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85B" w:rsidRPr="005167CE" w:rsidRDefault="00CC385B">
      <w:pPr>
        <w:rPr>
          <w:rFonts w:ascii="Times New Roman" w:hAnsi="Times New Roman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ТЕХНИЧКА ШКОЛА</w:t>
      </w:r>
    </w:p>
    <w:p w:rsidR="00CC385B" w:rsidRPr="00986F67" w:rsidRDefault="00052DCF" w:rsidP="00986F67">
      <w:pPr>
        <w:tabs>
          <w:tab w:val="left" w:pos="1791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line id="Line 88" o:spid="_x0000_s1026" style="position:absolute;left:0;text-align:left;z-index:251657728;visibility:visible;mso-wrap-distance-top:-3e-5mm;mso-wrap-distance-bottom:-3e-5mm" from="68.15pt,15.45pt" to="152.1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"/>
        </w:pict>
      </w:r>
      <w:r w:rsidR="00CC385B">
        <w:rPr>
          <w:rFonts w:ascii="Times New Roman" w:hAnsi="Times New Roman"/>
          <w:sz w:val="28"/>
          <w:szCs w:val="28"/>
          <w:lang w:val="sr-Cyrl-CS"/>
        </w:rPr>
        <w:t>Дел.бр.</w:t>
      </w:r>
      <w:r w:rsidR="00986F67">
        <w:rPr>
          <w:rFonts w:ascii="Times New Roman" w:hAnsi="Times New Roman"/>
          <w:sz w:val="28"/>
          <w:szCs w:val="28"/>
          <w:lang w:val="sr-Cyrl-CS"/>
        </w:rPr>
        <w:tab/>
      </w: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Датум:</w:t>
      </w:r>
      <w:r w:rsidR="0028565E">
        <w:rPr>
          <w:rFonts w:ascii="Times New Roman" w:hAnsi="Times New Roman"/>
          <w:sz w:val="28"/>
          <w:szCs w:val="28"/>
        </w:rPr>
        <w:t>15.09.2021</w:t>
      </w:r>
      <w:r w:rsidRPr="00254F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sr-Cyrl-CS"/>
        </w:rPr>
        <w:t>године</w:t>
      </w: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Ћ  У  П  Р  И  Ј  А</w:t>
      </w: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 w:rsidP="00C6194F">
      <w:pPr>
        <w:rPr>
          <w:rFonts w:ascii="Times New Roman" w:hAnsi="Times New Roman"/>
          <w:b/>
          <w:sz w:val="28"/>
          <w:lang w:val="sr-Cyrl-CS"/>
        </w:rPr>
      </w:pPr>
    </w:p>
    <w:p w:rsidR="00CC385B" w:rsidRPr="00254F5D" w:rsidRDefault="00CC385B" w:rsidP="00C619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Cs w:val="24"/>
          <w:lang w:val="sr-Cyrl-CS"/>
        </w:rPr>
        <w:t>Н</w:t>
      </w:r>
      <w:r>
        <w:rPr>
          <w:rFonts w:ascii="Times New Roman" w:hAnsi="Times New Roman"/>
          <w:szCs w:val="24"/>
          <w:lang w:val="ru-RU"/>
        </w:rPr>
        <w:t xml:space="preserve">а основу  члана </w:t>
      </w:r>
      <w:r w:rsidR="00A628DB">
        <w:rPr>
          <w:rFonts w:ascii="Times New Roman" w:hAnsi="Times New Roman"/>
          <w:szCs w:val="24"/>
        </w:rPr>
        <w:t>119</w:t>
      </w:r>
      <w:r w:rsidR="006A4499">
        <w:rPr>
          <w:rFonts w:ascii="Times New Roman" w:hAnsi="Times New Roman"/>
          <w:szCs w:val="24"/>
          <w:lang w:val="ru-RU"/>
        </w:rPr>
        <w:t xml:space="preserve">. </w:t>
      </w:r>
      <w:r>
        <w:rPr>
          <w:rFonts w:ascii="Times New Roman" w:hAnsi="Times New Roman"/>
          <w:szCs w:val="24"/>
          <w:lang w:val="ru-RU"/>
        </w:rPr>
        <w:t xml:space="preserve">Закона о основама система образовања и васпитања </w:t>
      </w:r>
      <w:r w:rsidR="002C4754">
        <w:rPr>
          <w:rFonts w:ascii="Times New Roman" w:hAnsi="Times New Roman"/>
          <w:szCs w:val="24"/>
          <w:lang w:val="ru-RU"/>
        </w:rPr>
        <w:t>(Закон је објављен у «Службеном гласнику РС», бр. 88/2017, 27/2018 – др. Закони и 10/2019</w:t>
      </w:r>
      <w:r w:rsidR="003C32CE">
        <w:rPr>
          <w:rFonts w:ascii="Times New Roman" w:hAnsi="Times New Roman"/>
          <w:szCs w:val="24"/>
          <w:lang w:val="ru-RU"/>
        </w:rPr>
        <w:t>, 6/2020</w:t>
      </w:r>
      <w:r w:rsidR="002C4754">
        <w:rPr>
          <w:rFonts w:ascii="Times New Roman" w:hAnsi="Times New Roman"/>
          <w:szCs w:val="24"/>
          <w:lang w:val="ru-RU"/>
        </w:rPr>
        <w:t>)</w:t>
      </w:r>
      <w:r>
        <w:rPr>
          <w:rFonts w:ascii="Times New Roman" w:hAnsi="Times New Roman"/>
          <w:szCs w:val="24"/>
          <w:lang w:val="ru-RU"/>
        </w:rPr>
        <w:t>, Ста</w:t>
      </w:r>
      <w:r w:rsidR="00BD463A">
        <w:rPr>
          <w:rFonts w:ascii="Times New Roman" w:hAnsi="Times New Roman"/>
          <w:szCs w:val="24"/>
          <w:lang w:val="ru-RU"/>
        </w:rPr>
        <w:t xml:space="preserve">тута Техничке школе у Ћуприји, </w:t>
      </w:r>
      <w:r w:rsidR="00BD463A">
        <w:rPr>
          <w:rFonts w:ascii="Times New Roman" w:hAnsi="Times New Roman"/>
          <w:szCs w:val="24"/>
          <w:lang w:val="sr-Cyrl-RS"/>
        </w:rPr>
        <w:t>Шк</w:t>
      </w:r>
      <w:r w:rsidR="00BD463A">
        <w:rPr>
          <w:rFonts w:ascii="Times New Roman" w:hAnsi="Times New Roman"/>
          <w:szCs w:val="24"/>
          <w:lang w:val="ru-RU"/>
        </w:rPr>
        <w:t>олског програма, Школког р</w:t>
      </w:r>
      <w:r>
        <w:rPr>
          <w:rFonts w:ascii="Times New Roman" w:hAnsi="Times New Roman"/>
          <w:szCs w:val="24"/>
          <w:lang w:val="ru-RU"/>
        </w:rPr>
        <w:t xml:space="preserve">азвојног плана, наставних планова и програма, Школски одбор на својој седници одржаној  </w:t>
      </w:r>
      <w:r w:rsidRPr="00254F5D">
        <w:rPr>
          <w:rFonts w:ascii="Times New Roman" w:hAnsi="Times New Roman"/>
          <w:szCs w:val="24"/>
          <w:lang w:val="ru-RU"/>
        </w:rPr>
        <w:t>1</w:t>
      </w:r>
      <w:r w:rsidR="00FD12D3">
        <w:rPr>
          <w:rFonts w:ascii="Times New Roman" w:hAnsi="Times New Roman"/>
          <w:szCs w:val="24"/>
          <w:lang w:val="sr-Latn-CS"/>
        </w:rPr>
        <w:t>5</w:t>
      </w:r>
      <w:r w:rsidR="00FD12D3">
        <w:rPr>
          <w:rFonts w:ascii="Times New Roman" w:hAnsi="Times New Roman"/>
          <w:szCs w:val="24"/>
          <w:lang w:val="ru-RU"/>
        </w:rPr>
        <w:t>.септембра 20</w:t>
      </w:r>
      <w:r w:rsidR="00243AC3">
        <w:rPr>
          <w:rFonts w:ascii="Times New Roman" w:hAnsi="Times New Roman"/>
          <w:szCs w:val="24"/>
        </w:rPr>
        <w:t>21</w:t>
      </w:r>
      <w:r w:rsidRPr="00254F5D">
        <w:rPr>
          <w:rFonts w:ascii="Times New Roman" w:hAnsi="Times New Roman"/>
          <w:szCs w:val="24"/>
          <w:lang w:val="ru-RU"/>
        </w:rPr>
        <w:t>. године</w:t>
      </w:r>
      <w:r w:rsidRPr="00254F5D">
        <w:rPr>
          <w:rFonts w:ascii="Times New Roman" w:hAnsi="Times New Roman"/>
          <w:szCs w:val="24"/>
        </w:rPr>
        <w:t xml:space="preserve"> је донео</w:t>
      </w:r>
    </w:p>
    <w:p w:rsidR="00CC385B" w:rsidRPr="00254F5D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lang w:val="sr-Cyrl-CS"/>
        </w:rPr>
      </w:pPr>
    </w:p>
    <w:p w:rsidR="00CC385B" w:rsidRDefault="00CC385B">
      <w:pPr>
        <w:jc w:val="center"/>
        <w:rPr>
          <w:rFonts w:ascii="Times New Roman" w:hAnsi="Times New Roman"/>
          <w:b/>
          <w:sz w:val="52"/>
          <w:szCs w:val="52"/>
          <w:lang w:val="sr-Cyrl-CS"/>
        </w:rPr>
      </w:pPr>
      <w:r>
        <w:rPr>
          <w:rFonts w:ascii="Times New Roman" w:hAnsi="Times New Roman"/>
          <w:b/>
          <w:sz w:val="52"/>
          <w:szCs w:val="52"/>
          <w:lang w:val="sr-Cyrl-CS"/>
        </w:rPr>
        <w:t xml:space="preserve"> О  Д  Л  У  К  У </w:t>
      </w:r>
    </w:p>
    <w:p w:rsidR="00CC385B" w:rsidRDefault="00CC385B">
      <w:pPr>
        <w:jc w:val="center"/>
        <w:rPr>
          <w:rFonts w:ascii="Times New Roman" w:hAnsi="Times New Roman"/>
          <w:lang w:val="sr-Cyrl-CS"/>
        </w:rPr>
      </w:pPr>
    </w:p>
    <w:p w:rsidR="00CC385B" w:rsidRDefault="00CC385B">
      <w:pPr>
        <w:jc w:val="center"/>
        <w:rPr>
          <w:rFonts w:ascii="Times New Roman" w:hAnsi="Times New Roman"/>
          <w:lang w:val="sr-Cyrl-CS"/>
        </w:rPr>
      </w:pPr>
    </w:p>
    <w:p w:rsidR="00CC385B" w:rsidRDefault="00CC385B">
      <w:pPr>
        <w:jc w:val="center"/>
        <w:rPr>
          <w:rFonts w:ascii="Times New Roman" w:hAnsi="Times New Roman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Усваја се ГОДИШЊИ ПЛАН РАД</w:t>
      </w:r>
      <w:r w:rsidR="00BD19F7">
        <w:rPr>
          <w:rFonts w:ascii="Times New Roman" w:hAnsi="Times New Roman"/>
          <w:sz w:val="28"/>
          <w:szCs w:val="28"/>
          <w:lang w:val="sr-Cyrl-CS"/>
        </w:rPr>
        <w:t>А</w:t>
      </w:r>
      <w:r w:rsidR="00C447BE">
        <w:rPr>
          <w:rFonts w:ascii="Times New Roman" w:hAnsi="Times New Roman"/>
          <w:sz w:val="28"/>
          <w:szCs w:val="28"/>
          <w:lang w:val="sr-Cyrl-CS"/>
        </w:rPr>
        <w:t xml:space="preserve"> ТЕХНИЧКЕ ШКОЛЕ  за школску 202</w:t>
      </w:r>
      <w:r w:rsidR="00C447BE">
        <w:rPr>
          <w:rFonts w:ascii="Times New Roman" w:hAnsi="Times New Roman"/>
          <w:sz w:val="28"/>
          <w:szCs w:val="28"/>
          <w:lang w:val="sr-Latn-RS"/>
        </w:rPr>
        <w:t>1</w:t>
      </w:r>
      <w:r w:rsidR="0072007B">
        <w:rPr>
          <w:rFonts w:ascii="Times New Roman" w:hAnsi="Times New Roman"/>
          <w:sz w:val="28"/>
          <w:szCs w:val="28"/>
          <w:lang w:val="sr-Cyrl-CS"/>
        </w:rPr>
        <w:t>/20</w:t>
      </w:r>
      <w:r w:rsidR="00C447BE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  <w:lang w:val="sr-Cyrl-CS"/>
        </w:rPr>
        <w:t>. годину,  без примедби.</w:t>
      </w: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</w:rPr>
      </w:pPr>
    </w:p>
    <w:p w:rsidR="002D07EE" w:rsidRDefault="002D07EE">
      <w:pPr>
        <w:jc w:val="both"/>
        <w:rPr>
          <w:rFonts w:ascii="Times New Roman" w:hAnsi="Times New Roman"/>
          <w:sz w:val="28"/>
          <w:szCs w:val="28"/>
        </w:rPr>
      </w:pPr>
    </w:p>
    <w:p w:rsidR="002D07EE" w:rsidRDefault="002D07EE">
      <w:pPr>
        <w:jc w:val="both"/>
        <w:rPr>
          <w:rFonts w:ascii="Times New Roman" w:hAnsi="Times New Roman"/>
          <w:sz w:val="28"/>
          <w:szCs w:val="28"/>
        </w:rPr>
      </w:pPr>
    </w:p>
    <w:p w:rsidR="002D07EE" w:rsidRDefault="002D07EE">
      <w:pPr>
        <w:jc w:val="both"/>
        <w:rPr>
          <w:rFonts w:ascii="Times New Roman" w:hAnsi="Times New Roman"/>
          <w:sz w:val="28"/>
          <w:szCs w:val="28"/>
        </w:rPr>
      </w:pPr>
    </w:p>
    <w:p w:rsidR="002D07EE" w:rsidRDefault="002D07EE">
      <w:pPr>
        <w:jc w:val="both"/>
        <w:rPr>
          <w:rFonts w:ascii="Times New Roman" w:hAnsi="Times New Roman"/>
          <w:sz w:val="28"/>
          <w:szCs w:val="28"/>
        </w:rPr>
      </w:pPr>
    </w:p>
    <w:p w:rsidR="002D07EE" w:rsidRPr="002D07EE" w:rsidRDefault="002D07EE">
      <w:pPr>
        <w:jc w:val="both"/>
        <w:rPr>
          <w:rFonts w:ascii="Times New Roman" w:hAnsi="Times New Roman"/>
          <w:sz w:val="28"/>
          <w:szCs w:val="28"/>
        </w:rPr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7366A9" w:rsidP="005F2495">
      <w:pPr>
        <w:jc w:val="right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 w:rsidR="00CC385B">
        <w:rPr>
          <w:rFonts w:ascii="Times New Roman" w:hAnsi="Times New Roman"/>
          <w:sz w:val="28"/>
          <w:szCs w:val="28"/>
          <w:lang w:val="sr-Cyrl-CS"/>
        </w:rPr>
        <w:t xml:space="preserve"> Председник Школског одбора:</w:t>
      </w: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7366A9" w:rsidP="005F2495">
      <w:pPr>
        <w:jc w:val="right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 w:rsidR="00CC385B">
        <w:rPr>
          <w:rFonts w:ascii="Times New Roman" w:hAnsi="Times New Roman"/>
          <w:sz w:val="28"/>
          <w:szCs w:val="28"/>
          <w:lang w:val="sr-Cyrl-CS"/>
        </w:rPr>
        <w:t>__________________________</w:t>
      </w:r>
    </w:p>
    <w:p w:rsidR="00CC385B" w:rsidRDefault="00D5032C" w:rsidP="007366A9">
      <w:pPr>
        <w:ind w:left="5760"/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 xml:space="preserve">       </w:t>
      </w:r>
      <w:r w:rsidR="007366A9">
        <w:rPr>
          <w:rFonts w:ascii="Times New Roman" w:hAnsi="Times New Roman"/>
          <w:sz w:val="28"/>
          <w:szCs w:val="28"/>
        </w:rPr>
        <w:t>Драгана Васиљевић</w:t>
      </w:r>
      <w:r w:rsidR="00CC385B">
        <w:rPr>
          <w:rFonts w:ascii="Times New Roman" w:hAnsi="Times New Roman"/>
          <w:sz w:val="28"/>
          <w:szCs w:val="28"/>
          <w:lang w:val="sr-Cyrl-CS"/>
        </w:rPr>
        <w:t>, проф.</w:t>
      </w:r>
    </w:p>
    <w:p w:rsidR="00CC385B" w:rsidRDefault="00CC385B">
      <w:pPr>
        <w:jc w:val="both"/>
        <w:rPr>
          <w:rFonts w:ascii="Times New Roman" w:hAnsi="Times New Roman"/>
        </w:rPr>
      </w:pPr>
    </w:p>
    <w:p w:rsidR="00CC385B" w:rsidRDefault="00CC385B">
      <w:pPr>
        <w:jc w:val="both"/>
        <w:rPr>
          <w:rFonts w:ascii="Times New Roman" w:hAnsi="Times New Roman"/>
          <w:b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b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b/>
          <w:lang w:val="sr-Cyrl-CS"/>
        </w:rPr>
      </w:pPr>
    </w:p>
    <w:p w:rsidR="00CC385B" w:rsidRDefault="002D07EE">
      <w:pPr>
        <w:pStyle w:val="Title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T</w:t>
      </w:r>
      <w:r w:rsidR="00CC385B">
        <w:rPr>
          <w:rFonts w:ascii="Times New Roman" w:hAnsi="Times New Roman"/>
          <w:lang w:val="ru-RU"/>
        </w:rPr>
        <w:t xml:space="preserve"> Е Х Н И Ч К А    Ш К О Л А</w:t>
      </w:r>
    </w:p>
    <w:p w:rsidR="00CC385B" w:rsidRDefault="00CC385B">
      <w:pPr>
        <w:jc w:val="center"/>
        <w:rPr>
          <w:rFonts w:ascii="Times New Roman" w:hAnsi="Times New Roman"/>
          <w:b/>
          <w:sz w:val="36"/>
          <w:lang w:val="ru-RU"/>
        </w:rPr>
      </w:pPr>
    </w:p>
    <w:p w:rsidR="00CC385B" w:rsidRDefault="00CC385B">
      <w:pPr>
        <w:rPr>
          <w:rFonts w:ascii="Times New Roman" w:hAnsi="Times New Roman"/>
          <w:sz w:val="32"/>
          <w:lang w:val="ru-RU"/>
        </w:rPr>
      </w:pPr>
    </w:p>
    <w:p w:rsidR="00CC385B" w:rsidRDefault="00CC385B">
      <w:pPr>
        <w:rPr>
          <w:rFonts w:ascii="Times New Roman" w:hAnsi="Times New Roman"/>
          <w:sz w:val="32"/>
          <w:lang w:val="ru-RU"/>
        </w:rPr>
      </w:pPr>
    </w:p>
    <w:p w:rsidR="00CC385B" w:rsidRDefault="00CC385B">
      <w:pPr>
        <w:rPr>
          <w:rFonts w:ascii="Times New Roman" w:hAnsi="Times New Roman"/>
          <w:sz w:val="32"/>
          <w:lang w:val="ru-RU"/>
        </w:rPr>
      </w:pPr>
    </w:p>
    <w:p w:rsidR="00CC385B" w:rsidRDefault="00CC385B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 w:rsidR="0034027D">
        <w:rPr>
          <w:rFonts w:ascii="Times New Roman" w:hAnsi="Times New Roman"/>
          <w:noProof/>
          <w:sz w:val="20"/>
        </w:rPr>
        <w:drawing>
          <wp:inline distT="0" distB="0" distL="0" distR="0" wp14:anchorId="492DC0A0" wp14:editId="7B4399BB">
            <wp:extent cx="4142740" cy="2409190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85B" w:rsidRDefault="00CC385B">
      <w:pPr>
        <w:rPr>
          <w:rFonts w:ascii="Times New Roman" w:hAnsi="Times New Roman"/>
          <w:sz w:val="32"/>
        </w:rPr>
      </w:pPr>
    </w:p>
    <w:p w:rsidR="00CC385B" w:rsidRDefault="00CC385B">
      <w:pPr>
        <w:rPr>
          <w:rFonts w:ascii="Times New Roman" w:hAnsi="Times New Roman"/>
          <w:sz w:val="32"/>
        </w:rPr>
      </w:pPr>
    </w:p>
    <w:p w:rsidR="00CC385B" w:rsidRDefault="00CC385B">
      <w:pPr>
        <w:rPr>
          <w:rFonts w:ascii="Times New Roman" w:hAnsi="Times New Roman"/>
          <w:sz w:val="32"/>
        </w:rPr>
      </w:pPr>
    </w:p>
    <w:p w:rsidR="00CC385B" w:rsidRDefault="00CC385B">
      <w:pPr>
        <w:rPr>
          <w:rFonts w:ascii="Times New Roman" w:hAnsi="Times New Roman"/>
          <w:sz w:val="32"/>
        </w:rPr>
      </w:pPr>
    </w:p>
    <w:p w:rsidR="00CC385B" w:rsidRDefault="00CC385B">
      <w:pPr>
        <w:jc w:val="center"/>
        <w:rPr>
          <w:rFonts w:ascii="Times New Roman" w:hAnsi="Times New Roman"/>
          <w:b/>
          <w:sz w:val="32"/>
        </w:rPr>
      </w:pPr>
    </w:p>
    <w:p w:rsidR="00CC385B" w:rsidRPr="009338AD" w:rsidRDefault="00CC385B" w:rsidP="009338AD">
      <w:pPr>
        <w:jc w:val="center"/>
        <w:rPr>
          <w:rFonts w:ascii="Times New Roman" w:hAnsi="Times New Roman"/>
          <w:b/>
          <w:sz w:val="58"/>
          <w:szCs w:val="58"/>
          <w:lang w:val="ru-RU"/>
        </w:rPr>
      </w:pPr>
      <w:bookmarkStart w:id="0" w:name="_Toc367096078"/>
      <w:bookmarkStart w:id="1" w:name="_Toc367096108"/>
      <w:r w:rsidRPr="009338AD">
        <w:rPr>
          <w:rFonts w:ascii="Times New Roman" w:hAnsi="Times New Roman"/>
          <w:b/>
          <w:sz w:val="58"/>
          <w:szCs w:val="58"/>
          <w:lang w:val="ru-RU"/>
        </w:rPr>
        <w:t>Г О Д И Ш Њ И</w:t>
      </w:r>
      <w:bookmarkEnd w:id="0"/>
      <w:bookmarkEnd w:id="1"/>
    </w:p>
    <w:p w:rsidR="00CC385B" w:rsidRPr="009338AD" w:rsidRDefault="00CC385B" w:rsidP="009338AD">
      <w:pPr>
        <w:jc w:val="center"/>
        <w:rPr>
          <w:rFonts w:ascii="Times New Roman" w:hAnsi="Times New Roman"/>
          <w:b/>
          <w:sz w:val="58"/>
          <w:szCs w:val="58"/>
          <w:lang w:val="ru-RU"/>
        </w:rPr>
      </w:pPr>
    </w:p>
    <w:p w:rsidR="00CC385B" w:rsidRPr="009338AD" w:rsidRDefault="00CC385B" w:rsidP="009338AD">
      <w:pPr>
        <w:jc w:val="center"/>
        <w:rPr>
          <w:rFonts w:ascii="Times New Roman" w:hAnsi="Times New Roman"/>
          <w:b/>
          <w:sz w:val="58"/>
          <w:szCs w:val="58"/>
          <w:lang w:val="ru-RU"/>
        </w:rPr>
      </w:pPr>
      <w:bookmarkStart w:id="2" w:name="_Toc367096079"/>
      <w:bookmarkStart w:id="3" w:name="_Toc367096109"/>
      <w:r w:rsidRPr="009338AD">
        <w:rPr>
          <w:rFonts w:ascii="Times New Roman" w:hAnsi="Times New Roman"/>
          <w:b/>
          <w:sz w:val="58"/>
          <w:szCs w:val="58"/>
        </w:rPr>
        <w:t>ПЛАН</w:t>
      </w:r>
      <w:r w:rsidRPr="009338AD">
        <w:rPr>
          <w:rFonts w:ascii="Times New Roman" w:hAnsi="Times New Roman"/>
          <w:b/>
          <w:sz w:val="58"/>
          <w:szCs w:val="58"/>
          <w:lang w:val="ru-RU"/>
        </w:rPr>
        <w:t xml:space="preserve"> РАДА ШКОЛЕ</w:t>
      </w:r>
      <w:bookmarkEnd w:id="2"/>
      <w:bookmarkEnd w:id="3"/>
    </w:p>
    <w:p w:rsidR="00CC385B" w:rsidRDefault="00CC385B" w:rsidP="00A21265">
      <w:pPr>
        <w:tabs>
          <w:tab w:val="left" w:pos="8552"/>
        </w:tabs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ab/>
      </w:r>
    </w:p>
    <w:p w:rsidR="00CC385B" w:rsidRPr="009338AD" w:rsidRDefault="00CC385B">
      <w:pPr>
        <w:jc w:val="center"/>
        <w:rPr>
          <w:rFonts w:ascii="Times New Roman" w:hAnsi="Times New Roman"/>
          <w:b/>
          <w:sz w:val="44"/>
        </w:rPr>
      </w:pPr>
    </w:p>
    <w:p w:rsidR="00CC385B" w:rsidRPr="00235BE9" w:rsidRDefault="00BF194C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ЗА ШКОЛСКУ  2021/2022</w:t>
      </w:r>
      <w:r w:rsidR="00CC385B" w:rsidRPr="008920F8">
        <w:rPr>
          <w:rFonts w:ascii="Times New Roman" w:hAnsi="Times New Roman"/>
          <w:b/>
          <w:sz w:val="40"/>
          <w:szCs w:val="40"/>
        </w:rPr>
        <w:t>. год</w:t>
      </w:r>
      <w:r w:rsidR="00CC385B">
        <w:rPr>
          <w:rFonts w:ascii="Times New Roman" w:hAnsi="Times New Roman"/>
          <w:b/>
          <w:sz w:val="40"/>
          <w:szCs w:val="40"/>
        </w:rPr>
        <w:t>ину</w:t>
      </w:r>
    </w:p>
    <w:p w:rsidR="00CC385B" w:rsidRDefault="00CC385B">
      <w:pPr>
        <w:jc w:val="center"/>
        <w:rPr>
          <w:rFonts w:ascii="Times New Roman" w:hAnsi="Times New Roman"/>
          <w:b/>
          <w:sz w:val="44"/>
        </w:rPr>
      </w:pPr>
    </w:p>
    <w:p w:rsidR="00CC385B" w:rsidRDefault="00CC385B">
      <w:pPr>
        <w:rPr>
          <w:rFonts w:ascii="Times New Roman" w:hAnsi="Times New Roman"/>
          <w:b/>
          <w:sz w:val="32"/>
        </w:rPr>
      </w:pPr>
    </w:p>
    <w:p w:rsidR="00452088" w:rsidRDefault="00452088">
      <w:pPr>
        <w:rPr>
          <w:rFonts w:ascii="Times New Roman" w:hAnsi="Times New Roman"/>
          <w:b/>
          <w:sz w:val="32"/>
        </w:rPr>
        <w:sectPr w:rsidR="00452088" w:rsidSect="00F501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18" w:right="708" w:bottom="993" w:left="1418" w:header="708" w:footer="708" w:gutter="0"/>
          <w:paperSrc w:first="8" w:other="8"/>
          <w:pgNumType w:start="1"/>
          <w:cols w:space="708"/>
          <w:titlePg/>
        </w:sectPr>
      </w:pPr>
    </w:p>
    <w:p w:rsidR="00824812" w:rsidRDefault="00824812">
      <w:pPr>
        <w:rPr>
          <w:rFonts w:ascii="Times New Roman" w:hAnsi="Times New Roman"/>
          <w:b/>
          <w:sz w:val="32"/>
        </w:rPr>
      </w:pPr>
    </w:p>
    <w:p w:rsidR="00824812" w:rsidRDefault="00824812">
      <w:pPr>
        <w:rPr>
          <w:rFonts w:ascii="Times New Roman" w:hAnsi="Times New Roman"/>
          <w:b/>
          <w:sz w:val="32"/>
        </w:rPr>
      </w:pPr>
    </w:p>
    <w:p w:rsidR="00824812" w:rsidRDefault="00824812">
      <w:pPr>
        <w:rPr>
          <w:rFonts w:ascii="Times New Roman" w:hAnsi="Times New Roman"/>
          <w:b/>
          <w:sz w:val="32"/>
        </w:rPr>
      </w:pPr>
    </w:p>
    <w:p w:rsidR="00824812" w:rsidRPr="00824812" w:rsidRDefault="00824812">
      <w:pPr>
        <w:rPr>
          <w:rFonts w:ascii="Times New Roman" w:hAnsi="Times New Roman"/>
          <w:b/>
          <w:sz w:val="32"/>
        </w:rPr>
      </w:pPr>
    </w:p>
    <w:p w:rsidR="00CC385B" w:rsidRPr="004C0E14" w:rsidRDefault="00824812" w:rsidP="0027172F">
      <w:pPr>
        <w:jc w:val="both"/>
        <w:rPr>
          <w:rFonts w:ascii="Times New Roman" w:hAnsi="Times New Roman"/>
          <w:i/>
          <w:szCs w:val="24"/>
          <w:lang w:val="ru-RU"/>
        </w:rPr>
      </w:pPr>
      <w:r>
        <w:rPr>
          <w:rFonts w:ascii="Times New Roman" w:hAnsi="Times New Roman"/>
          <w:i/>
          <w:szCs w:val="24"/>
          <w:lang w:val="ru-RU"/>
        </w:rPr>
        <w:t>На</w:t>
      </w:r>
      <w:r w:rsidR="00CC385B" w:rsidRPr="004C0E14">
        <w:rPr>
          <w:rFonts w:ascii="Times New Roman" w:hAnsi="Times New Roman"/>
          <w:i/>
          <w:szCs w:val="24"/>
          <w:lang w:val="ru-RU"/>
        </w:rPr>
        <w:t xml:space="preserve"> основу  члана </w:t>
      </w:r>
      <w:r w:rsidR="00CC385B" w:rsidRPr="004C0E14">
        <w:rPr>
          <w:rFonts w:ascii="Times New Roman" w:hAnsi="Times New Roman"/>
          <w:i/>
          <w:szCs w:val="24"/>
        </w:rPr>
        <w:t>89</w:t>
      </w:r>
      <w:r w:rsidR="00CC385B" w:rsidRPr="004C0E14">
        <w:rPr>
          <w:rFonts w:ascii="Times New Roman" w:hAnsi="Times New Roman"/>
          <w:i/>
          <w:szCs w:val="24"/>
          <w:lang w:val="ru-RU"/>
        </w:rPr>
        <w:t>.   Закона о основама система образовања и васпитања (</w:t>
      </w:r>
      <w:r w:rsidR="002C4754" w:rsidRPr="002C4754">
        <w:rPr>
          <w:rFonts w:ascii="Times New Roman" w:hAnsi="Times New Roman"/>
          <w:i/>
          <w:szCs w:val="24"/>
          <w:lang w:val="ru-RU"/>
        </w:rPr>
        <w:t>Службени гласник РС, бр. 88/2017, 27/2018 – др. Закони и 10/2019</w:t>
      </w:r>
      <w:r w:rsidR="00CC385B" w:rsidRPr="002C4754">
        <w:rPr>
          <w:rFonts w:ascii="Times New Roman" w:hAnsi="Times New Roman"/>
          <w:i/>
          <w:szCs w:val="24"/>
          <w:lang w:val="ru-RU"/>
        </w:rPr>
        <w:t>)</w:t>
      </w:r>
      <w:r w:rsidR="00CC385B" w:rsidRPr="004C0E14">
        <w:rPr>
          <w:rFonts w:ascii="Times New Roman" w:hAnsi="Times New Roman"/>
          <w:i/>
          <w:szCs w:val="24"/>
          <w:lang w:val="ru-RU"/>
        </w:rPr>
        <w:t xml:space="preserve">, Статута Техничке школе у Ћуприји, </w:t>
      </w:r>
      <w:r w:rsidR="005C7077">
        <w:rPr>
          <w:rFonts w:ascii="Times New Roman" w:hAnsi="Times New Roman"/>
          <w:i/>
          <w:szCs w:val="24"/>
          <w:lang w:val="sr-Cyrl-RS"/>
        </w:rPr>
        <w:t>Ш</w:t>
      </w:r>
      <w:r w:rsidR="00CC385B" w:rsidRPr="004C0E14">
        <w:rPr>
          <w:rFonts w:ascii="Times New Roman" w:hAnsi="Times New Roman"/>
          <w:i/>
          <w:szCs w:val="24"/>
        </w:rPr>
        <w:t>колског програма,</w:t>
      </w:r>
      <w:r w:rsidR="005C7077">
        <w:rPr>
          <w:rFonts w:ascii="Times New Roman" w:hAnsi="Times New Roman"/>
          <w:i/>
          <w:szCs w:val="24"/>
          <w:lang w:val="sr-Cyrl-RS"/>
        </w:rPr>
        <w:t xml:space="preserve"> Школског </w:t>
      </w:r>
      <w:r w:rsidR="00CC385B" w:rsidRPr="004C0E14">
        <w:rPr>
          <w:rFonts w:ascii="Times New Roman" w:hAnsi="Times New Roman"/>
          <w:i/>
          <w:szCs w:val="24"/>
        </w:rPr>
        <w:t xml:space="preserve"> развојног плана, </w:t>
      </w:r>
      <w:r w:rsidR="00CC385B" w:rsidRPr="004C0E14">
        <w:rPr>
          <w:rFonts w:ascii="Times New Roman" w:hAnsi="Times New Roman"/>
          <w:i/>
          <w:szCs w:val="24"/>
          <w:lang w:val="ru-RU"/>
        </w:rPr>
        <w:t xml:space="preserve">наставних планова и програма, Школски одбор на својој седници одржаној  </w:t>
      </w:r>
      <w:r w:rsidR="00CC385B" w:rsidRPr="004C0E14">
        <w:rPr>
          <w:rFonts w:ascii="Times New Roman" w:hAnsi="Times New Roman"/>
          <w:b/>
          <w:i/>
          <w:szCs w:val="24"/>
          <w:lang w:val="ru-RU"/>
        </w:rPr>
        <w:t>1</w:t>
      </w:r>
      <w:r w:rsidR="00BD19F7">
        <w:rPr>
          <w:rFonts w:ascii="Times New Roman" w:hAnsi="Times New Roman"/>
          <w:b/>
          <w:i/>
          <w:szCs w:val="24"/>
        </w:rPr>
        <w:t>5</w:t>
      </w:r>
      <w:r w:rsidR="009124D5">
        <w:rPr>
          <w:rFonts w:ascii="Times New Roman" w:hAnsi="Times New Roman"/>
          <w:b/>
          <w:i/>
          <w:szCs w:val="24"/>
          <w:lang w:val="ru-RU"/>
        </w:rPr>
        <w:t>.септембра 202</w:t>
      </w:r>
      <w:r w:rsidR="009124D5">
        <w:rPr>
          <w:rFonts w:ascii="Times New Roman" w:hAnsi="Times New Roman"/>
          <w:b/>
          <w:i/>
          <w:szCs w:val="24"/>
          <w:lang w:val="sr-Latn-RS"/>
        </w:rPr>
        <w:t>1</w:t>
      </w:r>
      <w:r w:rsidR="00CC385B" w:rsidRPr="004C0E14">
        <w:rPr>
          <w:rFonts w:ascii="Times New Roman" w:hAnsi="Times New Roman"/>
          <w:b/>
          <w:i/>
          <w:szCs w:val="24"/>
          <w:lang w:val="ru-RU"/>
        </w:rPr>
        <w:t>.</w:t>
      </w:r>
      <w:r w:rsidR="00CC385B" w:rsidRPr="004C0E14">
        <w:rPr>
          <w:rFonts w:ascii="Times New Roman" w:hAnsi="Times New Roman"/>
          <w:i/>
          <w:szCs w:val="24"/>
          <w:lang w:val="ru-RU"/>
        </w:rPr>
        <w:t xml:space="preserve"> године, усвојио је</w:t>
      </w:r>
    </w:p>
    <w:p w:rsidR="00CC385B" w:rsidRPr="00FE0871" w:rsidRDefault="00CC385B">
      <w:pPr>
        <w:jc w:val="both"/>
        <w:rPr>
          <w:rFonts w:ascii="Times New Roman" w:hAnsi="Times New Roman"/>
        </w:rPr>
      </w:pPr>
    </w:p>
    <w:p w:rsidR="00CC385B" w:rsidRPr="009338AD" w:rsidRDefault="00CC385B" w:rsidP="00824812">
      <w:pPr>
        <w:pStyle w:val="Heading1"/>
        <w:rPr>
          <w:lang w:val="ru-RU"/>
        </w:rPr>
      </w:pPr>
      <w:bookmarkStart w:id="4" w:name="_Toc19012937"/>
      <w:bookmarkStart w:id="5" w:name="_Toc50922241"/>
      <w:bookmarkStart w:id="6" w:name="_Toc82627415"/>
      <w:bookmarkStart w:id="7" w:name="_Toc82637887"/>
      <w:r w:rsidRPr="009338AD">
        <w:rPr>
          <w:lang w:val="ru-RU"/>
        </w:rPr>
        <w:t>ГОДИШЊИ  П</w:t>
      </w:r>
      <w:r w:rsidRPr="009338AD">
        <w:t>ЛАН</w:t>
      </w:r>
      <w:r w:rsidR="000460F9">
        <w:rPr>
          <w:lang w:val="ru-RU"/>
        </w:rPr>
        <w:t xml:space="preserve">  РАДА  ЗА  ШКОЛСКУ  202</w:t>
      </w:r>
      <w:r w:rsidR="000460F9">
        <w:rPr>
          <w:lang w:val="sr-Latn-RS"/>
        </w:rPr>
        <w:t>1</w:t>
      </w:r>
      <w:r>
        <w:rPr>
          <w:lang w:val="ru-RU"/>
        </w:rPr>
        <w:t>/</w:t>
      </w:r>
      <w:r w:rsidR="00E430B5">
        <w:rPr>
          <w:lang w:val="ru-RU"/>
        </w:rPr>
        <w:t>20</w:t>
      </w:r>
      <w:r w:rsidR="000460F9">
        <w:t>22</w:t>
      </w:r>
      <w:r w:rsidRPr="009338AD">
        <w:rPr>
          <w:lang w:val="ru-RU"/>
        </w:rPr>
        <w:t>. ГОДИНУ</w:t>
      </w:r>
      <w:bookmarkEnd w:id="4"/>
      <w:bookmarkEnd w:id="5"/>
      <w:bookmarkEnd w:id="6"/>
      <w:bookmarkEnd w:id="7"/>
    </w:p>
    <w:p w:rsidR="00CC385B" w:rsidRDefault="00CC385B">
      <w:pPr>
        <w:jc w:val="both"/>
        <w:rPr>
          <w:rFonts w:ascii="Times New Roman" w:hAnsi="Times New Roman"/>
          <w:lang w:val="sr-Cyrl-CS"/>
        </w:rPr>
      </w:pPr>
    </w:p>
    <w:p w:rsidR="00CC385B" w:rsidRPr="005A2A2F" w:rsidRDefault="00CC385B" w:rsidP="005A2A2F">
      <w:pPr>
        <w:pStyle w:val="Heading1"/>
      </w:pPr>
      <w:bookmarkStart w:id="8" w:name="_Toc50922242"/>
      <w:bookmarkStart w:id="9" w:name="_Toc82627416"/>
      <w:bookmarkStart w:id="10" w:name="_Toc367096080"/>
      <w:bookmarkStart w:id="11" w:name="_Toc367096110"/>
      <w:bookmarkStart w:id="12" w:name="_Toc367098540"/>
      <w:bookmarkStart w:id="13" w:name="_Toc367099609"/>
      <w:bookmarkStart w:id="14" w:name="_Toc367099709"/>
      <w:bookmarkStart w:id="15" w:name="_Toc82637888"/>
      <w:r w:rsidRPr="005A2A2F">
        <w:t>ОПШТИ ПОДАЦИ О ШКОЛИ</w:t>
      </w:r>
      <w:bookmarkEnd w:id="8"/>
      <w:bookmarkEnd w:id="9"/>
      <w:bookmarkEnd w:id="15"/>
    </w:p>
    <w:p w:rsidR="00CC385B" w:rsidRDefault="00CC385B" w:rsidP="009338AD">
      <w:pPr>
        <w:pStyle w:val="Heading1"/>
        <w:rPr>
          <w:bCs/>
          <w:sz w:val="46"/>
          <w:szCs w:val="46"/>
        </w:rPr>
      </w:pPr>
    </w:p>
    <w:tbl>
      <w:tblPr>
        <w:tblpPr w:leftFromText="180" w:rightFromText="180" w:vertAnchor="page" w:horzAnchor="page" w:tblpXSpec="center" w:tblpY="6545"/>
        <w:tblW w:w="7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29"/>
        <w:gridCol w:w="4443"/>
      </w:tblGrid>
      <w:tr w:rsidR="00CC385B" w:rsidRPr="008256EC" w:rsidTr="0026573C">
        <w:trPr>
          <w:trHeight w:val="227"/>
        </w:trPr>
        <w:tc>
          <w:tcPr>
            <w:tcW w:w="30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B696C">
            <w:pPr>
              <w:pStyle w:val="Quote"/>
            </w:pPr>
            <w:r w:rsidRPr="008256EC">
              <w:t>Назив школе</w:t>
            </w:r>
          </w:p>
        </w:tc>
        <w:tc>
          <w:tcPr>
            <w:tcW w:w="44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B696C">
            <w:pPr>
              <w:pStyle w:val="Quote"/>
            </w:pPr>
            <w:r>
              <w:t>Техничка школа</w:t>
            </w:r>
          </w:p>
        </w:tc>
      </w:tr>
      <w:tr w:rsidR="00CC385B" w:rsidRPr="008256EC" w:rsidTr="0026573C">
        <w:trPr>
          <w:trHeight w:val="227"/>
        </w:trPr>
        <w:tc>
          <w:tcPr>
            <w:tcW w:w="302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B696C">
            <w:pPr>
              <w:pStyle w:val="Quote"/>
            </w:pPr>
            <w:r w:rsidRPr="008256EC">
              <w:t xml:space="preserve">Адреса </w:t>
            </w:r>
          </w:p>
        </w:tc>
        <w:tc>
          <w:tcPr>
            <w:tcW w:w="44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B696C">
            <w:pPr>
              <w:pStyle w:val="Quote"/>
            </w:pPr>
            <w:r>
              <w:t>Кнеза Милоша б.б., Ћуприја</w:t>
            </w:r>
          </w:p>
        </w:tc>
      </w:tr>
      <w:tr w:rsidR="00CC385B" w:rsidRPr="008256EC" w:rsidTr="0026573C">
        <w:trPr>
          <w:trHeight w:val="227"/>
        </w:trPr>
        <w:tc>
          <w:tcPr>
            <w:tcW w:w="302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5248A6" w:rsidRDefault="00CC385B" w:rsidP="00DB696C">
            <w:pPr>
              <w:pStyle w:val="Quote"/>
            </w:pPr>
            <w:r w:rsidRPr="008256EC">
              <w:t>Контакт подаци школе</w:t>
            </w:r>
            <w:r>
              <w:t>:</w:t>
            </w:r>
          </w:p>
        </w:tc>
        <w:tc>
          <w:tcPr>
            <w:tcW w:w="44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B696C">
            <w:pPr>
              <w:pStyle w:val="Quote"/>
            </w:pPr>
          </w:p>
        </w:tc>
      </w:tr>
      <w:tr w:rsidR="00CC385B" w:rsidRPr="008256EC" w:rsidTr="0026573C">
        <w:trPr>
          <w:trHeight w:val="227"/>
        </w:trPr>
        <w:tc>
          <w:tcPr>
            <w:tcW w:w="302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1C7A35" w:rsidRDefault="00CC385B" w:rsidP="00AD12A2">
            <w:pPr>
              <w:pStyle w:val="Quote"/>
              <w:numPr>
                <w:ilvl w:val="0"/>
                <w:numId w:val="18"/>
              </w:numPr>
              <w:jc w:val="left"/>
            </w:pPr>
            <w:r>
              <w:t xml:space="preserve">Телефон/факс </w:t>
            </w:r>
          </w:p>
        </w:tc>
        <w:tc>
          <w:tcPr>
            <w:tcW w:w="44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B696C">
            <w:pPr>
              <w:pStyle w:val="Quote"/>
            </w:pPr>
            <w:r>
              <w:t>035/8472-466, 035/8471-772</w:t>
            </w:r>
          </w:p>
        </w:tc>
      </w:tr>
      <w:tr w:rsidR="00CC385B" w:rsidRPr="008256EC" w:rsidTr="0026573C">
        <w:trPr>
          <w:trHeight w:val="227"/>
        </w:trPr>
        <w:tc>
          <w:tcPr>
            <w:tcW w:w="302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AD12A2">
            <w:pPr>
              <w:pStyle w:val="Quote"/>
              <w:numPr>
                <w:ilvl w:val="0"/>
                <w:numId w:val="18"/>
              </w:numPr>
              <w:jc w:val="left"/>
            </w:pPr>
            <w:r>
              <w:t>Званични мејл школе</w:t>
            </w:r>
          </w:p>
        </w:tc>
        <w:tc>
          <w:tcPr>
            <w:tcW w:w="44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342B53" w:rsidRDefault="00052DCF" w:rsidP="00DB696C">
            <w:pPr>
              <w:pStyle w:val="Quote"/>
            </w:pPr>
            <w:hyperlink r:id="rId16" w:history="1">
              <w:r w:rsidR="00CC385B" w:rsidRPr="00A92F52">
                <w:rPr>
                  <w:rStyle w:val="Hyperlink"/>
                  <w:rFonts w:cs="Cambria"/>
                </w:rPr>
                <w:t>tehnickaskola035@open.telekom.rs</w:t>
              </w:r>
            </w:hyperlink>
            <w:r w:rsidR="00CC385B" w:rsidRPr="00342B53">
              <w:t>:</w:t>
            </w:r>
          </w:p>
          <w:p w:rsidR="00CC385B" w:rsidRPr="00ED6617" w:rsidRDefault="00CC385B" w:rsidP="00DB696C">
            <w:pPr>
              <w:pStyle w:val="Quote"/>
            </w:pPr>
            <w:smartTag w:uri="urn:schemas-microsoft-com:office:smarttags" w:element="PersonName">
              <w:r>
                <w:t>tehnickaskola035@gmail.com</w:t>
              </w:r>
            </w:smartTag>
          </w:p>
        </w:tc>
      </w:tr>
      <w:tr w:rsidR="00CC385B" w:rsidRPr="008256EC" w:rsidTr="0026573C">
        <w:trPr>
          <w:trHeight w:val="227"/>
        </w:trPr>
        <w:tc>
          <w:tcPr>
            <w:tcW w:w="302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AD12A2">
            <w:pPr>
              <w:pStyle w:val="Quote"/>
              <w:numPr>
                <w:ilvl w:val="0"/>
                <w:numId w:val="18"/>
              </w:numPr>
              <w:jc w:val="left"/>
            </w:pPr>
            <w:r>
              <w:rPr>
                <w:lang w:val="sr-Cyrl-CS"/>
              </w:rPr>
              <w:t xml:space="preserve">Сајт </w:t>
            </w:r>
          </w:p>
        </w:tc>
        <w:tc>
          <w:tcPr>
            <w:tcW w:w="44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ED6617" w:rsidRDefault="00CC385B" w:rsidP="00DB696C">
            <w:pPr>
              <w:pStyle w:val="Quote"/>
            </w:pPr>
            <w:r w:rsidRPr="00ED6617">
              <w:t>www.tehnickaskolacuprija.edu.rs</w:t>
            </w:r>
          </w:p>
        </w:tc>
      </w:tr>
      <w:tr w:rsidR="00CC385B" w:rsidRPr="008256EC" w:rsidTr="0026573C">
        <w:trPr>
          <w:trHeight w:val="227"/>
        </w:trPr>
        <w:tc>
          <w:tcPr>
            <w:tcW w:w="302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B696C">
            <w:pPr>
              <w:pStyle w:val="Quote"/>
            </w:pPr>
            <w:r w:rsidRPr="008256EC">
              <w:rPr>
                <w:lang w:val="sr-Cyrl-CS"/>
              </w:rPr>
              <w:t>ПИБ</w:t>
            </w:r>
          </w:p>
        </w:tc>
        <w:tc>
          <w:tcPr>
            <w:tcW w:w="44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B696C">
            <w:pPr>
              <w:pStyle w:val="Quote"/>
            </w:pPr>
            <w:r>
              <w:t>101369453</w:t>
            </w:r>
          </w:p>
        </w:tc>
      </w:tr>
      <w:tr w:rsidR="00CC385B" w:rsidRPr="00535641" w:rsidTr="0026573C">
        <w:trPr>
          <w:trHeight w:val="227"/>
        </w:trPr>
        <w:tc>
          <w:tcPr>
            <w:tcW w:w="30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B696C">
            <w:pPr>
              <w:pStyle w:val="Quote"/>
              <w:jc w:val="left"/>
              <w:rPr>
                <w:lang w:val="sr-Cyrl-CS"/>
              </w:rPr>
            </w:pPr>
            <w:r w:rsidRPr="008256EC">
              <w:rPr>
                <w:lang w:val="sr-Cyrl-CS"/>
              </w:rPr>
              <w:t>Име и презиме директора</w:t>
            </w:r>
            <w:r>
              <w:rPr>
                <w:lang w:val="sr-Cyrl-CS"/>
              </w:rPr>
              <w:t xml:space="preserve"> школе</w:t>
            </w:r>
          </w:p>
        </w:tc>
        <w:tc>
          <w:tcPr>
            <w:tcW w:w="44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85B" w:rsidRPr="0026399A" w:rsidRDefault="0026399A" w:rsidP="00DB696C">
            <w:pPr>
              <w:pStyle w:val="Quote"/>
            </w:pPr>
            <w:r>
              <w:t>Маја Манић</w:t>
            </w:r>
          </w:p>
        </w:tc>
      </w:tr>
    </w:tbl>
    <w:p w:rsidR="00CC385B" w:rsidRDefault="00CC385B" w:rsidP="009338AD">
      <w:pPr>
        <w:pStyle w:val="Heading1"/>
        <w:rPr>
          <w:bCs/>
          <w:sz w:val="46"/>
          <w:szCs w:val="46"/>
        </w:rPr>
      </w:pPr>
    </w:p>
    <w:p w:rsidR="00CC385B" w:rsidRDefault="00CC385B" w:rsidP="009338AD">
      <w:pPr>
        <w:pStyle w:val="Heading1"/>
        <w:rPr>
          <w:bCs/>
          <w:sz w:val="46"/>
          <w:szCs w:val="46"/>
        </w:rPr>
      </w:pPr>
    </w:p>
    <w:p w:rsidR="00CC385B" w:rsidRDefault="00CC385B" w:rsidP="009338AD">
      <w:pPr>
        <w:pStyle w:val="Heading1"/>
        <w:rPr>
          <w:bCs/>
          <w:sz w:val="46"/>
          <w:szCs w:val="46"/>
        </w:rPr>
      </w:pPr>
    </w:p>
    <w:p w:rsidR="00CC385B" w:rsidRDefault="00CC385B" w:rsidP="009338AD">
      <w:pPr>
        <w:pStyle w:val="Heading1"/>
        <w:rPr>
          <w:bCs/>
          <w:sz w:val="46"/>
          <w:szCs w:val="46"/>
        </w:rPr>
      </w:pPr>
    </w:p>
    <w:p w:rsidR="00CC385B" w:rsidRPr="0005036B" w:rsidRDefault="00CC385B" w:rsidP="0005036B"/>
    <w:tbl>
      <w:tblPr>
        <w:tblW w:w="5944" w:type="dxa"/>
        <w:jc w:val="center"/>
        <w:tblInd w:w="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29"/>
        <w:gridCol w:w="2915"/>
      </w:tblGrid>
      <w:tr w:rsidR="00CC385B" w:rsidRPr="008256EC" w:rsidTr="0026573C">
        <w:trPr>
          <w:trHeight w:val="520"/>
          <w:jc w:val="center"/>
        </w:trPr>
        <w:tc>
          <w:tcPr>
            <w:tcW w:w="30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542AF">
            <w:pPr>
              <w:pStyle w:val="Quote"/>
              <w:rPr>
                <w:lang w:val="sr-Cyrl-CS"/>
              </w:rPr>
            </w:pPr>
            <w:r w:rsidRPr="008256EC">
              <w:rPr>
                <w:lang w:val="sr-Cyrl-CS"/>
              </w:rPr>
              <w:t>Датум оснивања</w:t>
            </w:r>
            <w:r>
              <w:rPr>
                <w:lang w:val="sr-Cyrl-CS"/>
              </w:rPr>
              <w:t xml:space="preserve"> школе</w:t>
            </w:r>
          </w:p>
        </w:tc>
        <w:tc>
          <w:tcPr>
            <w:tcW w:w="2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542AF">
            <w:pPr>
              <w:pStyle w:val="Quote"/>
            </w:pPr>
            <w:r>
              <w:t>30.05.1968.</w:t>
            </w:r>
          </w:p>
        </w:tc>
      </w:tr>
      <w:tr w:rsidR="00CC385B" w:rsidRPr="008256EC" w:rsidTr="00E21990">
        <w:trPr>
          <w:trHeight w:val="439"/>
          <w:jc w:val="center"/>
        </w:trPr>
        <w:tc>
          <w:tcPr>
            <w:tcW w:w="30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CC385B" w:rsidP="00D542AF">
            <w:pPr>
              <w:pStyle w:val="Quote"/>
              <w:jc w:val="left"/>
            </w:pPr>
            <w:r w:rsidRPr="008256EC">
              <w:rPr>
                <w:lang w:val="sr-Cyrl-CS"/>
              </w:rPr>
              <w:t>Датум прославе Дана школе</w:t>
            </w:r>
          </w:p>
        </w:tc>
        <w:tc>
          <w:tcPr>
            <w:tcW w:w="2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85B" w:rsidRPr="008256EC" w:rsidRDefault="001E5542" w:rsidP="00D542AF">
            <w:pPr>
              <w:pStyle w:val="Quote"/>
            </w:pPr>
            <w:r>
              <w:t>30.05.2022</w:t>
            </w:r>
            <w:r w:rsidR="00CC385B">
              <w:t>.</w:t>
            </w:r>
          </w:p>
        </w:tc>
      </w:tr>
    </w:tbl>
    <w:p w:rsidR="00CC385B" w:rsidRDefault="00CC385B" w:rsidP="009338AD">
      <w:pPr>
        <w:pStyle w:val="Heading1"/>
        <w:rPr>
          <w:bCs/>
          <w:sz w:val="46"/>
          <w:szCs w:val="46"/>
        </w:rPr>
      </w:pPr>
    </w:p>
    <w:tbl>
      <w:tblPr>
        <w:tblW w:w="0" w:type="auto"/>
        <w:jc w:val="center"/>
        <w:tblInd w:w="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8"/>
        <w:gridCol w:w="1587"/>
        <w:gridCol w:w="1587"/>
      </w:tblGrid>
      <w:tr w:rsidR="00CC385B" w:rsidRPr="00EE4FAF" w:rsidTr="0026573C">
        <w:trPr>
          <w:jc w:val="center"/>
        </w:trPr>
        <w:tc>
          <w:tcPr>
            <w:tcW w:w="32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85B" w:rsidRPr="007C6D15" w:rsidRDefault="00CC385B" w:rsidP="00476444">
            <w:pPr>
              <w:pStyle w:val="Quote"/>
            </w:pPr>
            <w:r>
              <w:t>Назив</w:t>
            </w:r>
          </w:p>
        </w:tc>
        <w:tc>
          <w:tcPr>
            <w:tcW w:w="15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C385B" w:rsidRPr="007C6D15" w:rsidRDefault="00CC385B" w:rsidP="00476444">
            <w:pPr>
              <w:pStyle w:val="Quote"/>
            </w:pPr>
            <w:r>
              <w:t>Од</w:t>
            </w:r>
          </w:p>
        </w:tc>
        <w:tc>
          <w:tcPr>
            <w:tcW w:w="158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85B" w:rsidRPr="007C6D15" w:rsidRDefault="00CC385B" w:rsidP="00476444">
            <w:pPr>
              <w:pStyle w:val="Quote"/>
            </w:pPr>
            <w:r>
              <w:t>До</w:t>
            </w:r>
          </w:p>
        </w:tc>
      </w:tr>
      <w:tr w:rsidR="00CC385B" w:rsidRPr="00EE4FAF" w:rsidTr="0026573C">
        <w:trPr>
          <w:jc w:val="center"/>
        </w:trPr>
        <w:tc>
          <w:tcPr>
            <w:tcW w:w="32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C385B" w:rsidRPr="00DB696C" w:rsidRDefault="00CC385B" w:rsidP="00476444">
            <w:pPr>
              <w:pStyle w:val="Quote"/>
            </w:pPr>
            <w:r>
              <w:t>Занатско – трговачка школа</w:t>
            </w:r>
          </w:p>
        </w:tc>
        <w:tc>
          <w:tcPr>
            <w:tcW w:w="1587" w:type="dxa"/>
            <w:tcBorders>
              <w:top w:val="double" w:sz="4" w:space="0" w:color="auto"/>
              <w:lef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1919.</w:t>
            </w:r>
          </w:p>
        </w:tc>
        <w:tc>
          <w:tcPr>
            <w:tcW w:w="1587" w:type="dxa"/>
            <w:tcBorders>
              <w:top w:val="double" w:sz="4" w:space="0" w:color="auto"/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1923.</w:t>
            </w:r>
          </w:p>
        </w:tc>
      </w:tr>
      <w:tr w:rsidR="00CC385B" w:rsidRPr="00EE4FAF" w:rsidTr="0026573C">
        <w:trPr>
          <w:jc w:val="center"/>
        </w:trPr>
        <w:tc>
          <w:tcPr>
            <w:tcW w:w="3288" w:type="dxa"/>
            <w:tcBorders>
              <w:left w:val="double" w:sz="4" w:space="0" w:color="auto"/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Општа занатска школа</w:t>
            </w:r>
          </w:p>
        </w:tc>
        <w:tc>
          <w:tcPr>
            <w:tcW w:w="1587" w:type="dxa"/>
            <w:tcBorders>
              <w:lef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1923.</w:t>
            </w:r>
          </w:p>
        </w:tc>
        <w:tc>
          <w:tcPr>
            <w:tcW w:w="1587" w:type="dxa"/>
            <w:tcBorders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1933.</w:t>
            </w:r>
          </w:p>
        </w:tc>
      </w:tr>
      <w:tr w:rsidR="00CC385B" w:rsidRPr="00EE4FAF" w:rsidTr="0026573C">
        <w:trPr>
          <w:jc w:val="center"/>
        </w:trPr>
        <w:tc>
          <w:tcPr>
            <w:tcW w:w="3288" w:type="dxa"/>
            <w:tcBorders>
              <w:left w:val="double" w:sz="4" w:space="0" w:color="auto"/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Стручна продужна школа</w:t>
            </w:r>
          </w:p>
        </w:tc>
        <w:tc>
          <w:tcPr>
            <w:tcW w:w="1587" w:type="dxa"/>
            <w:tcBorders>
              <w:lef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1933.</w:t>
            </w:r>
          </w:p>
        </w:tc>
        <w:tc>
          <w:tcPr>
            <w:tcW w:w="1587" w:type="dxa"/>
            <w:tcBorders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1946.</w:t>
            </w:r>
          </w:p>
        </w:tc>
      </w:tr>
      <w:tr w:rsidR="00CC385B" w:rsidRPr="00EE4FAF" w:rsidTr="0026573C">
        <w:trPr>
          <w:jc w:val="center"/>
        </w:trPr>
        <w:tc>
          <w:tcPr>
            <w:tcW w:w="3288" w:type="dxa"/>
            <w:tcBorders>
              <w:left w:val="double" w:sz="4" w:space="0" w:color="auto"/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Стручна школа за ученике у индустрији и занатству</w:t>
            </w:r>
          </w:p>
        </w:tc>
        <w:tc>
          <w:tcPr>
            <w:tcW w:w="1587" w:type="dxa"/>
            <w:tcBorders>
              <w:lef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1946.</w:t>
            </w:r>
          </w:p>
        </w:tc>
        <w:tc>
          <w:tcPr>
            <w:tcW w:w="1587" w:type="dxa"/>
            <w:tcBorders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1952.</w:t>
            </w:r>
          </w:p>
        </w:tc>
      </w:tr>
      <w:tr w:rsidR="00CC385B" w:rsidRPr="00EE4FAF" w:rsidTr="0026573C">
        <w:trPr>
          <w:jc w:val="center"/>
        </w:trPr>
        <w:tc>
          <w:tcPr>
            <w:tcW w:w="3288" w:type="dxa"/>
            <w:tcBorders>
              <w:left w:val="double" w:sz="4" w:space="0" w:color="auto"/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Стручна школа за ученике у привреди</w:t>
            </w:r>
          </w:p>
        </w:tc>
        <w:tc>
          <w:tcPr>
            <w:tcW w:w="1587" w:type="dxa"/>
            <w:tcBorders>
              <w:lef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1952.</w:t>
            </w:r>
          </w:p>
        </w:tc>
        <w:tc>
          <w:tcPr>
            <w:tcW w:w="1587" w:type="dxa"/>
            <w:tcBorders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1968.</w:t>
            </w:r>
          </w:p>
        </w:tc>
      </w:tr>
      <w:tr w:rsidR="00CC385B" w:rsidRPr="00EE4FAF" w:rsidTr="0026573C">
        <w:trPr>
          <w:jc w:val="center"/>
        </w:trPr>
        <w:tc>
          <w:tcPr>
            <w:tcW w:w="3288" w:type="dxa"/>
            <w:tcBorders>
              <w:left w:val="double" w:sz="4" w:space="0" w:color="auto"/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Школа за квалификоване раднике ,,Миодраг Новаковић – Џуџа‘‘</w:t>
            </w:r>
          </w:p>
        </w:tc>
        <w:tc>
          <w:tcPr>
            <w:tcW w:w="1587" w:type="dxa"/>
            <w:tcBorders>
              <w:lef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1968</w:t>
            </w:r>
          </w:p>
        </w:tc>
        <w:tc>
          <w:tcPr>
            <w:tcW w:w="1587" w:type="dxa"/>
            <w:tcBorders>
              <w:righ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1980.</w:t>
            </w:r>
          </w:p>
        </w:tc>
      </w:tr>
      <w:tr w:rsidR="00CC385B" w:rsidRPr="00EE4FAF" w:rsidTr="0026573C">
        <w:trPr>
          <w:jc w:val="center"/>
        </w:trPr>
        <w:tc>
          <w:tcPr>
            <w:tcW w:w="3288" w:type="dxa"/>
            <w:tcBorders>
              <w:left w:val="double" w:sz="4" w:space="0" w:color="auto"/>
              <w:right w:val="double" w:sz="4" w:space="0" w:color="auto"/>
            </w:tcBorders>
          </w:tcPr>
          <w:p w:rsidR="00CC385B" w:rsidRDefault="00CC385B" w:rsidP="00476444">
            <w:pPr>
              <w:pStyle w:val="Quote"/>
            </w:pPr>
            <w:r>
              <w:t>Школа за усмерено образовање</w:t>
            </w:r>
          </w:p>
          <w:p w:rsidR="00CC385B" w:rsidRPr="00AB3B0D" w:rsidRDefault="00CC385B" w:rsidP="00476444">
            <w:pPr>
              <w:pStyle w:val="Quote"/>
            </w:pPr>
            <w:r>
              <w:t xml:space="preserve"> ,,Миодраг Новаковић – Џуџа‘‘</w:t>
            </w:r>
          </w:p>
        </w:tc>
        <w:tc>
          <w:tcPr>
            <w:tcW w:w="1587" w:type="dxa"/>
            <w:tcBorders>
              <w:left w:val="double" w:sz="4" w:space="0" w:color="auto"/>
            </w:tcBorders>
          </w:tcPr>
          <w:p w:rsidR="00CC385B" w:rsidRPr="00AB3B0D" w:rsidRDefault="00CC385B" w:rsidP="00476444">
            <w:pPr>
              <w:pStyle w:val="Quote"/>
            </w:pPr>
            <w:r>
              <w:t>1980</w:t>
            </w:r>
          </w:p>
        </w:tc>
        <w:tc>
          <w:tcPr>
            <w:tcW w:w="1587" w:type="dxa"/>
            <w:tcBorders>
              <w:right w:val="double" w:sz="4" w:space="0" w:color="auto"/>
            </w:tcBorders>
          </w:tcPr>
          <w:p w:rsidR="00CC385B" w:rsidRPr="00DB2C7E" w:rsidRDefault="00CC385B" w:rsidP="00476444">
            <w:pPr>
              <w:pStyle w:val="Quote"/>
            </w:pPr>
            <w:r w:rsidRPr="00DB2C7E">
              <w:t>1990</w:t>
            </w:r>
          </w:p>
        </w:tc>
      </w:tr>
      <w:tr w:rsidR="00CC385B" w:rsidRPr="00EE4FAF" w:rsidTr="00720180">
        <w:trPr>
          <w:jc w:val="center"/>
        </w:trPr>
        <w:tc>
          <w:tcPr>
            <w:tcW w:w="3288" w:type="dxa"/>
            <w:tcBorders>
              <w:left w:val="double" w:sz="4" w:space="0" w:color="auto"/>
              <w:right w:val="double" w:sz="4" w:space="0" w:color="auto"/>
            </w:tcBorders>
          </w:tcPr>
          <w:p w:rsidR="00CC385B" w:rsidRDefault="00CC385B" w:rsidP="00E21990">
            <w:pPr>
              <w:pStyle w:val="Quote"/>
            </w:pPr>
            <w:r>
              <w:t>Техничка школа ,,Миодраг Новаковић‘‘</w:t>
            </w:r>
          </w:p>
        </w:tc>
        <w:tc>
          <w:tcPr>
            <w:tcW w:w="1587" w:type="dxa"/>
            <w:tcBorders>
              <w:left w:val="double" w:sz="4" w:space="0" w:color="auto"/>
            </w:tcBorders>
          </w:tcPr>
          <w:p w:rsidR="00CC385B" w:rsidRDefault="00CC385B" w:rsidP="00476444">
            <w:pPr>
              <w:pStyle w:val="Quote"/>
            </w:pPr>
            <w:r>
              <w:t>1990</w:t>
            </w:r>
          </w:p>
        </w:tc>
        <w:tc>
          <w:tcPr>
            <w:tcW w:w="1587" w:type="dxa"/>
            <w:tcBorders>
              <w:right w:val="double" w:sz="4" w:space="0" w:color="auto"/>
            </w:tcBorders>
          </w:tcPr>
          <w:p w:rsidR="00CC385B" w:rsidRPr="00DB2C7E" w:rsidRDefault="00CC385B" w:rsidP="00476444">
            <w:pPr>
              <w:pStyle w:val="Quote"/>
            </w:pPr>
            <w:r w:rsidRPr="00DB2C7E">
              <w:t>1996</w:t>
            </w:r>
          </w:p>
        </w:tc>
      </w:tr>
      <w:tr w:rsidR="00CC385B" w:rsidRPr="00EE4FAF" w:rsidTr="0026573C">
        <w:trPr>
          <w:jc w:val="center"/>
        </w:trPr>
        <w:tc>
          <w:tcPr>
            <w:tcW w:w="32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85B" w:rsidRPr="00720180" w:rsidRDefault="00CC385B" w:rsidP="00476444">
            <w:pPr>
              <w:pStyle w:val="Quote"/>
            </w:pPr>
            <w:r>
              <w:t>Техничка школа</w:t>
            </w:r>
          </w:p>
        </w:tc>
        <w:tc>
          <w:tcPr>
            <w:tcW w:w="1587" w:type="dxa"/>
            <w:tcBorders>
              <w:left w:val="double" w:sz="4" w:space="0" w:color="auto"/>
              <w:bottom w:val="double" w:sz="4" w:space="0" w:color="auto"/>
            </w:tcBorders>
          </w:tcPr>
          <w:p w:rsidR="00CC385B" w:rsidRDefault="00CC385B" w:rsidP="00476444">
            <w:pPr>
              <w:pStyle w:val="Quote"/>
            </w:pPr>
            <w:r>
              <w:t>1996</w:t>
            </w:r>
          </w:p>
        </w:tc>
        <w:tc>
          <w:tcPr>
            <w:tcW w:w="1587" w:type="dxa"/>
            <w:tcBorders>
              <w:bottom w:val="double" w:sz="4" w:space="0" w:color="auto"/>
              <w:right w:val="double" w:sz="4" w:space="0" w:color="auto"/>
            </w:tcBorders>
          </w:tcPr>
          <w:p w:rsidR="00CC385B" w:rsidRDefault="00CC385B" w:rsidP="00476444">
            <w:pPr>
              <w:pStyle w:val="Quote"/>
              <w:rPr>
                <w:effect w:val="blinkBackground"/>
              </w:rPr>
            </w:pPr>
          </w:p>
        </w:tc>
      </w:tr>
    </w:tbl>
    <w:p w:rsidR="00CC385B" w:rsidRDefault="00CC385B" w:rsidP="00ED6617">
      <w:pPr>
        <w:sectPr w:rsidR="00CC385B" w:rsidSect="00F50169">
          <w:footerReference w:type="first" r:id="rId17"/>
          <w:pgSz w:w="11907" w:h="16840" w:code="9"/>
          <w:pgMar w:top="1418" w:right="708" w:bottom="993" w:left="1418" w:header="708" w:footer="708" w:gutter="0"/>
          <w:paperSrc w:first="8" w:other="8"/>
          <w:pgNumType w:start="1"/>
          <w:cols w:space="708"/>
          <w:titlePg/>
        </w:sectPr>
      </w:pPr>
    </w:p>
    <w:p w:rsidR="00CC385B" w:rsidRPr="005A2A2F" w:rsidRDefault="00CC385B" w:rsidP="005A2A2F">
      <w:pPr>
        <w:pStyle w:val="Heading1"/>
      </w:pPr>
      <w:bookmarkStart w:id="16" w:name="_Toc493242956"/>
      <w:bookmarkStart w:id="17" w:name="_Toc19012938"/>
      <w:bookmarkStart w:id="18" w:name="_Toc50922243"/>
      <w:bookmarkStart w:id="19" w:name="_Toc82627417"/>
      <w:bookmarkStart w:id="20" w:name="_Toc82637889"/>
      <w:r w:rsidRPr="005A2A2F">
        <w:lastRenderedPageBreak/>
        <w:t>1.УВОДНИ ДЕО</w:t>
      </w:r>
      <w:bookmarkEnd w:id="10"/>
      <w:bookmarkEnd w:id="11"/>
      <w:bookmarkEnd w:id="12"/>
      <w:bookmarkEnd w:id="13"/>
      <w:bookmarkEnd w:id="14"/>
      <w:bookmarkEnd w:id="16"/>
      <w:bookmarkEnd w:id="17"/>
      <w:bookmarkEnd w:id="18"/>
      <w:bookmarkEnd w:id="19"/>
      <w:bookmarkEnd w:id="20"/>
    </w:p>
    <w:p w:rsidR="00CC385B" w:rsidRDefault="00CC385B">
      <w:pPr>
        <w:jc w:val="both"/>
        <w:rPr>
          <w:rFonts w:ascii="Times New Roman" w:hAnsi="Times New Roman"/>
          <w:b/>
          <w:sz w:val="32"/>
          <w:u w:val="single"/>
        </w:rPr>
      </w:pPr>
    </w:p>
    <w:p w:rsidR="00C62C83" w:rsidRDefault="00CC385B" w:rsidP="005A2A2F">
      <w:pPr>
        <w:pStyle w:val="Heading2"/>
        <w:sectPr w:rsidR="00C62C83" w:rsidSect="001259B0">
          <w:footerReference w:type="default" r:id="rId18"/>
          <w:pgSz w:w="11907" w:h="16840" w:code="9"/>
          <w:pgMar w:top="1418" w:right="708" w:bottom="993" w:left="1418" w:header="708" w:footer="708" w:gutter="0"/>
          <w:paperSrc w:first="8" w:other="8"/>
          <w:pgNumType w:start="2"/>
          <w:cols w:space="708"/>
          <w:titlePg/>
        </w:sectPr>
      </w:pPr>
      <w:bookmarkStart w:id="21" w:name="_Toc367096081"/>
      <w:bookmarkStart w:id="22" w:name="_Toc367096111"/>
      <w:bookmarkStart w:id="23" w:name="_Toc367098541"/>
      <w:bookmarkStart w:id="24" w:name="_Toc367099610"/>
      <w:bookmarkStart w:id="25" w:name="_Toc367099710"/>
      <w:bookmarkStart w:id="26" w:name="_Toc493242957"/>
      <w:bookmarkStart w:id="27" w:name="_Toc19012939"/>
      <w:bookmarkStart w:id="28" w:name="_Toc50922244"/>
      <w:bookmarkStart w:id="29" w:name="_Toc82627418"/>
      <w:bookmarkStart w:id="30" w:name="_Toc82637890"/>
      <w:r w:rsidRPr="005A2A2F">
        <w:t>1.1. ИСТОРИЈАТ ШКОЛЕ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CC385B" w:rsidRPr="005A2A2F" w:rsidRDefault="00CC385B" w:rsidP="005A2A2F">
      <w:pPr>
        <w:pStyle w:val="Heading2"/>
      </w:pPr>
    </w:p>
    <w:p w:rsidR="00CC385B" w:rsidRDefault="00CC385B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>Традиција школства у Ћуприји потиче још из времена Уставобранитеља када је 1839.године основана прва основна школа. До краја 19.века сва значајнија насеља садашњег Поморавског округа добиће основну школу.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>У првој деценији 20. века Ћуприја добија и средње школе.Трудом и залагањем народних посланика Моравског округа Симе Катића и Жике Микића, угледних грађана Ћуприје: председника општине Драгутина Јанаћковића,протојереја Перише Ђорђевића, управника школе Милоша Стојановића, ветеринара Андре Ђурашковића и других, Министарство просвете је одобрило и отварање средњих школа.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>Године 1911. у Ћуприји је са радом почела фабрика шећера, а са њом се јавила и потреба за техничким образовањем радника. То је време када настаје вечерња трговачко- занатлијска школа која је у ствари претеча садашње Техничке школе у Ћуприји.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 xml:space="preserve">О њеном раду пре </w:t>
      </w:r>
      <w:r>
        <w:rPr>
          <w:rFonts w:ascii="Times New Roman" w:hAnsi="Times New Roman"/>
          <w:szCs w:val="28"/>
        </w:rPr>
        <w:t xml:space="preserve">I </w:t>
      </w:r>
      <w:r>
        <w:rPr>
          <w:rFonts w:ascii="Times New Roman" w:hAnsi="Times New Roman"/>
          <w:szCs w:val="28"/>
          <w:lang w:val="sr-Cyrl-CS"/>
        </w:rPr>
        <w:t>светског рата не знамо много. Занатско – трговачка школа у Ћуприји обновила је свој рад 1. септембра 1919. године.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>Након послератне консолидације школа 1923.године мења назив у Општа занатска школа.Школовање је трајало три године, а поред стручних предмета учили су се и предмети општег образовања. Школа је била под надзором Министарства трговине и индустрије.</w:t>
      </w:r>
    </w:p>
    <w:p w:rsidR="00CC385B" w:rsidRDefault="00CC385B" w:rsidP="00485A7D">
      <w:pPr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>Школа поново мења име 1933.године у Стручна продужна школа и тај назив задржава до 1946.године.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 xml:space="preserve">После </w:t>
      </w:r>
      <w:r>
        <w:rPr>
          <w:rFonts w:ascii="Times New Roman" w:hAnsi="Times New Roman"/>
          <w:szCs w:val="28"/>
        </w:rPr>
        <w:t>II</w:t>
      </w:r>
      <w:r>
        <w:rPr>
          <w:rFonts w:ascii="Times New Roman" w:hAnsi="Times New Roman"/>
          <w:szCs w:val="28"/>
          <w:lang w:val="sr-Cyrl-CS"/>
        </w:rPr>
        <w:t xml:space="preserve"> светског рата, године 1946. донет је Закон о ученицима у привреди. Сходно законским променама, школске 1946/47.год</w:t>
      </w:r>
      <w:r>
        <w:rPr>
          <w:rFonts w:ascii="Times New Roman" w:hAnsi="Times New Roman"/>
          <w:szCs w:val="28"/>
        </w:rPr>
        <w:t>ине</w:t>
      </w:r>
      <w:r>
        <w:rPr>
          <w:rFonts w:ascii="Times New Roman" w:hAnsi="Times New Roman"/>
          <w:szCs w:val="28"/>
          <w:lang w:val="sr-Cyrl-CS"/>
        </w:rPr>
        <w:t xml:space="preserve"> школа добија назив Стручна школа за ученике у индустрији и занатству и тај назив задржава до 1952. године. Задатак школе био је да ученицима запосленим у индуструји, занатству, трговини и другим радиностима пружи општеобразовна и стручна знања за обављање послова дотичне струке у својству квалификованог радника.</w:t>
      </w:r>
    </w:p>
    <w:p w:rsidR="00CC385B" w:rsidRPr="00836018" w:rsidRDefault="00CC385B" w:rsidP="00485A7D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lang w:val="sr-Cyrl-CS"/>
        </w:rPr>
        <w:tab/>
        <w:t>Године1952. мења назив у Стручна школа за ученике у привреди. Школа ће се убрзо звати Мешовита школа за ученике у привреди „Миодраг Новаковић-Џуџа“,а школске 1967/68. године школа мења назив у Школа за квалификоване раднике „Миодраг Новаковић-Џуџа“</w:t>
      </w:r>
      <w:r>
        <w:rPr>
          <w:rFonts w:ascii="Times New Roman" w:hAnsi="Times New Roman"/>
          <w:szCs w:val="28"/>
        </w:rPr>
        <w:t>, решењем оснивача СО Ћуприја,од 30.маја 1968. године, што се и узима за дан школе. Т</w:t>
      </w:r>
      <w:r>
        <w:rPr>
          <w:rFonts w:ascii="Times New Roman" w:hAnsi="Times New Roman"/>
          <w:szCs w:val="28"/>
          <w:lang w:val="sr-Cyrl-CS"/>
        </w:rPr>
        <w:t>ај назив задржава до 1980. године</w:t>
      </w:r>
      <w:r>
        <w:rPr>
          <w:rFonts w:ascii="Times New Roman" w:hAnsi="Times New Roman"/>
          <w:szCs w:val="28"/>
        </w:rPr>
        <w:t xml:space="preserve">. 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>Реформа образовања позната под именом „шуварица“ доноси школи ново име Школа за усмерено образовање „Миодраг Новаковић-Џуџа“.Почетком деведесетих година 20. века,укидањем усмереног образовања школа поново мења име у Техничка школа-Ћуприја,које и данас носи.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>Техничка школа у Ћуприји се данас налази на излазу из Ћуприје са леве стране пута Ћуприја-Параћин.Током свог постојања школа је у складу са привредним могућностима града школовала кадар за рад у фабрици шећера, кексари, штампарији,ремонту шинских возила и опреме, Велмортрансу и друго.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  <w:lang w:val="sr-Cyrl-CS"/>
        </w:rPr>
        <w:t>Некадашња занимања бравара, металостругара, техничара за моторна возила, прехрамбених техничара, типографа, графичких техничара су нажалост престала да постоје, а разлог томе свакако лежи у одређеним привредним и политичким кретањима с краја 20. века.</w:t>
      </w:r>
    </w:p>
    <w:p w:rsidR="00052DCF" w:rsidRDefault="00CC385B" w:rsidP="00485A7D">
      <w:pPr>
        <w:ind w:firstLine="720"/>
        <w:jc w:val="both"/>
        <w:rPr>
          <w:rFonts w:ascii="Times New Roman" w:hAnsi="Times New Roman"/>
          <w:szCs w:val="28"/>
          <w:lang w:val="sr-Cyrl-CS"/>
        </w:rPr>
        <w:sectPr w:rsidR="00052DCF" w:rsidSect="00C62C83">
          <w:type w:val="continuous"/>
          <w:pgSz w:w="11907" w:h="16840" w:code="9"/>
          <w:pgMar w:top="1418" w:right="708" w:bottom="993" w:left="1418" w:header="708" w:footer="708" w:gutter="0"/>
          <w:paperSrc w:first="8" w:other="8"/>
          <w:pgNumType w:start="2"/>
          <w:cols w:space="708"/>
          <w:titlePg/>
        </w:sectPr>
      </w:pPr>
      <w:r>
        <w:rPr>
          <w:rFonts w:ascii="Times New Roman" w:hAnsi="Times New Roman"/>
          <w:szCs w:val="28"/>
          <w:lang w:val="sr-Cyrl-CS"/>
        </w:rPr>
        <w:t>Школа данас располаже са</w:t>
      </w:r>
      <w:r w:rsidR="00907256">
        <w:rPr>
          <w:rFonts w:ascii="Times New Roman" w:hAnsi="Times New Roman"/>
          <w:szCs w:val="28"/>
          <w:lang w:val="sr-Cyrl-CS"/>
        </w:rPr>
        <w:t xml:space="preserve"> два кабинета</w:t>
      </w:r>
      <w:r>
        <w:rPr>
          <w:rFonts w:ascii="Times New Roman" w:hAnsi="Times New Roman"/>
          <w:szCs w:val="28"/>
          <w:lang w:val="sr-Cyrl-CS"/>
        </w:rPr>
        <w:t xml:space="preserve"> за информатику, возним парком:</w:t>
      </w:r>
      <w:r w:rsidR="00907256">
        <w:rPr>
          <w:rFonts w:ascii="Times New Roman" w:hAnsi="Times New Roman"/>
          <w:szCs w:val="28"/>
        </w:rPr>
        <w:t>3</w:t>
      </w:r>
      <w:r>
        <w:rPr>
          <w:rFonts w:ascii="Times New Roman" w:hAnsi="Times New Roman"/>
          <w:szCs w:val="28"/>
        </w:rPr>
        <w:t xml:space="preserve"> сопствена</w:t>
      </w:r>
      <w:r>
        <w:rPr>
          <w:rFonts w:ascii="Times New Roman" w:hAnsi="Times New Roman"/>
          <w:szCs w:val="28"/>
          <w:lang w:val="sr-Cyrl-CS"/>
        </w:rPr>
        <w:t xml:space="preserve"> аутомобила, радионицом за практичну наставу у области машинства и саобраћаја</w:t>
      </w:r>
      <w:r>
        <w:rPr>
          <w:rFonts w:ascii="Times New Roman" w:hAnsi="Times New Roman"/>
          <w:szCs w:val="28"/>
          <w:lang w:val="ru-RU"/>
        </w:rPr>
        <w:t>,</w:t>
      </w:r>
      <w:r>
        <w:rPr>
          <w:rFonts w:ascii="Times New Roman" w:hAnsi="Times New Roman"/>
          <w:szCs w:val="28"/>
        </w:rPr>
        <w:t xml:space="preserve"> a </w:t>
      </w:r>
      <w:r>
        <w:rPr>
          <w:rFonts w:ascii="Times New Roman" w:hAnsi="Times New Roman"/>
          <w:szCs w:val="28"/>
          <w:lang w:val="sr-Cyrl-CS"/>
        </w:rPr>
        <w:t>школским развојним планом у току је формирање мултимедијалног кабинета.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8"/>
          <w:lang w:val="ru-RU"/>
        </w:rPr>
      </w:pPr>
    </w:p>
    <w:p w:rsidR="00CC385B" w:rsidRDefault="00CC385B" w:rsidP="00485A7D">
      <w:pPr>
        <w:jc w:val="both"/>
        <w:rPr>
          <w:rFonts w:ascii="Times New Roman" w:hAnsi="Times New Roman"/>
          <w:szCs w:val="28"/>
          <w:lang w:val="sr-Cyrl-CS"/>
        </w:rPr>
      </w:pPr>
      <w:r>
        <w:rPr>
          <w:rFonts w:ascii="Times New Roman" w:hAnsi="Times New Roman"/>
          <w:szCs w:val="28"/>
        </w:rPr>
        <w:tab/>
      </w:r>
      <w:r>
        <w:rPr>
          <w:rFonts w:ascii="Times New Roman" w:hAnsi="Times New Roman"/>
          <w:szCs w:val="28"/>
          <w:lang w:val="sr-Cyrl-CS"/>
        </w:rPr>
        <w:t xml:space="preserve">Имајући у виду да смо једина школа у Округу која нуди образовање у области саобраћаја, успели смо да 2005.године покренемо и једногодишње специјалистичко образовање  </w:t>
      </w:r>
      <w:r>
        <w:rPr>
          <w:rFonts w:ascii="Times New Roman" w:hAnsi="Times New Roman"/>
          <w:szCs w:val="28"/>
        </w:rPr>
        <w:t>Инструктор вожње - специјалиста</w:t>
      </w:r>
      <w:r>
        <w:rPr>
          <w:rFonts w:ascii="Times New Roman" w:hAnsi="Times New Roman"/>
          <w:szCs w:val="28"/>
          <w:lang w:val="sr-Cyrl-CS"/>
        </w:rPr>
        <w:t>.</w:t>
      </w:r>
    </w:p>
    <w:p w:rsidR="00CC385B" w:rsidRDefault="00CC385B" w:rsidP="00485A7D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  <w:r>
        <w:rPr>
          <w:rFonts w:ascii="Times New Roman" w:hAnsi="Times New Roman"/>
          <w:szCs w:val="28"/>
          <w:lang w:val="sr-Cyrl-CS"/>
        </w:rPr>
        <w:t>Најпознатији ученик ове школе свакако је Милутин Хаџи Стојковић. Рођен је 29.8.1942.</w:t>
      </w:r>
      <w:r w:rsidR="00BA4900">
        <w:rPr>
          <w:rFonts w:ascii="Times New Roman" w:hAnsi="Times New Roman"/>
          <w:szCs w:val="28"/>
          <w:lang w:val="sr-Latn-RS"/>
        </w:rPr>
        <w:t xml:space="preserve"> </w:t>
      </w:r>
      <w:r>
        <w:rPr>
          <w:rFonts w:ascii="Times New Roman" w:hAnsi="Times New Roman"/>
          <w:szCs w:val="28"/>
          <w:lang w:val="sr-Cyrl-CS"/>
        </w:rPr>
        <w:t>године у селу Мијатовац, где је завршио основну школу, а у овој школи стекао знање за занимање машинбравар.</w:t>
      </w:r>
      <w:r w:rsidR="008351FA">
        <w:rPr>
          <w:rFonts w:ascii="Times New Roman" w:hAnsi="Times New Roman"/>
          <w:szCs w:val="28"/>
          <w:lang w:val="sr-Latn-RS"/>
        </w:rPr>
        <w:t xml:space="preserve"> </w:t>
      </w:r>
      <w:r>
        <w:rPr>
          <w:rFonts w:ascii="Times New Roman" w:hAnsi="Times New Roman"/>
          <w:szCs w:val="28"/>
          <w:lang w:val="sr-Cyrl-CS"/>
        </w:rPr>
        <w:t>Студирао је машинство и економију, магистрирао и докторирао на Економском факултету у Суботици, где је редовни професор. Члан је Академије војних наука Русије и има звање академика.</w:t>
      </w:r>
    </w:p>
    <w:p w:rsidR="00CC385B" w:rsidRPr="00312742" w:rsidRDefault="00CC385B">
      <w:pPr>
        <w:jc w:val="both"/>
        <w:rPr>
          <w:rFonts w:ascii="Times New Roman" w:hAnsi="Times New Roman"/>
          <w:b/>
          <w:u w:val="single"/>
        </w:rPr>
      </w:pPr>
    </w:p>
    <w:p w:rsidR="00CC385B" w:rsidRPr="005A2A2F" w:rsidRDefault="00CC385B" w:rsidP="005A2A2F">
      <w:pPr>
        <w:pStyle w:val="Heading2"/>
      </w:pPr>
      <w:bookmarkStart w:id="31" w:name="_Toc367098542"/>
      <w:bookmarkStart w:id="32" w:name="_Toc367099611"/>
      <w:bookmarkStart w:id="33" w:name="_Toc367099711"/>
      <w:bookmarkStart w:id="34" w:name="_Toc493242958"/>
      <w:bookmarkStart w:id="35" w:name="_Toc19012940"/>
      <w:bookmarkStart w:id="36" w:name="_Toc50922245"/>
      <w:bookmarkStart w:id="37" w:name="_Toc82627419"/>
      <w:bookmarkStart w:id="38" w:name="_Toc82637891"/>
      <w:r w:rsidRPr="005A2A2F">
        <w:t>1.2.ОПШТИ ПОДАЦИ О ШКОЛИ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CC385B" w:rsidRDefault="00CC385B">
      <w:pPr>
        <w:jc w:val="both"/>
        <w:rPr>
          <w:rFonts w:ascii="Times New Roman" w:hAnsi="Times New Roman"/>
          <w:sz w:val="36"/>
          <w:lang w:val="ru-RU"/>
        </w:rPr>
      </w:pP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Школа као своју делатност, а на основу мреже средњих школа, остварује: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4"/>
          <w:lang w:val="ru-RU"/>
        </w:rPr>
      </w:pP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  <w:t xml:space="preserve">План и програм за стручне школе за подручје рада </w:t>
      </w:r>
      <w:r>
        <w:rPr>
          <w:rFonts w:ascii="Times New Roman" w:hAnsi="Times New Roman"/>
          <w:b/>
          <w:bCs/>
          <w:szCs w:val="24"/>
          <w:lang w:val="sr-Cyrl-CS"/>
        </w:rPr>
        <w:t>С</w:t>
      </w:r>
      <w:r>
        <w:rPr>
          <w:rFonts w:ascii="Times New Roman" w:hAnsi="Times New Roman"/>
          <w:b/>
          <w:bCs/>
          <w:szCs w:val="24"/>
          <w:lang w:val="ru-RU"/>
        </w:rPr>
        <w:t xml:space="preserve">аобраћај </w:t>
      </w:r>
      <w:r>
        <w:rPr>
          <w:rFonts w:ascii="Times New Roman" w:hAnsi="Times New Roman"/>
          <w:szCs w:val="24"/>
          <w:lang w:val="ru-RU"/>
        </w:rPr>
        <w:t xml:space="preserve">за образовне профиле: </w:t>
      </w:r>
      <w:r>
        <w:rPr>
          <w:rFonts w:ascii="Times New Roman" w:hAnsi="Times New Roman"/>
          <w:szCs w:val="24"/>
          <w:lang w:val="sr-Cyrl-CS"/>
        </w:rPr>
        <w:t>В</w:t>
      </w:r>
      <w:r>
        <w:rPr>
          <w:rFonts w:ascii="Times New Roman" w:hAnsi="Times New Roman"/>
          <w:szCs w:val="24"/>
          <w:lang w:val="ru-RU"/>
        </w:rPr>
        <w:t>озач моторних возила у трогодишњем трајању</w:t>
      </w:r>
      <w:r>
        <w:rPr>
          <w:rFonts w:ascii="Times New Roman" w:hAnsi="Times New Roman"/>
          <w:szCs w:val="24"/>
          <w:lang w:val="sr-Cyrl-CS"/>
        </w:rPr>
        <w:t>,</w:t>
      </w:r>
      <w:r w:rsidR="00623213">
        <w:rPr>
          <w:rFonts w:ascii="Times New Roman" w:hAnsi="Times New Roman"/>
          <w:szCs w:val="24"/>
          <w:lang w:val="sr-Latn-RS"/>
        </w:rPr>
        <w:t xml:space="preserve"> </w:t>
      </w:r>
      <w:r>
        <w:rPr>
          <w:rFonts w:ascii="Times New Roman" w:hAnsi="Times New Roman"/>
          <w:szCs w:val="24"/>
          <w:lang w:val="sr-Cyrl-CS"/>
        </w:rPr>
        <w:t>Т</w:t>
      </w:r>
      <w:r>
        <w:rPr>
          <w:rFonts w:ascii="Times New Roman" w:hAnsi="Times New Roman"/>
          <w:szCs w:val="24"/>
          <w:lang w:val="ru-RU"/>
        </w:rPr>
        <w:t>ехничар друмског саобраћаја у четворогодишњем трајању</w:t>
      </w:r>
      <w:r>
        <w:rPr>
          <w:rFonts w:ascii="Times New Roman" w:hAnsi="Times New Roman"/>
          <w:szCs w:val="24"/>
          <w:lang w:val="sr-Cyrl-CS"/>
        </w:rPr>
        <w:t xml:space="preserve"> и Техничар унутрашњег транспорта у четворогодишњем трајању. 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4"/>
        </w:rPr>
      </w:pP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ru-RU"/>
        </w:rPr>
        <w:t xml:space="preserve">План и програм за стручне школе за подручје рада </w:t>
      </w:r>
      <w:r>
        <w:rPr>
          <w:rFonts w:ascii="Times New Roman" w:hAnsi="Times New Roman"/>
          <w:b/>
          <w:bCs/>
          <w:szCs w:val="24"/>
        </w:rPr>
        <w:t>Машин</w:t>
      </w:r>
      <w:r w:rsidR="00163894">
        <w:rPr>
          <w:rFonts w:ascii="Times New Roman" w:hAnsi="Times New Roman"/>
          <w:b/>
          <w:bCs/>
          <w:szCs w:val="24"/>
        </w:rPr>
        <w:t>с</w:t>
      </w:r>
      <w:r>
        <w:rPr>
          <w:rFonts w:ascii="Times New Roman" w:hAnsi="Times New Roman"/>
          <w:b/>
          <w:bCs/>
          <w:szCs w:val="24"/>
        </w:rPr>
        <w:t>тво и обрада метала</w:t>
      </w:r>
      <w:r w:rsidR="00623213">
        <w:rPr>
          <w:rFonts w:ascii="Times New Roman" w:hAnsi="Times New Roman"/>
          <w:b/>
          <w:bCs/>
          <w:szCs w:val="24"/>
          <w:lang w:val="sr-Cyrl-RS"/>
        </w:rPr>
        <w:t xml:space="preserve"> </w:t>
      </w:r>
      <w:r>
        <w:rPr>
          <w:rFonts w:ascii="Times New Roman" w:hAnsi="Times New Roman"/>
          <w:szCs w:val="24"/>
          <w:lang w:val="ru-RU"/>
        </w:rPr>
        <w:t>за образовн</w:t>
      </w:r>
      <w:r>
        <w:rPr>
          <w:rFonts w:ascii="Times New Roman" w:hAnsi="Times New Roman"/>
          <w:szCs w:val="24"/>
        </w:rPr>
        <w:t>и</w:t>
      </w:r>
      <w:r>
        <w:rPr>
          <w:rFonts w:ascii="Times New Roman" w:hAnsi="Times New Roman"/>
          <w:szCs w:val="24"/>
          <w:lang w:val="ru-RU"/>
        </w:rPr>
        <w:t xml:space="preserve"> профил</w:t>
      </w:r>
      <w:r w:rsidR="00623213">
        <w:rPr>
          <w:rFonts w:ascii="Times New Roman" w:hAnsi="Times New Roman"/>
          <w:szCs w:val="24"/>
          <w:lang w:val="sr-Latn-RS"/>
        </w:rPr>
        <w:t xml:space="preserve"> </w:t>
      </w:r>
      <w:r>
        <w:rPr>
          <w:rFonts w:ascii="Times New Roman" w:hAnsi="Times New Roman"/>
          <w:szCs w:val="24"/>
        </w:rPr>
        <w:t xml:space="preserve">Бравар - </w:t>
      </w:r>
      <w:r w:rsidR="00406956">
        <w:rPr>
          <w:rFonts w:ascii="Times New Roman" w:hAnsi="Times New Roman"/>
          <w:szCs w:val="24"/>
        </w:rPr>
        <w:t xml:space="preserve">заваривач у трогодишњем трајању у трогодишњем трајању </w:t>
      </w:r>
      <w:r w:rsidR="00907256">
        <w:rPr>
          <w:rFonts w:ascii="Times New Roman" w:hAnsi="Times New Roman"/>
          <w:szCs w:val="24"/>
        </w:rPr>
        <w:t>по дуалном систему</w:t>
      </w:r>
      <w:r w:rsidR="00406956">
        <w:rPr>
          <w:rFonts w:ascii="Times New Roman" w:hAnsi="Times New Roman"/>
          <w:szCs w:val="24"/>
        </w:rPr>
        <w:t xml:space="preserve"> образовања.</w:t>
      </w: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4"/>
        </w:rPr>
      </w:pPr>
    </w:p>
    <w:p w:rsidR="00623213" w:rsidRDefault="00623213" w:rsidP="00623213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ru-RU"/>
        </w:rPr>
        <w:t xml:space="preserve">План и програм за стручне школе за подручје рада </w:t>
      </w:r>
      <w:r>
        <w:rPr>
          <w:rFonts w:ascii="Times New Roman" w:hAnsi="Times New Roman"/>
          <w:b/>
          <w:bCs/>
          <w:szCs w:val="24"/>
          <w:lang w:val="sr-Cyrl-RS"/>
        </w:rPr>
        <w:t>Шумарство</w:t>
      </w:r>
      <w:r>
        <w:rPr>
          <w:rFonts w:ascii="Times New Roman" w:hAnsi="Times New Roman"/>
          <w:b/>
          <w:bCs/>
          <w:szCs w:val="24"/>
        </w:rPr>
        <w:t xml:space="preserve"> и обрада </w:t>
      </w:r>
      <w:r>
        <w:rPr>
          <w:rFonts w:ascii="Times New Roman" w:hAnsi="Times New Roman"/>
          <w:b/>
          <w:bCs/>
          <w:szCs w:val="24"/>
          <w:lang w:val="sr-Cyrl-RS"/>
        </w:rPr>
        <w:t xml:space="preserve">дрвета </w:t>
      </w:r>
      <w:r>
        <w:rPr>
          <w:rFonts w:ascii="Times New Roman" w:hAnsi="Times New Roman"/>
          <w:szCs w:val="24"/>
          <w:lang w:val="ru-RU"/>
        </w:rPr>
        <w:t>за образовн</w:t>
      </w:r>
      <w:r>
        <w:rPr>
          <w:rFonts w:ascii="Times New Roman" w:hAnsi="Times New Roman"/>
          <w:szCs w:val="24"/>
        </w:rPr>
        <w:t>и</w:t>
      </w:r>
      <w:r>
        <w:rPr>
          <w:rFonts w:ascii="Times New Roman" w:hAnsi="Times New Roman"/>
          <w:szCs w:val="24"/>
          <w:lang w:val="ru-RU"/>
        </w:rPr>
        <w:t xml:space="preserve"> профил</w:t>
      </w:r>
      <w:r>
        <w:rPr>
          <w:rFonts w:ascii="Times New Roman" w:hAnsi="Times New Roman"/>
          <w:szCs w:val="24"/>
          <w:lang w:val="sr-Latn-RS"/>
        </w:rPr>
        <w:t xml:space="preserve"> </w:t>
      </w:r>
      <w:r>
        <w:rPr>
          <w:rFonts w:ascii="Times New Roman" w:hAnsi="Times New Roman"/>
          <w:szCs w:val="24"/>
          <w:lang w:val="sr-Cyrl-RS"/>
        </w:rPr>
        <w:t>Оператер за израду намештаја</w:t>
      </w:r>
      <w:r>
        <w:rPr>
          <w:rFonts w:ascii="Times New Roman" w:hAnsi="Times New Roman"/>
          <w:szCs w:val="24"/>
        </w:rPr>
        <w:t xml:space="preserve"> у трогодишњем трајању по дуалном систему образовања.</w:t>
      </w:r>
    </w:p>
    <w:p w:rsidR="00623213" w:rsidRPr="00580CFB" w:rsidRDefault="00623213" w:rsidP="00485A7D">
      <w:pPr>
        <w:ind w:firstLine="720"/>
        <w:jc w:val="both"/>
        <w:rPr>
          <w:rFonts w:ascii="Times New Roman" w:hAnsi="Times New Roman"/>
          <w:szCs w:val="24"/>
        </w:rPr>
      </w:pPr>
    </w:p>
    <w:p w:rsidR="00A8210E" w:rsidRDefault="0067518D" w:rsidP="00A8210E">
      <w:pPr>
        <w:shd w:val="clear" w:color="auto" w:fill="FFFFFF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Најновије измене налазе се у </w:t>
      </w:r>
      <w:r w:rsidR="00A8210E">
        <w:rPr>
          <w:rFonts w:ascii="Times New Roman" w:hAnsi="Times New Roman"/>
          <w:szCs w:val="24"/>
        </w:rPr>
        <w:t>следећим правилницима:</w:t>
      </w:r>
    </w:p>
    <w:p w:rsidR="00FE0871" w:rsidRDefault="00FE0871" w:rsidP="00FE0871">
      <w:pPr>
        <w:shd w:val="clear" w:color="auto" w:fill="FFFFFF"/>
        <w:jc w:val="both"/>
        <w:rPr>
          <w:rFonts w:ascii="Times New Roman" w:hAnsi="Times New Roman"/>
          <w:color w:val="7A7A7A"/>
          <w:szCs w:val="24"/>
        </w:rPr>
      </w:pPr>
    </w:p>
    <w:p w:rsidR="00FE0871" w:rsidRDefault="00FE0871" w:rsidP="00FE0871">
      <w:pPr>
        <w:shd w:val="clear" w:color="auto" w:fill="FFFFFF"/>
        <w:jc w:val="both"/>
        <w:rPr>
          <w:rFonts w:ascii="Times New Roman" w:hAnsi="Times New Roman"/>
          <w:szCs w:val="24"/>
        </w:rPr>
      </w:pPr>
      <w:r w:rsidRPr="00FE0871">
        <w:rPr>
          <w:rFonts w:ascii="Times New Roman" w:hAnsi="Times New Roman"/>
          <w:szCs w:val="24"/>
        </w:rPr>
        <w:t>За општеобразовне предмете:</w:t>
      </w:r>
    </w:p>
    <w:p w:rsidR="00FE0871" w:rsidRDefault="00FE0871" w:rsidP="00FE0871">
      <w:pPr>
        <w:shd w:val="clear" w:color="auto" w:fill="FFFFFF"/>
        <w:jc w:val="both"/>
        <w:rPr>
          <w:rFonts w:ascii="Times New Roman" w:hAnsi="Times New Roman"/>
          <w:szCs w:val="24"/>
        </w:rPr>
      </w:pPr>
    </w:p>
    <w:p w:rsidR="00FE0871" w:rsidRPr="00FE0871" w:rsidRDefault="00FE0871" w:rsidP="00320D95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szCs w:val="24"/>
        </w:rPr>
      </w:pPr>
      <w:r w:rsidRPr="00FE0871">
        <w:rPr>
          <w:rFonts w:ascii="Times New Roman" w:hAnsi="Times New Roman" w:hint="eastAsia"/>
          <w:szCs w:val="24"/>
        </w:rPr>
        <w:t>Правилник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о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изменама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правилника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о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наставном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плану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и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програму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образовања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за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заједничке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предмете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у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стручним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и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уметничким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школама</w:t>
      </w:r>
      <w:r w:rsidRPr="00FE0871">
        <w:rPr>
          <w:rFonts w:ascii="Times New Roman" w:hAnsi="Times New Roman"/>
          <w:szCs w:val="24"/>
        </w:rPr>
        <w:t xml:space="preserve"> (</w:t>
      </w:r>
      <w:r w:rsidRPr="00FE0871">
        <w:rPr>
          <w:rFonts w:ascii="Times New Roman" w:hAnsi="Times New Roman" w:hint="eastAsia"/>
          <w:szCs w:val="24"/>
        </w:rPr>
        <w:t>Службени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гласник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РС</w:t>
      </w:r>
      <w:r w:rsidRPr="00FE0871">
        <w:rPr>
          <w:rFonts w:ascii="Times New Roman" w:hAnsi="Times New Roman"/>
          <w:szCs w:val="24"/>
        </w:rPr>
        <w:t xml:space="preserve"> – </w:t>
      </w:r>
      <w:r w:rsidR="00E94168">
        <w:rPr>
          <w:rFonts w:ascii="Times New Roman" w:hAnsi="Times New Roman"/>
          <w:szCs w:val="24"/>
          <w:lang w:val="sr-Cyrl-CS"/>
        </w:rPr>
        <w:t>П</w:t>
      </w:r>
      <w:r w:rsidRPr="00FE0871">
        <w:rPr>
          <w:rFonts w:ascii="Times New Roman" w:hAnsi="Times New Roman" w:hint="eastAsia"/>
          <w:szCs w:val="24"/>
        </w:rPr>
        <w:t>росветни</w:t>
      </w:r>
      <w:r w:rsidR="00397ED0">
        <w:rPr>
          <w:rFonts w:ascii="Times New Roman" w:hAnsi="Times New Roman"/>
          <w:szCs w:val="24"/>
          <w:lang w:val="sr-Cyrl-RS"/>
        </w:rPr>
        <w:t xml:space="preserve"> </w:t>
      </w:r>
      <w:r w:rsidR="00E94168">
        <w:rPr>
          <w:rFonts w:ascii="Times New Roman" w:hAnsi="Times New Roman" w:hint="eastAsia"/>
          <w:szCs w:val="24"/>
        </w:rPr>
        <w:t>гласни</w:t>
      </w:r>
      <w:r w:rsidR="00E94168">
        <w:rPr>
          <w:rFonts w:ascii="Times New Roman" w:hAnsi="Times New Roman"/>
          <w:szCs w:val="24"/>
          <w:lang w:val="sr-Cyrl-CS"/>
        </w:rPr>
        <w:t xml:space="preserve">к </w:t>
      </w:r>
      <w:r w:rsidRPr="00FE0871">
        <w:rPr>
          <w:rFonts w:ascii="Times New Roman" w:hAnsi="Times New Roman" w:hint="eastAsia"/>
          <w:szCs w:val="24"/>
        </w:rPr>
        <w:t>бр</w:t>
      </w:r>
      <w:r w:rsidRPr="00FE0871">
        <w:rPr>
          <w:rFonts w:ascii="Times New Roman" w:hAnsi="Times New Roman"/>
          <w:szCs w:val="24"/>
        </w:rPr>
        <w:t>.11/2013.)</w:t>
      </w:r>
    </w:p>
    <w:p w:rsidR="00FE0871" w:rsidRDefault="00FE0871" w:rsidP="00320D95">
      <w:pPr>
        <w:pStyle w:val="ListParagraph"/>
        <w:numPr>
          <w:ilvl w:val="0"/>
          <w:numId w:val="46"/>
        </w:numPr>
        <w:shd w:val="clear" w:color="auto" w:fill="FFFFFF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Правилник о изменама правилника о наставном плану и програму образовања за заједничке предмете у стручним и уметничким школама (Службени гласник РС – Просветни гласнил бр. 14/2013.)</w:t>
      </w:r>
    </w:p>
    <w:p w:rsidR="00FE0871" w:rsidRPr="00FE0871" w:rsidRDefault="00FE0871" w:rsidP="00320D95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szCs w:val="24"/>
        </w:rPr>
      </w:pPr>
      <w:r w:rsidRPr="00FE0871">
        <w:rPr>
          <w:rFonts w:ascii="Times New Roman" w:hAnsi="Times New Roman" w:hint="eastAsia"/>
          <w:szCs w:val="24"/>
        </w:rPr>
        <w:t>Правилник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о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изменама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правилника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о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наставном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плану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и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програму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образовања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за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заједничке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предмете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у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стручним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и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уметничким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школама</w:t>
      </w:r>
      <w:r w:rsidRPr="00FE0871">
        <w:rPr>
          <w:rFonts w:ascii="Times New Roman" w:hAnsi="Times New Roman"/>
          <w:szCs w:val="24"/>
        </w:rPr>
        <w:t xml:space="preserve"> (</w:t>
      </w:r>
      <w:r w:rsidRPr="00FE0871">
        <w:rPr>
          <w:rFonts w:ascii="Times New Roman" w:hAnsi="Times New Roman" w:hint="eastAsia"/>
          <w:szCs w:val="24"/>
        </w:rPr>
        <w:t>Службени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Pr="00FE0871">
        <w:rPr>
          <w:rFonts w:ascii="Times New Roman" w:hAnsi="Times New Roman" w:hint="eastAsia"/>
          <w:szCs w:val="24"/>
        </w:rPr>
        <w:t>гласникРС</w:t>
      </w:r>
      <w:r w:rsidRPr="00FE0871">
        <w:rPr>
          <w:rFonts w:ascii="Times New Roman" w:hAnsi="Times New Roman"/>
          <w:szCs w:val="24"/>
        </w:rPr>
        <w:t xml:space="preserve"> – </w:t>
      </w:r>
      <w:r w:rsidRPr="00FE0871">
        <w:rPr>
          <w:rFonts w:ascii="Times New Roman" w:hAnsi="Times New Roman" w:hint="eastAsia"/>
          <w:szCs w:val="24"/>
        </w:rPr>
        <w:t>Просветни</w:t>
      </w:r>
      <w:r w:rsidR="00B828DF">
        <w:rPr>
          <w:rFonts w:ascii="Times New Roman" w:hAnsi="Times New Roman"/>
          <w:szCs w:val="24"/>
          <w:lang w:val="sr-Cyrl-RS"/>
        </w:rPr>
        <w:t xml:space="preserve"> </w:t>
      </w:r>
      <w:r w:rsidR="00E94168">
        <w:rPr>
          <w:rFonts w:ascii="Times New Roman" w:hAnsi="Times New Roman" w:hint="eastAsia"/>
          <w:szCs w:val="24"/>
        </w:rPr>
        <w:t>гласни</w:t>
      </w:r>
      <w:r w:rsidR="00E94168">
        <w:rPr>
          <w:rFonts w:ascii="Times New Roman" w:hAnsi="Times New Roman"/>
          <w:szCs w:val="24"/>
          <w:lang w:val="sr-Cyrl-CS"/>
        </w:rPr>
        <w:t xml:space="preserve">к </w:t>
      </w:r>
      <w:r w:rsidRPr="00FE0871">
        <w:rPr>
          <w:rFonts w:ascii="Times New Roman" w:hAnsi="Times New Roman" w:hint="eastAsia"/>
          <w:szCs w:val="24"/>
        </w:rPr>
        <w:t>бр</w:t>
      </w:r>
      <w:r>
        <w:rPr>
          <w:rFonts w:ascii="Times New Roman" w:hAnsi="Times New Roman"/>
          <w:szCs w:val="24"/>
        </w:rPr>
        <w:t>. 03/2015</w:t>
      </w:r>
      <w:r w:rsidRPr="00FE0871">
        <w:rPr>
          <w:rFonts w:ascii="Times New Roman" w:hAnsi="Times New Roman"/>
          <w:szCs w:val="24"/>
        </w:rPr>
        <w:t>.)</w:t>
      </w:r>
    </w:p>
    <w:p w:rsidR="00BE236B" w:rsidRPr="00BE236B" w:rsidRDefault="00BE236B" w:rsidP="00320D95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szCs w:val="24"/>
        </w:rPr>
      </w:pPr>
      <w:r w:rsidRPr="00BE236B">
        <w:rPr>
          <w:rFonts w:ascii="Times New Roman" w:hAnsi="Times New Roman" w:hint="eastAsia"/>
          <w:szCs w:val="24"/>
        </w:rPr>
        <w:t>Правилник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изменама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правилника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наставном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плану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програму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образовања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за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заједничке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предмете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у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стручним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уметничким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школама</w:t>
      </w:r>
      <w:r w:rsidRPr="00BE236B">
        <w:rPr>
          <w:rFonts w:ascii="Times New Roman" w:hAnsi="Times New Roman"/>
          <w:szCs w:val="24"/>
        </w:rPr>
        <w:t xml:space="preserve"> (</w:t>
      </w:r>
      <w:r w:rsidRPr="00BE236B">
        <w:rPr>
          <w:rFonts w:ascii="Times New Roman" w:hAnsi="Times New Roman" w:hint="eastAsia"/>
          <w:szCs w:val="24"/>
        </w:rPr>
        <w:t>Службени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гласник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РС</w:t>
      </w:r>
      <w:r w:rsidRPr="00BE236B">
        <w:rPr>
          <w:rFonts w:ascii="Times New Roman" w:hAnsi="Times New Roman"/>
          <w:szCs w:val="24"/>
        </w:rPr>
        <w:t xml:space="preserve"> – </w:t>
      </w:r>
      <w:r w:rsidRPr="00BE236B">
        <w:rPr>
          <w:rFonts w:ascii="Times New Roman" w:hAnsi="Times New Roman" w:hint="eastAsia"/>
          <w:szCs w:val="24"/>
        </w:rPr>
        <w:t>Просветни</w:t>
      </w:r>
      <w:r w:rsidR="00273710">
        <w:rPr>
          <w:rFonts w:ascii="Times New Roman" w:hAnsi="Times New Roman"/>
          <w:szCs w:val="24"/>
          <w:lang w:val="sr-Cyrl-RS"/>
        </w:rPr>
        <w:t xml:space="preserve"> </w:t>
      </w:r>
      <w:r w:rsidR="00E94168">
        <w:rPr>
          <w:rFonts w:ascii="Times New Roman" w:hAnsi="Times New Roman" w:hint="eastAsia"/>
          <w:szCs w:val="24"/>
        </w:rPr>
        <w:t>гласни</w:t>
      </w:r>
      <w:r w:rsidR="00E94168">
        <w:rPr>
          <w:rFonts w:ascii="Times New Roman" w:hAnsi="Times New Roman"/>
          <w:szCs w:val="24"/>
          <w:lang w:val="sr-Cyrl-CS"/>
        </w:rPr>
        <w:t xml:space="preserve">к </w:t>
      </w:r>
      <w:r w:rsidRPr="00BE236B">
        <w:rPr>
          <w:rFonts w:ascii="Times New Roman" w:hAnsi="Times New Roman" w:hint="eastAsia"/>
          <w:szCs w:val="24"/>
        </w:rPr>
        <w:t>бр</w:t>
      </w:r>
      <w:r>
        <w:rPr>
          <w:rFonts w:ascii="Times New Roman" w:hAnsi="Times New Roman"/>
          <w:szCs w:val="24"/>
        </w:rPr>
        <w:t>. 11/2016</w:t>
      </w:r>
      <w:r w:rsidRPr="00BE236B">
        <w:rPr>
          <w:rFonts w:ascii="Times New Roman" w:hAnsi="Times New Roman"/>
          <w:szCs w:val="24"/>
        </w:rPr>
        <w:t>.)</w:t>
      </w:r>
      <w:r>
        <w:rPr>
          <w:rFonts w:ascii="Times New Roman" w:hAnsi="Times New Roman"/>
          <w:szCs w:val="24"/>
        </w:rPr>
        <w:t xml:space="preserve"> – верска настава.</w:t>
      </w:r>
    </w:p>
    <w:p w:rsidR="00BE236B" w:rsidRDefault="00BE236B" w:rsidP="00320D95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szCs w:val="24"/>
        </w:rPr>
      </w:pPr>
      <w:r w:rsidRPr="00BE236B">
        <w:rPr>
          <w:rFonts w:ascii="Times New Roman" w:hAnsi="Times New Roman" w:hint="eastAsia"/>
          <w:szCs w:val="24"/>
        </w:rPr>
        <w:t>Правилник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изменама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правилника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наставном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плану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програму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образовања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за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заједничке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предмете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у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стручним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уметничким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школама</w:t>
      </w:r>
      <w:r w:rsidRPr="00BE236B">
        <w:rPr>
          <w:rFonts w:ascii="Times New Roman" w:hAnsi="Times New Roman"/>
          <w:szCs w:val="24"/>
        </w:rPr>
        <w:t xml:space="preserve"> (</w:t>
      </w:r>
      <w:r w:rsidRPr="00BE236B">
        <w:rPr>
          <w:rFonts w:ascii="Times New Roman" w:hAnsi="Times New Roman" w:hint="eastAsia"/>
          <w:szCs w:val="24"/>
        </w:rPr>
        <w:t>Службени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гласник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РС</w:t>
      </w:r>
      <w:r w:rsidRPr="00BE236B">
        <w:rPr>
          <w:rFonts w:ascii="Times New Roman" w:hAnsi="Times New Roman"/>
          <w:szCs w:val="24"/>
        </w:rPr>
        <w:t xml:space="preserve"> – </w:t>
      </w:r>
      <w:r w:rsidRPr="00BE236B">
        <w:rPr>
          <w:rFonts w:ascii="Times New Roman" w:hAnsi="Times New Roman" w:hint="eastAsia"/>
          <w:szCs w:val="24"/>
        </w:rPr>
        <w:t>Просветни</w:t>
      </w:r>
      <w:r w:rsidR="003F5BE4">
        <w:rPr>
          <w:rFonts w:ascii="Times New Roman" w:hAnsi="Times New Roman"/>
          <w:szCs w:val="24"/>
          <w:lang w:val="sr-Cyrl-RS"/>
        </w:rPr>
        <w:t xml:space="preserve"> </w:t>
      </w:r>
      <w:r w:rsidR="00E94168">
        <w:rPr>
          <w:rFonts w:ascii="Times New Roman" w:hAnsi="Times New Roman" w:hint="eastAsia"/>
          <w:szCs w:val="24"/>
        </w:rPr>
        <w:t>гласни</w:t>
      </w:r>
      <w:r w:rsidR="00E94168">
        <w:rPr>
          <w:rFonts w:ascii="Times New Roman" w:hAnsi="Times New Roman"/>
          <w:szCs w:val="24"/>
          <w:lang w:val="sr-Cyrl-CS"/>
        </w:rPr>
        <w:t xml:space="preserve">к </w:t>
      </w:r>
      <w:r w:rsidRPr="00BE236B">
        <w:rPr>
          <w:rFonts w:ascii="Times New Roman" w:hAnsi="Times New Roman" w:hint="eastAsia"/>
          <w:szCs w:val="24"/>
        </w:rPr>
        <w:t>бр</w:t>
      </w:r>
      <w:r>
        <w:rPr>
          <w:rFonts w:ascii="Times New Roman" w:hAnsi="Times New Roman"/>
          <w:szCs w:val="24"/>
        </w:rPr>
        <w:t>. 11/2016</w:t>
      </w:r>
      <w:r w:rsidRPr="00BE236B">
        <w:rPr>
          <w:rFonts w:ascii="Times New Roman" w:hAnsi="Times New Roman"/>
          <w:szCs w:val="24"/>
        </w:rPr>
        <w:t>.)</w:t>
      </w:r>
      <w:r>
        <w:rPr>
          <w:rFonts w:ascii="Times New Roman" w:hAnsi="Times New Roman"/>
          <w:szCs w:val="24"/>
        </w:rPr>
        <w:t xml:space="preserve"> – Рачунарство и информатика.</w:t>
      </w:r>
    </w:p>
    <w:p w:rsidR="00F92075" w:rsidRPr="00F92075" w:rsidRDefault="00F92075" w:rsidP="00F92075">
      <w:pPr>
        <w:rPr>
          <w:rFonts w:ascii="Times New Roman" w:hAnsi="Times New Roman"/>
          <w:szCs w:val="24"/>
        </w:rPr>
      </w:pPr>
    </w:p>
    <w:p w:rsidR="00FE0871" w:rsidRPr="00BE236B" w:rsidRDefault="00BE236B" w:rsidP="005A2A2F">
      <w:pPr>
        <w:pStyle w:val="Heading3"/>
      </w:pPr>
      <w:bookmarkStart w:id="39" w:name="_Toc50922246"/>
      <w:bookmarkStart w:id="40" w:name="_Toc82627420"/>
      <w:bookmarkStart w:id="41" w:name="_Toc82637892"/>
      <w:r w:rsidRPr="00BE236B">
        <w:t>Подручје рада Саобраћај:</w:t>
      </w:r>
      <w:bookmarkEnd w:id="39"/>
      <w:bookmarkEnd w:id="40"/>
      <w:bookmarkEnd w:id="41"/>
    </w:p>
    <w:p w:rsidR="00BE236B" w:rsidRDefault="00BE236B" w:rsidP="00BE236B">
      <w:pPr>
        <w:shd w:val="clear" w:color="auto" w:fill="FFFFFF"/>
        <w:jc w:val="both"/>
        <w:rPr>
          <w:rFonts w:ascii="Times New Roman" w:hAnsi="Times New Roman"/>
          <w:szCs w:val="24"/>
        </w:rPr>
      </w:pPr>
    </w:p>
    <w:p w:rsidR="00BE236B" w:rsidRDefault="00BE236B" w:rsidP="00320D95">
      <w:pPr>
        <w:pStyle w:val="ListParagraph"/>
        <w:numPr>
          <w:ilvl w:val="0"/>
          <w:numId w:val="47"/>
        </w:numPr>
        <w:shd w:val="clear" w:color="auto" w:fill="FFFFFF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Правилник о измени правилника о наставном плану и програму за стицање образовања у трогодишњем и четворогогишњем трајању у стручној школи за подручје рада саобраћај (Службени гласник РС – Просветни гласник 10/2013.)</w:t>
      </w:r>
    </w:p>
    <w:p w:rsidR="00BE236B" w:rsidRPr="00BE236B" w:rsidRDefault="00BE236B" w:rsidP="00320D95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BE236B">
        <w:rPr>
          <w:rFonts w:ascii="Times New Roman" w:hAnsi="Times New Roman" w:hint="eastAsia"/>
          <w:szCs w:val="24"/>
        </w:rPr>
        <w:t>Правилник</w:t>
      </w:r>
      <w:r w:rsidR="0050598F">
        <w:rPr>
          <w:rFonts w:ascii="Times New Roman" w:hAnsi="Times New Roman"/>
          <w:szCs w:val="24"/>
        </w:rPr>
        <w:t xml:space="preserve"> o </w:t>
      </w:r>
      <w:r w:rsidR="0050598F">
        <w:rPr>
          <w:rFonts w:ascii="Times New Roman" w:hAnsi="Times New Roman"/>
          <w:szCs w:val="24"/>
          <w:lang w:val="sr-Cyrl-CS"/>
        </w:rPr>
        <w:t>измени п</w:t>
      </w:r>
      <w:r w:rsidRPr="00BE236B">
        <w:rPr>
          <w:rFonts w:ascii="Times New Roman" w:hAnsi="Times New Roman" w:hint="eastAsia"/>
          <w:szCs w:val="24"/>
        </w:rPr>
        <w:t>равилника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наставном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плану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програму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за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стицање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образовања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у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трогодишњем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четворогогишњем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трајању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у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стручној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школи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>
        <w:rPr>
          <w:rFonts w:ascii="Times New Roman" w:hAnsi="Times New Roman" w:hint="eastAsia"/>
          <w:szCs w:val="24"/>
        </w:rPr>
        <w:t>з</w:t>
      </w:r>
      <w:r>
        <w:rPr>
          <w:rFonts w:ascii="Times New Roman" w:hAnsi="Times New Roman"/>
          <w:szCs w:val="24"/>
        </w:rPr>
        <w:t>а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подручје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рада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саобраћај</w:t>
      </w:r>
      <w:r w:rsidRPr="00BE236B">
        <w:rPr>
          <w:rFonts w:ascii="Times New Roman" w:hAnsi="Times New Roman"/>
          <w:szCs w:val="24"/>
        </w:rPr>
        <w:t xml:space="preserve"> (</w:t>
      </w:r>
      <w:r w:rsidRPr="00BE236B">
        <w:rPr>
          <w:rFonts w:ascii="Times New Roman" w:hAnsi="Times New Roman" w:hint="eastAsia"/>
          <w:szCs w:val="24"/>
        </w:rPr>
        <w:t>Службени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гласник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РС</w:t>
      </w:r>
      <w:r w:rsidRPr="00BE236B">
        <w:rPr>
          <w:rFonts w:ascii="Times New Roman" w:hAnsi="Times New Roman"/>
          <w:szCs w:val="24"/>
        </w:rPr>
        <w:t xml:space="preserve"> – </w:t>
      </w:r>
      <w:r w:rsidRPr="00BE236B">
        <w:rPr>
          <w:rFonts w:ascii="Times New Roman" w:hAnsi="Times New Roman" w:hint="eastAsia"/>
          <w:szCs w:val="24"/>
        </w:rPr>
        <w:t>Просветни</w:t>
      </w:r>
      <w:r w:rsidR="00556C6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гласник</w:t>
      </w:r>
      <w:r>
        <w:rPr>
          <w:rFonts w:ascii="Times New Roman" w:hAnsi="Times New Roman"/>
          <w:szCs w:val="24"/>
        </w:rPr>
        <w:t xml:space="preserve"> 11</w:t>
      </w:r>
      <w:r w:rsidRPr="00BE236B">
        <w:rPr>
          <w:rFonts w:ascii="Times New Roman" w:hAnsi="Times New Roman"/>
          <w:szCs w:val="24"/>
        </w:rPr>
        <w:t>/2013.)</w:t>
      </w:r>
      <w:r>
        <w:rPr>
          <w:rFonts w:ascii="Times New Roman" w:hAnsi="Times New Roman"/>
          <w:szCs w:val="24"/>
        </w:rPr>
        <w:t xml:space="preserve"> – НПП за хемију.</w:t>
      </w:r>
    </w:p>
    <w:p w:rsidR="00BE236B" w:rsidRPr="00BE236B" w:rsidRDefault="00BE236B" w:rsidP="00320D95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BE236B">
        <w:rPr>
          <w:rFonts w:ascii="Times New Roman" w:hAnsi="Times New Roman" w:hint="eastAsia"/>
          <w:szCs w:val="24"/>
        </w:rPr>
        <w:t>Правилник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измени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правилника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наставном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плану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програму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за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стицање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образовања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у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трогодишњем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и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четворогогишњем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трајању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у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стручној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школи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>
        <w:rPr>
          <w:rFonts w:ascii="Times New Roman" w:hAnsi="Times New Roman" w:hint="eastAsia"/>
          <w:szCs w:val="24"/>
        </w:rPr>
        <w:t>з</w:t>
      </w:r>
      <w:r>
        <w:rPr>
          <w:rFonts w:ascii="Times New Roman" w:hAnsi="Times New Roman"/>
          <w:szCs w:val="24"/>
        </w:rPr>
        <w:t>а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подручје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рада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саобраћај</w:t>
      </w:r>
      <w:r w:rsidRPr="00BE236B">
        <w:rPr>
          <w:rFonts w:ascii="Times New Roman" w:hAnsi="Times New Roman"/>
          <w:szCs w:val="24"/>
        </w:rPr>
        <w:t xml:space="preserve"> (</w:t>
      </w:r>
      <w:r w:rsidRPr="00BE236B">
        <w:rPr>
          <w:rFonts w:ascii="Times New Roman" w:hAnsi="Times New Roman" w:hint="eastAsia"/>
          <w:szCs w:val="24"/>
        </w:rPr>
        <w:t>Службени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гласник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РС</w:t>
      </w:r>
      <w:r w:rsidRPr="00BE236B">
        <w:rPr>
          <w:rFonts w:ascii="Times New Roman" w:hAnsi="Times New Roman"/>
          <w:szCs w:val="24"/>
        </w:rPr>
        <w:t xml:space="preserve"> – </w:t>
      </w:r>
      <w:r w:rsidRPr="00BE236B">
        <w:rPr>
          <w:rFonts w:ascii="Times New Roman" w:hAnsi="Times New Roman" w:hint="eastAsia"/>
          <w:szCs w:val="24"/>
        </w:rPr>
        <w:t>Просветни</w:t>
      </w:r>
      <w:r w:rsidR="0010108F">
        <w:rPr>
          <w:rFonts w:ascii="Times New Roman" w:hAnsi="Times New Roman"/>
          <w:szCs w:val="24"/>
          <w:lang w:val="sr-Cyrl-RS"/>
        </w:rPr>
        <w:t xml:space="preserve"> </w:t>
      </w:r>
      <w:r w:rsidRPr="00BE236B">
        <w:rPr>
          <w:rFonts w:ascii="Times New Roman" w:hAnsi="Times New Roman" w:hint="eastAsia"/>
          <w:szCs w:val="24"/>
        </w:rPr>
        <w:t>гласник</w:t>
      </w:r>
      <w:r>
        <w:rPr>
          <w:rFonts w:ascii="Times New Roman" w:hAnsi="Times New Roman"/>
          <w:szCs w:val="24"/>
        </w:rPr>
        <w:t xml:space="preserve"> 14</w:t>
      </w:r>
      <w:r w:rsidRPr="00BE236B">
        <w:rPr>
          <w:rFonts w:ascii="Times New Roman" w:hAnsi="Times New Roman"/>
          <w:szCs w:val="24"/>
        </w:rPr>
        <w:t>/2013.)</w:t>
      </w:r>
    </w:p>
    <w:p w:rsidR="00BE236B" w:rsidRDefault="00BE236B" w:rsidP="00320D95">
      <w:pPr>
        <w:pStyle w:val="ListParagraph"/>
        <w:numPr>
          <w:ilvl w:val="0"/>
          <w:numId w:val="47"/>
        </w:numPr>
        <w:shd w:val="clear" w:color="auto" w:fill="FFFFFF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Планови и програми наставе и учења из 2018. (Службени гласник РС – Просветни гласник 8/2018.)</w:t>
      </w:r>
    </w:p>
    <w:p w:rsidR="00BE236B" w:rsidRDefault="000E56C7" w:rsidP="00320D95">
      <w:pPr>
        <w:pStyle w:val="ListParagraph"/>
        <w:numPr>
          <w:ilvl w:val="0"/>
          <w:numId w:val="47"/>
        </w:numPr>
        <w:shd w:val="clear" w:color="auto" w:fill="FFFFFF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Правилник о плану и програму наставе и учења општеобразовних предмета средњег стручног образовања и васпитања у подручју рада саобраћај (Службени гласник РС – Просветни гласник 8/2018.)</w:t>
      </w:r>
    </w:p>
    <w:p w:rsidR="000E56C7" w:rsidRDefault="000E56C7" w:rsidP="00320D95">
      <w:pPr>
        <w:pStyle w:val="ListParagraph"/>
        <w:numPr>
          <w:ilvl w:val="0"/>
          <w:numId w:val="47"/>
        </w:numPr>
        <w:shd w:val="clear" w:color="auto" w:fill="FFFFFF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План и програм наставе и учења општеобразовних предмета за образовни профил техничар друмског саобраћаја (Службени гласник РС – Просветни гласник 8/2018.)</w:t>
      </w:r>
    </w:p>
    <w:p w:rsidR="000E56C7" w:rsidRPr="00104CF8" w:rsidRDefault="000E56C7" w:rsidP="00320D95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104CF8">
        <w:rPr>
          <w:rFonts w:ascii="Times New Roman" w:hAnsi="Times New Roman" w:hint="eastAsia"/>
          <w:szCs w:val="24"/>
        </w:rPr>
        <w:t>План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и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програм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наставе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и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учења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општеобразовних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предмета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за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образовни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профил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/>
          <w:szCs w:val="24"/>
        </w:rPr>
        <w:t>возач моторних возила  (</w:t>
      </w:r>
      <w:r w:rsidRPr="00104CF8">
        <w:rPr>
          <w:rFonts w:ascii="Times New Roman" w:hAnsi="Times New Roman" w:hint="eastAsia"/>
          <w:szCs w:val="24"/>
        </w:rPr>
        <w:t>Службени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гласник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РС</w:t>
      </w:r>
      <w:r w:rsidRPr="00104CF8">
        <w:rPr>
          <w:rFonts w:ascii="Times New Roman" w:hAnsi="Times New Roman"/>
          <w:szCs w:val="24"/>
        </w:rPr>
        <w:t xml:space="preserve"> – </w:t>
      </w:r>
      <w:r w:rsidRPr="00104CF8">
        <w:rPr>
          <w:rFonts w:ascii="Times New Roman" w:hAnsi="Times New Roman" w:hint="eastAsia"/>
          <w:szCs w:val="24"/>
        </w:rPr>
        <w:t>Просветни</w:t>
      </w:r>
      <w:r w:rsidR="009051C4">
        <w:rPr>
          <w:rFonts w:ascii="Times New Roman" w:hAnsi="Times New Roman"/>
          <w:szCs w:val="24"/>
          <w:lang w:val="sr-Cyrl-RS"/>
        </w:rPr>
        <w:t xml:space="preserve"> </w:t>
      </w:r>
      <w:r w:rsidRPr="00104CF8">
        <w:rPr>
          <w:rFonts w:ascii="Times New Roman" w:hAnsi="Times New Roman" w:hint="eastAsia"/>
          <w:szCs w:val="24"/>
        </w:rPr>
        <w:t>гласник</w:t>
      </w:r>
      <w:r w:rsidRPr="00104CF8">
        <w:rPr>
          <w:rFonts w:ascii="Times New Roman" w:hAnsi="Times New Roman"/>
          <w:szCs w:val="24"/>
        </w:rPr>
        <w:t xml:space="preserve"> 8/2018.)</w:t>
      </w:r>
    </w:p>
    <w:p w:rsidR="000E56C7" w:rsidRPr="000E56C7" w:rsidRDefault="000E56C7" w:rsidP="00320D95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0E56C7">
        <w:rPr>
          <w:rFonts w:ascii="Times New Roman" w:hAnsi="Times New Roman" w:hint="eastAsia"/>
          <w:szCs w:val="24"/>
        </w:rPr>
        <w:t>Правилник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о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плану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и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програму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наставе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и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учења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>
        <w:rPr>
          <w:rFonts w:ascii="Times New Roman" w:hAnsi="Times New Roman"/>
          <w:szCs w:val="24"/>
        </w:rPr>
        <w:t>стручних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предмета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средњег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стручног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образовања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и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васпитања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у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подручју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рада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саобраћај</w:t>
      </w:r>
      <w:r w:rsidRPr="000E56C7">
        <w:rPr>
          <w:rFonts w:ascii="Times New Roman" w:hAnsi="Times New Roman"/>
          <w:szCs w:val="24"/>
        </w:rPr>
        <w:t xml:space="preserve"> (</w:t>
      </w:r>
      <w:r w:rsidRPr="000E56C7">
        <w:rPr>
          <w:rFonts w:ascii="Times New Roman" w:hAnsi="Times New Roman" w:hint="eastAsia"/>
          <w:szCs w:val="24"/>
        </w:rPr>
        <w:t>Службени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гласник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РС</w:t>
      </w:r>
      <w:r w:rsidRPr="000E56C7">
        <w:rPr>
          <w:rFonts w:ascii="Times New Roman" w:hAnsi="Times New Roman"/>
          <w:szCs w:val="24"/>
        </w:rPr>
        <w:t xml:space="preserve"> – </w:t>
      </w:r>
      <w:r w:rsidRPr="000E56C7">
        <w:rPr>
          <w:rFonts w:ascii="Times New Roman" w:hAnsi="Times New Roman" w:hint="eastAsia"/>
          <w:szCs w:val="24"/>
        </w:rPr>
        <w:t>Просветни</w:t>
      </w:r>
      <w:r w:rsidR="004C5986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гласник</w:t>
      </w:r>
      <w:r w:rsidRPr="000E56C7">
        <w:rPr>
          <w:rFonts w:ascii="Times New Roman" w:hAnsi="Times New Roman"/>
          <w:szCs w:val="24"/>
        </w:rPr>
        <w:t xml:space="preserve"> 8/2018.)</w:t>
      </w:r>
    </w:p>
    <w:p w:rsidR="000E56C7" w:rsidRPr="000E56C7" w:rsidRDefault="000E56C7" w:rsidP="00320D95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0E56C7">
        <w:rPr>
          <w:rFonts w:ascii="Times New Roman" w:hAnsi="Times New Roman" w:hint="eastAsia"/>
          <w:szCs w:val="24"/>
        </w:rPr>
        <w:t>План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програм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наставе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учења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општеобразовних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предмета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за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образовни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профил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техничар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друмског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саобраћаја</w:t>
      </w:r>
      <w:r w:rsidRPr="000E56C7">
        <w:rPr>
          <w:rFonts w:ascii="Times New Roman" w:hAnsi="Times New Roman"/>
          <w:szCs w:val="24"/>
        </w:rPr>
        <w:t xml:space="preserve"> (</w:t>
      </w:r>
      <w:r w:rsidRPr="000E56C7">
        <w:rPr>
          <w:rFonts w:ascii="Times New Roman" w:hAnsi="Times New Roman" w:hint="eastAsia"/>
          <w:szCs w:val="24"/>
        </w:rPr>
        <w:t>Службени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гласник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РС</w:t>
      </w:r>
      <w:r w:rsidRPr="000E56C7">
        <w:rPr>
          <w:rFonts w:ascii="Times New Roman" w:hAnsi="Times New Roman"/>
          <w:szCs w:val="24"/>
        </w:rPr>
        <w:t xml:space="preserve"> – </w:t>
      </w:r>
      <w:r w:rsidRPr="000E56C7">
        <w:rPr>
          <w:rFonts w:ascii="Times New Roman" w:hAnsi="Times New Roman" w:hint="eastAsia"/>
          <w:szCs w:val="24"/>
        </w:rPr>
        <w:t>Просветни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гласник</w:t>
      </w:r>
      <w:r w:rsidRPr="000E56C7">
        <w:rPr>
          <w:rFonts w:ascii="Times New Roman" w:hAnsi="Times New Roman"/>
          <w:szCs w:val="24"/>
        </w:rPr>
        <w:t xml:space="preserve"> 8/2018.)</w:t>
      </w:r>
    </w:p>
    <w:p w:rsidR="000E56C7" w:rsidRPr="000E56C7" w:rsidRDefault="000E56C7" w:rsidP="00320D95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0E56C7">
        <w:rPr>
          <w:rFonts w:ascii="Times New Roman" w:hAnsi="Times New Roman" w:hint="eastAsia"/>
          <w:szCs w:val="24"/>
        </w:rPr>
        <w:t>План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програм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наставе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учења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општеобразовних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предмета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за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образовни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профил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>
        <w:rPr>
          <w:rFonts w:ascii="Times New Roman" w:hAnsi="Times New Roman"/>
          <w:szCs w:val="24"/>
        </w:rPr>
        <w:t>возач моторних возила</w:t>
      </w:r>
      <w:r w:rsidRPr="000E56C7">
        <w:rPr>
          <w:rFonts w:ascii="Times New Roman" w:hAnsi="Times New Roman"/>
          <w:szCs w:val="24"/>
        </w:rPr>
        <w:t xml:space="preserve"> (</w:t>
      </w:r>
      <w:r w:rsidRPr="000E56C7">
        <w:rPr>
          <w:rFonts w:ascii="Times New Roman" w:hAnsi="Times New Roman" w:hint="eastAsia"/>
          <w:szCs w:val="24"/>
        </w:rPr>
        <w:t>Службени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гласник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РС</w:t>
      </w:r>
      <w:r w:rsidRPr="000E56C7">
        <w:rPr>
          <w:rFonts w:ascii="Times New Roman" w:hAnsi="Times New Roman"/>
          <w:szCs w:val="24"/>
        </w:rPr>
        <w:t xml:space="preserve"> – </w:t>
      </w:r>
      <w:r w:rsidRPr="000E56C7">
        <w:rPr>
          <w:rFonts w:ascii="Times New Roman" w:hAnsi="Times New Roman" w:hint="eastAsia"/>
          <w:szCs w:val="24"/>
        </w:rPr>
        <w:t>Просветни</w:t>
      </w:r>
      <w:r w:rsidR="00B24CE7">
        <w:rPr>
          <w:rFonts w:ascii="Times New Roman" w:hAnsi="Times New Roman"/>
          <w:szCs w:val="24"/>
          <w:lang w:val="sr-Cyrl-RS"/>
        </w:rPr>
        <w:t xml:space="preserve"> </w:t>
      </w:r>
      <w:r w:rsidRPr="000E56C7">
        <w:rPr>
          <w:rFonts w:ascii="Times New Roman" w:hAnsi="Times New Roman" w:hint="eastAsia"/>
          <w:szCs w:val="24"/>
        </w:rPr>
        <w:t>гласник</w:t>
      </w:r>
      <w:r w:rsidRPr="000E56C7">
        <w:rPr>
          <w:rFonts w:ascii="Times New Roman" w:hAnsi="Times New Roman"/>
          <w:szCs w:val="24"/>
        </w:rPr>
        <w:t xml:space="preserve"> 8/2018.)</w:t>
      </w:r>
    </w:p>
    <w:p w:rsidR="000E56C7" w:rsidRDefault="000E56C7" w:rsidP="000E56C7">
      <w:pPr>
        <w:shd w:val="clear" w:color="auto" w:fill="FFFFFF"/>
        <w:jc w:val="both"/>
        <w:rPr>
          <w:rFonts w:ascii="Times New Roman" w:hAnsi="Times New Roman"/>
          <w:szCs w:val="24"/>
        </w:rPr>
      </w:pPr>
    </w:p>
    <w:p w:rsidR="000E56C7" w:rsidRDefault="000E56C7" w:rsidP="005A2A2F">
      <w:pPr>
        <w:pStyle w:val="Heading3"/>
        <w:rPr>
          <w:lang w:val="sr-Cyrl-CS"/>
        </w:rPr>
      </w:pPr>
      <w:bookmarkStart w:id="42" w:name="_Toc50922247"/>
      <w:bookmarkStart w:id="43" w:name="_Toc82627421"/>
      <w:bookmarkStart w:id="44" w:name="_Toc82637893"/>
      <w:r w:rsidRPr="00012BFA">
        <w:t>Подручје рада Машинство и обрада метала:</w:t>
      </w:r>
      <w:bookmarkEnd w:id="42"/>
      <w:bookmarkEnd w:id="43"/>
      <w:bookmarkEnd w:id="44"/>
    </w:p>
    <w:p w:rsidR="001834C2" w:rsidRPr="001834C2" w:rsidRDefault="001834C2" w:rsidP="000E56C7">
      <w:pPr>
        <w:shd w:val="clear" w:color="auto" w:fill="FFFFFF"/>
        <w:jc w:val="both"/>
        <w:rPr>
          <w:rFonts w:ascii="Times New Roman" w:hAnsi="Times New Roman"/>
          <w:b/>
          <w:szCs w:val="24"/>
          <w:u w:val="single"/>
          <w:lang w:val="sr-Cyrl-CS"/>
        </w:rPr>
      </w:pPr>
    </w:p>
    <w:p w:rsidR="00FC5B34" w:rsidRPr="00FC5B34" w:rsidRDefault="001834C2" w:rsidP="00320D95">
      <w:pPr>
        <w:pStyle w:val="ListParagraph"/>
        <w:numPr>
          <w:ilvl w:val="0"/>
          <w:numId w:val="48"/>
        </w:numPr>
        <w:shd w:val="clear" w:color="auto" w:fill="FFFFFF"/>
        <w:jc w:val="both"/>
        <w:rPr>
          <w:rFonts w:ascii="Times New Roman" w:hAnsi="Times New Roman"/>
          <w:szCs w:val="24"/>
        </w:rPr>
      </w:pPr>
      <w:r w:rsidRPr="00FC5B34">
        <w:rPr>
          <w:rFonts w:ascii="Times New Roman" w:hAnsi="Times New Roman"/>
          <w:szCs w:val="24"/>
          <w:lang w:val="sr-Cyrl-CS"/>
        </w:rPr>
        <w:t>Правилник о плану и програму наставе и учења стручних предмета средњег стручног образовања у подручју рада Машинство и обрада метала: 6/2018</w:t>
      </w:r>
    </w:p>
    <w:p w:rsidR="000E56C7" w:rsidRPr="000E56C7" w:rsidRDefault="00052822" w:rsidP="00320D95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CS"/>
        </w:rPr>
        <w:t>Правилник о плану и програму наставе и учења општеобразовних предмета средњег стручног образовања и васпитања у подручју рада Машинство и обрада метала: 6/2018-1</w:t>
      </w:r>
    </w:p>
    <w:p w:rsidR="000E56C7" w:rsidRPr="003958E2" w:rsidRDefault="003958E2" w:rsidP="00320D95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CS"/>
        </w:rPr>
        <w:t xml:space="preserve">Правилник о ближим условима у погледу простора,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</w:t>
      </w:r>
      <w:r>
        <w:rPr>
          <w:rFonts w:ascii="Times New Roman" w:hAnsi="Times New Roman"/>
          <w:szCs w:val="24"/>
          <w:lang w:val="sr-Cyrl-CS"/>
        </w:rPr>
        <w:lastRenderedPageBreak/>
        <w:t>подручју рада Машинство и обрада метала: 17/2015-71, 7/2016-5, 4/2017-661, 5/2017-447, 11/2017-196, 4/2018-6, 13/2018-73</w:t>
      </w:r>
    </w:p>
    <w:p w:rsidR="003958E2" w:rsidRPr="003958E2" w:rsidRDefault="003958E2" w:rsidP="00320D95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CS"/>
        </w:rPr>
        <w:t>Правилник о степену и врсти образовања наставника, стручних сарадника и помоћних наставника у стручним школама у подручју рада Машинство и обрада метала: 16/2015-195, 11/2016-546, 13/2016-9, 2/2017-3, 3/2017-3, 8/2017-2, 4/2018-4, 18/2018-2, 1/2019-25, 9/2019-262, 2/2020</w:t>
      </w:r>
    </w:p>
    <w:p w:rsidR="003958E2" w:rsidRPr="003958E2" w:rsidRDefault="003958E2" w:rsidP="00320D95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CS"/>
        </w:rPr>
        <w:t>Правилник о наставном плану и програму општеобразовних предмета средњег стручног образовања у подручју рада Машинство и обрада метала: 6/2014-296, 11/2015-497, 1/2016-1, 2/2016-5, 10/2016-2, 11/2016-552 (др. Правилник), 4/2017-1, 5/2017-926, 1/2018-140, 13/2018-6 (др. Правилник), 13/2020</w:t>
      </w:r>
    </w:p>
    <w:p w:rsidR="003958E2" w:rsidRPr="00CE244F" w:rsidRDefault="003958E2" w:rsidP="00320D95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CS"/>
        </w:rPr>
        <w:t>Правилник о наставном плану и програму стручних предмета средњег стручног образовања у подручју рада Машинство и обрада метала: 6/2014-1, 11/2015-1, 1/2016-147, 5/2016-1, 10/2016-5, 13/2016-8, 4/2017-325, 4/2017-593, 1/2018-296, 4/2018-1</w:t>
      </w:r>
      <w:r w:rsidR="00FE2601">
        <w:rPr>
          <w:rFonts w:ascii="Times New Roman" w:hAnsi="Times New Roman"/>
          <w:szCs w:val="24"/>
          <w:lang w:val="sr-Cyrl-CS"/>
        </w:rPr>
        <w:t>, 13/2020.</w:t>
      </w:r>
    </w:p>
    <w:p w:rsidR="00CE244F" w:rsidRDefault="00CE244F" w:rsidP="00CE244F">
      <w:pPr>
        <w:jc w:val="both"/>
        <w:rPr>
          <w:rFonts w:ascii="Times New Roman" w:hAnsi="Times New Roman"/>
          <w:szCs w:val="24"/>
          <w:lang w:val="sr-Cyrl-RS"/>
        </w:rPr>
      </w:pPr>
    </w:p>
    <w:p w:rsidR="00CE244F" w:rsidRDefault="00CE244F" w:rsidP="00CE244F">
      <w:pPr>
        <w:pStyle w:val="Heading3"/>
        <w:rPr>
          <w:lang w:val="sr-Cyrl-RS"/>
        </w:rPr>
      </w:pPr>
      <w:bookmarkStart w:id="45" w:name="_Toc82627422"/>
      <w:bookmarkStart w:id="46" w:name="_Toc82637894"/>
      <w:r w:rsidRPr="00012BFA">
        <w:t xml:space="preserve">Подручје рада </w:t>
      </w:r>
      <w:r>
        <w:rPr>
          <w:lang w:val="sr-Cyrl-RS"/>
        </w:rPr>
        <w:t>Шумарство</w:t>
      </w:r>
      <w:r>
        <w:t xml:space="preserve"> и обрада </w:t>
      </w:r>
      <w:r>
        <w:rPr>
          <w:lang w:val="sr-Cyrl-RS"/>
        </w:rPr>
        <w:t>дрвета</w:t>
      </w:r>
      <w:r w:rsidRPr="00012BFA">
        <w:t>:</w:t>
      </w:r>
      <w:bookmarkEnd w:id="45"/>
      <w:bookmarkEnd w:id="46"/>
    </w:p>
    <w:p w:rsidR="00180D57" w:rsidRDefault="00180D57" w:rsidP="00180D57">
      <w:pPr>
        <w:rPr>
          <w:rFonts w:asciiTheme="minorHAnsi" w:hAnsiTheme="minorHAnsi"/>
          <w:lang w:val="sr-Cyrl-RS"/>
        </w:rPr>
      </w:pPr>
    </w:p>
    <w:p w:rsidR="00180D57" w:rsidRDefault="00276557" w:rsidP="00320D95">
      <w:pPr>
        <w:pStyle w:val="ListParagraph"/>
        <w:numPr>
          <w:ilvl w:val="0"/>
          <w:numId w:val="136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Правилник о допуни правилника о наставном плану и програму општеобразовних предмета средњег стручног образовања у подручју</w:t>
      </w:r>
      <w:r w:rsidR="00883265">
        <w:rPr>
          <w:rFonts w:ascii="Times New Roman" w:hAnsi="Times New Roman"/>
          <w:lang w:val="sr-Cyrl-RS"/>
        </w:rPr>
        <w:t xml:space="preserve"> рада Шумарство и обрада дрвета</w:t>
      </w:r>
      <w:r w:rsidR="00883265">
        <w:rPr>
          <w:rFonts w:ascii="Times New Roman" w:hAnsi="Times New Roman"/>
          <w:lang w:val="sr-Latn-RS"/>
        </w:rPr>
        <w:t xml:space="preserve">: </w:t>
      </w:r>
      <w:r w:rsidR="00883265">
        <w:rPr>
          <w:rFonts w:ascii="Times New Roman" w:hAnsi="Times New Roman"/>
          <w:lang w:val="sr-Cyrl-RS"/>
        </w:rPr>
        <w:t>9/14; 6/15 и 16/15, после наставног плана за образовни профил техничар за обликовање намештаја и ентеријера, додаје се наставни план и програм за образовни профил оператер за израду намештаја.</w:t>
      </w:r>
    </w:p>
    <w:p w:rsidR="00276557" w:rsidRPr="00180D57" w:rsidRDefault="00276557" w:rsidP="00320D95">
      <w:pPr>
        <w:pStyle w:val="ListParagraph"/>
        <w:numPr>
          <w:ilvl w:val="0"/>
          <w:numId w:val="136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Правилник о наставном плану и програму стручних предмета средњег стручног образовања у подручју рада</w:t>
      </w:r>
      <w:r w:rsidR="00883265">
        <w:rPr>
          <w:rFonts w:ascii="Times New Roman" w:hAnsi="Times New Roman"/>
          <w:lang w:val="sr-Cyrl-RS"/>
        </w:rPr>
        <w:t xml:space="preserve"> Шумарство и обрада дрвета: 9/14; 6/15; 16/15 и 3/16, после наставног плана и програма за образовни профил техничар за обликовање намештаја и ентеријера, додаје се наставни план и програм за образовни профил оператер за израду намештаја.</w:t>
      </w:r>
    </w:p>
    <w:p w:rsidR="00CE244F" w:rsidRPr="00CE244F" w:rsidRDefault="00CE244F" w:rsidP="00CE244F">
      <w:pPr>
        <w:jc w:val="both"/>
        <w:rPr>
          <w:rFonts w:ascii="Times New Roman" w:hAnsi="Times New Roman"/>
          <w:szCs w:val="24"/>
          <w:lang w:val="sr-Cyrl-RS"/>
        </w:rPr>
      </w:pPr>
    </w:p>
    <w:p w:rsidR="00CC385B" w:rsidRDefault="00BE236B" w:rsidP="00012BFA">
      <w:pPr>
        <w:shd w:val="clear" w:color="auto" w:fill="FFFFFF"/>
        <w:overflowPunct/>
        <w:autoSpaceDE/>
        <w:autoSpaceDN/>
        <w:adjustRightInd/>
        <w:spacing w:before="15" w:after="15"/>
        <w:jc w:val="both"/>
        <w:outlineLvl w:val="4"/>
        <w:rPr>
          <w:rFonts w:ascii="Times New Roman" w:hAnsi="Times New Roman"/>
          <w:szCs w:val="24"/>
          <w:lang w:val="sr-Cyrl-CS"/>
        </w:rPr>
      </w:pPr>
      <w:r w:rsidRPr="00BE236B">
        <w:rPr>
          <w:rFonts w:ascii="Arial" w:hAnsi="Arial" w:cs="Arial"/>
          <w:b/>
          <w:bCs/>
          <w:color w:val="1B698D"/>
          <w:sz w:val="20"/>
        </w:rPr>
        <w:t> </w:t>
      </w:r>
      <w:r w:rsidR="00012BFA">
        <w:rPr>
          <w:rFonts w:ascii="Arial" w:hAnsi="Arial" w:cs="Arial"/>
          <w:b/>
          <w:bCs/>
          <w:color w:val="1B698D"/>
          <w:sz w:val="20"/>
        </w:rPr>
        <w:tab/>
      </w:r>
      <w:r w:rsidR="00CC385B">
        <w:rPr>
          <w:rFonts w:ascii="Times New Roman" w:hAnsi="Times New Roman"/>
          <w:szCs w:val="24"/>
          <w:lang w:val="sr-Cyrl-CS"/>
        </w:rPr>
        <w:t xml:space="preserve">У школи постоји могућност преквалификације и доквалификације за постојећа занимања, као и специјализације за занимање </w:t>
      </w:r>
      <w:r w:rsidR="00CC385B">
        <w:rPr>
          <w:rFonts w:ascii="Times New Roman" w:hAnsi="Times New Roman"/>
          <w:szCs w:val="24"/>
        </w:rPr>
        <w:t>Инструктор вожње - специјалиста</w:t>
      </w:r>
      <w:r w:rsidR="00CC385B">
        <w:rPr>
          <w:rFonts w:ascii="Times New Roman" w:hAnsi="Times New Roman"/>
          <w:szCs w:val="24"/>
          <w:lang w:val="sr-Cyrl-CS"/>
        </w:rPr>
        <w:t>.</w:t>
      </w:r>
    </w:p>
    <w:p w:rsidR="00B5597D" w:rsidRDefault="00B5597D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DA2292" w:rsidRDefault="00CC385B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 w:rsidRPr="00886C67">
        <w:rPr>
          <w:rFonts w:ascii="Times New Roman" w:hAnsi="Times New Roman"/>
          <w:szCs w:val="24"/>
          <w:lang w:val="sr-Cyrl-CS"/>
        </w:rPr>
        <w:t>За обављање делатности школа је верификована од стране Министарства просвете Републике Србије</w:t>
      </w:r>
      <w:r w:rsidR="00DA2292">
        <w:rPr>
          <w:rFonts w:ascii="Times New Roman" w:hAnsi="Times New Roman"/>
          <w:szCs w:val="24"/>
          <w:lang w:val="sr-Cyrl-CS"/>
        </w:rPr>
        <w:t>: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1. За образовне профиле: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 xml:space="preserve">- </w:t>
      </w:r>
      <w:r w:rsidR="00196BA9">
        <w:rPr>
          <w:rFonts w:ascii="Times New Roman" w:hAnsi="Times New Roman"/>
          <w:szCs w:val="24"/>
          <w:lang w:val="sr-Cyrl-CS"/>
        </w:rPr>
        <w:t>ПОГОНСКИ ТЕХНИЧАР ГРАФИЧКЕ ДОРАДЕ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 xml:space="preserve">- </w:t>
      </w:r>
      <w:r w:rsidR="00196BA9">
        <w:rPr>
          <w:rFonts w:ascii="Times New Roman" w:hAnsi="Times New Roman"/>
          <w:szCs w:val="24"/>
          <w:lang w:val="sr-Cyrl-CS"/>
        </w:rPr>
        <w:t>ТИПОГРАФ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 xml:space="preserve">- </w:t>
      </w:r>
      <w:r w:rsidR="00196BA9">
        <w:rPr>
          <w:rFonts w:ascii="Times New Roman" w:hAnsi="Times New Roman"/>
          <w:szCs w:val="24"/>
          <w:lang w:val="sr-Cyrl-CS"/>
        </w:rPr>
        <w:t>ИНСТАЛАТЕР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 xml:space="preserve">- </w:t>
      </w:r>
      <w:r w:rsidR="00196BA9">
        <w:rPr>
          <w:rFonts w:ascii="Times New Roman" w:hAnsi="Times New Roman"/>
          <w:szCs w:val="24"/>
          <w:lang w:val="sr-Cyrl-CS"/>
        </w:rPr>
        <w:t>АУТОМЕХАНИЧАР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 xml:space="preserve">- </w:t>
      </w:r>
      <w:r w:rsidR="00196BA9">
        <w:rPr>
          <w:rFonts w:ascii="Times New Roman" w:hAnsi="Times New Roman"/>
          <w:szCs w:val="24"/>
          <w:lang w:val="sr-Cyrl-CS"/>
        </w:rPr>
        <w:t>ВОЗАЧ МОТОРНИХ ВОЗИЛА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 xml:space="preserve">- </w:t>
      </w:r>
      <w:r w:rsidR="00196BA9">
        <w:rPr>
          <w:rFonts w:ascii="Times New Roman" w:hAnsi="Times New Roman"/>
          <w:szCs w:val="24"/>
          <w:lang w:val="sr-Cyrl-CS"/>
        </w:rPr>
        <w:t>ТЕХНИЧАР ДРУМСКОГ САОБРАЋАЈА</w:t>
      </w:r>
    </w:p>
    <w:p w:rsidR="003A7943" w:rsidRDefault="003A7943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Број решења је: Република Србија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МИНИСТАРСТВО ПРОСВЕТЕ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Бр. 022–05–470/94-03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27.5.1994. године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Београд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2. За образовни профил: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 xml:space="preserve">- </w:t>
      </w:r>
      <w:r w:rsidR="0048610F">
        <w:rPr>
          <w:rFonts w:ascii="Times New Roman" w:hAnsi="Times New Roman"/>
          <w:szCs w:val="24"/>
          <w:lang w:val="sr-Cyrl-CS"/>
        </w:rPr>
        <w:t>МАШИНСКИ ТЕХНИЧАР ЗА КОМПЈУТЕРСКО КОНСТРУИСАЊЕ</w:t>
      </w:r>
    </w:p>
    <w:p w:rsidR="003A7943" w:rsidRDefault="003A7943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0E5E65" w:rsidRDefault="000E5E65" w:rsidP="000E5E65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Број решења је: Република Србија</w:t>
      </w:r>
    </w:p>
    <w:p w:rsidR="000E5E65" w:rsidRDefault="000E5E65" w:rsidP="000E5E65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МИНИСТАРСТВО ПРОСВЕТЕ И СПОРТА</w:t>
      </w:r>
    </w:p>
    <w:p w:rsidR="000E5E65" w:rsidRDefault="000E5E65" w:rsidP="000E5E65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Бр. 022–05–470/94-03</w:t>
      </w:r>
    </w:p>
    <w:p w:rsidR="000E5E65" w:rsidRDefault="000E5E65" w:rsidP="000E5E65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11.5.2001. године</w:t>
      </w:r>
    </w:p>
    <w:p w:rsidR="000E5E65" w:rsidRDefault="000E5E65" w:rsidP="000E5E65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Београд</w:t>
      </w:r>
    </w:p>
    <w:p w:rsidR="000E5E65" w:rsidRDefault="000E5E65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D17BBE" w:rsidRDefault="00D17BBE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3. За образовни профил:</w:t>
      </w:r>
    </w:p>
    <w:p w:rsidR="00D17BBE" w:rsidRDefault="00D17BBE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- ТЕХНИЧАР УНУТРАШЊЕГ ТРАНСПОРТА</w:t>
      </w:r>
    </w:p>
    <w:p w:rsidR="003A7943" w:rsidRDefault="003A7943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D17BBE" w:rsidRDefault="00D17BBE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Број решења је: Република Србија</w:t>
      </w:r>
    </w:p>
    <w:p w:rsidR="00D17BBE" w:rsidRDefault="00D17BBE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МИНИСТАРСТВО ПРОСВЕТЕ </w:t>
      </w:r>
    </w:p>
    <w:p w:rsidR="00D17BBE" w:rsidRDefault="00D17BBE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Бр. 022–05–00470/94-03</w:t>
      </w:r>
    </w:p>
    <w:p w:rsidR="00D17BBE" w:rsidRDefault="00D17BBE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12.6.2009. године</w:t>
      </w:r>
    </w:p>
    <w:p w:rsidR="00D17BBE" w:rsidRDefault="00D17BBE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Београд</w:t>
      </w:r>
    </w:p>
    <w:p w:rsidR="00385906" w:rsidRDefault="00385906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4. За образовни профил: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- БРАВАР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- ЗАВАРИВАЧ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Број решења је: Република Србија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МИНИСТАРСТВО ПРОСВЕТЕ, НАУКЕ И ТЕХНОЛОШКОГ РАЗВОЈА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Бр. 022–05–00470/94-03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17.9.2014. године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Београд</w:t>
      </w:r>
    </w:p>
    <w:p w:rsidR="00385906" w:rsidRDefault="00385906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5. За образовни профил: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- БРАВАР-ЗАВАРИВАЧ у 1,2 и 3 разреду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Број решења је: Република Србија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МИНИСТАРСТВО ПРОСВЕТЕ, НАУКЕ И ТЕХНОЛОШКОГ РАЗВОЈА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Бр. 022–05–00470/94-03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12.5.2020. године</w:t>
      </w:r>
    </w:p>
    <w:p w:rsidR="00385906" w:rsidRDefault="00385906" w:rsidP="00385906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Београд</w:t>
      </w:r>
    </w:p>
    <w:p w:rsidR="00385906" w:rsidRDefault="00385906" w:rsidP="00D17BBE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74440D" w:rsidRDefault="0074440D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6. За образовни профил:</w:t>
      </w:r>
    </w:p>
    <w:p w:rsidR="0074440D" w:rsidRDefault="0074440D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- ТЕХНИЧАР ДРУМСКОГ САОБРАЋАЈА у 1,2, 3 и 4. разреду</w:t>
      </w:r>
    </w:p>
    <w:p w:rsidR="0074440D" w:rsidRDefault="0074440D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74440D" w:rsidRDefault="0074440D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Број решења је: Република Србија</w:t>
      </w:r>
    </w:p>
    <w:p w:rsidR="0074440D" w:rsidRDefault="0074440D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МИНИСТАРСТВО ПРОСВЕТЕ, НАУКЕ И ТЕХНОЛОШКОГ РАЗВОЈА</w:t>
      </w:r>
    </w:p>
    <w:p w:rsidR="0074440D" w:rsidRDefault="0074440D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Бр. 022–05–470/94-03</w:t>
      </w:r>
    </w:p>
    <w:p w:rsidR="0074440D" w:rsidRDefault="0074440D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21.5.2020. године</w:t>
      </w:r>
    </w:p>
    <w:p w:rsidR="0074440D" w:rsidRDefault="0074440D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Београд</w:t>
      </w:r>
    </w:p>
    <w:p w:rsidR="00BE26FF" w:rsidRDefault="00BE26FF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BE26FF" w:rsidRDefault="00BE26FF" w:rsidP="00BE26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7. За образовни профил:</w:t>
      </w:r>
    </w:p>
    <w:p w:rsidR="00BE26FF" w:rsidRDefault="00BE26FF" w:rsidP="00BE26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- ВОЗАЧ МОТОРНИХ ВОЗИЛА у 1,2 и 3. разреду</w:t>
      </w:r>
    </w:p>
    <w:p w:rsidR="00BE26FF" w:rsidRDefault="00BE26FF" w:rsidP="00BE26FF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BE26FF" w:rsidRDefault="00BE26FF" w:rsidP="00BE26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Број решења је: Република Србија</w:t>
      </w:r>
    </w:p>
    <w:p w:rsidR="00BE26FF" w:rsidRDefault="00BE26FF" w:rsidP="00BE26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МИНИСТАРСТВО ПРОСВЕТЕ, НАУКЕ И ТЕХНОЛОШКОГ РАЗВОЈА</w:t>
      </w:r>
    </w:p>
    <w:p w:rsidR="00BE26FF" w:rsidRDefault="00BE26FF" w:rsidP="00BE26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Бр. 022–05–470/94-03</w:t>
      </w:r>
    </w:p>
    <w:p w:rsidR="00BE26FF" w:rsidRDefault="00BE26FF" w:rsidP="00BE26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20.5.2020. године</w:t>
      </w:r>
    </w:p>
    <w:p w:rsidR="00BE26FF" w:rsidRDefault="00BE26FF" w:rsidP="00BE26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Београд</w:t>
      </w:r>
    </w:p>
    <w:p w:rsidR="00BE26FF" w:rsidRDefault="00BE26FF" w:rsidP="0074440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D17BBE" w:rsidRDefault="00D17BBE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A471FF" w:rsidRDefault="00BE26FF" w:rsidP="00A471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8</w:t>
      </w:r>
      <w:r w:rsidR="00A471FF">
        <w:rPr>
          <w:rFonts w:ascii="Times New Roman" w:hAnsi="Times New Roman"/>
          <w:szCs w:val="24"/>
          <w:lang w:val="sr-Cyrl-CS"/>
        </w:rPr>
        <w:t>. За образовни профил:</w:t>
      </w:r>
    </w:p>
    <w:p w:rsidR="00A471FF" w:rsidRDefault="00A471FF" w:rsidP="00A471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- МЕХАНИЧАР МОТОРНИХ ВОЗИЛА у 1,2 и 3. разреду</w:t>
      </w:r>
    </w:p>
    <w:p w:rsidR="00A471FF" w:rsidRDefault="00A471FF" w:rsidP="00A471FF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A471FF" w:rsidRDefault="00A471FF" w:rsidP="00A471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Број решења је: Република Србија</w:t>
      </w:r>
    </w:p>
    <w:p w:rsidR="00A471FF" w:rsidRDefault="00A471FF" w:rsidP="00A471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МИНИСТАРСТВО ПРОСВЕТЕ, НАУКЕ И ТЕХНОЛОШКОГ РАЗВОЈА</w:t>
      </w:r>
    </w:p>
    <w:p w:rsidR="00A471FF" w:rsidRDefault="00A471FF" w:rsidP="00A471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Бр. 022–05–470/94-03</w:t>
      </w:r>
    </w:p>
    <w:p w:rsidR="00A471FF" w:rsidRDefault="00A471FF" w:rsidP="00A471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</w:r>
      <w:r w:rsidR="00345422">
        <w:rPr>
          <w:rFonts w:ascii="Times New Roman" w:hAnsi="Times New Roman"/>
          <w:szCs w:val="24"/>
          <w:lang w:val="sr-Cyrl-CS"/>
        </w:rPr>
        <w:t>22</w:t>
      </w:r>
      <w:r>
        <w:rPr>
          <w:rFonts w:ascii="Times New Roman" w:hAnsi="Times New Roman"/>
          <w:szCs w:val="24"/>
          <w:lang w:val="sr-Cyrl-CS"/>
        </w:rPr>
        <w:t>.5.2020. године</w:t>
      </w:r>
    </w:p>
    <w:p w:rsidR="00A471FF" w:rsidRDefault="00A471FF" w:rsidP="00A471FF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Београд</w:t>
      </w:r>
    </w:p>
    <w:p w:rsidR="00086409" w:rsidRDefault="00086409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086409" w:rsidRDefault="00086409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9. За образовни профил:</w:t>
      </w:r>
    </w:p>
    <w:p w:rsidR="00086409" w:rsidRDefault="00086409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- ИНСТРУКТОР ВОЖЊЕ – СПЕЦИЈАЛИСТА – програм специјалистичког образовања у једногодишњем трајању</w:t>
      </w:r>
    </w:p>
    <w:p w:rsidR="00086409" w:rsidRDefault="00086409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086409" w:rsidRDefault="00086409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Број решења је: Република Србија</w:t>
      </w:r>
    </w:p>
    <w:p w:rsidR="00086409" w:rsidRDefault="00086409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МИНИСТАРСТВО ПРОСВЕТЕ, НАУКЕ И ТЕХНОЛОШКОГ РАЗВОЈА</w:t>
      </w:r>
    </w:p>
    <w:p w:rsidR="00086409" w:rsidRDefault="00086409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Бр. 022–05–00470/94-03</w:t>
      </w:r>
    </w:p>
    <w:p w:rsidR="00086409" w:rsidRDefault="00086409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6.7.2016. године</w:t>
      </w:r>
    </w:p>
    <w:p w:rsidR="00086409" w:rsidRDefault="00086409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    Београд</w:t>
      </w:r>
    </w:p>
    <w:p w:rsidR="00065230" w:rsidRDefault="00065230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065230" w:rsidRDefault="00065230" w:rsidP="00086409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10. За образовни профил:</w:t>
      </w:r>
    </w:p>
    <w:p w:rsidR="00065230" w:rsidRDefault="00065230" w:rsidP="00065230">
      <w:pPr>
        <w:ind w:left="720"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- ИНДУСТРИЈСКИ МЕХАНИЧАР у 1, 2 и 3. Разреду</w:t>
      </w:r>
    </w:p>
    <w:p w:rsidR="00065230" w:rsidRDefault="00065230" w:rsidP="00065230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Број решења је: Република Србија</w:t>
      </w:r>
    </w:p>
    <w:p w:rsidR="00065230" w:rsidRDefault="00065230" w:rsidP="00065230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>МИНИСТРАСТВО ПРОСВЕТЕ, НАУКЕ И ТЕХНОЛОШКОГ РАЗВОЈА</w:t>
      </w:r>
    </w:p>
    <w:p w:rsidR="00065230" w:rsidRDefault="00065230" w:rsidP="00065230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 xml:space="preserve">Бр. 022-05-470/94-03 </w:t>
      </w:r>
    </w:p>
    <w:p w:rsidR="00D476FA" w:rsidRDefault="00D476FA" w:rsidP="00065230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</w:r>
      <w:r>
        <w:rPr>
          <w:rFonts w:ascii="Times New Roman" w:hAnsi="Times New Roman"/>
          <w:szCs w:val="24"/>
          <w:lang w:val="sr-Cyrl-CS"/>
        </w:rPr>
        <w:tab/>
        <w:t>19.4.2021. године</w:t>
      </w:r>
    </w:p>
    <w:p w:rsidR="00D476FA" w:rsidRDefault="00D476FA" w:rsidP="00D476FA">
      <w:pPr>
        <w:ind w:left="1440"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Београд</w:t>
      </w:r>
    </w:p>
    <w:p w:rsidR="00086409" w:rsidRDefault="00065230" w:rsidP="00B62EFF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</w:r>
    </w:p>
    <w:p w:rsidR="00A471FF" w:rsidRDefault="00A471FF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CC385B" w:rsidRDefault="00A8567C" w:rsidP="00A8567C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У</w:t>
      </w:r>
      <w:r w:rsidR="00B62EFF">
        <w:rPr>
          <w:rFonts w:ascii="Times New Roman" w:hAnsi="Times New Roman"/>
          <w:szCs w:val="24"/>
          <w:lang w:val="sr-Cyrl-CS"/>
        </w:rPr>
        <w:t xml:space="preserve"> току је верификација образовн</w:t>
      </w:r>
      <w:r w:rsidR="00B62EFF">
        <w:rPr>
          <w:rFonts w:ascii="Times New Roman" w:hAnsi="Times New Roman"/>
          <w:szCs w:val="24"/>
          <w:lang w:val="sr-Cyrl-RS"/>
        </w:rPr>
        <w:t>их</w:t>
      </w:r>
      <w:r>
        <w:rPr>
          <w:rFonts w:ascii="Times New Roman" w:hAnsi="Times New Roman"/>
          <w:szCs w:val="24"/>
          <w:lang w:val="sr-Cyrl-CS"/>
        </w:rPr>
        <w:t xml:space="preserve"> профила </w:t>
      </w:r>
      <w:r w:rsidR="00F37B49">
        <w:rPr>
          <w:rFonts w:ascii="Times New Roman" w:hAnsi="Times New Roman"/>
          <w:szCs w:val="24"/>
          <w:lang w:val="sr-Cyrl-CS"/>
        </w:rPr>
        <w:t>Оператер машинске обраде, Оператер за израду намештаја и Столар</w:t>
      </w:r>
      <w:r>
        <w:rPr>
          <w:rFonts w:ascii="Times New Roman" w:hAnsi="Times New Roman"/>
          <w:szCs w:val="24"/>
          <w:lang w:val="sr-Cyrl-CS"/>
        </w:rPr>
        <w:t>.</w:t>
      </w:r>
    </w:p>
    <w:p w:rsidR="00A8567C" w:rsidRDefault="00A8567C" w:rsidP="00A8567C">
      <w:pPr>
        <w:jc w:val="both"/>
        <w:rPr>
          <w:rFonts w:ascii="Times New Roman" w:hAnsi="Times New Roman"/>
          <w:szCs w:val="24"/>
          <w:lang w:val="sr-Cyrl-CS"/>
        </w:rPr>
      </w:pPr>
    </w:p>
    <w:p w:rsidR="00CC385B" w:rsidRDefault="00CC385B" w:rsidP="00485A7D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Школа је своју делатност уписала у судски регистар који  води  Окружни привредни суд у Крагујевцу под бројем 5-39-00, са ознаком броја и решење  суда Фи. 2107/98.</w:t>
      </w:r>
    </w:p>
    <w:p w:rsidR="00CC385B" w:rsidRDefault="00CC385B">
      <w:pPr>
        <w:ind w:firstLine="720"/>
        <w:jc w:val="both"/>
        <w:rPr>
          <w:rFonts w:ascii="Times New Roman" w:hAnsi="Times New Roman"/>
          <w:szCs w:val="24"/>
        </w:rPr>
      </w:pPr>
    </w:p>
    <w:p w:rsidR="00CC385B" w:rsidRPr="00FB246E" w:rsidRDefault="00CC385B">
      <w:pPr>
        <w:ind w:firstLine="720"/>
        <w:jc w:val="both"/>
        <w:rPr>
          <w:rFonts w:ascii="Times New Roman" w:hAnsi="Times New Roman"/>
          <w:szCs w:val="24"/>
        </w:rPr>
      </w:pPr>
    </w:p>
    <w:p w:rsidR="00CC385B" w:rsidRDefault="00CC385B" w:rsidP="00350FB1">
      <w:pPr>
        <w:pStyle w:val="Heading2"/>
        <w:jc w:val="left"/>
        <w:rPr>
          <w:bCs/>
          <w:szCs w:val="36"/>
          <w:u w:val="single"/>
          <w:lang w:val="sr-Cyrl-CS"/>
        </w:rPr>
      </w:pPr>
    </w:p>
    <w:p w:rsidR="00CC385B" w:rsidRPr="005A2A2F" w:rsidRDefault="00CC385B" w:rsidP="005A2A2F">
      <w:pPr>
        <w:pStyle w:val="Heading2"/>
      </w:pPr>
      <w:bookmarkStart w:id="47" w:name="_Toc493242959"/>
      <w:bookmarkStart w:id="48" w:name="_Toc19012941"/>
      <w:bookmarkStart w:id="49" w:name="_Toc50922248"/>
      <w:bookmarkStart w:id="50" w:name="_Toc82627423"/>
      <w:bookmarkStart w:id="51" w:name="_Toc82637895"/>
      <w:r w:rsidRPr="005A2A2F">
        <w:t>1.3. КАРАКТЕРИСТИКЕ  ПРОГРАМА</w:t>
      </w:r>
      <w:bookmarkEnd w:id="47"/>
      <w:bookmarkEnd w:id="48"/>
      <w:bookmarkEnd w:id="49"/>
      <w:bookmarkEnd w:id="50"/>
      <w:bookmarkEnd w:id="51"/>
    </w:p>
    <w:p w:rsidR="00CC385B" w:rsidRDefault="00CC385B" w:rsidP="00350FB1">
      <w:pPr>
        <w:jc w:val="both"/>
        <w:rPr>
          <w:rFonts w:ascii="Times New Roman" w:hAnsi="Times New Roman"/>
          <w:sz w:val="28"/>
          <w:lang w:val="sr-Cyrl-CS"/>
        </w:rPr>
      </w:pPr>
    </w:p>
    <w:p w:rsidR="00CC385B" w:rsidRDefault="00CC385B" w:rsidP="00350FB1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Годишњи п</w:t>
      </w:r>
      <w:r>
        <w:rPr>
          <w:rFonts w:ascii="Times New Roman" w:hAnsi="Times New Roman"/>
          <w:szCs w:val="24"/>
        </w:rPr>
        <w:t>лан</w:t>
      </w:r>
      <w:r>
        <w:rPr>
          <w:rFonts w:ascii="Times New Roman" w:hAnsi="Times New Roman"/>
          <w:szCs w:val="24"/>
          <w:lang w:val="sr-Cyrl-CS"/>
        </w:rPr>
        <w:t xml:space="preserve"> рада представља основни радни документ школе којим се обезбеђује синхронизовано, рационално и ефикасно организована делатност свих учесника у раду на реализацији образовно-васпитних активности у току школске године.</w:t>
      </w:r>
    </w:p>
    <w:p w:rsidR="00CC385B" w:rsidRDefault="00CC385B" w:rsidP="00350FB1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CC385B" w:rsidRDefault="00CC385B" w:rsidP="00350FB1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Основни принципи израде програма су:</w:t>
      </w:r>
    </w:p>
    <w:p w:rsidR="00CC385B" w:rsidRDefault="00CC385B" w:rsidP="00350FB1">
      <w:pPr>
        <w:jc w:val="both"/>
        <w:rPr>
          <w:rFonts w:ascii="Times New Roman" w:hAnsi="Times New Roman"/>
          <w:szCs w:val="24"/>
          <w:lang w:val="sr-Cyrl-CS"/>
        </w:rPr>
      </w:pPr>
    </w:p>
    <w:p w:rsidR="00CC385B" w:rsidRDefault="00CC385B" w:rsidP="00AD12A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целовитост - програмом се разрађују сви облици образовно-васпитног рада</w:t>
      </w:r>
    </w:p>
    <w:p w:rsidR="00CC385B" w:rsidRDefault="00CC385B" w:rsidP="00AD12A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конкретност -  предвиђени су радни задаци (активности), извршиоци и приближно време  реализације</w:t>
      </w:r>
    </w:p>
    <w:p w:rsidR="00CC385B" w:rsidRDefault="00CC385B" w:rsidP="00AD12A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реалност - одређени су основни елементи, материјални и кадровски услови, као и дидактичко-технички услови за реализацију програма.</w:t>
      </w:r>
    </w:p>
    <w:p w:rsidR="00CC385B" w:rsidRDefault="00CC385B">
      <w:pPr>
        <w:ind w:firstLine="720"/>
        <w:jc w:val="both"/>
        <w:rPr>
          <w:rFonts w:ascii="Times New Roman" w:hAnsi="Times New Roman"/>
          <w:szCs w:val="24"/>
          <w:lang w:val="sr-Latn-CS"/>
        </w:rPr>
      </w:pPr>
    </w:p>
    <w:p w:rsidR="00CC385B" w:rsidRDefault="00CC385B">
      <w:pPr>
        <w:ind w:firstLine="720"/>
        <w:jc w:val="both"/>
        <w:rPr>
          <w:rFonts w:ascii="Times New Roman" w:hAnsi="Times New Roman"/>
          <w:szCs w:val="24"/>
        </w:rPr>
      </w:pPr>
    </w:p>
    <w:p w:rsidR="00312E00" w:rsidRDefault="00312E00">
      <w:pPr>
        <w:ind w:firstLine="720"/>
        <w:jc w:val="both"/>
        <w:rPr>
          <w:rFonts w:ascii="Times New Roman" w:hAnsi="Times New Roman"/>
          <w:szCs w:val="24"/>
        </w:rPr>
      </w:pPr>
    </w:p>
    <w:p w:rsidR="00312E00" w:rsidRDefault="00312E00">
      <w:pPr>
        <w:ind w:firstLine="720"/>
        <w:jc w:val="both"/>
        <w:rPr>
          <w:rFonts w:ascii="Times New Roman" w:hAnsi="Times New Roman"/>
          <w:szCs w:val="24"/>
        </w:rPr>
      </w:pPr>
    </w:p>
    <w:p w:rsidR="00824812" w:rsidRPr="00312E00" w:rsidRDefault="00824812">
      <w:pPr>
        <w:ind w:firstLine="720"/>
        <w:jc w:val="both"/>
        <w:rPr>
          <w:rFonts w:ascii="Times New Roman" w:hAnsi="Times New Roman"/>
          <w:szCs w:val="24"/>
        </w:rPr>
      </w:pPr>
    </w:p>
    <w:p w:rsidR="00CC385B" w:rsidRPr="005A2A2F" w:rsidRDefault="00CC385B" w:rsidP="005A2A2F">
      <w:pPr>
        <w:pStyle w:val="Heading2"/>
      </w:pPr>
      <w:bookmarkStart w:id="52" w:name="_Toc367098543"/>
      <w:bookmarkStart w:id="53" w:name="_Toc367099612"/>
      <w:bookmarkStart w:id="54" w:name="_Toc367099712"/>
      <w:bookmarkStart w:id="55" w:name="_Toc493242960"/>
      <w:bookmarkStart w:id="56" w:name="_Toc19012942"/>
      <w:bookmarkStart w:id="57" w:name="_Toc50922249"/>
      <w:bookmarkStart w:id="58" w:name="_Toc82627424"/>
      <w:bookmarkStart w:id="59" w:name="_Toc82637896"/>
      <w:r w:rsidRPr="005A2A2F">
        <w:t>1.4. ПОЛАЗНЕ ОСНОВЕ РАДА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CC385B" w:rsidRPr="00BD6176" w:rsidRDefault="00CC385B" w:rsidP="00F25D19">
      <w:pPr>
        <w:rPr>
          <w:rFonts w:ascii="Times New Roman" w:hAnsi="Times New Roman"/>
          <w:color w:val="FF0000"/>
          <w:lang w:val="sr-Cyrl-CS"/>
        </w:rPr>
      </w:pPr>
    </w:p>
    <w:p w:rsidR="005076F9" w:rsidRDefault="005076F9" w:rsidP="005A2A2F">
      <w:pPr>
        <w:pStyle w:val="Heading3"/>
        <w:rPr>
          <w:lang w:val="sr-Cyrl-CS"/>
        </w:rPr>
      </w:pPr>
      <w:bookmarkStart w:id="60" w:name="_Toc50922250"/>
      <w:bookmarkStart w:id="61" w:name="_Toc82627425"/>
      <w:bookmarkStart w:id="62" w:name="_Toc82637897"/>
      <w:r w:rsidRPr="007B0655">
        <w:rPr>
          <w:lang w:val="sr-Cyrl-CS"/>
        </w:rPr>
        <w:t>А. Закони и важећа подзаконска акта по којима  Школа ради:</w:t>
      </w:r>
      <w:bookmarkEnd w:id="60"/>
      <w:bookmarkEnd w:id="61"/>
      <w:bookmarkEnd w:id="62"/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Закон о основама система образовања и васпитања</w:t>
      </w:r>
      <w:r w:rsidRPr="00B5597D">
        <w:rPr>
          <w:rFonts w:ascii="Times New Roman" w:hAnsi="Times New Roman"/>
          <w:sz w:val="22"/>
          <w:szCs w:val="22"/>
          <w:lang w:val="sr-Cyrl-CS"/>
        </w:rPr>
        <w:t xml:space="preserve">, </w:t>
      </w:r>
      <w:r w:rsidRPr="00B5597D">
        <w:rPr>
          <w:rFonts w:ascii="Times New Roman" w:hAnsi="Times New Roman"/>
          <w:sz w:val="22"/>
          <w:szCs w:val="22"/>
        </w:rPr>
        <w:t>(</w:t>
      </w:r>
      <w:r w:rsidRPr="00B5597D">
        <w:rPr>
          <w:rFonts w:ascii="Times New Roman" w:hAnsi="Times New Roman"/>
          <w:sz w:val="22"/>
          <w:szCs w:val="22"/>
          <w:lang w:val="sr-Cyrl-CS"/>
        </w:rPr>
        <w:t>„Службени гласник РС“ бр.88/2017,</w:t>
      </w:r>
      <w:r w:rsidR="00304D0A">
        <w:rPr>
          <w:rFonts w:ascii="Times New Roman" w:hAnsi="Times New Roman"/>
          <w:sz w:val="22"/>
          <w:szCs w:val="22"/>
          <w:lang w:val="sr-Latn-RS"/>
        </w:rPr>
        <w:t xml:space="preserve"> </w:t>
      </w:r>
      <w:r w:rsidRPr="00B5597D">
        <w:rPr>
          <w:rFonts w:ascii="Times New Roman" w:hAnsi="Times New Roman"/>
          <w:sz w:val="22"/>
          <w:szCs w:val="22"/>
          <w:lang w:val="sr-Cyrl-CS"/>
        </w:rPr>
        <w:t>27/2018-др.закони,</w:t>
      </w:r>
      <w:r w:rsidR="00304D0A">
        <w:rPr>
          <w:rFonts w:ascii="Times New Roman" w:hAnsi="Times New Roman"/>
          <w:sz w:val="22"/>
          <w:szCs w:val="22"/>
          <w:lang w:val="sr-Latn-RS"/>
        </w:rPr>
        <w:t xml:space="preserve"> </w:t>
      </w:r>
      <w:r w:rsidRPr="00B5597D">
        <w:rPr>
          <w:rFonts w:ascii="Times New Roman" w:hAnsi="Times New Roman"/>
          <w:sz w:val="22"/>
          <w:szCs w:val="22"/>
          <w:lang w:val="sr-Cyrl-CS"/>
        </w:rPr>
        <w:t>10/2019 и 6/2020).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Закон о средњем образовању и васпитању</w:t>
      </w:r>
      <w:r w:rsidRPr="00B5597D">
        <w:rPr>
          <w:rFonts w:ascii="Times New Roman" w:hAnsi="Times New Roman"/>
          <w:sz w:val="22"/>
          <w:szCs w:val="22"/>
          <w:lang w:val="sr-Cyrl-CS"/>
        </w:rPr>
        <w:t>, („Службени гласник РС“, бр. 55/2013,</w:t>
      </w:r>
      <w:r w:rsidR="00304D0A">
        <w:rPr>
          <w:rFonts w:ascii="Times New Roman" w:hAnsi="Times New Roman"/>
          <w:sz w:val="22"/>
          <w:szCs w:val="22"/>
          <w:lang w:val="sr-Latn-RS"/>
        </w:rPr>
        <w:t xml:space="preserve"> </w:t>
      </w:r>
      <w:r w:rsidRPr="00B5597D">
        <w:rPr>
          <w:rFonts w:ascii="Times New Roman" w:hAnsi="Times New Roman"/>
          <w:sz w:val="22"/>
          <w:szCs w:val="22"/>
          <w:lang w:val="sr-Cyrl-CS"/>
        </w:rPr>
        <w:t>101/2017,</w:t>
      </w:r>
      <w:r w:rsidR="00304D0A">
        <w:rPr>
          <w:rFonts w:ascii="Times New Roman" w:hAnsi="Times New Roman"/>
          <w:sz w:val="22"/>
          <w:szCs w:val="22"/>
          <w:lang w:val="sr-Latn-RS"/>
        </w:rPr>
        <w:t xml:space="preserve"> </w:t>
      </w:r>
      <w:r w:rsidRPr="00B5597D">
        <w:rPr>
          <w:rFonts w:ascii="Times New Roman" w:hAnsi="Times New Roman"/>
          <w:sz w:val="22"/>
          <w:szCs w:val="22"/>
          <w:lang w:val="sr-Cyrl-CS"/>
        </w:rPr>
        <w:t>27/2018-др.закон и 6/2020).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Закон о уџбеницима</w:t>
      </w:r>
      <w:r w:rsidRPr="00B5597D">
        <w:rPr>
          <w:rFonts w:ascii="Times New Roman" w:hAnsi="Times New Roman"/>
          <w:sz w:val="22"/>
          <w:szCs w:val="22"/>
          <w:lang w:val="sr-Cyrl-CS"/>
        </w:rPr>
        <w:t>, (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 xml:space="preserve">„Службени гласник РС“, бр. </w:t>
      </w:r>
      <w:r w:rsidRPr="00B5597D">
        <w:rPr>
          <w:rFonts w:ascii="Times New Roman" w:eastAsia="Arial Unicode MS" w:hAnsi="Times New Roman"/>
          <w:sz w:val="22"/>
          <w:szCs w:val="22"/>
        </w:rPr>
        <w:t>27/2018).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</w:rPr>
        <w:t>Закон о безбедности саобраћаја на путевима</w:t>
      </w:r>
      <w:r w:rsidR="00304D0A">
        <w:rPr>
          <w:rFonts w:ascii="Times New Roman" w:hAnsi="Times New Roman"/>
          <w:b/>
          <w:sz w:val="22"/>
          <w:szCs w:val="22"/>
        </w:rPr>
        <w:t xml:space="preserve"> </w:t>
      </w:r>
      <w:r w:rsidRPr="00B5597D">
        <w:rPr>
          <w:rFonts w:ascii="Times New Roman" w:hAnsi="Times New Roman"/>
          <w:b/>
          <w:sz w:val="22"/>
          <w:szCs w:val="22"/>
        </w:rPr>
        <w:t>(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„Службени гласник РС“ бр. 41/2009,53/2010...87/2018 и 23/2019).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Посебан колективни уговор за запослене у основним и средњим школама и домовима ученика, (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 xml:space="preserve">„Службени гласник РС“, бр. </w:t>
      </w:r>
      <w:r w:rsidRPr="00B5597D">
        <w:rPr>
          <w:rFonts w:ascii="Times New Roman" w:eastAsia="Arial Unicode MS" w:hAnsi="Times New Roman"/>
          <w:sz w:val="22"/>
          <w:szCs w:val="22"/>
        </w:rPr>
        <w:t>21/2015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,16/2018,8/2019 и 92/2020).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Правилник о упису ученика у средњу школу</w:t>
      </w:r>
      <w:r w:rsidRPr="00B5597D">
        <w:rPr>
          <w:rFonts w:ascii="Times New Roman" w:hAnsi="Times New Roman"/>
          <w:sz w:val="22"/>
          <w:szCs w:val="22"/>
          <w:lang w:val="sr-Cyrl-CS"/>
        </w:rPr>
        <w:t>, („Службени гласник РС“, бр.76/2020 и 92/2020)</w:t>
      </w:r>
      <w:r w:rsidRPr="00B5597D">
        <w:rPr>
          <w:rFonts w:ascii="Times New Roman" w:hAnsi="Times New Roman"/>
          <w:sz w:val="22"/>
          <w:szCs w:val="22"/>
        </w:rPr>
        <w:t>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Правилник о јавним исправама које издаје  средња школа</w:t>
      </w:r>
      <w:r w:rsidRPr="00B5597D">
        <w:rPr>
          <w:rFonts w:ascii="Times New Roman" w:hAnsi="Times New Roman"/>
          <w:sz w:val="22"/>
          <w:szCs w:val="22"/>
          <w:lang w:val="sr-Cyrl-CS"/>
        </w:rPr>
        <w:t>, („Службени гласник РС“, бр.56/2019)</w:t>
      </w:r>
      <w:r w:rsidRPr="00B5597D">
        <w:rPr>
          <w:rFonts w:ascii="Times New Roman" w:hAnsi="Times New Roman"/>
          <w:sz w:val="22"/>
          <w:szCs w:val="22"/>
        </w:rPr>
        <w:t>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Правилник о евиденцији у средњој школи</w:t>
      </w:r>
      <w:r w:rsidRPr="00B5597D">
        <w:rPr>
          <w:rFonts w:ascii="Times New Roman" w:hAnsi="Times New Roman"/>
          <w:sz w:val="22"/>
          <w:szCs w:val="22"/>
          <w:lang w:val="sr-Cyrl-CS"/>
        </w:rPr>
        <w:t>, („Службени гласник РС“, бр. 56/2019).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Правилник о стручно-педагошком надзору</w:t>
      </w:r>
      <w:r w:rsidRPr="00B5597D">
        <w:rPr>
          <w:rFonts w:ascii="Times New Roman" w:hAnsi="Times New Roman"/>
          <w:sz w:val="22"/>
          <w:szCs w:val="22"/>
          <w:lang w:val="sr-Cyrl-CS"/>
        </w:rPr>
        <w:t xml:space="preserve">, („Службени гласник РС“, бр. </w:t>
      </w:r>
      <w:r w:rsidRPr="00B5597D">
        <w:rPr>
          <w:rFonts w:ascii="Times New Roman" w:hAnsi="Times New Roman"/>
          <w:sz w:val="22"/>
          <w:szCs w:val="22"/>
        </w:rPr>
        <w:t>87/2019).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Правилник о педагошкој норми свих облика образовно-васпитног рада наставника и стручних сарадника у средњој школи,  (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„Службени гласник РС – Просветни гласник“, број 11/1992, 23/1997, 2/2000 и 15/2019).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Правилник о оцењивању ученика у средњем образовању и васпитању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,( „Службени гласник РС“ ,бр. 82/2015, 59/2020 и 81/2020).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Правилник о дипломама за изузетан успех ученика у средњим школама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, („Службени гласник РС“, бр.37/93</w:t>
      </w:r>
      <w:r w:rsidRPr="00B5597D">
        <w:rPr>
          <w:rFonts w:ascii="Times New Roman" w:eastAsia="Arial Unicode MS" w:hAnsi="Times New Roman"/>
          <w:sz w:val="22"/>
          <w:szCs w:val="22"/>
        </w:rPr>
        <w:t xml:space="preserve"> и 43/2015).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Уредба о организовању и остваривању верске наставе и наставе алтернативног предмета у основној и средњој школи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, („Службени гласник РС“, бр. 46/2001).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lastRenderedPageBreak/>
        <w:t xml:space="preserve">Посебни протокол за заштиту деце и ученика од насиља, злостављања и занемаривања у образовно-васпитним установама, </w:t>
      </w:r>
      <w:r w:rsidRPr="00B5597D">
        <w:rPr>
          <w:rFonts w:ascii="Times New Roman" w:hAnsi="Times New Roman"/>
          <w:sz w:val="22"/>
          <w:szCs w:val="22"/>
          <w:lang w:val="sr-Cyrl-CS"/>
        </w:rPr>
        <w:t>Република Србија, Министарство просвете, Београд 2007. године.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Правилник о плану и програму образовања и васпитања за заједничке предмете у стручним и уметничком школама</w:t>
      </w:r>
      <w:r w:rsidRPr="00B5597D">
        <w:rPr>
          <w:rFonts w:ascii="Times New Roman" w:hAnsi="Times New Roman"/>
          <w:sz w:val="22"/>
          <w:szCs w:val="22"/>
          <w:lang w:val="sr-Cyrl-CS"/>
        </w:rPr>
        <w:t>,( „Службени гласник СРС – Просветни гласник“ бр.6/90 и „ Сл.гласник РС-Просветни гласник“, бр. 4/1991, 7/1993, 17/1993, 1/1994, 2/1994, 2/1995, 3/1995, 8/1995, 5/1996, 2/2002, 5/2003, 10/2003, 24/2004, 3/2005, 6/2005, 11/2005, 6/2006 и 12/2006, 8/2008,1/2009, 3/2009,8/2010</w:t>
      </w:r>
      <w:r w:rsidRPr="00B5597D">
        <w:rPr>
          <w:rFonts w:ascii="Times New Roman" w:hAnsi="Times New Roman"/>
          <w:sz w:val="22"/>
          <w:szCs w:val="22"/>
        </w:rPr>
        <w:t>,</w:t>
      </w:r>
      <w:r w:rsidRPr="00B5597D">
        <w:rPr>
          <w:rFonts w:ascii="Times New Roman" w:hAnsi="Times New Roman"/>
          <w:sz w:val="22"/>
          <w:szCs w:val="22"/>
          <w:lang w:val="sr-Cyrl-CS"/>
        </w:rPr>
        <w:t xml:space="preserve"> 14/2013</w:t>
      </w:r>
      <w:r w:rsidRPr="00B5597D">
        <w:rPr>
          <w:rFonts w:ascii="Times New Roman" w:hAnsi="Times New Roman"/>
          <w:sz w:val="22"/>
          <w:szCs w:val="22"/>
        </w:rPr>
        <w:t>,5/2014,3/2015</w:t>
      </w:r>
      <w:r w:rsidRPr="00B5597D">
        <w:rPr>
          <w:rFonts w:ascii="Times New Roman" w:hAnsi="Times New Roman"/>
          <w:sz w:val="22"/>
          <w:szCs w:val="22"/>
          <w:lang w:val="sr-Cyrl-CS"/>
        </w:rPr>
        <w:t>,</w:t>
      </w:r>
      <w:r w:rsidRPr="00B5597D">
        <w:rPr>
          <w:rFonts w:ascii="Times New Roman" w:hAnsi="Times New Roman"/>
          <w:sz w:val="22"/>
          <w:szCs w:val="22"/>
        </w:rPr>
        <w:t xml:space="preserve"> 11/2016</w:t>
      </w:r>
      <w:r w:rsidRPr="00B5597D">
        <w:rPr>
          <w:rFonts w:ascii="Times New Roman" w:hAnsi="Times New Roman"/>
          <w:sz w:val="22"/>
          <w:szCs w:val="22"/>
          <w:lang w:val="sr-Cyrl-CS"/>
        </w:rPr>
        <w:t>,13/2018,30/2019-др.пропис и 15/2019).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 xml:space="preserve">Правилник о измени Правилника о  наставном плану и програму за стицање образовања у трогодишњем и четворогодишњем трајању у стручној школи за подручје рада саобраћај </w:t>
      </w:r>
      <w:r w:rsidRPr="00B5597D">
        <w:rPr>
          <w:rFonts w:ascii="Times New Roman" w:hAnsi="Times New Roman"/>
          <w:sz w:val="22"/>
          <w:szCs w:val="22"/>
          <w:lang w:val="sr-Cyrl-CS"/>
        </w:rPr>
        <w:t xml:space="preserve">(„ Сл.гласник РС-Просветни гласник“, бр. </w:t>
      </w:r>
      <w:hyperlink r:id="rId19" w:anchor="zk1/94#zk1/94" w:history="1">
        <w:r w:rsidRPr="00B5597D">
          <w:rPr>
            <w:rFonts w:ascii="Times New Roman" w:hAnsi="Times New Roman"/>
            <w:sz w:val="22"/>
            <w:szCs w:val="22"/>
          </w:rPr>
          <w:t>1/94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0" w:anchor="zk5/98#zk5/98" w:history="1">
        <w:r w:rsidRPr="00B5597D">
          <w:rPr>
            <w:rFonts w:ascii="Times New Roman" w:hAnsi="Times New Roman"/>
            <w:sz w:val="22"/>
            <w:szCs w:val="22"/>
          </w:rPr>
          <w:t>5/98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1" w:anchor="zk8/98#zk8/98" w:history="1">
        <w:r w:rsidRPr="00B5597D">
          <w:rPr>
            <w:rFonts w:ascii="Times New Roman" w:hAnsi="Times New Roman"/>
            <w:sz w:val="22"/>
            <w:szCs w:val="22"/>
          </w:rPr>
          <w:t>8/98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2" w:anchor="zk3/02#zk3/02" w:history="1">
        <w:r w:rsidRPr="00B5597D">
          <w:rPr>
            <w:rFonts w:ascii="Times New Roman" w:hAnsi="Times New Roman"/>
            <w:sz w:val="22"/>
            <w:szCs w:val="22"/>
          </w:rPr>
          <w:t>3/2002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3" w:anchor="zk13/02#zk13/02" w:history="1">
        <w:r w:rsidRPr="00B5597D">
          <w:rPr>
            <w:rFonts w:ascii="Times New Roman" w:hAnsi="Times New Roman"/>
            <w:sz w:val="22"/>
            <w:szCs w:val="22"/>
          </w:rPr>
          <w:t>13/2002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4" w:anchor="zk11/03#zk11/03" w:history="1">
        <w:r w:rsidRPr="00B5597D">
          <w:rPr>
            <w:rFonts w:ascii="Times New Roman" w:hAnsi="Times New Roman"/>
            <w:sz w:val="22"/>
            <w:szCs w:val="22"/>
          </w:rPr>
          <w:t>11/2003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5" w:anchor="zk22/04#zk22/04" w:history="1">
        <w:r w:rsidRPr="00B5597D">
          <w:rPr>
            <w:rFonts w:ascii="Times New Roman" w:hAnsi="Times New Roman"/>
            <w:sz w:val="22"/>
            <w:szCs w:val="22"/>
          </w:rPr>
          <w:t>22/2004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6" w:anchor="zk13/06#zk13/06" w:history="1">
        <w:r w:rsidRPr="00B5597D">
          <w:rPr>
            <w:rFonts w:ascii="Times New Roman" w:hAnsi="Times New Roman"/>
            <w:sz w:val="22"/>
            <w:szCs w:val="22"/>
          </w:rPr>
          <w:t>13/2006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7" w:anchor="zk20/07#zk20/07" w:history="1">
        <w:r w:rsidRPr="00B5597D">
          <w:rPr>
            <w:rFonts w:ascii="Times New Roman" w:hAnsi="Times New Roman"/>
            <w:sz w:val="22"/>
            <w:szCs w:val="22"/>
          </w:rPr>
          <w:t>20/2007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8" w:anchor="zk23/07#zk23/07" w:history="1">
        <w:r w:rsidRPr="00B5597D">
          <w:rPr>
            <w:rFonts w:ascii="Times New Roman" w:hAnsi="Times New Roman"/>
            <w:sz w:val="22"/>
            <w:szCs w:val="22"/>
          </w:rPr>
          <w:t>23/2007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29" w:anchor="zk8/09#zk8/09" w:history="1">
        <w:r w:rsidRPr="00B5597D">
          <w:rPr>
            <w:rFonts w:ascii="Times New Roman" w:hAnsi="Times New Roman"/>
            <w:sz w:val="22"/>
            <w:szCs w:val="22"/>
          </w:rPr>
          <w:t>8/2009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30" w:anchor="zk10/13#zk10/13" w:history="1">
        <w:r w:rsidRPr="00B5597D">
          <w:rPr>
            <w:rFonts w:ascii="Times New Roman" w:hAnsi="Times New Roman"/>
            <w:sz w:val="22"/>
            <w:szCs w:val="22"/>
          </w:rPr>
          <w:t>10/2013</w:t>
        </w:r>
      </w:hyperlink>
      <w:r w:rsidRPr="00B5597D">
        <w:rPr>
          <w:rFonts w:ascii="Times New Roman" w:hAnsi="Times New Roman"/>
          <w:sz w:val="22"/>
          <w:szCs w:val="22"/>
        </w:rPr>
        <w:t xml:space="preserve">, </w:t>
      </w:r>
      <w:hyperlink r:id="rId31" w:anchor="zk11/13#zk11/13" w:history="1">
        <w:r w:rsidRPr="00B5597D">
          <w:rPr>
            <w:rFonts w:ascii="Times New Roman" w:hAnsi="Times New Roman"/>
            <w:sz w:val="22"/>
            <w:szCs w:val="22"/>
          </w:rPr>
          <w:t>11/2013</w:t>
        </w:r>
      </w:hyperlink>
      <w:r w:rsidRPr="00B5597D">
        <w:rPr>
          <w:rFonts w:ascii="Times New Roman" w:hAnsi="Times New Roman"/>
          <w:sz w:val="22"/>
          <w:szCs w:val="22"/>
          <w:lang w:val="sr-Cyrl-CS"/>
        </w:rPr>
        <w:t xml:space="preserve"> и</w:t>
      </w:r>
      <w:hyperlink r:id="rId32" w:anchor="zk14/13#zk14/13" w:history="1">
        <w:r w:rsidRPr="00B5597D">
          <w:rPr>
            <w:rFonts w:ascii="Times New Roman" w:hAnsi="Times New Roman"/>
            <w:sz w:val="22"/>
            <w:szCs w:val="22"/>
          </w:rPr>
          <w:t>14/2013</w:t>
        </w:r>
      </w:hyperlink>
      <w:r w:rsidRPr="00B5597D">
        <w:rPr>
          <w:rFonts w:ascii="Times New Roman" w:hAnsi="Times New Roman"/>
          <w:sz w:val="22"/>
          <w:szCs w:val="22"/>
        </w:rPr>
        <w:t>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>Правилник о степену и врсти образовања наставника, стручних сарадника и помоћних наставника у стручним  школама у подручју рада Саобраћај(</w:t>
      </w:r>
      <w:r w:rsidRPr="00B5597D">
        <w:rPr>
          <w:rFonts w:ascii="Times New Roman" w:hAnsi="Times New Roman"/>
          <w:sz w:val="22"/>
          <w:szCs w:val="22"/>
          <w:lang w:val="sr-Cyrl-CS"/>
        </w:rPr>
        <w:t>„Сл.гласник РС-Просветни гласник“ , број:16/2015,2/2017, 8/2017,16/2018,4/2019,7/2019,9/2019 и 2/2020).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hAnsi="Times New Roman"/>
          <w:sz w:val="22"/>
          <w:szCs w:val="22"/>
          <w:lang w:val="sr-Cyrl-CS"/>
        </w:rPr>
      </w:pPr>
      <w:r w:rsidRPr="00B5597D">
        <w:rPr>
          <w:rFonts w:ascii="Times New Roman" w:hAnsi="Times New Roman"/>
          <w:b/>
          <w:sz w:val="22"/>
          <w:szCs w:val="22"/>
          <w:lang w:val="sr-Cyrl-CS"/>
        </w:rPr>
        <w:t xml:space="preserve">Правилник о степену и врсти образовања наставника, стручних сарадника и помоћних наставника у стручним  школама у подручју рада Машинство и обрада метала </w:t>
      </w:r>
      <w:r w:rsidRPr="00B5597D">
        <w:rPr>
          <w:rFonts w:ascii="Times New Roman" w:hAnsi="Times New Roman"/>
          <w:sz w:val="22"/>
          <w:szCs w:val="22"/>
          <w:lang w:val="sr-Cyrl-CS"/>
        </w:rPr>
        <w:t>(„Сл.гласник РС - Просветни гласник “ ,број:16/2015,11/2016,13/2016, 2/2017,3/2017,8/2017,8/2017,4/2018,1/2019-исп,9/2019 и 2/2020).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Правилник о програму свих облика рада стручних сарадника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, („Службени гласник РС – Просветни гласник“, бр.5/2012).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Закон о условима за обављање психолошке делатности, (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„Службени гласник РС“, бр. 25/96</w:t>
      </w:r>
      <w:r w:rsidRPr="00B5597D">
        <w:rPr>
          <w:rFonts w:ascii="Times New Roman" w:eastAsia="Arial Unicode MS" w:hAnsi="Times New Roman"/>
          <w:sz w:val="22"/>
          <w:szCs w:val="22"/>
        </w:rPr>
        <w:t xml:space="preserve"> и 101/2005-др.закон).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Правилник о сталном стручном усавршавању и стицању звања наставника, васпитача и стручних сарадника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,( „Службени гласник РС“ ,бр. 81</w:t>
      </w:r>
      <w:r w:rsidRPr="00B5597D">
        <w:rPr>
          <w:rFonts w:ascii="Times New Roman" w:eastAsia="Arial Unicode MS" w:hAnsi="Times New Roman"/>
          <w:sz w:val="22"/>
          <w:szCs w:val="22"/>
          <w:lang w:val="ru-RU"/>
        </w:rPr>
        <w:t>/2017 и 48/2018).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Правилник о дозволи за рад наставника, васпитача и стручних сарадника, (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„Службени гласник РС“ ,бр.22/2005</w:t>
      </w:r>
      <w:r w:rsidRPr="00B5597D">
        <w:rPr>
          <w:rFonts w:ascii="Times New Roman" w:eastAsia="Arial Unicode MS" w:hAnsi="Times New Roman"/>
          <w:sz w:val="22"/>
          <w:szCs w:val="22"/>
        </w:rPr>
        <w:t>,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 xml:space="preserve"> 51/2008</w:t>
      </w:r>
      <w:r w:rsidRPr="00B5597D">
        <w:rPr>
          <w:rFonts w:ascii="Times New Roman" w:eastAsia="Arial Unicode MS" w:hAnsi="Times New Roman"/>
          <w:sz w:val="22"/>
          <w:szCs w:val="22"/>
        </w:rPr>
        <w:t>,88/2015,105/2015 и 48/2016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Правилник о полагању стручног испита испита за секретара установе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, („Службени гласник РС“, бр.8/2011).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 xml:space="preserve">Приручник за самовредновање и вредновање рада школе, 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Република Србија, Министарство просвете и спорта, Београд 2005. године.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Каталог програма сталног стручног усавршавања наставника,</w:t>
      </w:r>
      <w:r w:rsidR="001C667F">
        <w:rPr>
          <w:rFonts w:ascii="Times New Roman" w:eastAsia="Arial Unicode MS" w:hAnsi="Times New Roman"/>
          <w:b/>
          <w:sz w:val="22"/>
          <w:szCs w:val="22"/>
        </w:rPr>
        <w:t xml:space="preserve"> </w:t>
      </w: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 xml:space="preserve">васпитача и стручних сарадника  за школску  </w:t>
      </w:r>
      <w:r w:rsidRPr="00B5597D">
        <w:rPr>
          <w:rFonts w:ascii="Times New Roman" w:eastAsia="Arial Unicode MS" w:hAnsi="Times New Roman"/>
          <w:b/>
          <w:sz w:val="22"/>
          <w:szCs w:val="22"/>
          <w:lang w:val="sr-Latn-CS"/>
        </w:rPr>
        <w:t>201</w:t>
      </w:r>
      <w:r w:rsidRPr="00B5597D">
        <w:rPr>
          <w:rFonts w:ascii="Times New Roman" w:eastAsia="Arial Unicode MS" w:hAnsi="Times New Roman"/>
          <w:b/>
          <w:sz w:val="22"/>
          <w:szCs w:val="22"/>
        </w:rPr>
        <w:t>8</w:t>
      </w:r>
      <w:r w:rsidRPr="00B5597D">
        <w:rPr>
          <w:rFonts w:ascii="Times New Roman" w:eastAsia="Arial Unicode MS" w:hAnsi="Times New Roman"/>
          <w:b/>
          <w:sz w:val="22"/>
          <w:szCs w:val="22"/>
          <w:lang w:val="sr-Latn-CS"/>
        </w:rPr>
        <w:t>/201</w:t>
      </w:r>
      <w:r w:rsidRPr="00B5597D">
        <w:rPr>
          <w:rFonts w:ascii="Times New Roman" w:eastAsia="Arial Unicode MS" w:hAnsi="Times New Roman"/>
          <w:b/>
          <w:sz w:val="22"/>
          <w:szCs w:val="22"/>
        </w:rPr>
        <w:t>9,2019/2020. и 2020/2021</w:t>
      </w:r>
      <w:r w:rsidRPr="00B5597D">
        <w:rPr>
          <w:rFonts w:ascii="Times New Roman" w:eastAsia="Arial Unicode MS" w:hAnsi="Times New Roman"/>
          <w:b/>
          <w:sz w:val="22"/>
          <w:szCs w:val="22"/>
          <w:lang w:val="sr-Latn-CS"/>
        </w:rPr>
        <w:t>.</w:t>
      </w:r>
      <w:r w:rsidRPr="00B5597D">
        <w:rPr>
          <w:rFonts w:ascii="Times New Roman" w:eastAsia="Arial Unicode MS" w:hAnsi="Times New Roman"/>
          <w:b/>
          <w:sz w:val="22"/>
          <w:szCs w:val="22"/>
        </w:rPr>
        <w:t>годину.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>Завод за унапређивање образовања и васпитања, Центар за професионални развој запослених.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Стручно упутство о организовању такмичења и смотри ученика средњих школа</w:t>
      </w:r>
      <w:r w:rsidRPr="00B5597D">
        <w:rPr>
          <w:rFonts w:ascii="Times New Roman" w:eastAsia="Arial Unicode MS" w:hAnsi="Times New Roman"/>
          <w:sz w:val="22"/>
          <w:szCs w:val="22"/>
          <w:lang w:val="sr-Cyrl-CS"/>
        </w:rPr>
        <w:t xml:space="preserve">, Министар просвете. 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Правилник о вредновању квалитета рада установе, („Сл.гласник РС“,бр.10/2019).</w:t>
      </w:r>
    </w:p>
    <w:p w:rsidR="00B5597D" w:rsidRPr="00B5597D" w:rsidRDefault="00B5597D" w:rsidP="00721EBA">
      <w:pPr>
        <w:numPr>
          <w:ilvl w:val="0"/>
          <w:numId w:val="29"/>
        </w:numPr>
        <w:overflowPunct/>
        <w:autoSpaceDE/>
        <w:autoSpaceDN/>
        <w:adjustRightInd/>
        <w:spacing w:before="120" w:after="120" w:line="276" w:lineRule="auto"/>
        <w:jc w:val="both"/>
        <w:textAlignment w:val="auto"/>
        <w:rPr>
          <w:rFonts w:ascii="Times New Roman" w:eastAsia="Arial Unicode MS" w:hAnsi="Times New Roman"/>
          <w:sz w:val="22"/>
          <w:szCs w:val="22"/>
          <w:lang w:val="sr-Cyrl-CS"/>
        </w:rPr>
      </w:pPr>
      <w:r w:rsidRPr="00B5597D">
        <w:rPr>
          <w:rFonts w:ascii="Times New Roman" w:eastAsia="Arial Unicode MS" w:hAnsi="Times New Roman"/>
          <w:b/>
          <w:sz w:val="22"/>
          <w:szCs w:val="22"/>
        </w:rPr>
        <w:t>Правилник  о критеријумима и стандардима за финансирање установе која обавља делатност средњег образовања и васпитања;</w:t>
      </w:r>
      <w:r w:rsidR="00304D0A">
        <w:rPr>
          <w:rFonts w:ascii="Times New Roman" w:eastAsia="Arial Unicode MS" w:hAnsi="Times New Roman"/>
          <w:b/>
          <w:sz w:val="22"/>
          <w:szCs w:val="22"/>
        </w:rPr>
        <w:t xml:space="preserve"> </w:t>
      </w:r>
      <w:r w:rsidRPr="00B5597D">
        <w:rPr>
          <w:rFonts w:ascii="Times New Roman" w:eastAsia="Arial Unicode MS" w:hAnsi="Times New Roman"/>
          <w:b/>
          <w:sz w:val="22"/>
          <w:szCs w:val="22"/>
        </w:rPr>
        <w:t xml:space="preserve">(„Сл.гласник РС” </w:t>
      </w: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бр.72/2015</w:t>
      </w:r>
      <w:r w:rsidRPr="00B5597D">
        <w:rPr>
          <w:rFonts w:ascii="Times New Roman" w:eastAsia="Arial Unicode MS" w:hAnsi="Times New Roman"/>
          <w:b/>
          <w:sz w:val="22"/>
          <w:szCs w:val="22"/>
        </w:rPr>
        <w:t>,</w:t>
      </w:r>
      <w:r w:rsidR="00304D0A">
        <w:rPr>
          <w:rFonts w:ascii="Times New Roman" w:eastAsia="Arial Unicode MS" w:hAnsi="Times New Roman"/>
          <w:b/>
          <w:sz w:val="22"/>
          <w:szCs w:val="22"/>
        </w:rPr>
        <w:t xml:space="preserve"> </w:t>
      </w:r>
      <w:r w:rsidRPr="00B5597D">
        <w:rPr>
          <w:rFonts w:ascii="Times New Roman" w:eastAsia="Arial Unicode MS" w:hAnsi="Times New Roman"/>
          <w:b/>
          <w:sz w:val="22"/>
          <w:szCs w:val="22"/>
        </w:rPr>
        <w:t>84/2015,</w:t>
      </w:r>
      <w:r w:rsidR="00304D0A">
        <w:rPr>
          <w:rFonts w:ascii="Times New Roman" w:eastAsia="Arial Unicode MS" w:hAnsi="Times New Roman"/>
          <w:b/>
          <w:sz w:val="22"/>
          <w:szCs w:val="22"/>
        </w:rPr>
        <w:t xml:space="preserve"> </w:t>
      </w:r>
      <w:r w:rsidRPr="00B5597D">
        <w:rPr>
          <w:rFonts w:ascii="Times New Roman" w:eastAsia="Arial Unicode MS" w:hAnsi="Times New Roman"/>
          <w:b/>
          <w:sz w:val="22"/>
          <w:szCs w:val="22"/>
        </w:rPr>
        <w:t>73/2016,</w:t>
      </w:r>
      <w:r w:rsidR="00304D0A">
        <w:rPr>
          <w:rFonts w:ascii="Times New Roman" w:eastAsia="Arial Unicode MS" w:hAnsi="Times New Roman"/>
          <w:b/>
          <w:sz w:val="22"/>
          <w:szCs w:val="22"/>
        </w:rPr>
        <w:t xml:space="preserve"> </w:t>
      </w:r>
      <w:r w:rsidRPr="00B5597D">
        <w:rPr>
          <w:rFonts w:ascii="Times New Roman" w:eastAsia="Arial Unicode MS" w:hAnsi="Times New Roman"/>
          <w:b/>
          <w:sz w:val="22"/>
          <w:szCs w:val="22"/>
        </w:rPr>
        <w:t>45/2018 и 106/2020</w:t>
      </w:r>
      <w:r w:rsidRPr="00B5597D">
        <w:rPr>
          <w:rFonts w:ascii="Times New Roman" w:eastAsia="Arial Unicode MS" w:hAnsi="Times New Roman"/>
          <w:b/>
          <w:sz w:val="22"/>
          <w:szCs w:val="22"/>
          <w:lang w:val="sr-Cyrl-CS"/>
        </w:rPr>
        <w:t>).</w:t>
      </w:r>
    </w:p>
    <w:p w:rsidR="00293E9B" w:rsidRDefault="00293E9B" w:rsidP="005076F9">
      <w:pPr>
        <w:overflowPunct/>
        <w:autoSpaceDE/>
        <w:autoSpaceDN/>
        <w:adjustRightInd/>
        <w:spacing w:before="120" w:after="120" w:line="276" w:lineRule="auto"/>
        <w:ind w:left="360"/>
        <w:textAlignment w:val="auto"/>
        <w:rPr>
          <w:rFonts w:ascii="Times New Roman" w:eastAsia="Arial Unicode MS" w:hAnsi="Times New Roman"/>
          <w:b/>
          <w:lang w:val="sr-Cyrl-CS"/>
        </w:rPr>
      </w:pPr>
    </w:p>
    <w:p w:rsidR="00895312" w:rsidRDefault="00895312" w:rsidP="00293E9B">
      <w:pPr>
        <w:overflowPunct/>
        <w:autoSpaceDE/>
        <w:autoSpaceDN/>
        <w:adjustRightInd/>
        <w:spacing w:before="120" w:after="120" w:line="276" w:lineRule="auto"/>
        <w:ind w:left="360"/>
        <w:textAlignment w:val="auto"/>
        <w:rPr>
          <w:rFonts w:ascii="Times New Roman" w:eastAsia="Arial Unicode MS" w:hAnsi="Times New Roman"/>
          <w:b/>
          <w:lang w:val="sr-Cyrl-CS"/>
        </w:rPr>
      </w:pPr>
    </w:p>
    <w:p w:rsidR="005076F9" w:rsidRPr="005076F9" w:rsidRDefault="005076F9" w:rsidP="005A2A2F">
      <w:pPr>
        <w:pStyle w:val="Heading3"/>
        <w:rPr>
          <w:lang w:val="sr-Latn-CS"/>
        </w:rPr>
      </w:pPr>
      <w:bookmarkStart w:id="63" w:name="_Toc50922251"/>
      <w:bookmarkStart w:id="64" w:name="_Toc82627426"/>
      <w:bookmarkStart w:id="65" w:name="_Toc82637898"/>
      <w:r w:rsidRPr="005076F9">
        <w:rPr>
          <w:lang w:val="sr-Cyrl-CS"/>
        </w:rPr>
        <w:t>Б. Општи акти школе:</w:t>
      </w:r>
      <w:bookmarkEnd w:id="63"/>
      <w:bookmarkEnd w:id="64"/>
      <w:bookmarkEnd w:id="65"/>
    </w:p>
    <w:p w:rsidR="005076F9" w:rsidRPr="002C5830" w:rsidRDefault="005076F9" w:rsidP="005076F9">
      <w:pPr>
        <w:ind w:firstLine="360"/>
        <w:rPr>
          <w:rFonts w:ascii="Times New Roman" w:hAnsi="Times New Roman"/>
          <w:b/>
          <w:u w:val="single"/>
          <w:lang w:val="sr-Latn-CS"/>
        </w:rPr>
      </w:pP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Статут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Школски програм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Развојни план школе,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Правилник о похвалама, наградама ученика и избору ученика генерације;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Правилник о мерама, начину и поступку заштите и безбедности ученика,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Правилник о организацији, начину и роковима полагања испита;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Правилник о безбедности здравља на раду,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Правила понашања у школи,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Правилник о дисциплинској и материјалној одговорности  ученика ;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Правилник о дисциплинској и материјалној одговорности запослених;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Пословник о раду Школског одбора,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Пословник о раду Савета родитеља,</w:t>
      </w:r>
    </w:p>
    <w:p w:rsidR="00B5597D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Пословник о раду Наставничког већа;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Правилник о раду;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Пословник о раду ученичког парламента;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  <w:lang w:val="sr-Cyrl-CS"/>
        </w:rPr>
      </w:pPr>
      <w:r w:rsidRPr="00D83804">
        <w:rPr>
          <w:rFonts w:ascii="Times New Roman" w:hAnsi="Times New Roman"/>
          <w:lang w:val="sr-Cyrl-CS"/>
        </w:rPr>
        <w:t>Акт о процени ризика на радном месту и у радној околини;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</w:rPr>
      </w:pPr>
      <w:r w:rsidRPr="00D83804">
        <w:rPr>
          <w:rFonts w:ascii="Times New Roman" w:hAnsi="Times New Roman"/>
          <w:lang w:val="sr-Cyrl-CS"/>
        </w:rPr>
        <w:t>Правилник о ближем уређивању  поступка јавне набавке;</w:t>
      </w:r>
    </w:p>
    <w:p w:rsidR="005076F9" w:rsidRPr="00D83804" w:rsidRDefault="005076F9" w:rsidP="00320D95">
      <w:pPr>
        <w:pStyle w:val="ListParagraph"/>
        <w:numPr>
          <w:ilvl w:val="0"/>
          <w:numId w:val="50"/>
        </w:numPr>
        <w:spacing w:before="120" w:after="120"/>
        <w:rPr>
          <w:rFonts w:ascii="Times New Roman" w:hAnsi="Times New Roman"/>
        </w:rPr>
      </w:pPr>
      <w:r w:rsidRPr="00D83804">
        <w:rPr>
          <w:rFonts w:ascii="Times New Roman" w:hAnsi="Times New Roman"/>
          <w:lang w:val="sr-Cyrl-CS"/>
        </w:rPr>
        <w:t xml:space="preserve">Правилник </w:t>
      </w:r>
      <w:r w:rsidRPr="00D83804">
        <w:rPr>
          <w:rFonts w:ascii="Times New Roman" w:hAnsi="Times New Roman"/>
        </w:rPr>
        <w:t>o</w:t>
      </w:r>
      <w:r w:rsidRPr="00D83804">
        <w:rPr>
          <w:rFonts w:ascii="Times New Roman" w:hAnsi="Times New Roman"/>
          <w:lang w:val="sr-Cyrl-CS"/>
        </w:rPr>
        <w:t>систематизацији радних места у школи</w:t>
      </w:r>
    </w:p>
    <w:p w:rsidR="005076F9" w:rsidRPr="002C5830" w:rsidRDefault="005076F9" w:rsidP="005A2A2F">
      <w:pPr>
        <w:pStyle w:val="Heading3"/>
      </w:pPr>
      <w:bookmarkStart w:id="66" w:name="_Toc50922252"/>
      <w:bookmarkStart w:id="67" w:name="_Toc82627427"/>
      <w:bookmarkStart w:id="68" w:name="_Toc82637899"/>
      <w:r w:rsidRPr="002C5830">
        <w:rPr>
          <w:lang w:val="sr-Cyrl-CS"/>
        </w:rPr>
        <w:t>В. Остале смернице у раду и планирању:</w:t>
      </w:r>
      <w:bookmarkEnd w:id="66"/>
      <w:bookmarkEnd w:id="67"/>
      <w:bookmarkEnd w:id="68"/>
    </w:p>
    <w:p w:rsidR="005076F9" w:rsidRPr="00201E27" w:rsidRDefault="005076F9" w:rsidP="005076F9">
      <w:pPr>
        <w:ind w:firstLine="360"/>
        <w:rPr>
          <w:rFonts w:ascii="Times New Roman" w:hAnsi="Times New Roman"/>
          <w:u w:val="single"/>
        </w:rPr>
      </w:pPr>
    </w:p>
    <w:p w:rsidR="005076F9" w:rsidRPr="00C725FB" w:rsidRDefault="005076F9" w:rsidP="00320D95">
      <w:pPr>
        <w:pStyle w:val="ListParagraph"/>
        <w:numPr>
          <w:ilvl w:val="0"/>
          <w:numId w:val="51"/>
        </w:numPr>
        <w:spacing w:before="120" w:after="120"/>
        <w:jc w:val="both"/>
        <w:rPr>
          <w:rFonts w:ascii="Times New Roman" w:hAnsi="Times New Roman"/>
          <w:szCs w:val="24"/>
          <w:lang w:val="sr-Cyrl-CS"/>
        </w:rPr>
      </w:pPr>
      <w:r w:rsidRPr="00C725FB">
        <w:rPr>
          <w:rFonts w:ascii="Times New Roman" w:hAnsi="Times New Roman"/>
          <w:szCs w:val="24"/>
          <w:lang w:val="sr-Cyrl-CS"/>
        </w:rPr>
        <w:t>Извештај о спољашњем вредновању квалитета рада установе</w:t>
      </w:r>
    </w:p>
    <w:p w:rsidR="005076F9" w:rsidRPr="00C725FB" w:rsidRDefault="005076F9" w:rsidP="00320D95">
      <w:pPr>
        <w:pStyle w:val="ListParagraph"/>
        <w:numPr>
          <w:ilvl w:val="0"/>
          <w:numId w:val="51"/>
        </w:numPr>
        <w:spacing w:before="120" w:after="120"/>
        <w:jc w:val="both"/>
        <w:rPr>
          <w:rFonts w:ascii="Times New Roman" w:hAnsi="Times New Roman"/>
          <w:szCs w:val="24"/>
          <w:lang w:val="sr-Cyrl-CS"/>
        </w:rPr>
      </w:pPr>
      <w:r w:rsidRPr="00C725FB">
        <w:rPr>
          <w:rFonts w:ascii="Times New Roman" w:hAnsi="Times New Roman"/>
          <w:szCs w:val="24"/>
          <w:lang w:val="sr-Cyrl-CS"/>
        </w:rPr>
        <w:t>Извеш</w:t>
      </w:r>
      <w:r w:rsidR="008E5D12">
        <w:rPr>
          <w:rFonts w:ascii="Times New Roman" w:hAnsi="Times New Roman"/>
          <w:szCs w:val="24"/>
          <w:lang w:val="sr-Cyrl-CS"/>
        </w:rPr>
        <w:t>тај о раду школе за школску 2020/2021</w:t>
      </w:r>
      <w:r w:rsidR="00FC2CB7" w:rsidRPr="00C725FB">
        <w:rPr>
          <w:rFonts w:ascii="Times New Roman" w:hAnsi="Times New Roman"/>
          <w:szCs w:val="24"/>
          <w:lang w:val="sr-Cyrl-CS"/>
        </w:rPr>
        <w:t xml:space="preserve">. </w:t>
      </w:r>
      <w:r w:rsidR="00FC2CB7" w:rsidRPr="00C725FB">
        <w:rPr>
          <w:rFonts w:ascii="Times New Roman" w:hAnsi="Times New Roman"/>
          <w:szCs w:val="24"/>
        </w:rPr>
        <w:t>г</w:t>
      </w:r>
      <w:r w:rsidRPr="00C725FB">
        <w:rPr>
          <w:rFonts w:ascii="Times New Roman" w:hAnsi="Times New Roman"/>
          <w:szCs w:val="24"/>
          <w:lang w:val="sr-Cyrl-CS"/>
        </w:rPr>
        <w:t>одину</w:t>
      </w:r>
    </w:p>
    <w:p w:rsidR="005076F9" w:rsidRPr="00C725FB" w:rsidRDefault="005076F9" w:rsidP="00320D95">
      <w:pPr>
        <w:pStyle w:val="ListParagraph"/>
        <w:numPr>
          <w:ilvl w:val="0"/>
          <w:numId w:val="51"/>
        </w:numPr>
        <w:spacing w:before="120" w:after="120"/>
        <w:jc w:val="both"/>
        <w:rPr>
          <w:rFonts w:ascii="Times New Roman" w:hAnsi="Times New Roman"/>
          <w:szCs w:val="24"/>
          <w:lang w:val="sr-Cyrl-CS"/>
        </w:rPr>
      </w:pPr>
      <w:r w:rsidRPr="00C725FB">
        <w:rPr>
          <w:rFonts w:ascii="Times New Roman" w:hAnsi="Times New Roman"/>
          <w:szCs w:val="24"/>
          <w:lang w:val="sr-Cyrl-CS"/>
        </w:rPr>
        <w:t>План за унапређење квалитета рада установе</w:t>
      </w:r>
    </w:p>
    <w:p w:rsidR="005076F9" w:rsidRPr="00C725FB" w:rsidRDefault="005076F9" w:rsidP="00320D95">
      <w:pPr>
        <w:pStyle w:val="ListParagraph"/>
        <w:numPr>
          <w:ilvl w:val="0"/>
          <w:numId w:val="51"/>
        </w:numPr>
        <w:spacing w:before="120" w:after="120"/>
        <w:jc w:val="both"/>
        <w:rPr>
          <w:rFonts w:ascii="Times New Roman" w:hAnsi="Times New Roman"/>
          <w:szCs w:val="24"/>
          <w:lang w:val="sr-Cyrl-CS"/>
        </w:rPr>
      </w:pPr>
      <w:r w:rsidRPr="00C725FB">
        <w:rPr>
          <w:rFonts w:ascii="Times New Roman" w:hAnsi="Times New Roman"/>
          <w:szCs w:val="24"/>
          <w:lang w:val="sr-Cyrl-CS"/>
        </w:rPr>
        <w:t>Закључци руководећих, стручних и саветодавних органа</w:t>
      </w:r>
    </w:p>
    <w:p w:rsidR="00E92E03" w:rsidRPr="0031269C" w:rsidRDefault="00AA061F" w:rsidP="0011575D">
      <w:pPr>
        <w:ind w:firstLine="720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  <w:lang w:val="ru-RU"/>
        </w:rPr>
        <w:t>Правећи осврт на школску 2020</w:t>
      </w:r>
      <w:r w:rsidR="00E92E03" w:rsidRPr="0031269C">
        <w:rPr>
          <w:rFonts w:ascii="Times New Roman" w:hAnsi="Times New Roman"/>
          <w:szCs w:val="24"/>
          <w:shd w:val="clear" w:color="auto" w:fill="FFFFFF"/>
        </w:rPr>
        <w:t>/</w:t>
      </w:r>
      <w:r>
        <w:rPr>
          <w:rFonts w:ascii="Times New Roman" w:hAnsi="Times New Roman"/>
          <w:szCs w:val="24"/>
          <w:shd w:val="clear" w:color="auto" w:fill="FFFFFF"/>
          <w:lang w:val="ru-RU"/>
        </w:rPr>
        <w:t>2021</w:t>
      </w:r>
      <w:r w:rsidR="00E92E03" w:rsidRPr="0031269C">
        <w:rPr>
          <w:rFonts w:ascii="Times New Roman" w:hAnsi="Times New Roman"/>
          <w:szCs w:val="24"/>
          <w:shd w:val="clear" w:color="auto" w:fill="FFFFFF"/>
          <w:lang w:val="ru-RU"/>
        </w:rPr>
        <w:t>. годину</w:t>
      </w:r>
      <w:r w:rsidR="00E92E03" w:rsidRPr="0031269C">
        <w:rPr>
          <w:rFonts w:ascii="Times New Roman" w:hAnsi="Times New Roman"/>
          <w:szCs w:val="24"/>
          <w:shd w:val="clear" w:color="auto" w:fill="FFFFFF"/>
        </w:rPr>
        <w:t> </w:t>
      </w:r>
      <w:r w:rsidR="00E92E03" w:rsidRPr="0031269C">
        <w:rPr>
          <w:rFonts w:ascii="Times New Roman" w:hAnsi="Times New Roman"/>
          <w:szCs w:val="24"/>
          <w:shd w:val="clear" w:color="auto" w:fill="FFFFFF"/>
          <w:lang w:val="ru-RU"/>
        </w:rPr>
        <w:t xml:space="preserve"> и</w:t>
      </w:r>
      <w:r w:rsidR="00E92E03" w:rsidRPr="0031269C">
        <w:rPr>
          <w:rFonts w:ascii="Times New Roman" w:hAnsi="Times New Roman"/>
          <w:szCs w:val="24"/>
          <w:shd w:val="clear" w:color="auto" w:fill="FFFFFF"/>
        </w:rPr>
        <w:t> </w:t>
      </w:r>
      <w:r w:rsidR="00E92E03" w:rsidRPr="0031269C">
        <w:rPr>
          <w:rFonts w:ascii="Times New Roman" w:hAnsi="Times New Roman"/>
          <w:szCs w:val="24"/>
          <w:shd w:val="clear" w:color="auto" w:fill="FFFFFF"/>
          <w:lang w:val="ru-RU"/>
        </w:rPr>
        <w:t xml:space="preserve"> гледајући на циљеве које смо себи поставили</w:t>
      </w:r>
      <w:r w:rsidR="00E92E03" w:rsidRPr="0031269C">
        <w:rPr>
          <w:rFonts w:ascii="Times New Roman" w:hAnsi="Times New Roman"/>
          <w:szCs w:val="24"/>
          <w:shd w:val="clear" w:color="auto" w:fill="FFFFFF"/>
        </w:rPr>
        <w:t> </w:t>
      </w:r>
      <w:r w:rsidR="00E92E03" w:rsidRPr="0031269C">
        <w:rPr>
          <w:rFonts w:ascii="Times New Roman" w:hAnsi="Times New Roman"/>
          <w:szCs w:val="24"/>
          <w:shd w:val="clear" w:color="auto" w:fill="FFFFFF"/>
          <w:lang w:val="ru-RU"/>
        </w:rPr>
        <w:t xml:space="preserve"> Развојним планом </w:t>
      </w:r>
      <w:r w:rsidR="00E92E03" w:rsidRPr="0031269C">
        <w:rPr>
          <w:rFonts w:ascii="Times New Roman" w:hAnsi="Times New Roman"/>
          <w:szCs w:val="24"/>
          <w:shd w:val="clear" w:color="auto" w:fill="FFFFFF"/>
        </w:rPr>
        <w:t>школе</w:t>
      </w:r>
      <w:r w:rsidR="00E92E03" w:rsidRPr="0031269C">
        <w:rPr>
          <w:rFonts w:ascii="Times New Roman" w:hAnsi="Times New Roman"/>
          <w:szCs w:val="24"/>
          <w:shd w:val="clear" w:color="auto" w:fill="FFFFFF"/>
          <w:lang w:val="ru-RU"/>
        </w:rPr>
        <w:t>, можемо бити задовољни оствареним</w:t>
      </w:r>
      <w:r w:rsidR="00E92E03" w:rsidRPr="0031269C">
        <w:rPr>
          <w:rFonts w:ascii="Times New Roman" w:hAnsi="Times New Roman"/>
          <w:szCs w:val="24"/>
          <w:shd w:val="clear" w:color="auto" w:fill="FFFFFF"/>
        </w:rPr>
        <w:t> </w:t>
      </w:r>
      <w:r w:rsidR="00E92E03" w:rsidRPr="0031269C">
        <w:rPr>
          <w:rFonts w:ascii="Times New Roman" w:hAnsi="Times New Roman"/>
          <w:szCs w:val="24"/>
          <w:shd w:val="clear" w:color="auto" w:fill="FFFFFF"/>
          <w:lang w:val="ru-RU"/>
        </w:rPr>
        <w:t xml:space="preserve"> резултатима у току ове школске године.</w:t>
      </w:r>
    </w:p>
    <w:p w:rsidR="00E92E03" w:rsidRPr="0031269C" w:rsidRDefault="00E92E03" w:rsidP="0011575D">
      <w:pPr>
        <w:jc w:val="both"/>
        <w:rPr>
          <w:rFonts w:ascii="Times New Roman" w:hAnsi="Times New Roman"/>
          <w:szCs w:val="24"/>
          <w:shd w:val="clear" w:color="auto" w:fill="FFFFFF"/>
        </w:rPr>
      </w:pPr>
    </w:p>
    <w:p w:rsidR="00E92E03" w:rsidRPr="0031269C" w:rsidRDefault="00E92E03" w:rsidP="0011575D">
      <w:pPr>
        <w:ind w:firstLine="360"/>
        <w:jc w:val="both"/>
        <w:rPr>
          <w:rFonts w:ascii="Times New Roman" w:hAnsi="Times New Roman"/>
          <w:szCs w:val="24"/>
          <w:shd w:val="clear" w:color="auto" w:fill="FFFFFF"/>
        </w:rPr>
      </w:pPr>
      <w:r w:rsidRPr="0031269C">
        <w:rPr>
          <w:rFonts w:ascii="Times New Roman" w:hAnsi="Times New Roman"/>
          <w:szCs w:val="24"/>
          <w:shd w:val="clear" w:color="auto" w:fill="FFFFFF"/>
        </w:rPr>
        <w:t>Стручни актив за самовредновање и развој</w:t>
      </w:r>
      <w:r w:rsidR="002B44BA" w:rsidRPr="0031269C">
        <w:rPr>
          <w:rFonts w:ascii="Times New Roman" w:hAnsi="Times New Roman"/>
          <w:szCs w:val="24"/>
          <w:shd w:val="clear" w:color="auto" w:fill="FFFFFF"/>
        </w:rPr>
        <w:t>но планирање је анализирао оства</w:t>
      </w:r>
      <w:r w:rsidRPr="0031269C">
        <w:rPr>
          <w:rFonts w:ascii="Times New Roman" w:hAnsi="Times New Roman"/>
          <w:szCs w:val="24"/>
          <w:shd w:val="clear" w:color="auto" w:fill="FFFFFF"/>
        </w:rPr>
        <w:t xml:space="preserve">ривање циљева, задатака и активности у оквиру планираних приоритета и закључио </w:t>
      </w:r>
      <w:r w:rsidR="00FC5B34">
        <w:rPr>
          <w:rFonts w:ascii="Times New Roman" w:hAnsi="Times New Roman"/>
          <w:szCs w:val="24"/>
          <w:shd w:val="clear" w:color="auto" w:fill="FFFFFF"/>
          <w:lang w:val="sr-Cyrl-RS"/>
        </w:rPr>
        <w:t xml:space="preserve">да је </w:t>
      </w:r>
      <w:r w:rsidR="00FC5B34">
        <w:rPr>
          <w:rFonts w:ascii="Times New Roman" w:hAnsi="Times New Roman"/>
          <w:szCs w:val="24"/>
          <w:shd w:val="clear" w:color="auto" w:fill="FFFFFF"/>
        </w:rPr>
        <w:t>реализовано</w:t>
      </w:r>
      <w:r w:rsidRPr="0031269C">
        <w:rPr>
          <w:rFonts w:ascii="Times New Roman" w:hAnsi="Times New Roman"/>
          <w:szCs w:val="24"/>
          <w:shd w:val="clear" w:color="auto" w:fill="FFFFFF"/>
        </w:rPr>
        <w:t>:</w:t>
      </w:r>
    </w:p>
    <w:p w:rsidR="00E92E03" w:rsidRPr="00E92E03" w:rsidRDefault="00E92E03" w:rsidP="00E92E03">
      <w:pPr>
        <w:rPr>
          <w:rFonts w:ascii="Times New Roman" w:hAnsi="Times New Roman"/>
          <w:color w:val="454545"/>
          <w:szCs w:val="24"/>
          <w:shd w:val="clear" w:color="auto" w:fill="FFFFFF"/>
        </w:rPr>
      </w:pPr>
    </w:p>
    <w:p w:rsidR="007A5AF9" w:rsidRPr="001F1787" w:rsidRDefault="005F4118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У шк</w:t>
      </w:r>
      <w:r w:rsidR="00AF456A">
        <w:rPr>
          <w:rFonts w:ascii="Times New Roman" w:hAnsi="Times New Roman"/>
          <w:szCs w:val="24"/>
        </w:rPr>
        <w:t>олској 2021/2022</w:t>
      </w:r>
      <w:r w:rsidR="007A5AF9">
        <w:rPr>
          <w:rFonts w:ascii="Times New Roman" w:hAnsi="Times New Roman"/>
          <w:szCs w:val="24"/>
        </w:rPr>
        <w:t xml:space="preserve">. </w:t>
      </w:r>
      <w:r w:rsidR="006A181D">
        <w:rPr>
          <w:rFonts w:ascii="Times New Roman" w:hAnsi="Times New Roman"/>
          <w:szCs w:val="24"/>
        </w:rPr>
        <w:t>г</w:t>
      </w:r>
      <w:r>
        <w:rPr>
          <w:rFonts w:ascii="Times New Roman" w:hAnsi="Times New Roman"/>
          <w:szCs w:val="24"/>
        </w:rPr>
        <w:t>одини</w:t>
      </w:r>
      <w:r w:rsidR="007A5AF9">
        <w:rPr>
          <w:rFonts w:ascii="Times New Roman" w:hAnsi="Times New Roman"/>
          <w:szCs w:val="24"/>
        </w:rPr>
        <w:t xml:space="preserve"> упели смо да </w:t>
      </w:r>
      <w:r w:rsidR="00DB33AE">
        <w:rPr>
          <w:rFonts w:ascii="Times New Roman" w:hAnsi="Times New Roman"/>
          <w:szCs w:val="24"/>
        </w:rPr>
        <w:t>упи</w:t>
      </w:r>
      <w:r w:rsidR="00DB33AE">
        <w:rPr>
          <w:rFonts w:ascii="Times New Roman" w:hAnsi="Times New Roman"/>
          <w:szCs w:val="24"/>
          <w:lang w:val="sr-Cyrl-RS"/>
        </w:rPr>
        <w:t>шемо</w:t>
      </w:r>
      <w:r w:rsidR="007A5AF9">
        <w:rPr>
          <w:rFonts w:ascii="Times New Roman" w:hAnsi="Times New Roman"/>
          <w:szCs w:val="24"/>
        </w:rPr>
        <w:t xml:space="preserve"> четири одељења првог разреда, захваљујући залагању Локалне самоураве.</w:t>
      </w:r>
      <w:r>
        <w:rPr>
          <w:rFonts w:ascii="Times New Roman" w:hAnsi="Times New Roman"/>
          <w:szCs w:val="24"/>
        </w:rPr>
        <w:t>Така</w:t>
      </w:r>
      <w:r w:rsidR="00AD5195">
        <w:rPr>
          <w:rFonts w:ascii="Times New Roman" w:hAnsi="Times New Roman"/>
          <w:szCs w:val="24"/>
        </w:rPr>
        <w:t>в упис Техничкој школи доноси 1</w:t>
      </w:r>
      <w:r w:rsidR="00AD5195">
        <w:rPr>
          <w:rFonts w:ascii="Times New Roman" w:hAnsi="Times New Roman"/>
          <w:szCs w:val="24"/>
          <w:lang w:val="sr-Cyrl-RS"/>
        </w:rPr>
        <w:t>4</w:t>
      </w:r>
      <w:r>
        <w:rPr>
          <w:rFonts w:ascii="Times New Roman" w:hAnsi="Times New Roman"/>
          <w:szCs w:val="24"/>
        </w:rPr>
        <w:t>-то одељење и више потреба него технолошких вишкова</w:t>
      </w:r>
      <w:r w:rsidR="006A181D">
        <w:rPr>
          <w:rFonts w:ascii="Times New Roman" w:hAnsi="Times New Roman"/>
          <w:szCs w:val="24"/>
        </w:rPr>
        <w:t>.</w:t>
      </w:r>
    </w:p>
    <w:p w:rsidR="005F4118" w:rsidRPr="005F4118" w:rsidRDefault="001F1787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 w:rsidRPr="005F4118">
        <w:rPr>
          <w:rFonts w:ascii="Times New Roman" w:hAnsi="Times New Roman"/>
          <w:szCs w:val="24"/>
        </w:rPr>
        <w:t>Уписани су следећи образовни профили: Техничар друмског саобраћаја – 4 године, Техничар унутрашњег транспорта – 4 године, Возач моторних возила – 3 године и</w:t>
      </w:r>
      <w:r w:rsidR="005F4118">
        <w:rPr>
          <w:rFonts w:ascii="Times New Roman" w:hAnsi="Times New Roman"/>
          <w:szCs w:val="24"/>
        </w:rPr>
        <w:t xml:space="preserve"> </w:t>
      </w:r>
      <w:r w:rsidR="00344EA8">
        <w:rPr>
          <w:rFonts w:ascii="Times New Roman" w:hAnsi="Times New Roman"/>
          <w:szCs w:val="24"/>
          <w:lang w:val="sr-Cyrl-RS"/>
        </w:rPr>
        <w:t>Оператер за израду намештаја – 3 године.</w:t>
      </w:r>
      <w:r w:rsidR="005F4118">
        <w:rPr>
          <w:rFonts w:ascii="Times New Roman" w:hAnsi="Times New Roman"/>
          <w:szCs w:val="24"/>
        </w:rPr>
        <w:t xml:space="preserve"> </w:t>
      </w:r>
    </w:p>
    <w:p w:rsidR="008D6F23" w:rsidRP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Урађена је пројектна документација за кров;</w:t>
      </w:r>
    </w:p>
    <w:p w:rsidR="008D6F23" w:rsidRP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Ормарић рек – 1 ком.</w:t>
      </w:r>
    </w:p>
    <w:p w:rsid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Мали бојлер за кухињицу – 1 ком;</w:t>
      </w:r>
    </w:p>
    <w:p w:rsidR="00C96C4E" w:rsidRPr="00C96C4E" w:rsidRDefault="00C96C4E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Експанзиони суд – 1 ком.</w:t>
      </w:r>
    </w:p>
    <w:p w:rsidR="00C96C4E" w:rsidRPr="00C96C4E" w:rsidRDefault="00C96C4E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Манометар – 1 ком.</w:t>
      </w:r>
    </w:p>
    <w:p w:rsidR="00C96C4E" w:rsidRPr="008D6F23" w:rsidRDefault="00C96C4E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Вентили у котларници;</w:t>
      </w:r>
    </w:p>
    <w:p w:rsidR="008D6F23" w:rsidRP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Таблет – 2 ком;</w:t>
      </w:r>
    </w:p>
    <w:p w:rsidR="008D6F23" w:rsidRP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Камион за обуку Ц категорије – 1 ком;</w:t>
      </w:r>
    </w:p>
    <w:p w:rsidR="008D6F23" w:rsidRP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Географска карта Србије – 1 ком;</w:t>
      </w:r>
    </w:p>
    <w:p w:rsidR="008D6F23" w:rsidRP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Књиге за библиотеку – 46 ком;</w:t>
      </w:r>
    </w:p>
    <w:p w:rsidR="008D6F23" w:rsidRP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Пројектор – 1 ком;</w:t>
      </w:r>
    </w:p>
    <w:p w:rsidR="008D6F23" w:rsidRPr="006A6899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Канцелари</w:t>
      </w:r>
      <w:r w:rsidR="006A6899">
        <w:rPr>
          <w:rFonts w:ascii="Times New Roman" w:hAnsi="Times New Roman"/>
          <w:szCs w:val="24"/>
          <w:lang w:val="sr-Latn-RS"/>
        </w:rPr>
        <w:t>j</w:t>
      </w:r>
      <w:r>
        <w:rPr>
          <w:rFonts w:ascii="Times New Roman" w:hAnsi="Times New Roman"/>
          <w:szCs w:val="24"/>
          <w:lang w:val="sr-Cyrl-RS"/>
        </w:rPr>
        <w:t xml:space="preserve">ски ормар </w:t>
      </w:r>
    </w:p>
    <w:p w:rsidR="006A6899" w:rsidRPr="008D6F23" w:rsidRDefault="006A6899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Добијено је 150.000,00 динара од компаније ДИС (аплицирани пројекат)</w:t>
      </w:r>
    </w:p>
    <w:p w:rsidR="008D6F23" w:rsidRP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>Семинар за наставно особље: Електронски портфолио;</w:t>
      </w:r>
    </w:p>
    <w:p w:rsidR="008D6F23" w:rsidRPr="008D6F23" w:rsidRDefault="008D6F2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RS"/>
        </w:rPr>
        <w:t xml:space="preserve">Семинар за наставно особље: </w:t>
      </w:r>
      <w:r w:rsidR="0066150C">
        <w:rPr>
          <w:rFonts w:ascii="Times New Roman" w:hAnsi="Times New Roman"/>
          <w:szCs w:val="24"/>
          <w:lang w:val="sr-Cyrl-RS"/>
        </w:rPr>
        <w:t>Настава орјентисана ка исходима у средњим стручним школама;</w:t>
      </w:r>
    </w:p>
    <w:p w:rsidR="00707D69" w:rsidRPr="0051383C" w:rsidRDefault="00707D69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Праћени су сви културни, образовни и забавни садржаји у граду</w:t>
      </w:r>
      <w:r w:rsidR="008D6F23">
        <w:rPr>
          <w:rFonts w:ascii="Times New Roman" w:hAnsi="Times New Roman"/>
          <w:szCs w:val="24"/>
          <w:lang w:val="sr-Cyrl-RS"/>
        </w:rPr>
        <w:t xml:space="preserve"> колико је ситуација дозвољавала;</w:t>
      </w:r>
    </w:p>
    <w:p w:rsidR="00E92E03" w:rsidRPr="007A5AF9" w:rsidRDefault="00E92E0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 w:rsidRPr="007A5AF9">
        <w:rPr>
          <w:rFonts w:ascii="Times New Roman" w:hAnsi="Times New Roman"/>
          <w:szCs w:val="24"/>
        </w:rPr>
        <w:t>извршено је повезивање сарджаја развојног плана са годишњим планом рада школе и школским програмом</w:t>
      </w:r>
    </w:p>
    <w:p w:rsidR="00E92E03" w:rsidRPr="00E92E03" w:rsidRDefault="00E92E03" w:rsidP="00721EBA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 w:rsidRPr="00E92E03">
        <w:rPr>
          <w:rFonts w:ascii="Times New Roman" w:hAnsi="Times New Roman"/>
          <w:szCs w:val="24"/>
        </w:rPr>
        <w:t>повећан је углед и привлачност школе кроз добро организован маркетинг и промоцију</w:t>
      </w:r>
    </w:p>
    <w:p w:rsidR="00E92E03" w:rsidRPr="00E92E03" w:rsidRDefault="00E92E03" w:rsidP="00721EBA">
      <w:pPr>
        <w:numPr>
          <w:ilvl w:val="0"/>
          <w:numId w:val="33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  <w:r w:rsidRPr="00E92E03">
        <w:rPr>
          <w:rFonts w:ascii="Times New Roman" w:hAnsi="Times New Roman"/>
          <w:szCs w:val="24"/>
        </w:rPr>
        <w:t>унапређен је квалитет наставе кроз посету наставе од стране директора и стручног сарадника</w:t>
      </w:r>
    </w:p>
    <w:p w:rsidR="00E92E03" w:rsidRDefault="00E92E03" w:rsidP="00E92E03">
      <w:pPr>
        <w:rPr>
          <w:rFonts w:ascii="Times New Roman" w:hAnsi="Times New Roman"/>
          <w:szCs w:val="24"/>
          <w:lang w:val="sr-Cyrl-CS"/>
        </w:rPr>
      </w:pPr>
    </w:p>
    <w:p w:rsidR="00293E9B" w:rsidRDefault="00293E9B" w:rsidP="00E92E03">
      <w:pPr>
        <w:rPr>
          <w:rFonts w:ascii="Times New Roman" w:hAnsi="Times New Roman"/>
          <w:szCs w:val="24"/>
          <w:lang w:val="sr-Cyrl-CS"/>
        </w:rPr>
      </w:pPr>
    </w:p>
    <w:p w:rsidR="00293E9B" w:rsidRDefault="00293E9B" w:rsidP="00E92E03">
      <w:pPr>
        <w:rPr>
          <w:rFonts w:ascii="Times New Roman" w:hAnsi="Times New Roman"/>
          <w:szCs w:val="24"/>
          <w:lang w:val="sr-Cyrl-CS"/>
        </w:rPr>
      </w:pPr>
    </w:p>
    <w:p w:rsidR="00293E9B" w:rsidRPr="00293E9B" w:rsidRDefault="00293E9B" w:rsidP="00E92E03">
      <w:pPr>
        <w:rPr>
          <w:rFonts w:ascii="Times New Roman" w:hAnsi="Times New Roman"/>
          <w:szCs w:val="24"/>
          <w:lang w:val="sr-Cyrl-CS"/>
        </w:rPr>
      </w:pPr>
    </w:p>
    <w:p w:rsidR="00CC385B" w:rsidRDefault="00CC385B" w:rsidP="00201E27">
      <w:pPr>
        <w:rPr>
          <w:rFonts w:ascii="Times New Roman" w:hAnsi="Times New Roman"/>
        </w:rPr>
      </w:pPr>
    </w:p>
    <w:p w:rsidR="00CC385B" w:rsidRPr="005A2A2F" w:rsidRDefault="00CC385B" w:rsidP="005A2A2F">
      <w:pPr>
        <w:pStyle w:val="Heading2"/>
      </w:pPr>
      <w:bookmarkStart w:id="69" w:name="_Toc493242961"/>
      <w:bookmarkStart w:id="70" w:name="_Toc19012943"/>
      <w:bookmarkStart w:id="71" w:name="_Toc50922253"/>
      <w:bookmarkStart w:id="72" w:name="_Toc82627428"/>
      <w:bookmarkStart w:id="73" w:name="_Toc82637900"/>
      <w:r w:rsidRPr="005A2A2F">
        <w:t>1.5. ПРИОРИТ</w:t>
      </w:r>
      <w:r w:rsidR="007D4DAF">
        <w:t>ЕТНИ ЗАДАЦИ РАДА ЗА ШКОЛСКУ 2021/2022</w:t>
      </w:r>
      <w:r w:rsidRPr="005A2A2F">
        <w:t>.ГОДИНУ</w:t>
      </w:r>
      <w:bookmarkEnd w:id="69"/>
      <w:bookmarkEnd w:id="70"/>
      <w:bookmarkEnd w:id="71"/>
      <w:bookmarkEnd w:id="72"/>
      <w:bookmarkEnd w:id="73"/>
    </w:p>
    <w:p w:rsidR="00CC385B" w:rsidRPr="00FF1A5A" w:rsidRDefault="00CC385B" w:rsidP="00100BC1">
      <w:pPr>
        <w:ind w:firstLine="720"/>
        <w:jc w:val="both"/>
        <w:rPr>
          <w:rFonts w:ascii="Times New Roman" w:hAnsi="Times New Roman"/>
          <w:color w:val="FF0000"/>
          <w:sz w:val="28"/>
          <w:szCs w:val="28"/>
          <w:lang w:val="sr-Cyrl-CS"/>
        </w:rPr>
      </w:pPr>
    </w:p>
    <w:p w:rsidR="00CC385B" w:rsidRPr="00567742" w:rsidRDefault="00CC385B" w:rsidP="00696004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 w:rsidRPr="00567742">
        <w:rPr>
          <w:rFonts w:ascii="Times New Roman" w:hAnsi="Times New Roman"/>
          <w:szCs w:val="24"/>
          <w:lang w:val="sr-Cyrl-CS"/>
        </w:rPr>
        <w:t>На основу извршених анализа</w:t>
      </w:r>
      <w:r w:rsidRPr="00567742">
        <w:rPr>
          <w:rFonts w:ascii="Times New Roman" w:hAnsi="Times New Roman"/>
          <w:szCs w:val="24"/>
        </w:rPr>
        <w:t xml:space="preserve"> реализаци</w:t>
      </w:r>
      <w:r>
        <w:rPr>
          <w:rFonts w:ascii="Times New Roman" w:hAnsi="Times New Roman"/>
          <w:szCs w:val="24"/>
        </w:rPr>
        <w:t>је</w:t>
      </w:r>
      <w:r w:rsidRPr="00567742">
        <w:rPr>
          <w:rFonts w:ascii="Times New Roman" w:hAnsi="Times New Roman"/>
          <w:szCs w:val="24"/>
        </w:rPr>
        <w:t xml:space="preserve"> развојног плана,годишњег плана рада школе</w:t>
      </w:r>
      <w:r w:rsidRPr="00567742">
        <w:rPr>
          <w:rFonts w:ascii="Times New Roman" w:hAnsi="Times New Roman"/>
          <w:szCs w:val="24"/>
          <w:lang w:val="sr-Cyrl-CS"/>
        </w:rPr>
        <w:t xml:space="preserve">,  </w:t>
      </w:r>
      <w:r>
        <w:rPr>
          <w:rFonts w:ascii="Times New Roman" w:hAnsi="Times New Roman"/>
          <w:szCs w:val="24"/>
        </w:rPr>
        <w:t>процеса самовредновања</w:t>
      </w:r>
      <w:r>
        <w:rPr>
          <w:rFonts w:ascii="Times New Roman" w:hAnsi="Times New Roman"/>
          <w:szCs w:val="24"/>
          <w:lang w:val="sr-Cyrl-CS"/>
        </w:rPr>
        <w:t xml:space="preserve"> и плана за унапређење квалитета рада школе </w:t>
      </w:r>
      <w:r w:rsidRPr="00567742">
        <w:rPr>
          <w:rFonts w:ascii="Times New Roman" w:hAnsi="Times New Roman"/>
          <w:szCs w:val="24"/>
          <w:lang w:val="sr-Cyrl-CS"/>
        </w:rPr>
        <w:t>примар</w:t>
      </w:r>
      <w:r w:rsidR="00D23A36">
        <w:rPr>
          <w:rFonts w:ascii="Times New Roman" w:hAnsi="Times New Roman"/>
          <w:szCs w:val="24"/>
          <w:lang w:val="sr-Cyrl-CS"/>
        </w:rPr>
        <w:t>ни задаци за школску 202</w:t>
      </w:r>
      <w:r w:rsidR="00D23A36">
        <w:rPr>
          <w:rFonts w:ascii="Times New Roman" w:hAnsi="Times New Roman"/>
          <w:szCs w:val="24"/>
          <w:lang w:val="sr-Latn-RS"/>
        </w:rPr>
        <w:t>1</w:t>
      </w:r>
      <w:r w:rsidR="00696004">
        <w:rPr>
          <w:rFonts w:ascii="Times New Roman" w:hAnsi="Times New Roman"/>
          <w:szCs w:val="24"/>
          <w:lang w:val="sr-Cyrl-CS"/>
        </w:rPr>
        <w:t>/</w:t>
      </w:r>
      <w:r>
        <w:rPr>
          <w:rFonts w:ascii="Times New Roman" w:hAnsi="Times New Roman"/>
          <w:szCs w:val="24"/>
          <w:lang w:val="sr-Cyrl-CS"/>
        </w:rPr>
        <w:t>20</w:t>
      </w:r>
      <w:r w:rsidR="00D23A36">
        <w:rPr>
          <w:rFonts w:ascii="Times New Roman" w:hAnsi="Times New Roman"/>
          <w:szCs w:val="24"/>
        </w:rPr>
        <w:t>22</w:t>
      </w:r>
      <w:r w:rsidRPr="00567742">
        <w:rPr>
          <w:rFonts w:ascii="Times New Roman" w:hAnsi="Times New Roman"/>
          <w:szCs w:val="24"/>
          <w:lang w:val="sr-Cyrl-CS"/>
        </w:rPr>
        <w:t>. године су:</w:t>
      </w:r>
    </w:p>
    <w:p w:rsidR="00CC385B" w:rsidRDefault="00CC385B" w:rsidP="00A26BA1">
      <w:pPr>
        <w:ind w:left="720"/>
        <w:rPr>
          <w:rFonts w:ascii="Times New Roman" w:hAnsi="Times New Roman"/>
          <w:b/>
          <w:sz w:val="22"/>
          <w:szCs w:val="22"/>
          <w:lang w:val="sr-Cyrl-CS"/>
        </w:rPr>
      </w:pPr>
    </w:p>
    <w:p w:rsidR="00503FDD" w:rsidRPr="00503FDD" w:rsidRDefault="00124D3F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 w:rsidRPr="00503FDD">
        <w:rPr>
          <w:rFonts w:ascii="Times New Roman" w:hAnsi="Times New Roman"/>
          <w:szCs w:val="24"/>
          <w:lang w:val="sr-Cyrl-CS"/>
        </w:rPr>
        <w:t xml:space="preserve">Изградња крова на делу зграде који има раван кров. </w:t>
      </w:r>
      <w:r w:rsidR="00D23A36" w:rsidRPr="00503FDD">
        <w:rPr>
          <w:rFonts w:ascii="Times New Roman" w:hAnsi="Times New Roman"/>
          <w:szCs w:val="24"/>
          <w:lang w:val="sr-Cyrl-RS"/>
        </w:rPr>
        <w:t>Раписана је Јавна набавка, очекује се почетак радова крајем септембра</w:t>
      </w:r>
      <w:r w:rsidR="00503FDD" w:rsidRPr="00503FDD">
        <w:rPr>
          <w:rFonts w:ascii="Times New Roman" w:hAnsi="Times New Roman"/>
          <w:szCs w:val="24"/>
          <w:lang w:val="sr-Cyrl-RS"/>
        </w:rPr>
        <w:t>, почетком октобра.</w:t>
      </w:r>
    </w:p>
    <w:p w:rsidR="00286A03" w:rsidRPr="00503FDD" w:rsidRDefault="00124D3F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 w:rsidRPr="00503FDD">
        <w:rPr>
          <w:rFonts w:ascii="Times New Roman" w:hAnsi="Times New Roman"/>
          <w:szCs w:val="24"/>
          <w:lang w:val="sr-Cyrl-CS"/>
        </w:rPr>
        <w:t>Разматрање плана уписа за наредну школску годину али тако да се уведе неки образовни профил који би био занимљив девојчицама</w:t>
      </w:r>
    </w:p>
    <w:p w:rsidR="00CC385B" w:rsidRPr="0026573C" w:rsidRDefault="00351804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Поновни упис профила Возач моторних возила у складу са потребама</w:t>
      </w:r>
    </w:p>
    <w:p w:rsidR="00CC385B" w:rsidRPr="00255DA8" w:rsidRDefault="007D38F0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Замена подова у учионицама са ламинатом</w:t>
      </w:r>
      <w:r w:rsidR="00124D3F">
        <w:rPr>
          <w:rFonts w:ascii="Times New Roman" w:hAnsi="Times New Roman"/>
          <w:szCs w:val="24"/>
          <w:lang w:val="sr-Cyrl-CS"/>
        </w:rPr>
        <w:t>,  након урађеног крова</w:t>
      </w:r>
    </w:p>
    <w:p w:rsidR="00413381" w:rsidRDefault="00413381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lastRenderedPageBreak/>
        <w:t>Опремање школе лаптоповима или таблетима (12 комада) за вођење електронског дневника</w:t>
      </w:r>
      <w:r w:rsidR="00503FDD">
        <w:rPr>
          <w:rFonts w:ascii="Times New Roman" w:hAnsi="Times New Roman"/>
          <w:szCs w:val="24"/>
          <w:lang w:val="sr-Cyrl-CS"/>
        </w:rPr>
        <w:t xml:space="preserve"> потребе наставе када се изводи због ковида у групама</w:t>
      </w:r>
      <w:r w:rsidR="008E5D11">
        <w:rPr>
          <w:rFonts w:ascii="Times New Roman" w:hAnsi="Times New Roman"/>
          <w:szCs w:val="24"/>
          <w:lang w:val="sr-Cyrl-CS"/>
        </w:rPr>
        <w:t>.</w:t>
      </w:r>
      <w:r w:rsidR="00503FDD">
        <w:rPr>
          <w:rFonts w:ascii="Times New Roman" w:hAnsi="Times New Roman"/>
          <w:szCs w:val="24"/>
          <w:lang w:val="sr-Cyrl-CS"/>
        </w:rPr>
        <w:t xml:space="preserve"> </w:t>
      </w:r>
      <w:r w:rsidR="008E5D11">
        <w:rPr>
          <w:rFonts w:ascii="Times New Roman" w:hAnsi="Times New Roman"/>
          <w:szCs w:val="24"/>
          <w:lang w:val="sr-Cyrl-CS"/>
        </w:rPr>
        <w:t xml:space="preserve"> Донацијама је школа успела да се снабде донекле али то и даље није довољно. Настојаћемо да овај задатак испунимо у наредном периоду. </w:t>
      </w:r>
    </w:p>
    <w:p w:rsidR="00C65444" w:rsidRDefault="00C65444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Куповина 3 рачунара или лаптопа од донације у износу од 150.000,00 динара од компаније ДИС.</w:t>
      </w:r>
    </w:p>
    <w:p w:rsidR="003E1D6E" w:rsidRPr="0026573C" w:rsidRDefault="003E1D6E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Одржавање наставе на високом нивоу, с обзиром на ситуацију (опасност од заразе, подела одељења на групе)</w:t>
      </w:r>
    </w:p>
    <w:p w:rsidR="00CC385B" w:rsidRPr="0026573C" w:rsidRDefault="00CC385B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 w:rsidRPr="0026573C">
        <w:rPr>
          <w:rFonts w:ascii="Times New Roman" w:hAnsi="Times New Roman"/>
          <w:szCs w:val="24"/>
          <w:lang w:val="sr-Cyrl-CS"/>
        </w:rPr>
        <w:t xml:space="preserve">Повећање квалитета наставе кроз реализацију плана активности из Развојног планирања и Самовредновања </w:t>
      </w:r>
      <w:r w:rsidRPr="0026573C">
        <w:rPr>
          <w:rFonts w:ascii="Times New Roman" w:hAnsi="Times New Roman"/>
          <w:szCs w:val="24"/>
          <w:lang w:val="sr-Cyrl-CS"/>
        </w:rPr>
        <w:tab/>
      </w:r>
    </w:p>
    <w:p w:rsidR="00CC385B" w:rsidRPr="0026573C" w:rsidRDefault="00CC385B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 w:rsidRPr="0026573C">
        <w:rPr>
          <w:rFonts w:ascii="Times New Roman" w:hAnsi="Times New Roman"/>
          <w:szCs w:val="24"/>
          <w:lang w:val="sr-Cyrl-CS"/>
        </w:rPr>
        <w:t>Даљи развој  Школског програма за сва подручја рада</w:t>
      </w:r>
      <w:r w:rsidRPr="0026573C">
        <w:rPr>
          <w:rFonts w:ascii="Times New Roman" w:hAnsi="Times New Roman"/>
          <w:szCs w:val="24"/>
          <w:lang w:val="sr-Cyrl-CS"/>
        </w:rPr>
        <w:tab/>
      </w:r>
    </w:p>
    <w:p w:rsidR="00CC385B" w:rsidRPr="0026573C" w:rsidRDefault="00CC385B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И</w:t>
      </w:r>
      <w:r w:rsidRPr="0026573C">
        <w:rPr>
          <w:rFonts w:ascii="Times New Roman" w:hAnsi="Times New Roman"/>
          <w:szCs w:val="24"/>
          <w:lang w:val="sr-Cyrl-CS"/>
        </w:rPr>
        <w:t>нтензивирање</w:t>
      </w:r>
      <w:r w:rsidR="007D38F0">
        <w:rPr>
          <w:rFonts w:ascii="Times New Roman" w:hAnsi="Times New Roman"/>
          <w:szCs w:val="24"/>
          <w:lang w:val="sr-Cyrl-CS"/>
        </w:rPr>
        <w:t xml:space="preserve"> допунске</w:t>
      </w:r>
      <w:r w:rsidR="002E1D97">
        <w:rPr>
          <w:rFonts w:ascii="Times New Roman" w:hAnsi="Times New Roman"/>
          <w:szCs w:val="24"/>
          <w:lang w:val="sr-Cyrl-CS"/>
        </w:rPr>
        <w:t xml:space="preserve"> наставе</w:t>
      </w:r>
      <w:r w:rsidRPr="0026573C">
        <w:rPr>
          <w:rFonts w:ascii="Times New Roman" w:hAnsi="Times New Roman"/>
          <w:szCs w:val="24"/>
          <w:lang w:val="sr-Cyrl-CS"/>
        </w:rPr>
        <w:t xml:space="preserve"> код предмета са великим бројем недовољних оцена </w:t>
      </w:r>
    </w:p>
    <w:p w:rsidR="00CC385B" w:rsidRPr="0026573C" w:rsidRDefault="00CC385B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  <w:lang w:val="sr-Cyrl-CS"/>
        </w:rPr>
      </w:pPr>
      <w:r w:rsidRPr="0026573C">
        <w:rPr>
          <w:rFonts w:ascii="Times New Roman" w:hAnsi="Times New Roman"/>
          <w:szCs w:val="24"/>
          <w:lang w:val="sr-Cyrl-CS"/>
        </w:rPr>
        <w:t>Планирање и реализација већег број секција</w:t>
      </w:r>
      <w:r w:rsidR="005E7422">
        <w:rPr>
          <w:rFonts w:ascii="Times New Roman" w:hAnsi="Times New Roman"/>
          <w:szCs w:val="24"/>
          <w:lang w:val="sr-Cyrl-CS"/>
        </w:rPr>
        <w:t xml:space="preserve"> и ваннаставних активности</w:t>
      </w:r>
      <w:r w:rsidRPr="0026573C">
        <w:rPr>
          <w:rFonts w:ascii="Times New Roman" w:hAnsi="Times New Roman"/>
          <w:szCs w:val="24"/>
          <w:lang w:val="sr-Cyrl-CS"/>
        </w:rPr>
        <w:t xml:space="preserve"> у складу са интересовањима ученика</w:t>
      </w:r>
    </w:p>
    <w:p w:rsidR="00CC385B" w:rsidRPr="00805458" w:rsidRDefault="00CC385B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CS"/>
        </w:rPr>
        <w:t>С</w:t>
      </w:r>
      <w:r w:rsidRPr="0026573C">
        <w:rPr>
          <w:rFonts w:ascii="Times New Roman" w:hAnsi="Times New Roman"/>
          <w:szCs w:val="24"/>
          <w:lang w:val="sr-Cyrl-CS"/>
        </w:rPr>
        <w:t>тручно усавршавање наставника кроз акредитоване семинаре и семинаре на нивоу школе</w:t>
      </w:r>
    </w:p>
    <w:p w:rsidR="00805458" w:rsidRPr="003E1D6E" w:rsidRDefault="00805458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CS"/>
        </w:rPr>
        <w:t>Настављамо са пројектом „Заједно ка средњој школи“ коју спроводи ЦОП из Београда  а у циљу спречавања осипања ученика средњих школа. Одлуком Наставничког већа у фебруару 2020. године, школа је почела са реализцијом овог пројекта</w:t>
      </w:r>
      <w:r w:rsidR="00822288">
        <w:rPr>
          <w:rFonts w:ascii="Times New Roman" w:hAnsi="Times New Roman"/>
          <w:szCs w:val="24"/>
          <w:lang w:val="sr-Cyrl-CS"/>
        </w:rPr>
        <w:t>. У претходној години добијен је грант од 106.000,00 динара</w:t>
      </w:r>
      <w:r>
        <w:rPr>
          <w:rFonts w:ascii="Times New Roman" w:hAnsi="Times New Roman"/>
          <w:szCs w:val="24"/>
          <w:lang w:val="sr-Cyrl-CS"/>
        </w:rPr>
        <w:t>.</w:t>
      </w:r>
      <w:r w:rsidR="00822288">
        <w:rPr>
          <w:rFonts w:ascii="Times New Roman" w:hAnsi="Times New Roman"/>
          <w:szCs w:val="24"/>
          <w:lang w:val="sr-Cyrl-CS"/>
        </w:rPr>
        <w:t xml:space="preserve"> Купљени су уџбеници, 2 таблета и организован семинар за наставно особље.</w:t>
      </w:r>
      <w:r>
        <w:rPr>
          <w:rFonts w:ascii="Times New Roman" w:hAnsi="Times New Roman"/>
          <w:szCs w:val="24"/>
          <w:lang w:val="sr-Cyrl-CS"/>
        </w:rPr>
        <w:t xml:space="preserve"> Наставиће се пројекат у овој школској години колико то прилике буду дозвољавале.</w:t>
      </w:r>
    </w:p>
    <w:p w:rsidR="003E1D6E" w:rsidRPr="0026504B" w:rsidRDefault="003E1D6E" w:rsidP="00D22243">
      <w:pPr>
        <w:numPr>
          <w:ilvl w:val="0"/>
          <w:numId w:val="26"/>
        </w:numPr>
        <w:ind w:left="45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sr-Cyrl-CS"/>
        </w:rPr>
        <w:t xml:space="preserve">Нову школску годину започињемо радом у </w:t>
      </w:r>
      <w:r w:rsidR="00822288">
        <w:rPr>
          <w:rFonts w:ascii="Times New Roman" w:hAnsi="Times New Roman"/>
          <w:szCs w:val="24"/>
          <w:lang w:val="sr-Cyrl-CS"/>
        </w:rPr>
        <w:t>једној смени</w:t>
      </w:r>
      <w:r>
        <w:rPr>
          <w:rFonts w:ascii="Times New Roman" w:hAnsi="Times New Roman"/>
          <w:szCs w:val="24"/>
          <w:lang w:val="sr-Cyrl-CS"/>
        </w:rPr>
        <w:t xml:space="preserve">, </w:t>
      </w:r>
      <w:r w:rsidR="00822288">
        <w:rPr>
          <w:rFonts w:ascii="Times New Roman" w:hAnsi="Times New Roman"/>
          <w:szCs w:val="24"/>
          <w:lang w:val="sr-Cyrl-CS"/>
        </w:rPr>
        <w:t>подељени у 2 групе</w:t>
      </w:r>
      <w:r>
        <w:rPr>
          <w:rFonts w:ascii="Times New Roman" w:hAnsi="Times New Roman"/>
          <w:szCs w:val="24"/>
          <w:lang w:val="sr-Cyrl-CS"/>
        </w:rPr>
        <w:t xml:space="preserve">. </w:t>
      </w:r>
      <w:r w:rsidR="00822288">
        <w:rPr>
          <w:rFonts w:ascii="Times New Roman" w:hAnsi="Times New Roman"/>
          <w:szCs w:val="24"/>
          <w:lang w:val="sr-Cyrl-CS"/>
        </w:rPr>
        <w:t>Поштују се све епидемиолошке мере, дезинфекција просторија, тоалети су опремљени средствима за прање и дезинфекцију руку.</w:t>
      </w:r>
    </w:p>
    <w:p w:rsidR="00CC385B" w:rsidRDefault="00CC385B" w:rsidP="009F513D">
      <w:pPr>
        <w:rPr>
          <w:rFonts w:ascii="Times New Roman" w:hAnsi="Times New Roman"/>
          <w:sz w:val="22"/>
          <w:szCs w:val="22"/>
        </w:rPr>
      </w:pPr>
    </w:p>
    <w:p w:rsidR="00FC2941" w:rsidRDefault="00FC2941" w:rsidP="00FC2941">
      <w:pPr>
        <w:jc w:val="both"/>
        <w:rPr>
          <w:rFonts w:ascii="Times New Roman" w:hAnsi="Times New Roman"/>
          <w:b/>
        </w:rPr>
      </w:pPr>
      <w:r w:rsidRPr="00FC2941">
        <w:rPr>
          <w:rFonts w:ascii="Times New Roman" w:hAnsi="Times New Roman"/>
          <w:b/>
        </w:rPr>
        <w:t>Развојни циљеви су произашли из показатеља до којих се дошло у процесу самовредновања:</w:t>
      </w:r>
    </w:p>
    <w:p w:rsidR="00FC2941" w:rsidRPr="00FC2941" w:rsidRDefault="00FC2941" w:rsidP="00FC2941">
      <w:pPr>
        <w:ind w:firstLine="720"/>
        <w:jc w:val="both"/>
        <w:rPr>
          <w:rFonts w:ascii="Times New Roman" w:hAnsi="Times New Roman"/>
        </w:rPr>
      </w:pPr>
      <w:r w:rsidRPr="00FC2941">
        <w:rPr>
          <w:rFonts w:ascii="Times New Roman" w:hAnsi="Times New Roman"/>
        </w:rPr>
        <w:t xml:space="preserve">1. Унапређење квалитета наставе </w:t>
      </w:r>
    </w:p>
    <w:p w:rsidR="00FC2941" w:rsidRPr="00FC2941" w:rsidRDefault="00FC2941" w:rsidP="00FC2941">
      <w:pPr>
        <w:ind w:firstLine="720"/>
        <w:jc w:val="both"/>
        <w:rPr>
          <w:rFonts w:ascii="Times New Roman" w:hAnsi="Times New Roman"/>
        </w:rPr>
      </w:pPr>
      <w:r w:rsidRPr="00FC2941">
        <w:rPr>
          <w:rFonts w:ascii="Times New Roman" w:hAnsi="Times New Roman"/>
        </w:rPr>
        <w:t xml:space="preserve">2. Унапређење безбедности и сигурности ученика </w:t>
      </w:r>
    </w:p>
    <w:p w:rsidR="00FC2941" w:rsidRDefault="00FC2941" w:rsidP="00FC2941">
      <w:pPr>
        <w:ind w:firstLine="720"/>
        <w:jc w:val="both"/>
        <w:rPr>
          <w:rFonts w:ascii="Times New Roman" w:hAnsi="Times New Roman"/>
        </w:rPr>
      </w:pPr>
      <w:r w:rsidRPr="00FC2941">
        <w:rPr>
          <w:rFonts w:ascii="Times New Roman" w:hAnsi="Times New Roman"/>
        </w:rPr>
        <w:t>3. Јачање међусобне сарадње школе и локалне заједнице</w:t>
      </w:r>
    </w:p>
    <w:p w:rsidR="00FC2941" w:rsidRDefault="00FC2941" w:rsidP="00FC2941">
      <w:pPr>
        <w:ind w:firstLine="720"/>
        <w:jc w:val="both"/>
        <w:rPr>
          <w:rFonts w:ascii="Times New Roman" w:hAnsi="Times New Roman"/>
          <w:lang w:val="sr-Cyrl-RS"/>
        </w:rPr>
      </w:pPr>
    </w:p>
    <w:p w:rsidR="00E45A71" w:rsidRDefault="00E45A71" w:rsidP="00FC2941">
      <w:pPr>
        <w:ind w:firstLine="720"/>
        <w:jc w:val="both"/>
        <w:rPr>
          <w:rFonts w:ascii="Times New Roman" w:hAnsi="Times New Roman"/>
          <w:lang w:val="sr-Cyrl-RS"/>
        </w:rPr>
      </w:pPr>
    </w:p>
    <w:p w:rsidR="00FC2941" w:rsidRDefault="00FC2941" w:rsidP="00FC2941">
      <w:pPr>
        <w:ind w:firstLine="720"/>
        <w:jc w:val="both"/>
        <w:rPr>
          <w:rFonts w:ascii="Times New Roman" w:hAnsi="Times New Roman"/>
          <w:b/>
        </w:rPr>
      </w:pPr>
      <w:r w:rsidRPr="00FC2941">
        <w:rPr>
          <w:rFonts w:ascii="Times New Roman" w:hAnsi="Times New Roman"/>
          <w:b/>
        </w:rPr>
        <w:t xml:space="preserve">Осврт на претходну годину: </w:t>
      </w:r>
    </w:p>
    <w:p w:rsidR="00FC2941" w:rsidRPr="00FC2941" w:rsidRDefault="00FC2941" w:rsidP="00FC2941">
      <w:pPr>
        <w:ind w:firstLine="720"/>
        <w:jc w:val="both"/>
        <w:rPr>
          <w:rFonts w:ascii="Times New Roman" w:hAnsi="Times New Roman"/>
          <w:b/>
        </w:rPr>
      </w:pPr>
    </w:p>
    <w:p w:rsidR="00FC2941" w:rsidRPr="002C65FB" w:rsidRDefault="00FC2941" w:rsidP="002C65FB">
      <w:pPr>
        <w:ind w:firstLine="720"/>
        <w:jc w:val="both"/>
        <w:rPr>
          <w:rFonts w:ascii="Times New Roman" w:hAnsi="Times New Roman"/>
          <w:b/>
          <w:sz w:val="22"/>
          <w:szCs w:val="22"/>
        </w:rPr>
      </w:pPr>
      <w:r w:rsidRPr="00FC2941">
        <w:rPr>
          <w:rFonts w:ascii="Times New Roman" w:hAnsi="Times New Roman"/>
        </w:rPr>
        <w:t xml:space="preserve">1. </w:t>
      </w:r>
      <w:r w:rsidR="002C65FB">
        <w:rPr>
          <w:rFonts w:ascii="Times New Roman" w:hAnsi="Times New Roman"/>
        </w:rPr>
        <w:t>Претходну годину је обележила гл</w:t>
      </w:r>
      <w:r w:rsidR="00084DD6">
        <w:rPr>
          <w:rFonts w:ascii="Times New Roman" w:hAnsi="Times New Roman"/>
        </w:rPr>
        <w:t>о</w:t>
      </w:r>
      <w:r w:rsidR="002C65FB">
        <w:rPr>
          <w:rFonts w:ascii="Times New Roman" w:hAnsi="Times New Roman"/>
        </w:rPr>
        <w:t>бална пандемија, тако да су све активности (осим наставе која се одвијала на даљину) – прекинуте. У овој години, настављамо тамо где смо стали.</w:t>
      </w:r>
    </w:p>
    <w:p w:rsidR="00CC385B" w:rsidRDefault="00CC385B" w:rsidP="009F513D">
      <w:pPr>
        <w:rPr>
          <w:rFonts w:ascii="Times New Roman" w:hAnsi="Times New Roman"/>
          <w:sz w:val="22"/>
          <w:szCs w:val="22"/>
        </w:rPr>
      </w:pPr>
    </w:p>
    <w:p w:rsidR="00FC2941" w:rsidRPr="00FC2941" w:rsidRDefault="00FC2941" w:rsidP="00FC2941">
      <w:pPr>
        <w:jc w:val="both"/>
        <w:rPr>
          <w:rFonts w:ascii="Times New Roman" w:hAnsi="Times New Roman"/>
          <w:b/>
        </w:rPr>
      </w:pPr>
      <w:r w:rsidRPr="00FC2941">
        <w:rPr>
          <w:rFonts w:ascii="Times New Roman" w:hAnsi="Times New Roman"/>
          <w:b/>
        </w:rPr>
        <w:t xml:space="preserve">За израду извештаја о реализацији развојног плана коришћени су следећи подаци: </w:t>
      </w:r>
    </w:p>
    <w:p w:rsidR="00FC2941" w:rsidRDefault="00FC2941" w:rsidP="00FC2941">
      <w:pPr>
        <w:ind w:firstLine="720"/>
        <w:jc w:val="both"/>
        <w:rPr>
          <w:rFonts w:ascii="Times New Roman" w:hAnsi="Times New Roman"/>
        </w:rPr>
      </w:pPr>
      <w:r w:rsidRPr="00FC2941">
        <w:rPr>
          <w:rFonts w:ascii="Times New Roman" w:hAnsi="Times New Roman"/>
        </w:rPr>
        <w:t>- Извештај о самовредновању</w:t>
      </w:r>
    </w:p>
    <w:p w:rsidR="00FC2941" w:rsidRDefault="00FC2941" w:rsidP="00FC2941">
      <w:pPr>
        <w:ind w:firstLine="720"/>
        <w:jc w:val="both"/>
        <w:rPr>
          <w:rFonts w:ascii="Times New Roman" w:hAnsi="Times New Roman"/>
        </w:rPr>
      </w:pPr>
      <w:r w:rsidRPr="00FC2941">
        <w:rPr>
          <w:rFonts w:ascii="Times New Roman" w:hAnsi="Times New Roman"/>
        </w:rPr>
        <w:t xml:space="preserve"> - Евиденција о постигнућима ученика </w:t>
      </w:r>
    </w:p>
    <w:p w:rsidR="00FC2941" w:rsidRDefault="00FC2941" w:rsidP="00FC2941">
      <w:pPr>
        <w:ind w:firstLine="720"/>
        <w:jc w:val="both"/>
        <w:rPr>
          <w:rFonts w:ascii="Times New Roman" w:hAnsi="Times New Roman"/>
        </w:rPr>
      </w:pPr>
      <w:r w:rsidRPr="00FC2941">
        <w:rPr>
          <w:rFonts w:ascii="Times New Roman" w:hAnsi="Times New Roman"/>
        </w:rPr>
        <w:t xml:space="preserve">- Евиденција о одржаним превентивним активностима </w:t>
      </w:r>
    </w:p>
    <w:p w:rsidR="00FC2941" w:rsidRDefault="00FC2941" w:rsidP="00FC2941">
      <w:pPr>
        <w:ind w:firstLine="720"/>
        <w:jc w:val="both"/>
        <w:rPr>
          <w:rFonts w:ascii="Times New Roman" w:hAnsi="Times New Roman"/>
        </w:rPr>
      </w:pPr>
      <w:r w:rsidRPr="00FC2941">
        <w:rPr>
          <w:rFonts w:ascii="Times New Roman" w:hAnsi="Times New Roman"/>
        </w:rPr>
        <w:t>- Извештај о посећеним часовима</w:t>
      </w:r>
    </w:p>
    <w:p w:rsidR="00892E53" w:rsidRDefault="00892E53" w:rsidP="00FC2941">
      <w:pPr>
        <w:ind w:firstLine="720"/>
        <w:jc w:val="both"/>
        <w:rPr>
          <w:rFonts w:ascii="Times New Roman" w:hAnsi="Times New Roman"/>
          <w:lang w:val="sr-Cyrl-RS"/>
        </w:rPr>
      </w:pPr>
    </w:p>
    <w:p w:rsidR="00E03B11" w:rsidRDefault="00E03B11" w:rsidP="00FC2941">
      <w:pPr>
        <w:ind w:firstLine="720"/>
        <w:jc w:val="both"/>
        <w:rPr>
          <w:rFonts w:ascii="Times New Roman" w:hAnsi="Times New Roman"/>
          <w:lang w:val="sr-Cyrl-RS"/>
        </w:rPr>
      </w:pPr>
    </w:p>
    <w:p w:rsidR="00E03B11" w:rsidRDefault="00E03B11" w:rsidP="00FC2941">
      <w:pPr>
        <w:ind w:firstLine="720"/>
        <w:jc w:val="both"/>
        <w:rPr>
          <w:rFonts w:ascii="Times New Roman" w:hAnsi="Times New Roman"/>
          <w:lang w:val="sr-Cyrl-RS"/>
        </w:rPr>
      </w:pPr>
    </w:p>
    <w:p w:rsidR="00C45818" w:rsidRPr="00C45818" w:rsidRDefault="00C45818" w:rsidP="00C45818">
      <w:pPr>
        <w:rPr>
          <w:rFonts w:ascii="Calibri" w:eastAsia="Calibri" w:hAnsi="Calibri"/>
          <w:sz w:val="22"/>
          <w:szCs w:val="22"/>
          <w:lang w:val="sr-Cyrl-RS"/>
        </w:rPr>
      </w:pPr>
    </w:p>
    <w:tbl>
      <w:tblPr>
        <w:tblStyle w:val="TableGrid12"/>
        <w:tblpPr w:leftFromText="180" w:rightFromText="180" w:vertAnchor="text" w:horzAnchor="margin" w:tblpXSpec="center" w:tblpY="-205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2459"/>
        <w:gridCol w:w="2650"/>
        <w:gridCol w:w="2249"/>
      </w:tblGrid>
      <w:tr w:rsidR="00C45818" w:rsidRPr="00E03B11" w:rsidTr="00706234">
        <w:tc>
          <w:tcPr>
            <w:tcW w:w="9997" w:type="dxa"/>
            <w:gridSpan w:val="4"/>
            <w:shd w:val="clear" w:color="auto" w:fill="FBD4B4" w:themeFill="accent6" w:themeFillTint="66"/>
            <w:vAlign w:val="center"/>
          </w:tcPr>
          <w:p w:rsidR="00C45818" w:rsidRPr="00E03B11" w:rsidRDefault="00C45818" w:rsidP="00C45818">
            <w:pPr>
              <w:pStyle w:val="Heading2"/>
              <w:outlineLvl w:val="1"/>
              <w:rPr>
                <w:b w:val="0"/>
                <w:color w:val="000000"/>
                <w:szCs w:val="24"/>
                <w:u w:val="single"/>
                <w:lang w:val="ru-RU"/>
              </w:rPr>
            </w:pPr>
            <w:bookmarkStart w:id="74" w:name="_Toc50922254"/>
            <w:bookmarkStart w:id="75" w:name="_Toc82627429"/>
            <w:bookmarkStart w:id="76" w:name="_Toc82637901"/>
            <w:r w:rsidRPr="00E35DC5">
              <w:lastRenderedPageBreak/>
              <w:t>1.6. АКЦИОНИ ПЛАН:</w:t>
            </w:r>
            <w:bookmarkEnd w:id="74"/>
            <w:bookmarkEnd w:id="75"/>
            <w:bookmarkEnd w:id="76"/>
          </w:p>
        </w:tc>
      </w:tr>
      <w:tr w:rsidR="00E03B11" w:rsidRPr="00E03B11" w:rsidTr="00706234">
        <w:tc>
          <w:tcPr>
            <w:tcW w:w="9997" w:type="dxa"/>
            <w:gridSpan w:val="4"/>
            <w:shd w:val="clear" w:color="auto" w:fill="FBD4B4" w:themeFill="accent6" w:themeFillTint="66"/>
            <w:vAlign w:val="center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rFonts w:ascii="Times New Roman" w:hAnsi="Times New Roman"/>
                <w:b/>
                <w:color w:val="000000"/>
                <w:szCs w:val="24"/>
                <w:u w:val="single"/>
                <w:lang w:val="ru-RU"/>
              </w:rPr>
            </w:pPr>
            <w:r w:rsidRPr="00E03B11">
              <w:rPr>
                <w:rFonts w:ascii="Times New Roman" w:hAnsi="Times New Roman"/>
                <w:b/>
                <w:color w:val="000000"/>
                <w:szCs w:val="24"/>
                <w:u w:val="single"/>
                <w:lang w:val="ru-RU"/>
              </w:rPr>
              <w:t>Стандард</w:t>
            </w:r>
            <w:r w:rsidRPr="00E03B11">
              <w:rPr>
                <w:rFonts w:ascii="Times New Roman" w:hAnsi="Times New Roman"/>
                <w:color w:val="000000"/>
                <w:szCs w:val="24"/>
                <w:u w:val="single"/>
                <w:lang w:val="ru-RU"/>
              </w:rPr>
              <w:t xml:space="preserve"> </w:t>
            </w:r>
            <w:r w:rsidRPr="00E03B11">
              <w:rPr>
                <w:rFonts w:ascii="Times New Roman" w:hAnsi="Times New Roman"/>
                <w:b/>
                <w:color w:val="000000"/>
                <w:szCs w:val="24"/>
                <w:u w:val="single"/>
                <w:lang w:val="ru-RU"/>
              </w:rPr>
              <w:t>1.1.</w:t>
            </w:r>
            <w:r w:rsidRPr="00E03B11">
              <w:rPr>
                <w:rFonts w:ascii="Times New Roman" w:hAnsi="Times New Roman"/>
                <w:b/>
                <w:color w:val="92D050"/>
                <w:szCs w:val="24"/>
                <w:u w:val="single"/>
                <w:lang w:val="ru-RU"/>
              </w:rPr>
              <w:t xml:space="preserve"> </w:t>
            </w:r>
            <w:r w:rsidRPr="00E03B11">
              <w:rPr>
                <w:rFonts w:ascii="Times New Roman" w:hAnsi="Times New Roman"/>
                <w:b/>
                <w:color w:val="000000"/>
                <w:szCs w:val="24"/>
                <w:u w:val="single"/>
                <w:lang w:val="ru-RU"/>
              </w:rPr>
              <w:t>Програмирање образовно-васпитног рада је у функцији квалитетног рада школе</w:t>
            </w:r>
          </w:p>
          <w:p w:rsidR="00E03B11" w:rsidRPr="00E03B11" w:rsidRDefault="00E03B11" w:rsidP="00E03B1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</w:rPr>
            </w:pPr>
          </w:p>
        </w:tc>
      </w:tr>
      <w:tr w:rsidR="00E03B11" w:rsidRPr="00E03B11" w:rsidTr="00706234">
        <w:tc>
          <w:tcPr>
            <w:tcW w:w="2639" w:type="dxa"/>
            <w:vAlign w:val="center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E03B11">
              <w:rPr>
                <w:rFonts w:ascii="Times New Roman" w:hAnsi="Times New Roman"/>
                <w:b/>
                <w:szCs w:val="24"/>
                <w:lang w:val="sr-Cyrl-RS"/>
              </w:rPr>
              <w:t>Активност/мера</w:t>
            </w:r>
          </w:p>
        </w:tc>
        <w:tc>
          <w:tcPr>
            <w:tcW w:w="2459" w:type="dxa"/>
            <w:vAlign w:val="center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E03B11">
              <w:rPr>
                <w:rFonts w:ascii="Times New Roman" w:hAnsi="Times New Roman"/>
                <w:b/>
                <w:szCs w:val="24"/>
                <w:lang w:val="sr-Cyrl-RS"/>
              </w:rPr>
              <w:t>Временска динамика</w:t>
            </w:r>
          </w:p>
        </w:tc>
        <w:tc>
          <w:tcPr>
            <w:tcW w:w="2650" w:type="dxa"/>
            <w:vAlign w:val="center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E03B11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  <w:tc>
          <w:tcPr>
            <w:tcW w:w="2249" w:type="dxa"/>
            <w:vAlign w:val="center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E03B11">
              <w:rPr>
                <w:rFonts w:ascii="Times New Roman" w:hAnsi="Times New Roman"/>
                <w:b/>
                <w:szCs w:val="24"/>
                <w:lang w:val="sr-Cyrl-RS"/>
              </w:rPr>
              <w:t>Начин праћења остварености</w:t>
            </w:r>
          </w:p>
        </w:tc>
      </w:tr>
      <w:tr w:rsidR="00E03B11" w:rsidRPr="00E03B11" w:rsidTr="00706234">
        <w:tc>
          <w:tcPr>
            <w:tcW w:w="263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Ускладити правне основе у Школском програму након измена закона</w:t>
            </w:r>
          </w:p>
        </w:tc>
        <w:tc>
          <w:tcPr>
            <w:tcW w:w="245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 xml:space="preserve">До краја 1. класификационог периода </w:t>
            </w:r>
          </w:p>
        </w:tc>
        <w:tc>
          <w:tcPr>
            <w:tcW w:w="2650" w:type="dxa"/>
          </w:tcPr>
          <w:p w:rsidR="00E03B11" w:rsidRPr="00E03B11" w:rsidRDefault="00E03B11" w:rsidP="00320D95">
            <w:pPr>
              <w:numPr>
                <w:ilvl w:val="0"/>
                <w:numId w:val="138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Руководилац стручног актива за развој  школског програма</w:t>
            </w:r>
          </w:p>
          <w:p w:rsidR="00E03B11" w:rsidRPr="00E03B11" w:rsidRDefault="00E03B11" w:rsidP="00320D95">
            <w:pPr>
              <w:numPr>
                <w:ilvl w:val="0"/>
                <w:numId w:val="138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Секретар школе</w:t>
            </w:r>
          </w:p>
          <w:p w:rsidR="00E03B11" w:rsidRPr="00E03B11" w:rsidRDefault="00E03B11" w:rsidP="00320D95">
            <w:pPr>
              <w:numPr>
                <w:ilvl w:val="0"/>
                <w:numId w:val="138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Стручни сарадник(психолог)</w:t>
            </w:r>
          </w:p>
        </w:tc>
        <w:tc>
          <w:tcPr>
            <w:tcW w:w="224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Упитник/чек листа остварености након истека времена предвиђеног за спровођење активности</w:t>
            </w:r>
          </w:p>
        </w:tc>
      </w:tr>
      <w:tr w:rsidR="00E03B11" w:rsidRPr="00E03B11" w:rsidTr="00706234">
        <w:trPr>
          <w:trHeight w:val="1448"/>
        </w:trPr>
        <w:tc>
          <w:tcPr>
            <w:tcW w:w="263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Имплементирати анексом Школског програма Планове и програме наставе и учења за профиле ВМВ и ТДС</w:t>
            </w:r>
          </w:p>
        </w:tc>
        <w:tc>
          <w:tcPr>
            <w:tcW w:w="245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До краја 1. класификационог периода</w:t>
            </w:r>
          </w:p>
        </w:tc>
        <w:tc>
          <w:tcPr>
            <w:tcW w:w="2650" w:type="dxa"/>
          </w:tcPr>
          <w:p w:rsidR="00E03B11" w:rsidRPr="00E03B11" w:rsidRDefault="00E03B11" w:rsidP="00320D95">
            <w:pPr>
              <w:numPr>
                <w:ilvl w:val="0"/>
                <w:numId w:val="137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Руководилац стручног актива за развој   школског програма</w:t>
            </w:r>
          </w:p>
          <w:p w:rsidR="00E03B11" w:rsidRPr="00E03B11" w:rsidRDefault="00E03B11" w:rsidP="00320D95">
            <w:pPr>
              <w:numPr>
                <w:ilvl w:val="0"/>
                <w:numId w:val="137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Руководилац стручног већа саобраћајне групе предмета</w:t>
            </w:r>
          </w:p>
          <w:p w:rsidR="00E03B11" w:rsidRPr="00E03B11" w:rsidRDefault="00E03B11" w:rsidP="00E03B11">
            <w:pPr>
              <w:overflowPunct/>
              <w:autoSpaceDE/>
              <w:autoSpaceDN/>
              <w:adjustRightInd/>
              <w:ind w:left="2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24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Упитник/чек листа остварености након истека времена предвиђеног за спровођење активности</w:t>
            </w:r>
          </w:p>
        </w:tc>
      </w:tr>
      <w:tr w:rsidR="00E03B11" w:rsidRPr="00E03B11" w:rsidTr="00706234">
        <w:tc>
          <w:tcPr>
            <w:tcW w:w="263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Израда нових Правилника о полагању завршних и матурских испита у складу са новим Плановима и програмима наставе и учењаза порфиле ВМВ и ТДС</w:t>
            </w:r>
          </w:p>
        </w:tc>
        <w:tc>
          <w:tcPr>
            <w:tcW w:w="245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До краја 1. полугодишта</w:t>
            </w:r>
          </w:p>
        </w:tc>
        <w:tc>
          <w:tcPr>
            <w:tcW w:w="2650" w:type="dxa"/>
          </w:tcPr>
          <w:p w:rsidR="00E03B11" w:rsidRPr="00E03B11" w:rsidRDefault="00E03B11" w:rsidP="00320D95">
            <w:pPr>
              <w:numPr>
                <w:ilvl w:val="0"/>
                <w:numId w:val="137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Руководилац стручног већа саобраћајне групе предмета</w:t>
            </w:r>
          </w:p>
          <w:p w:rsidR="00E03B11" w:rsidRPr="00E03B11" w:rsidRDefault="00E03B11" w:rsidP="00320D95">
            <w:pPr>
              <w:numPr>
                <w:ilvl w:val="0"/>
                <w:numId w:val="137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Секретар школе</w:t>
            </w:r>
          </w:p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24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Упитник/чек листа остварености након истека времена предвиђеног за спровођење активности</w:t>
            </w:r>
          </w:p>
        </w:tc>
      </w:tr>
      <w:tr w:rsidR="00E03B11" w:rsidRPr="00E03B11" w:rsidTr="00706234">
        <w:trPr>
          <w:trHeight w:val="574"/>
        </w:trPr>
        <w:tc>
          <w:tcPr>
            <w:tcW w:w="9997" w:type="dxa"/>
            <w:gridSpan w:val="4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b/>
                <w:szCs w:val="24"/>
                <w:u w:val="single"/>
                <w:lang w:val="ru-RU"/>
              </w:rPr>
              <w:t>Стандард 1.2. Планирање рада органа, тела и тимова је у функцији ефективног и ефикасног рада у школи</w:t>
            </w:r>
          </w:p>
        </w:tc>
      </w:tr>
      <w:tr w:rsidR="00E03B11" w:rsidRPr="00E03B11" w:rsidTr="00706234">
        <w:tc>
          <w:tcPr>
            <w:tcW w:w="263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Израдити оперативни/акциони план Тима за пројектовање</w:t>
            </w:r>
          </w:p>
        </w:tc>
        <w:tc>
          <w:tcPr>
            <w:tcW w:w="245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До израде ГПРШ за наредну школску годину</w:t>
            </w:r>
          </w:p>
        </w:tc>
        <w:tc>
          <w:tcPr>
            <w:tcW w:w="2650" w:type="dxa"/>
          </w:tcPr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Руководилац тима за пројектовање</w:t>
            </w:r>
          </w:p>
        </w:tc>
        <w:tc>
          <w:tcPr>
            <w:tcW w:w="224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Упитник/чек листа остварености након истека времена предвиђеног за спровођење активности</w:t>
            </w:r>
          </w:p>
        </w:tc>
      </w:tr>
      <w:tr w:rsidR="00E03B11" w:rsidRPr="00E03B11" w:rsidTr="00706234">
        <w:tc>
          <w:tcPr>
            <w:tcW w:w="263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Уградити у Програм рада педагошког колегијума активности за увођење иновтивних метода наставе, учења и оцењивања предвиђене Развојним планом</w:t>
            </w:r>
          </w:p>
        </w:tc>
        <w:tc>
          <w:tcPr>
            <w:tcW w:w="245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До израде ГПРШ за наредну школску годину</w:t>
            </w:r>
          </w:p>
        </w:tc>
        <w:tc>
          <w:tcPr>
            <w:tcW w:w="2650" w:type="dxa"/>
          </w:tcPr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Педагошки колегијум</w:t>
            </w:r>
          </w:p>
        </w:tc>
        <w:tc>
          <w:tcPr>
            <w:tcW w:w="224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Упитник/чек листа остварености након истека времена предвиђеног за спровођење активности</w:t>
            </w:r>
          </w:p>
        </w:tc>
      </w:tr>
      <w:tr w:rsidR="00E03B11" w:rsidRPr="00E03B11" w:rsidTr="00706234">
        <w:tc>
          <w:tcPr>
            <w:tcW w:w="263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 xml:space="preserve">Уградити у оперативно планирање органа, тела и тимова начин праћења реализације активности </w:t>
            </w:r>
          </w:p>
        </w:tc>
        <w:tc>
          <w:tcPr>
            <w:tcW w:w="245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До израде ГПРШ за наредну школску годину</w:t>
            </w:r>
          </w:p>
        </w:tc>
        <w:tc>
          <w:tcPr>
            <w:tcW w:w="2650" w:type="dxa"/>
          </w:tcPr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Руководилац Тима за израду ГПРШ</w:t>
            </w:r>
          </w:p>
        </w:tc>
        <w:tc>
          <w:tcPr>
            <w:tcW w:w="224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 xml:space="preserve">Упитник/чек листа остварености </w:t>
            </w:r>
          </w:p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након истека времена предвиђеног за спровођење активности</w:t>
            </w:r>
          </w:p>
        </w:tc>
      </w:tr>
      <w:tr w:rsidR="00E03B11" w:rsidRPr="00E03B11" w:rsidTr="00706234">
        <w:tc>
          <w:tcPr>
            <w:tcW w:w="9997" w:type="dxa"/>
            <w:gridSpan w:val="4"/>
            <w:vAlign w:val="center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lang w:val="sr-Cyrl-RS"/>
              </w:rPr>
            </w:pPr>
          </w:p>
          <w:p w:rsidR="00E03B11" w:rsidRPr="00E03B11" w:rsidRDefault="00E03B11" w:rsidP="00E03B1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lang w:val="sr-Cyrl-RS"/>
              </w:rPr>
            </w:pPr>
          </w:p>
          <w:p w:rsidR="00E03B11" w:rsidRPr="00B62500" w:rsidRDefault="00E03B11" w:rsidP="00E03B1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lang w:val="sr-Cyrl-RS"/>
              </w:rPr>
            </w:pPr>
            <w:r w:rsidRPr="00B62500">
              <w:rPr>
                <w:rFonts w:ascii="Times New Roman" w:hAnsi="Times New Roman"/>
                <w:b/>
                <w:color w:val="000000"/>
                <w:szCs w:val="24"/>
                <w:u w:val="single"/>
                <w:lang w:val="ru-RU"/>
              </w:rPr>
              <w:t>Стандард 1.3. Планирање образовно-васпитног рада усмерено је на развој и остваривање циљева образовања и васпитања, стандарда постигнућа, исхода у наставним предметима и општих међупредметних и предметних компетенци</w:t>
            </w:r>
          </w:p>
          <w:p w:rsidR="00E03B11" w:rsidRPr="00E03B11" w:rsidRDefault="00E03B11" w:rsidP="00E03B1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</w:rPr>
            </w:pPr>
          </w:p>
        </w:tc>
      </w:tr>
      <w:tr w:rsidR="00E03B11" w:rsidRPr="00E03B11" w:rsidTr="00706234">
        <w:tc>
          <w:tcPr>
            <w:tcW w:w="263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lastRenderedPageBreak/>
              <w:t>У глобалним плановима додати предметне и међупредметне компетенције</w:t>
            </w:r>
          </w:p>
        </w:tc>
        <w:tc>
          <w:tcPr>
            <w:tcW w:w="245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Септембар</w:t>
            </w:r>
          </w:p>
        </w:tc>
        <w:tc>
          <w:tcPr>
            <w:tcW w:w="2650" w:type="dxa"/>
          </w:tcPr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Стручна већа</w:t>
            </w:r>
          </w:p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Наставници</w:t>
            </w:r>
          </w:p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Стручни сарадник(психолог)</w:t>
            </w:r>
          </w:p>
        </w:tc>
        <w:tc>
          <w:tcPr>
            <w:tcW w:w="224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 xml:space="preserve">Упитник/чек листа остварености </w:t>
            </w:r>
          </w:p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након истека времена предвиђеног за спровођење активности</w:t>
            </w:r>
          </w:p>
        </w:tc>
      </w:tr>
      <w:tr w:rsidR="00E03B11" w:rsidRPr="00E03B11" w:rsidTr="00706234">
        <w:tc>
          <w:tcPr>
            <w:tcW w:w="263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У оквиру оперативних планова дефинисати методе за активно учешће ученика на часу и дневним припрема</w:t>
            </w:r>
          </w:p>
        </w:tc>
        <w:tc>
          <w:tcPr>
            <w:tcW w:w="245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Септембар</w:t>
            </w:r>
          </w:p>
        </w:tc>
        <w:tc>
          <w:tcPr>
            <w:tcW w:w="2650" w:type="dxa"/>
          </w:tcPr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Стручна већа</w:t>
            </w:r>
          </w:p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Наставници</w:t>
            </w:r>
          </w:p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Стручни сарадник(психолог)</w:t>
            </w:r>
          </w:p>
        </w:tc>
        <w:tc>
          <w:tcPr>
            <w:tcW w:w="224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 xml:space="preserve">Упитник/чек листа остварености </w:t>
            </w:r>
          </w:p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након истека времена предвиђеног за спровођење активности</w:t>
            </w:r>
          </w:p>
        </w:tc>
      </w:tr>
      <w:tr w:rsidR="00E03B11" w:rsidRPr="00E03B11" w:rsidTr="00706234">
        <w:tc>
          <w:tcPr>
            <w:tcW w:w="263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Испитивање интересовања ученика, анализа и израда понуде ваннаставних активности</w:t>
            </w:r>
          </w:p>
        </w:tc>
        <w:tc>
          <w:tcPr>
            <w:tcW w:w="245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Јул</w:t>
            </w:r>
          </w:p>
        </w:tc>
        <w:tc>
          <w:tcPr>
            <w:tcW w:w="2650" w:type="dxa"/>
          </w:tcPr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Одељенске старешине</w:t>
            </w:r>
          </w:p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Стручни сарадник (психолог)</w:t>
            </w:r>
          </w:p>
          <w:p w:rsidR="00E03B11" w:rsidRPr="00E03B11" w:rsidRDefault="00E03B11" w:rsidP="00320D95">
            <w:pPr>
              <w:numPr>
                <w:ilvl w:val="0"/>
                <w:numId w:val="139"/>
              </w:numPr>
              <w:overflowPunct/>
              <w:autoSpaceDE/>
              <w:autoSpaceDN/>
              <w:adjustRightInd/>
              <w:ind w:left="2" w:hanging="9"/>
              <w:contextualSpacing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>Координатор ученичког парламента</w:t>
            </w:r>
          </w:p>
        </w:tc>
        <w:tc>
          <w:tcPr>
            <w:tcW w:w="2249" w:type="dxa"/>
          </w:tcPr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lang w:val="sr-Cyrl-RS"/>
              </w:rPr>
            </w:pPr>
            <w:r w:rsidRPr="00E03B11">
              <w:rPr>
                <w:rFonts w:ascii="Times New Roman" w:hAnsi="Times New Roman"/>
                <w:lang w:val="sr-Cyrl-RS"/>
              </w:rPr>
              <w:t xml:space="preserve">Упитник/чек листа остварености </w:t>
            </w:r>
          </w:p>
          <w:p w:rsidR="00E03B11" w:rsidRPr="00E03B11" w:rsidRDefault="00E03B11" w:rsidP="00E03B1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E03B11">
              <w:rPr>
                <w:rFonts w:ascii="Times New Roman" w:hAnsi="Times New Roman"/>
                <w:lang w:val="sr-Cyrl-RS"/>
              </w:rPr>
              <w:t>након истека времена предвиђеног за спровођење активности</w:t>
            </w:r>
          </w:p>
        </w:tc>
      </w:tr>
    </w:tbl>
    <w:p w:rsidR="00E03B11" w:rsidRPr="00E03B11" w:rsidRDefault="00E03B11" w:rsidP="00E03B11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2"/>
          <w:szCs w:val="22"/>
          <w:lang w:val="en-GB"/>
        </w:rPr>
      </w:pPr>
    </w:p>
    <w:p w:rsidR="00985E10" w:rsidRPr="00985E10" w:rsidRDefault="00985E10" w:rsidP="00FC2941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CC385B" w:rsidRPr="00007B4D" w:rsidRDefault="00CC385B" w:rsidP="009F513D">
      <w:pPr>
        <w:rPr>
          <w:rFonts w:ascii="Times New Roman" w:hAnsi="Times New Roman"/>
          <w:szCs w:val="24"/>
          <w:lang w:val="sr-Cyrl-CS"/>
        </w:rPr>
      </w:pPr>
    </w:p>
    <w:p w:rsidR="00CC385B" w:rsidRDefault="00CC385B" w:rsidP="005A2A2F">
      <w:pPr>
        <w:pStyle w:val="Heading1"/>
        <w:rPr>
          <w:lang w:val="sr-Cyrl-CS"/>
        </w:rPr>
      </w:pPr>
      <w:bookmarkStart w:id="77" w:name="_Toc50922255"/>
      <w:bookmarkStart w:id="78" w:name="_Toc82627430"/>
      <w:bookmarkStart w:id="79" w:name="_Toc82637902"/>
      <w:r w:rsidRPr="00523B8C">
        <w:rPr>
          <w:lang w:val="sr-Cyrl-CS"/>
        </w:rPr>
        <w:t>МИСИЈА</w:t>
      </w:r>
      <w:bookmarkEnd w:id="77"/>
      <w:bookmarkEnd w:id="78"/>
      <w:bookmarkEnd w:id="79"/>
    </w:p>
    <w:p w:rsidR="00CC385B" w:rsidRPr="00523B8C" w:rsidRDefault="00CC385B" w:rsidP="00C12121">
      <w:pPr>
        <w:jc w:val="both"/>
        <w:rPr>
          <w:b/>
          <w:bCs/>
          <w:i/>
          <w:u w:val="single"/>
          <w:lang w:val="sr-Cyrl-CS"/>
        </w:rPr>
      </w:pPr>
    </w:p>
    <w:p w:rsidR="00CC385B" w:rsidRPr="00523B8C" w:rsidRDefault="00CC385B" w:rsidP="00C12121">
      <w:pPr>
        <w:jc w:val="both"/>
        <w:rPr>
          <w:rFonts w:ascii="Times New Roman" w:hAnsi="Times New Roman"/>
          <w:b/>
          <w:bCs/>
          <w:i/>
          <w:iCs/>
          <w:lang w:val="sr-Latn-CS"/>
        </w:rPr>
      </w:pPr>
      <w:r w:rsidRPr="00523B8C">
        <w:rPr>
          <w:rFonts w:ascii="Times New Roman" w:hAnsi="Times New Roman"/>
          <w:b/>
          <w:bCs/>
          <w:i/>
          <w:iCs/>
          <w:lang w:val="sr-Cyrl-CS"/>
        </w:rPr>
        <w:t>МИСИЈА НАШЕ ШКОЛЕ ЈЕ КВАЛИТЕТНО ОДВИЈАЊЕ ВАСПИТНО-ОБРАЗОВНОГ ПРОЦЕСА, ОСПОСОБЉАВАЊЕ  УЧЕНИКА ЗА УКЉУЧИВАЊЕ У СВЕТ РАДА И/ИЛИ ДАЉЕ ШКОЛОВАЊЕ, ПОДСТИЦАЊЕ ЛИЧНОГ РАЗВОЈА УЧЕНИКА И НАСТАВНИКА, НЕГОВАЊЕ МЕЂУСОБНОГ РАЗУМЕВАЊА И УВАЖАВАЊА СВИХ АКТЕРА ШКОЛСКОГ ЖИВОТА.</w:t>
      </w:r>
    </w:p>
    <w:p w:rsidR="00CC385B" w:rsidRPr="00523B8C" w:rsidRDefault="00CC385B" w:rsidP="00C12121">
      <w:pPr>
        <w:jc w:val="both"/>
        <w:rPr>
          <w:rFonts w:ascii="Times New Roman" w:hAnsi="Times New Roman"/>
          <w:b/>
          <w:bCs/>
          <w:i/>
          <w:lang w:val="sr-Latn-CS"/>
        </w:rPr>
      </w:pPr>
    </w:p>
    <w:p w:rsidR="00CC385B" w:rsidRDefault="00CC385B" w:rsidP="00C12121">
      <w:pPr>
        <w:jc w:val="both"/>
        <w:rPr>
          <w:rFonts w:ascii="Times New Roman" w:hAnsi="Times New Roman"/>
          <w:b/>
          <w:bCs/>
          <w:i/>
          <w:u w:val="single"/>
          <w:lang w:val="sr-Cyrl-CS"/>
        </w:rPr>
      </w:pPr>
    </w:p>
    <w:p w:rsidR="00CC385B" w:rsidRDefault="00CC385B" w:rsidP="00C12121">
      <w:pPr>
        <w:jc w:val="both"/>
        <w:rPr>
          <w:rFonts w:ascii="Times New Roman" w:hAnsi="Times New Roman"/>
          <w:b/>
          <w:bCs/>
          <w:i/>
          <w:u w:val="single"/>
          <w:lang w:val="sr-Cyrl-CS"/>
        </w:rPr>
      </w:pPr>
    </w:p>
    <w:p w:rsidR="00CC385B" w:rsidRDefault="00CC385B" w:rsidP="005A2A2F">
      <w:pPr>
        <w:pStyle w:val="Heading1"/>
        <w:rPr>
          <w:i/>
          <w:lang w:val="sr-Cyrl-CS"/>
        </w:rPr>
      </w:pPr>
      <w:bookmarkStart w:id="80" w:name="_Toc50922256"/>
      <w:bookmarkStart w:id="81" w:name="_Toc82627431"/>
      <w:bookmarkStart w:id="82" w:name="_Toc82637903"/>
      <w:r w:rsidRPr="00007B4D">
        <w:rPr>
          <w:i/>
          <w:lang w:val="sr-Cyrl-CS"/>
        </w:rPr>
        <w:t>ВИЗИЈА</w:t>
      </w:r>
      <w:bookmarkEnd w:id="80"/>
      <w:bookmarkEnd w:id="81"/>
      <w:bookmarkEnd w:id="82"/>
    </w:p>
    <w:p w:rsidR="00CC385B" w:rsidRPr="00007B4D" w:rsidRDefault="00CC385B" w:rsidP="00C12121">
      <w:pPr>
        <w:jc w:val="both"/>
        <w:rPr>
          <w:rFonts w:ascii="Times New Roman" w:hAnsi="Times New Roman"/>
          <w:b/>
          <w:bCs/>
          <w:i/>
          <w:u w:val="single"/>
          <w:lang w:val="sr-Cyrl-CS"/>
        </w:rPr>
      </w:pPr>
    </w:p>
    <w:p w:rsidR="00CC385B" w:rsidRPr="00007B4D" w:rsidRDefault="00CC385B" w:rsidP="00C12121">
      <w:pPr>
        <w:jc w:val="both"/>
        <w:rPr>
          <w:rFonts w:ascii="Times New Roman" w:hAnsi="Times New Roman"/>
          <w:b/>
          <w:bCs/>
          <w:i/>
          <w:iCs/>
          <w:lang w:val="sr-Cyrl-CS"/>
        </w:rPr>
      </w:pPr>
      <w:r w:rsidRPr="00523B8C">
        <w:rPr>
          <w:rFonts w:ascii="Times New Roman" w:hAnsi="Times New Roman"/>
          <w:b/>
          <w:bCs/>
          <w:i/>
          <w:iCs/>
          <w:lang w:val="sr-Cyrl-CS"/>
        </w:rPr>
        <w:t>ЖЕЛИМО ДА НАША ШКОЛА ПОСТАНЕ ЛЕПА И ПРИЈАТНА СРЕДИНА У КОЈУ СВИ РАДО ДОЛАЗЕ, САВРЕМЕНО ОПРЕМЉЕНА СА НОВИМ ОБРАЗОВНИМ ПРОФИЛИМА КО</w:t>
      </w:r>
      <w:r>
        <w:rPr>
          <w:rFonts w:ascii="Times New Roman" w:hAnsi="Times New Roman"/>
          <w:b/>
          <w:bCs/>
          <w:i/>
          <w:iCs/>
          <w:lang w:val="sr-Cyrl-CS"/>
        </w:rPr>
        <w:t>ЈИ СЕЛЕКЦИОНИШУ НАЈБОЉЕ УЧЕНИКЕ,</w:t>
      </w:r>
      <w:r w:rsidRPr="00523B8C">
        <w:rPr>
          <w:rFonts w:ascii="Times New Roman" w:hAnsi="Times New Roman"/>
          <w:b/>
          <w:bCs/>
          <w:i/>
          <w:iCs/>
          <w:lang w:val="sr-Cyrl-CS"/>
        </w:rPr>
        <w:t>ШКОЛА ПО МЕРИ НАЈЗАИНТЕРЕСОВАНИЈИХ ЗА ЊУ.</w:t>
      </w:r>
    </w:p>
    <w:p w:rsidR="00CC385B" w:rsidRDefault="00CC385B" w:rsidP="00597067">
      <w:pPr>
        <w:jc w:val="both"/>
        <w:rPr>
          <w:sz w:val="28"/>
          <w:szCs w:val="28"/>
        </w:rPr>
      </w:pPr>
    </w:p>
    <w:p w:rsidR="00CC385B" w:rsidRPr="00985BA9" w:rsidRDefault="00CC385B" w:rsidP="00597067">
      <w:pPr>
        <w:ind w:left="720"/>
        <w:jc w:val="both"/>
        <w:rPr>
          <w:rFonts w:ascii="Times New Roman" w:hAnsi="Times New Roman"/>
          <w:szCs w:val="24"/>
          <w:lang w:val="ru-RU"/>
        </w:rPr>
      </w:pPr>
    </w:p>
    <w:p w:rsidR="00404C29" w:rsidRDefault="00404C29">
      <w:pPr>
        <w:pStyle w:val="Heading1"/>
        <w:rPr>
          <w:sz w:val="46"/>
          <w:szCs w:val="46"/>
        </w:rPr>
        <w:sectPr w:rsidR="00404C29" w:rsidSect="00052DCF">
          <w:pgSz w:w="11907" w:h="16840" w:code="9"/>
          <w:pgMar w:top="1418" w:right="708" w:bottom="993" w:left="1418" w:header="708" w:footer="708" w:gutter="0"/>
          <w:paperSrc w:first="8" w:other="8"/>
          <w:pgNumType w:start="2"/>
          <w:cols w:space="708"/>
          <w:titlePg/>
        </w:sectPr>
      </w:pPr>
      <w:bookmarkStart w:id="83" w:name="_Toc367096082"/>
      <w:bookmarkStart w:id="84" w:name="_Toc367096112"/>
      <w:bookmarkStart w:id="85" w:name="_Toc367098545"/>
      <w:bookmarkStart w:id="86" w:name="_Toc367099614"/>
      <w:bookmarkStart w:id="87" w:name="_Toc367099714"/>
      <w:bookmarkStart w:id="88" w:name="_Toc493242962"/>
    </w:p>
    <w:p w:rsidR="00404C29" w:rsidRPr="00404C29" w:rsidRDefault="00404C29" w:rsidP="00672187">
      <w:pPr>
        <w:pStyle w:val="Heading1"/>
        <w:rPr>
          <w:rFonts w:eastAsia="Calibri"/>
          <w:lang w:val="sr-Latn-RS"/>
        </w:rPr>
      </w:pPr>
      <w:bookmarkStart w:id="89" w:name="_Toc82637904"/>
      <w:r w:rsidRPr="00404C29">
        <w:rPr>
          <w:rFonts w:eastAsia="Calibri"/>
          <w:lang w:val="sr-Cyrl-RS"/>
        </w:rPr>
        <w:lastRenderedPageBreak/>
        <w:t>Акциони план пројекта „Заједно ка средњој школи – спречавање осипања ученика из осетљивих група“ за период јануар-децембар 2021. године</w:t>
      </w:r>
      <w:bookmarkEnd w:id="89"/>
    </w:p>
    <w:p w:rsidR="00404C29" w:rsidRPr="00404C29" w:rsidRDefault="00404C29" w:rsidP="00404C29">
      <w:pPr>
        <w:overflowPunct/>
        <w:autoSpaceDE/>
        <w:autoSpaceDN/>
        <w:adjustRightInd/>
        <w:spacing w:before="120" w:after="120"/>
        <w:jc w:val="center"/>
        <w:textAlignment w:val="auto"/>
        <w:rPr>
          <w:rFonts w:ascii="Times New Roman" w:eastAsia="Calibri" w:hAnsi="Times New Roman"/>
          <w:b/>
          <w:bCs/>
          <w:sz w:val="32"/>
          <w:szCs w:val="28"/>
          <w:lang w:val="sr-Latn-RS"/>
        </w:rPr>
      </w:pPr>
    </w:p>
    <w:p w:rsidR="00404C29" w:rsidRPr="00404C29" w:rsidRDefault="00404C29" w:rsidP="00404C29">
      <w:p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Назив школе: Техничка школа</w:t>
      </w:r>
    </w:p>
    <w:p w:rsidR="00404C29" w:rsidRPr="00404C29" w:rsidRDefault="00404C29" w:rsidP="00404C29">
      <w:p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Место: Ћуприја</w:t>
      </w:r>
    </w:p>
    <w:p w:rsidR="00404C29" w:rsidRPr="00404C29" w:rsidRDefault="00404C29" w:rsidP="00404C29">
      <w:p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</w:p>
    <w:p w:rsidR="00404C29" w:rsidRPr="00404C29" w:rsidRDefault="00404C29" w:rsidP="00404C29">
      <w:p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Чланови тима и области активности за коју су задужени:</w:t>
      </w:r>
    </w:p>
    <w:p w:rsidR="00404C29" w:rsidRPr="00404C29" w:rsidRDefault="00404C29" w:rsidP="00404C29">
      <w:p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</w:p>
    <w:p w:rsidR="00404C29" w:rsidRPr="00404C29" w:rsidRDefault="00404C29" w:rsidP="00404C29">
      <w:pPr>
        <w:numPr>
          <w:ilvl w:val="0"/>
          <w:numId w:val="151"/>
        </w:numPr>
        <w:overflowPunct/>
        <w:autoSpaceDE/>
        <w:autoSpaceDN/>
        <w:adjustRightInd/>
        <w:spacing w:before="120" w:after="120"/>
        <w:contextualSpacing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/>
          <w:bCs/>
          <w:sz w:val="28"/>
          <w:szCs w:val="28"/>
          <w:lang w:val="sr-Cyrl-RS"/>
        </w:rPr>
        <w:t xml:space="preserve">Младеновић Дејан – </w:t>
      </w: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координатор пројектног тима и тима за транзициони клуб</w:t>
      </w:r>
    </w:p>
    <w:p w:rsidR="00404C29" w:rsidRPr="00404C29" w:rsidRDefault="00404C29" w:rsidP="00404C29">
      <w:pPr>
        <w:numPr>
          <w:ilvl w:val="0"/>
          <w:numId w:val="151"/>
        </w:num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/>
          <w:bCs/>
          <w:sz w:val="28"/>
          <w:szCs w:val="28"/>
          <w:lang w:val="sr-Cyrl-RS"/>
        </w:rPr>
        <w:t xml:space="preserve">Илић Слободанка – </w:t>
      </w: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стручно усавршавање наставника, подршка превенцији осипања, транзициони клуб</w:t>
      </w:r>
    </w:p>
    <w:p w:rsidR="00404C29" w:rsidRPr="00404C29" w:rsidRDefault="00404C29" w:rsidP="00404C29">
      <w:pPr>
        <w:numPr>
          <w:ilvl w:val="0"/>
          <w:numId w:val="151"/>
        </w:num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/>
          <w:bCs/>
          <w:sz w:val="28"/>
          <w:szCs w:val="28"/>
          <w:lang w:val="sr-Cyrl-RS"/>
        </w:rPr>
        <w:t xml:space="preserve">Стојковић Бојан – </w:t>
      </w: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подршка превенцији осипања</w:t>
      </w:r>
    </w:p>
    <w:p w:rsidR="00404C29" w:rsidRPr="00404C29" w:rsidRDefault="00404C29" w:rsidP="00404C29">
      <w:pPr>
        <w:numPr>
          <w:ilvl w:val="0"/>
          <w:numId w:val="151"/>
        </w:num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/>
          <w:bCs/>
          <w:sz w:val="28"/>
          <w:szCs w:val="28"/>
          <w:lang w:val="sr-Cyrl-RS"/>
        </w:rPr>
        <w:t xml:space="preserve">Живић Ерор Андреа – </w:t>
      </w: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стручно усавршавање наставника, праћење и вредновање реализације пројектних активности</w:t>
      </w:r>
    </w:p>
    <w:p w:rsidR="00404C29" w:rsidRPr="00404C29" w:rsidRDefault="00404C29" w:rsidP="00404C29">
      <w:pPr>
        <w:numPr>
          <w:ilvl w:val="0"/>
          <w:numId w:val="151"/>
        </w:num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/>
          <w:bCs/>
          <w:sz w:val="28"/>
          <w:szCs w:val="28"/>
          <w:lang w:val="sr-Cyrl-RS"/>
        </w:rPr>
        <w:t xml:space="preserve">Милић Борко – </w:t>
      </w: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сарадња са родитељима</w:t>
      </w:r>
    </w:p>
    <w:p w:rsidR="00404C29" w:rsidRPr="00404C29" w:rsidRDefault="00404C29" w:rsidP="00404C29">
      <w:pPr>
        <w:numPr>
          <w:ilvl w:val="0"/>
          <w:numId w:val="151"/>
        </w:num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/>
          <w:bCs/>
          <w:sz w:val="28"/>
          <w:szCs w:val="28"/>
          <w:lang w:val="sr-Cyrl-RS"/>
        </w:rPr>
        <w:t xml:space="preserve">Радић Радмила – </w:t>
      </w: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подршка превенцији осипања</w:t>
      </w:r>
    </w:p>
    <w:p w:rsidR="00404C29" w:rsidRPr="00404C29" w:rsidRDefault="00404C29" w:rsidP="00404C29">
      <w:pPr>
        <w:numPr>
          <w:ilvl w:val="0"/>
          <w:numId w:val="151"/>
        </w:numPr>
        <w:overflowPunct/>
        <w:autoSpaceDE/>
        <w:autoSpaceDN/>
        <w:adjustRightInd/>
        <w:spacing w:before="120" w:after="120"/>
        <w:jc w:val="both"/>
        <w:textAlignment w:val="auto"/>
        <w:rPr>
          <w:rFonts w:ascii="Times New Roman" w:eastAsia="Calibri" w:hAnsi="Times New Roman"/>
          <w:bCs/>
          <w:sz w:val="28"/>
          <w:szCs w:val="28"/>
          <w:lang w:val="sr-Latn-RS"/>
        </w:rPr>
      </w:pPr>
      <w:r w:rsidRPr="00404C29">
        <w:rPr>
          <w:rFonts w:ascii="Times New Roman" w:eastAsia="Calibri" w:hAnsi="Times New Roman"/>
          <w:b/>
          <w:bCs/>
          <w:sz w:val="28"/>
          <w:szCs w:val="28"/>
          <w:lang w:val="sr-Cyrl-RS"/>
        </w:rPr>
        <w:t xml:space="preserve">Пошарац Милијана (Иветић Јелена) – </w:t>
      </w:r>
      <w:r w:rsidRPr="00404C29">
        <w:rPr>
          <w:rFonts w:ascii="Times New Roman" w:eastAsia="Calibri" w:hAnsi="Times New Roman"/>
          <w:bCs/>
          <w:sz w:val="28"/>
          <w:szCs w:val="28"/>
          <w:lang w:val="sr-Cyrl-RS"/>
        </w:rPr>
        <w:t>праћење и вредновање реализације пројектнихн активности</w:t>
      </w:r>
    </w:p>
    <w:p w:rsidR="0052228C" w:rsidRDefault="0052228C">
      <w:pPr>
        <w:pStyle w:val="Heading1"/>
        <w:rPr>
          <w:sz w:val="46"/>
          <w:szCs w:val="46"/>
        </w:rPr>
      </w:pPr>
    </w:p>
    <w:p w:rsidR="0052228C" w:rsidRDefault="0052228C">
      <w:pPr>
        <w:pStyle w:val="Heading1"/>
        <w:rPr>
          <w:sz w:val="46"/>
          <w:szCs w:val="46"/>
          <w:lang w:val="sr-Cyrl-RS"/>
        </w:rPr>
      </w:pPr>
    </w:p>
    <w:p w:rsidR="005C0132" w:rsidRDefault="005C0132" w:rsidP="005C0132">
      <w:pPr>
        <w:rPr>
          <w:rFonts w:asciiTheme="minorHAnsi" w:hAnsiTheme="minorHAnsi"/>
          <w:lang w:val="sr-Cyrl-RS"/>
        </w:rPr>
      </w:pPr>
    </w:p>
    <w:p w:rsidR="005C0132" w:rsidRDefault="005C0132" w:rsidP="005C0132">
      <w:pPr>
        <w:rPr>
          <w:rFonts w:asciiTheme="minorHAnsi" w:hAnsiTheme="minorHAnsi"/>
          <w:lang w:val="sr-Cyrl-RS"/>
        </w:rPr>
      </w:pPr>
    </w:p>
    <w:p w:rsidR="005C0132" w:rsidRPr="005C0132" w:rsidRDefault="005C0132" w:rsidP="005C0132">
      <w:pPr>
        <w:rPr>
          <w:rFonts w:asciiTheme="minorHAnsi" w:hAnsiTheme="minorHAnsi"/>
          <w:lang w:val="sr-Cyrl-RS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2907"/>
        <w:gridCol w:w="1997"/>
        <w:gridCol w:w="1514"/>
        <w:gridCol w:w="1716"/>
        <w:gridCol w:w="1415"/>
        <w:gridCol w:w="1835"/>
        <w:gridCol w:w="1778"/>
      </w:tblGrid>
      <w:tr w:rsidR="005C0132" w:rsidRPr="005C0132" w:rsidTr="000A2225">
        <w:trPr>
          <w:tblHeader/>
        </w:trPr>
        <w:tc>
          <w:tcPr>
            <w:tcW w:w="507" w:type="pct"/>
            <w:shd w:val="clear" w:color="auto" w:fill="B4C6E7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Cyrl-RS"/>
              </w:rPr>
            </w:pPr>
            <w:r w:rsidRPr="005C0132">
              <w:rPr>
                <w:rFonts w:ascii="Times New Roman" w:eastAsia="Calibri" w:hAnsi="Times New Roman"/>
                <w:bCs/>
                <w:sz w:val="32"/>
                <w:szCs w:val="28"/>
                <w:lang w:val="sr-Latn-RS"/>
              </w:rPr>
              <w:br w:type="page"/>
            </w: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Област активности</w:t>
            </w:r>
          </w:p>
        </w:tc>
        <w:tc>
          <w:tcPr>
            <w:tcW w:w="991" w:type="pct"/>
            <w:shd w:val="clear" w:color="auto" w:fill="B4C6E7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Активност</w:t>
            </w:r>
          </w:p>
        </w:tc>
        <w:tc>
          <w:tcPr>
            <w:tcW w:w="682" w:type="pct"/>
            <w:shd w:val="clear" w:color="auto" w:fill="B4C6E7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Исход</w:t>
            </w:r>
          </w:p>
        </w:tc>
        <w:tc>
          <w:tcPr>
            <w:tcW w:w="517" w:type="pct"/>
            <w:shd w:val="clear" w:color="auto" w:fill="B4C6E7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Време остваривања</w:t>
            </w:r>
          </w:p>
        </w:tc>
        <w:tc>
          <w:tcPr>
            <w:tcW w:w="586" w:type="pct"/>
            <w:shd w:val="clear" w:color="auto" w:fill="B4C6E7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Одговорне ососбе</w:t>
            </w:r>
          </w:p>
        </w:tc>
        <w:tc>
          <w:tcPr>
            <w:tcW w:w="484" w:type="pct"/>
            <w:shd w:val="clear" w:color="auto" w:fill="B4C6E7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Учесници</w:t>
            </w:r>
          </w:p>
        </w:tc>
        <w:tc>
          <w:tcPr>
            <w:tcW w:w="626" w:type="pct"/>
            <w:shd w:val="clear" w:color="auto" w:fill="B4C6E7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Показатељи остварености</w:t>
            </w:r>
            <w:r w:rsidRPr="005C0132">
              <w:rPr>
                <w:rFonts w:ascii="Cambria" w:eastAsia="Calibri" w:hAnsi="Cambria"/>
                <w:b/>
                <w:bCs/>
                <w:sz w:val="20"/>
                <w:lang w:val="sr-Latn-RS"/>
              </w:rPr>
              <w:t xml:space="preserve"> </w:t>
            </w:r>
          </w:p>
        </w:tc>
        <w:tc>
          <w:tcPr>
            <w:tcW w:w="607" w:type="pct"/>
            <w:shd w:val="clear" w:color="auto" w:fill="B4C6E7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Извор информација</w:t>
            </w:r>
            <w:r w:rsidRPr="005C0132">
              <w:rPr>
                <w:rFonts w:ascii="Cambria" w:eastAsia="Calibri" w:hAnsi="Cambria"/>
                <w:b/>
                <w:bCs/>
                <w:sz w:val="20"/>
                <w:lang w:val="sr-Latn-RS"/>
              </w:rPr>
              <w:t xml:space="preserve"> 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Подршка у превенцији осипања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Идентификација ученика у ризику од осипања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Идентификовани су ученици којима је потребна подршка у транзицији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Идентификоване су области у којима је највећем броју ученика потребна подршка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Септембар 2021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. 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Одељењске старешине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Одељењске старешине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Координатор школског пројектног тима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идентификованих ученика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Попуњени инструменти за идентификацију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Формирана база са резултатима идентификације ученика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Подршка у превенцији осипања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Израда и спровођење индивидуалних планова подршке на основу образаца 1 и 8 (из Правилника о ближим упутствима за утврђивање права на индивидуални образовни план, његову примену и вредновање)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Пружа се индивидуализована подршка ученицима у ризику од осипања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Почиње у октобру 2021. И траје током целе школске године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Одељењске старешине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пројектни тим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израђених индивидуалних планова подршке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Израђени индивидуални планови подршке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Подршка у превенцији осипања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Евалуација постојећих индивидуалних планова подршке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Стечен увид у ефективност мера подршке ученицима у ризику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Мај 2021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Одељењске старешине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пројектни тим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Извештај о евалуацији који укључује осврт на сваку меру и њене ефекте и садржи препоруке за будућу подршку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ученику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Школска пројектна документација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извештај о реализацији пројектних активности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lastRenderedPageBreak/>
              <w:t>Подршка у превенцији осипања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Контактирање и комуникација са основним школама (у складу са потписаним меморандумом о сарадњи)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Обезбеђемни услови за наставак подршке ученицима у ризику по опису средње школе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Мај, јун, август 2021.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Стручна служба СШ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Одељењске старешине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Вршњачки ментори/тим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одржаних састанака са представницима основних школа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Записници са састанака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Cyrl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Транзициони клуб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Формирање Тима за транзициони клуб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Тим за транзициони клуб чине наставници различитих група предмета, представник/ци стручне службе и представник/ци вршњака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Март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2021.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Директорка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Наставници, стручна служба, вршњаци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Одлука директора о формирању тима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Школска пројектна документација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Транзициони клуб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Снимање потреба ученика за подршком (прикупљање података од одељењских старешина, других наставника, стручне службе, родитеља)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Тим за транзициони клуб упознат са потребама ученика за подршком и на основу тога планира рад клуба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Месечно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Тим за транзициони клуб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Одељењске старешине, наставници, стручна служба, родитељи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Извештај/преглед потреба по областима подршке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Школска пројектна документација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Транзициони клуб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Израда плана рада транзиционог клуба (први састанак Тима за транзициони клуб посвећен планирању рада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транзиционог клуба)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Дефинисани циљеви ТК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Утврђеби начини снимања потреба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Утврђени облици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подршке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Делегиране одговорности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Утврђени начини укључивања вршњака у пружање подршке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Утврђени начини рада у два окружења (физичко и онлајн)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Утврђени термини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Утврђени пружаоци подршке по областима и теринима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Развијен план промоције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Израђен распоред активности за први месец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Март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2021.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Координатор тима за транзициони клуб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Чланови тима за транзициони клуб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План рада транзиционог клуба који садржи све неопходне елементе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(циљеве, облике рада, активности подршке, припремне активности, пружаоце подршке, план промоције...) – план рада клуба постаје анекс овог АП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Распоред активности и пружалаца подршке по терминима за први месец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План рада и распоред активности за први месец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lastRenderedPageBreak/>
              <w:t>Транзициони клуб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Одабир вршњака за учешће у раду транзиционог клуба (за подршку у учењу, за вршњачке информаторе, вршњачке менторе итд)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Одабрани вршњаци који ће пружати различите врсте подршке ученицима којима је она потребна у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оквиру транзиционог клуба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Март Април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2021.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Тим за транзициони клуб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Ученици, наставници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Извештај о одабиру вршњака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Школска пројектна докуменатција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Школски извештај о реализацији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пројектвих активности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lastRenderedPageBreak/>
              <w:t>Транзициони клуб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Промоција транзиционог клуба у складу са израђеним планом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Ученици препознају транзициони клуб као ресурс који је намењен свима и који могу користити за учење, дружење, саветовање итд.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Интентивно током марта и априла 2021.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Континуирано током године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Члан тима за транзициони клуб задужен за промоцију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Остали чланови тима за транзициони клуб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Ученичка перцепција транзиционог клуба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Анкета за ученике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Транзициони клуб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Активности подршке у складу са планом рада и распоредом активности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Транзициони клуб функционише у физичком и онлајн окружењу као ресурс који је доступан ученицима континуирано током године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Континуирано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Тим за транзициони клуб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Наставници, вршњаци, ученици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одржаних активности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i.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ученика којима је пружена подршка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наставника који су пружили подршку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вршњака који су пружили подршку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Школска пројектна документација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извештај о реализацији пројектних активности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Сарадња са родитељима</w:t>
            </w:r>
            <w:r w:rsidRPr="005C0132">
              <w:rPr>
                <w:rFonts w:ascii="Cambria" w:eastAsia="Calibri" w:hAnsi="Cambria"/>
                <w:b/>
                <w:bCs/>
                <w:sz w:val="20"/>
                <w:lang w:val="sr-Latn-RS"/>
              </w:rPr>
              <w:t xml:space="preserve"> 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Комуникација са родитељима поводом (не) похађања наставе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Питање непохађања је питање којим се школа као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заједница активно бави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Континуирано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Одељењске старешине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Стручна служба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изостанака на полугодишту и на крају године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Школски извештај о реализацији пројектних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активности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lastRenderedPageBreak/>
              <w:t>Сарадња са родитељима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Подршка родитељима око аплицирања за стипендије/грантове/кредите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Ученици из породица са ниским СЕС-ом добијају материјалну подршку од надлежних институција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Периодично (када се конкурс распише)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Стручна служба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Ментори ЕУ за подршку ромским ученицима за наставак средњошколског образовања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Одељењске старешине, предметни наставниоци (зависи од институције која расписује конкурс и циља конкурса)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породица које су подржане за аплицирање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извештај о реализацији пројектних активности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Сарадња са родитељима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Израда и дистрибуција едукативних видео материјала за родитеље (о томе како подржати дете за наставак школовања итд)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Родитељи су инфое+рмисани о начинима на које могу подржати образовање своје деце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Cyrl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На почетку сваког полугодишта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Cyrl-RS"/>
              </w:rPr>
            </w:pP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Cyrl-RS"/>
              </w:rPr>
            </w:pP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Стручна служба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Вршњачки тим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Видео материјали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. 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Материјали постављени на платформу где су доступни родитељима и дистрибуирани преко апликација као што су вибер, ФБ страница школе, сајт школе итд.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Школска или друга онлајнплатформа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извештај о реализацији пројектних активности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Сарадња са родитељима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Укључивае родитеља у рад транзиционог клуба (у радионице, родитељи као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пружаоци подршке итд.)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Родитељи су активни учесници школског живота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Октобар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2021.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Тим за транзициони клуб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Одељењске старешине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родитеља који је укључен у рад клуба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Школски извештај о реализацији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пројектних активности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lastRenderedPageBreak/>
              <w:t>Стручно усавршавање наставника</w:t>
            </w:r>
            <w:r w:rsidRPr="005C0132">
              <w:rPr>
                <w:rFonts w:ascii="Cambria" w:eastAsia="Calibri" w:hAnsi="Cambria"/>
                <w:b/>
                <w:bCs/>
                <w:sz w:val="20"/>
                <w:lang w:val="sr-Latn-RS"/>
              </w:rPr>
              <w:t xml:space="preserve">  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Обука за планирање, спровођење и праћење мера за спречавање осипања ученика (ЦОПова акредитована обука)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Наставници су упознати са феноменом осипања ученика, са моделом за спречавање осипања и улогом школе и оспособљени су да планирају, прате и спроводе мереза спречавање осипања на нивоу школе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Мај или септембар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2021.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ЦОП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Пријављени наставници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наставника који је прошао обуку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Извештај ЦОП о реализованој обуци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Стручно усавршавање наставника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Стручно усавршавање наставника: Електронски портфолио за наставнике и ученике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Наставници су унапредили компетенције за рад са ученицима из осетљивих група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Април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2021.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Члан школског пројектног тима задужен за планирање стручног усавршавања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Наставници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наставника који примењује знања и вештине стечене на обукама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извештај о реализацији пројектних активности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Стручно усавршавање наставника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Онлајн сусрети са осталим средњим школама у пројекту (хоризонтално учење) у циљу унапређивања вештина управљања транзиционим клубом (у складу са планом који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доставља ЦОП)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 xml:space="preserve">Наставници су унапредили вештине и разменили искуства у планирању и реализацији активности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транзиционог клуба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Фебруар-децембар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2021. (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t>укупно 10 сусрета)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ЦОП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пројектни тим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Тим за транзициони клуб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Наставници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Број учесника онлајн сусрета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ЦОП белешке са онлајн сусрета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lastRenderedPageBreak/>
              <w:t>Праћење и вредновање реализације пројектних активности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Информисање колектива о реализацији и резултатима активности подршке и размена информација о ученицима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Пројекат је саставни део функционисања школе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Периодично – на наставничким већима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пројектни тим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Тим за транзициони клуб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Наставници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Записник са наставничких већа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извештај о реализацији пројектних активности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Праћење и вредновање реализације пројектних активности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Састанци пројектног тима у циљу праћења реализације активности и мера подршке (укључујући мере из индивидуалних планова и транзициони клуб)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Школа има увид у ефекте реализованох пројектних активности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Месечно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Координатор пколског пројектног тима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Чланови школског пројектног тима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Cyrl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ученика којима је пружена подршка у 2021.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ученика који понавља први разред у 2021. години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Број ученика првог разреда који је напустио школовање у 2020/2021. години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извештај о реализацији пројектних активности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Праћење и вредновање реализације пројектних активности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Анкетирање ученика о перцепцији транзиционог клуба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 xml:space="preserve">Тим за транзициони клуб упознат са ученичким перцепцијама и на основу тога коригује предстојећу </w:t>
            </w: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промоцију клуба.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lastRenderedPageBreak/>
              <w:t>Крајем свакохг полугодишта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Члан тима за транзициони клуб који је задужен за праћење и вредновање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>.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Остали чланови тима за транзициони клуб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Извештај о резултатима анкете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извештај о реализацији  пројектних активности и финансијски извештај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lastRenderedPageBreak/>
              <w:t>Праћење и вредновање реализације пројектних активности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Припрема пројектних наративних и финансијских извештаја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Школа и ЦОП имају увид у ефекте реализованих пројектних активности</w:t>
            </w:r>
            <w:r w:rsidRPr="005C0132">
              <w:rPr>
                <w:rFonts w:ascii="Cambria" w:eastAsia="Calibri" w:hAnsi="Cambria"/>
                <w:sz w:val="20"/>
                <w:lang w:val="sr-Latn-RS"/>
              </w:rPr>
              <w:t xml:space="preserve"> 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Јун 2021. – полугодишњи извештаји</w:t>
            </w:r>
          </w:p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Децембар 2021. – годишњи извештаји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Координатор школског пројектног тима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пројектни тим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Поднети и одобрени школски (полу) годишњи извештај о реализацији пројектних активностини финансијски извештај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извештај о реализацији пројектних активностини финансијски извештај</w:t>
            </w:r>
          </w:p>
        </w:tc>
      </w:tr>
      <w:tr w:rsidR="005C0132" w:rsidRPr="005C0132" w:rsidTr="000A2225">
        <w:tc>
          <w:tcPr>
            <w:tcW w:w="5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Cambria" w:eastAsia="Calibri" w:hAnsi="Cambria"/>
                <w:b/>
                <w:bCs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b/>
                <w:bCs/>
                <w:sz w:val="20"/>
                <w:lang w:val="sr-Cyrl-RS"/>
              </w:rPr>
              <w:t>Праћење и вредновање реализације пројектних активности</w:t>
            </w:r>
          </w:p>
        </w:tc>
        <w:tc>
          <w:tcPr>
            <w:tcW w:w="991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Достављање података потребних за птраћење и евалуацију реализације пројектних активности по захтеву ЦОП-а</w:t>
            </w:r>
          </w:p>
        </w:tc>
        <w:tc>
          <w:tcPr>
            <w:tcW w:w="682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Школа и ЦОП имају увид у ефекте реализованих пројектних активности</w:t>
            </w:r>
          </w:p>
        </w:tc>
        <w:tc>
          <w:tcPr>
            <w:tcW w:w="51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Током године по потреби, а најмање два пута годишње (јун и децембар 2021.)</w:t>
            </w:r>
          </w:p>
        </w:tc>
        <w:tc>
          <w:tcPr>
            <w:tcW w:w="58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Координатор школског пројектног  тима</w:t>
            </w:r>
          </w:p>
        </w:tc>
        <w:tc>
          <w:tcPr>
            <w:tcW w:w="484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пројектни тим</w:t>
            </w:r>
          </w:p>
        </w:tc>
        <w:tc>
          <w:tcPr>
            <w:tcW w:w="626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Попуњени и прихваћени формулари за прикупљање података</w:t>
            </w:r>
          </w:p>
        </w:tc>
        <w:tc>
          <w:tcPr>
            <w:tcW w:w="607" w:type="pct"/>
            <w:vAlign w:val="center"/>
          </w:tcPr>
          <w:p w:rsidR="005C0132" w:rsidRPr="005C0132" w:rsidRDefault="005C0132" w:rsidP="005C0132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Cambria" w:eastAsia="Calibri" w:hAnsi="Cambria"/>
                <w:sz w:val="20"/>
                <w:lang w:val="sr-Latn-RS"/>
              </w:rPr>
            </w:pPr>
            <w:r w:rsidRPr="005C0132">
              <w:rPr>
                <w:rFonts w:ascii="Cambria" w:eastAsia="Calibri" w:hAnsi="Cambria"/>
                <w:sz w:val="20"/>
                <w:lang w:val="sr-Cyrl-RS"/>
              </w:rPr>
              <w:t>Школски (полу)годишњи извештај о реализацији пројектних активности и финансијски извештај</w:t>
            </w:r>
          </w:p>
        </w:tc>
      </w:tr>
    </w:tbl>
    <w:p w:rsidR="00E45A71" w:rsidRPr="00DD5567" w:rsidRDefault="00E45A71" w:rsidP="006033EE">
      <w:pPr>
        <w:rPr>
          <w:rFonts w:asciiTheme="minorHAnsi" w:hAnsiTheme="minorHAnsi"/>
          <w:lang w:val="sr-Cyrl-RS"/>
        </w:rPr>
        <w:sectPr w:rsidR="00E45A71" w:rsidRPr="00DD5567" w:rsidSect="005C0132">
          <w:pgSz w:w="16840" w:h="11907" w:orient="landscape" w:code="9"/>
          <w:pgMar w:top="1418" w:right="1418" w:bottom="708" w:left="993" w:header="708" w:footer="708" w:gutter="0"/>
          <w:paperSrc w:first="8" w:other="8"/>
          <w:pgNumType w:start="14"/>
          <w:cols w:space="708"/>
          <w:titlePg/>
          <w:docGrid w:linePitch="326"/>
        </w:sectPr>
      </w:pPr>
    </w:p>
    <w:p w:rsidR="0068631D" w:rsidRDefault="0068631D" w:rsidP="0068631D">
      <w:pPr>
        <w:rPr>
          <w:rFonts w:asciiTheme="minorHAnsi" w:hAnsiTheme="minorHAnsi"/>
          <w:lang w:val="sr-Cyrl-CS"/>
        </w:rPr>
      </w:pPr>
    </w:p>
    <w:p w:rsidR="0068631D" w:rsidRPr="0068631D" w:rsidRDefault="0068631D" w:rsidP="0068631D">
      <w:pPr>
        <w:rPr>
          <w:rFonts w:asciiTheme="minorHAnsi" w:hAnsiTheme="minorHAnsi"/>
          <w:lang w:val="sr-Cyrl-CS"/>
        </w:rPr>
      </w:pPr>
    </w:p>
    <w:p w:rsidR="00BD53F2" w:rsidRDefault="00BD53F2">
      <w:pPr>
        <w:pStyle w:val="Heading1"/>
        <w:rPr>
          <w:sz w:val="46"/>
          <w:szCs w:val="46"/>
          <w:lang w:val="sr-Cyrl-CS"/>
        </w:rPr>
      </w:pPr>
    </w:p>
    <w:p w:rsidR="0068631D" w:rsidRDefault="0068631D">
      <w:pPr>
        <w:pStyle w:val="Heading1"/>
        <w:rPr>
          <w:sz w:val="46"/>
          <w:szCs w:val="46"/>
          <w:lang w:val="sr-Cyrl-CS"/>
        </w:rPr>
      </w:pPr>
      <w:bookmarkStart w:id="90" w:name="_Toc19012944"/>
    </w:p>
    <w:p w:rsidR="0068631D" w:rsidRDefault="0068631D">
      <w:pPr>
        <w:pStyle w:val="Heading1"/>
        <w:rPr>
          <w:sz w:val="46"/>
          <w:szCs w:val="46"/>
          <w:lang w:val="sr-Cyrl-CS"/>
        </w:rPr>
      </w:pPr>
    </w:p>
    <w:p w:rsidR="0068631D" w:rsidRDefault="0068631D">
      <w:pPr>
        <w:pStyle w:val="Heading1"/>
        <w:rPr>
          <w:sz w:val="46"/>
          <w:szCs w:val="46"/>
          <w:lang w:val="sr-Cyrl-CS"/>
        </w:rPr>
      </w:pPr>
    </w:p>
    <w:p w:rsidR="0068631D" w:rsidRDefault="0068631D">
      <w:pPr>
        <w:pStyle w:val="Heading1"/>
        <w:rPr>
          <w:sz w:val="46"/>
          <w:szCs w:val="46"/>
          <w:lang w:val="sr-Cyrl-CS"/>
        </w:rPr>
      </w:pPr>
    </w:p>
    <w:p w:rsidR="0068631D" w:rsidRDefault="0068631D">
      <w:pPr>
        <w:pStyle w:val="Heading1"/>
        <w:rPr>
          <w:sz w:val="46"/>
          <w:szCs w:val="46"/>
          <w:lang w:val="sr-Cyrl-CS"/>
        </w:rPr>
      </w:pPr>
    </w:p>
    <w:p w:rsidR="00CC385B" w:rsidRPr="005A2A2F" w:rsidRDefault="00CC385B" w:rsidP="005A2A2F">
      <w:pPr>
        <w:pStyle w:val="Heading1"/>
      </w:pPr>
      <w:bookmarkStart w:id="91" w:name="_Toc50922258"/>
      <w:bookmarkStart w:id="92" w:name="_Toc82627432"/>
      <w:bookmarkStart w:id="93" w:name="_Toc82637905"/>
      <w:r w:rsidRPr="005A2A2F">
        <w:t>2. УСЛОВИ ЗА ОСТВАРИВАЊЕ ОБРАЗОВНО-ВАСПИТНОГ РАДА</w:t>
      </w:r>
      <w:bookmarkEnd w:id="83"/>
      <w:bookmarkEnd w:id="84"/>
      <w:bookmarkEnd w:id="85"/>
      <w:bookmarkEnd w:id="86"/>
      <w:bookmarkEnd w:id="87"/>
      <w:bookmarkEnd w:id="88"/>
      <w:bookmarkEnd w:id="90"/>
      <w:bookmarkEnd w:id="91"/>
      <w:bookmarkEnd w:id="92"/>
      <w:bookmarkEnd w:id="93"/>
    </w:p>
    <w:p w:rsidR="00CC385B" w:rsidRDefault="00CC385B">
      <w:pPr>
        <w:rPr>
          <w:rFonts w:ascii="Times New Roman" w:hAnsi="Times New Roman"/>
          <w:sz w:val="36"/>
          <w:lang w:val="ru-RU"/>
        </w:rPr>
      </w:pPr>
    </w:p>
    <w:p w:rsidR="00CC385B" w:rsidRDefault="00CC385B">
      <w:pPr>
        <w:rPr>
          <w:rFonts w:ascii="Times New Roman" w:hAnsi="Times New Roman"/>
          <w:sz w:val="36"/>
          <w:lang w:val="sr-Cyrl-CS"/>
        </w:rPr>
      </w:pPr>
    </w:p>
    <w:p w:rsidR="00CC385B" w:rsidRDefault="00CC385B">
      <w:pPr>
        <w:rPr>
          <w:rFonts w:ascii="Times New Roman" w:hAnsi="Times New Roman"/>
          <w:sz w:val="36"/>
          <w:lang w:val="sr-Cyrl-CS"/>
        </w:rPr>
      </w:pPr>
    </w:p>
    <w:p w:rsidR="00CC385B" w:rsidRDefault="00CC385B">
      <w:pPr>
        <w:rPr>
          <w:rFonts w:ascii="Times New Roman" w:hAnsi="Times New Roman"/>
          <w:sz w:val="36"/>
          <w:lang w:val="sr-Cyrl-CS"/>
        </w:rPr>
      </w:pPr>
    </w:p>
    <w:p w:rsidR="00CC385B" w:rsidRDefault="00CC385B">
      <w:pPr>
        <w:rPr>
          <w:rFonts w:ascii="Times New Roman" w:hAnsi="Times New Roman"/>
          <w:sz w:val="36"/>
          <w:lang w:val="sr-Cyrl-CS"/>
        </w:rPr>
      </w:pPr>
    </w:p>
    <w:p w:rsidR="00CC385B" w:rsidRDefault="00CC385B">
      <w:pPr>
        <w:rPr>
          <w:rFonts w:ascii="Times New Roman" w:hAnsi="Times New Roman"/>
          <w:sz w:val="36"/>
          <w:lang w:val="sr-Cyrl-CS"/>
        </w:rPr>
      </w:pPr>
    </w:p>
    <w:p w:rsidR="00CC385B" w:rsidRPr="00066A9A" w:rsidRDefault="00CC385B" w:rsidP="00AD12A2">
      <w:pPr>
        <w:numPr>
          <w:ilvl w:val="0"/>
          <w:numId w:val="2"/>
        </w:numPr>
        <w:rPr>
          <w:rFonts w:ascii="Times New Roman" w:hAnsi="Times New Roman"/>
          <w:b/>
          <w:bCs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  <w:lang w:val="sr-Cyrl-CS"/>
        </w:rPr>
        <w:t>Материјално-технички услови</w:t>
      </w:r>
    </w:p>
    <w:p w:rsidR="00CC385B" w:rsidRPr="00066A9A" w:rsidRDefault="00CC385B">
      <w:pPr>
        <w:rPr>
          <w:rFonts w:ascii="Times New Roman" w:hAnsi="Times New Roman"/>
          <w:sz w:val="36"/>
          <w:szCs w:val="36"/>
          <w:lang w:val="sr-Cyrl-CS"/>
        </w:rPr>
      </w:pPr>
    </w:p>
    <w:p w:rsidR="00CC385B" w:rsidRPr="00066A9A" w:rsidRDefault="00CC385B" w:rsidP="00AD12A2">
      <w:pPr>
        <w:numPr>
          <w:ilvl w:val="0"/>
          <w:numId w:val="2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066A9A">
        <w:rPr>
          <w:rFonts w:ascii="Times New Roman" w:hAnsi="Times New Roman"/>
          <w:b/>
          <w:bCs/>
          <w:sz w:val="36"/>
          <w:szCs w:val="36"/>
          <w:lang w:val="sr-Cyrl-CS"/>
        </w:rPr>
        <w:t>Кадровски услови</w:t>
      </w:r>
    </w:p>
    <w:p w:rsidR="00CC385B" w:rsidRDefault="00CC385B">
      <w:pPr>
        <w:rPr>
          <w:rFonts w:ascii="Times New Roman" w:hAnsi="Times New Roman"/>
          <w:sz w:val="36"/>
          <w:lang w:val="sr-Cyrl-CS"/>
        </w:rPr>
      </w:pPr>
    </w:p>
    <w:p w:rsidR="00CC385B" w:rsidRDefault="00CC385B">
      <w:pPr>
        <w:rPr>
          <w:rFonts w:ascii="Times New Roman" w:hAnsi="Times New Roman"/>
          <w:sz w:val="36"/>
        </w:rPr>
      </w:pPr>
    </w:p>
    <w:p w:rsidR="0052228C" w:rsidRDefault="0052228C">
      <w:pPr>
        <w:rPr>
          <w:rFonts w:ascii="Times New Roman" w:hAnsi="Times New Roman"/>
          <w:sz w:val="36"/>
        </w:rPr>
      </w:pPr>
    </w:p>
    <w:p w:rsidR="0052228C" w:rsidRDefault="0052228C">
      <w:pPr>
        <w:rPr>
          <w:rFonts w:ascii="Times New Roman" w:hAnsi="Times New Roman"/>
          <w:sz w:val="36"/>
        </w:rPr>
      </w:pPr>
    </w:p>
    <w:p w:rsidR="0052228C" w:rsidRDefault="0052228C">
      <w:pPr>
        <w:rPr>
          <w:rFonts w:ascii="Times New Roman" w:hAnsi="Times New Roman"/>
          <w:sz w:val="36"/>
        </w:rPr>
      </w:pPr>
    </w:p>
    <w:p w:rsidR="0052228C" w:rsidRDefault="0052228C">
      <w:pPr>
        <w:rPr>
          <w:rFonts w:ascii="Times New Roman" w:hAnsi="Times New Roman"/>
          <w:sz w:val="36"/>
        </w:rPr>
      </w:pPr>
    </w:p>
    <w:p w:rsidR="0052228C" w:rsidRDefault="0052228C">
      <w:pPr>
        <w:rPr>
          <w:rFonts w:ascii="Times New Roman" w:hAnsi="Times New Roman"/>
          <w:sz w:val="36"/>
        </w:rPr>
      </w:pPr>
    </w:p>
    <w:p w:rsidR="005A2A2F" w:rsidRDefault="005A2A2F">
      <w:pPr>
        <w:rPr>
          <w:rFonts w:ascii="Times New Roman" w:hAnsi="Times New Roman"/>
          <w:sz w:val="36"/>
        </w:rPr>
      </w:pPr>
    </w:p>
    <w:p w:rsidR="005A2A2F" w:rsidRDefault="005A2A2F">
      <w:pPr>
        <w:rPr>
          <w:rFonts w:ascii="Times New Roman" w:hAnsi="Times New Roman"/>
          <w:sz w:val="36"/>
        </w:rPr>
      </w:pPr>
    </w:p>
    <w:p w:rsidR="005A2A2F" w:rsidRDefault="005A2A2F">
      <w:pPr>
        <w:rPr>
          <w:rFonts w:ascii="Times New Roman" w:hAnsi="Times New Roman"/>
          <w:sz w:val="36"/>
        </w:rPr>
      </w:pPr>
    </w:p>
    <w:p w:rsidR="00CE0489" w:rsidRDefault="00CE0489">
      <w:pPr>
        <w:rPr>
          <w:rFonts w:ascii="Times New Roman" w:hAnsi="Times New Roman"/>
          <w:sz w:val="36"/>
        </w:rPr>
      </w:pPr>
    </w:p>
    <w:p w:rsidR="00CE0489" w:rsidRDefault="00CE0489">
      <w:pPr>
        <w:rPr>
          <w:rFonts w:ascii="Times New Roman" w:hAnsi="Times New Roman"/>
          <w:sz w:val="36"/>
        </w:rPr>
      </w:pPr>
    </w:p>
    <w:p w:rsidR="00CC385B" w:rsidRPr="005A2A2F" w:rsidRDefault="00CC385B" w:rsidP="005A2A2F">
      <w:pPr>
        <w:pStyle w:val="Heading2"/>
      </w:pPr>
      <w:bookmarkStart w:id="94" w:name="_Toc367098546"/>
      <w:bookmarkStart w:id="95" w:name="_Toc367099615"/>
      <w:bookmarkStart w:id="96" w:name="_Toc367099715"/>
      <w:bookmarkStart w:id="97" w:name="_Toc493242963"/>
      <w:bookmarkStart w:id="98" w:name="_Toc19012945"/>
      <w:bookmarkStart w:id="99" w:name="_Toc50922259"/>
      <w:bookmarkStart w:id="100" w:name="_Toc82627433"/>
      <w:bookmarkStart w:id="101" w:name="_Toc82637906"/>
      <w:r w:rsidRPr="005A2A2F">
        <w:lastRenderedPageBreak/>
        <w:t>2.1.  МАТЕРИЈАЛНО-ТЕХНИЧКИ УСЛОВИ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CC385B" w:rsidRPr="009C7B9A" w:rsidRDefault="00CC385B">
      <w:pPr>
        <w:jc w:val="both"/>
        <w:rPr>
          <w:rFonts w:ascii="Times New Roman" w:hAnsi="Times New Roman"/>
          <w:sz w:val="28"/>
          <w:lang w:val="sr-Cyrl-CS"/>
        </w:rPr>
      </w:pPr>
    </w:p>
    <w:p w:rsidR="00CC385B" w:rsidRPr="005A2A2F" w:rsidRDefault="00CC385B" w:rsidP="005A2A2F">
      <w:pPr>
        <w:pStyle w:val="Heading3"/>
      </w:pPr>
      <w:bookmarkStart w:id="102" w:name="_Toc367098547"/>
      <w:bookmarkStart w:id="103" w:name="_Toc367099616"/>
      <w:bookmarkStart w:id="104" w:name="_Toc367099716"/>
      <w:bookmarkStart w:id="105" w:name="_Toc493242964"/>
      <w:bookmarkStart w:id="106" w:name="_Toc19012946"/>
      <w:bookmarkStart w:id="107" w:name="_Toc50922260"/>
      <w:bookmarkStart w:id="108" w:name="_Toc82627434"/>
      <w:bookmarkStart w:id="109" w:name="_Toc82637907"/>
      <w:r w:rsidRPr="005A2A2F">
        <w:t>2.1.1. Школски простор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CC385B" w:rsidRDefault="00CC385B">
      <w:pPr>
        <w:jc w:val="both"/>
        <w:rPr>
          <w:rFonts w:ascii="Times New Roman" w:hAnsi="Times New Roman"/>
          <w:b/>
          <w:bCs/>
          <w:sz w:val="28"/>
          <w:lang w:val="sr-Cyrl-CS"/>
        </w:rPr>
      </w:pPr>
    </w:p>
    <w:p w:rsidR="009C7B9A" w:rsidRDefault="009C7B9A" w:rsidP="009C7B9A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Школа поседује три објекта:</w:t>
      </w:r>
    </w:p>
    <w:p w:rsidR="009C7B9A" w:rsidRDefault="009C7B9A" w:rsidP="00AD12A2">
      <w:pPr>
        <w:numPr>
          <w:ilvl w:val="0"/>
          <w:numId w:val="8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школску зграду</w:t>
      </w:r>
    </w:p>
    <w:p w:rsidR="009C7B9A" w:rsidRDefault="009C7B9A" w:rsidP="00AD12A2">
      <w:pPr>
        <w:numPr>
          <w:ilvl w:val="0"/>
          <w:numId w:val="8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школски објекат (П+1)</w:t>
      </w:r>
    </w:p>
    <w:p w:rsidR="009C7B9A" w:rsidRDefault="009C7B9A" w:rsidP="00AD12A2">
      <w:pPr>
        <w:numPr>
          <w:ilvl w:val="0"/>
          <w:numId w:val="8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школск</w:t>
      </w:r>
      <w:r>
        <w:rPr>
          <w:rFonts w:ascii="Times New Roman" w:hAnsi="Times New Roman"/>
          <w:szCs w:val="24"/>
        </w:rPr>
        <w:t>a</w:t>
      </w:r>
      <w:r>
        <w:rPr>
          <w:rFonts w:ascii="Times New Roman" w:hAnsi="Times New Roman"/>
          <w:szCs w:val="24"/>
          <w:lang w:val="sr-Cyrl-CS"/>
        </w:rPr>
        <w:t xml:space="preserve"> радиониц</w:t>
      </w:r>
      <w:r>
        <w:rPr>
          <w:rFonts w:ascii="Times New Roman" w:hAnsi="Times New Roman"/>
          <w:szCs w:val="24"/>
        </w:rPr>
        <w:t>a</w:t>
      </w:r>
    </w:p>
    <w:p w:rsidR="009C7B9A" w:rsidRDefault="009C7B9A" w:rsidP="009C7B9A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9C7B9A" w:rsidRDefault="009C7B9A" w:rsidP="009C7B9A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Школа располаже следећим просторијама, полигонима и теренима:</w:t>
      </w:r>
    </w:p>
    <w:p w:rsidR="00123F40" w:rsidRDefault="00123F40" w:rsidP="009C7B9A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9C7B9A" w:rsidRDefault="00690E1C" w:rsidP="009C7B9A">
      <w:pPr>
        <w:tabs>
          <w:tab w:val="right" w:leader="dot" w:pos="7655"/>
        </w:tabs>
        <w:jc w:val="both"/>
        <w:rPr>
          <w:rFonts w:ascii="Times New Roman" w:hAnsi="Times New Roman"/>
          <w:szCs w:val="24"/>
          <w:vertAlign w:val="superscript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 1. У</w:t>
      </w:r>
      <w:r w:rsidR="008E7EB0">
        <w:rPr>
          <w:rFonts w:ascii="Times New Roman" w:hAnsi="Times New Roman"/>
          <w:szCs w:val="24"/>
          <w:lang w:val="sr-Cyrl-CS"/>
        </w:rPr>
        <w:t>чионице</w:t>
      </w:r>
      <w:r w:rsidR="009C7B9A">
        <w:rPr>
          <w:rFonts w:ascii="Times New Roman" w:hAnsi="Times New Roman"/>
          <w:szCs w:val="24"/>
          <w:lang w:val="sr-Cyrl-CS"/>
        </w:rPr>
        <w:t xml:space="preserve"> опште намене</w:t>
      </w:r>
      <w:r>
        <w:rPr>
          <w:rFonts w:ascii="Times New Roman" w:hAnsi="Times New Roman"/>
          <w:szCs w:val="24"/>
          <w:lang w:val="sr-Cyrl-CS"/>
        </w:rPr>
        <w:t xml:space="preserve"> (1,2,3,4,7,8,9,10,11,12,</w:t>
      </w:r>
      <w:r w:rsidR="002C3681">
        <w:rPr>
          <w:rFonts w:ascii="Times New Roman" w:hAnsi="Times New Roman"/>
          <w:szCs w:val="24"/>
          <w:lang w:val="sr-Cyrl-CS"/>
        </w:rPr>
        <w:t>13,</w:t>
      </w:r>
      <w:r>
        <w:rPr>
          <w:rFonts w:ascii="Times New Roman" w:hAnsi="Times New Roman"/>
          <w:szCs w:val="24"/>
          <w:lang w:val="sr-Cyrl-CS"/>
        </w:rPr>
        <w:t>14</w:t>
      </w:r>
      <w:r w:rsidR="00CE3F41">
        <w:rPr>
          <w:rFonts w:ascii="Times New Roman" w:hAnsi="Times New Roman"/>
          <w:szCs w:val="24"/>
          <w:lang w:val="sr-Cyrl-CS"/>
        </w:rPr>
        <w:t>)</w:t>
      </w:r>
    </w:p>
    <w:p w:rsidR="007457EE" w:rsidRDefault="008E7EB0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 2. Кабинет за рачунарство и информатику (бр.6</w:t>
      </w:r>
      <w:r w:rsidR="00CE3F41">
        <w:rPr>
          <w:rFonts w:ascii="Times New Roman" w:hAnsi="Times New Roman"/>
          <w:szCs w:val="24"/>
          <w:lang w:val="sr-Cyrl-CS"/>
        </w:rPr>
        <w:t>)</w:t>
      </w:r>
    </w:p>
    <w:p w:rsidR="005532EB" w:rsidRDefault="005532EB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 3. Кабинет са компјутерском опремом, ТВ-ом, паметном таблом,</w:t>
      </w:r>
      <w:r w:rsidR="00CE3F41">
        <w:rPr>
          <w:rFonts w:ascii="Times New Roman" w:hAnsi="Times New Roman"/>
          <w:szCs w:val="24"/>
          <w:lang w:val="sr-Cyrl-CS"/>
        </w:rPr>
        <w:t xml:space="preserve"> п</w:t>
      </w:r>
      <w:r>
        <w:rPr>
          <w:rFonts w:ascii="Times New Roman" w:hAnsi="Times New Roman"/>
          <w:szCs w:val="24"/>
          <w:lang w:val="sr-Cyrl-CS"/>
        </w:rPr>
        <w:t xml:space="preserve">ројектором (бр.5) </w:t>
      </w:r>
    </w:p>
    <w:p w:rsidR="007457EE" w:rsidRDefault="002858D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 4. Саобраћајни кабинет </w:t>
      </w:r>
    </w:p>
    <w:p w:rsidR="00DA1B40" w:rsidRDefault="00DA1B40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 5. Наставничка канцеларија </w:t>
      </w:r>
    </w:p>
    <w:p w:rsidR="007457EE" w:rsidRDefault="00DA1B40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 6. Кухиња</w:t>
      </w:r>
    </w:p>
    <w:p w:rsidR="00DA1B40" w:rsidRDefault="00DA1B40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 7. Канцеларија директора школе</w:t>
      </w:r>
    </w:p>
    <w:p w:rsidR="00DA1B40" w:rsidRDefault="00DA1B40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 8. Канцеларија секретара школе </w:t>
      </w:r>
    </w:p>
    <w:p w:rsidR="00DA1B40" w:rsidRDefault="00DA1B40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 9. Канцеларија административног радника </w:t>
      </w:r>
    </w:p>
    <w:p w:rsidR="00DA1B40" w:rsidRDefault="00DA1B40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10. Канцеларија шефа рачуноводства </w:t>
      </w:r>
    </w:p>
    <w:p w:rsidR="00DA1B40" w:rsidRDefault="00DA1B40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11. </w:t>
      </w:r>
      <w:r w:rsidR="0019384C">
        <w:rPr>
          <w:rFonts w:ascii="Times New Roman" w:hAnsi="Times New Roman"/>
          <w:szCs w:val="24"/>
          <w:lang w:val="sr-Cyrl-CS"/>
        </w:rPr>
        <w:t xml:space="preserve">Канцеларија школског психолога </w:t>
      </w:r>
    </w:p>
    <w:p w:rsidR="0019384C" w:rsidRDefault="0019384C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12. </w:t>
      </w:r>
      <w:r w:rsidR="00D242B2">
        <w:rPr>
          <w:rFonts w:ascii="Times New Roman" w:hAnsi="Times New Roman"/>
          <w:szCs w:val="24"/>
          <w:lang w:val="sr-Cyrl-CS"/>
        </w:rPr>
        <w:t>Талет за запослене</w:t>
      </w:r>
    </w:p>
    <w:p w:rsidR="00D242B2" w:rsidRDefault="00D242B2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13. Ходник - спрат</w:t>
      </w:r>
    </w:p>
    <w:p w:rsidR="00D242B2" w:rsidRDefault="00D242B2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14. Ходник са степеницама</w:t>
      </w:r>
    </w:p>
    <w:p w:rsidR="00D242B2" w:rsidRDefault="00D242B2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15. Библиотека</w:t>
      </w:r>
    </w:p>
    <w:p w:rsidR="00D242B2" w:rsidRDefault="00D242B2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16. Архива (бр.16)</w:t>
      </w:r>
    </w:p>
    <w:p w:rsidR="00D242B2" w:rsidRDefault="00D242B2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17. Тоалет за ученике (мушки)</w:t>
      </w:r>
    </w:p>
    <w:p w:rsidR="00D242B2" w:rsidRDefault="00D242B2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18. Тоалет за ученике (женски)</w:t>
      </w:r>
    </w:p>
    <w:p w:rsidR="00D242B2" w:rsidRDefault="00D242B2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19. Архива (иза броја 14)</w:t>
      </w:r>
    </w:p>
    <w:p w:rsidR="00D242B2" w:rsidRDefault="00D242B2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20. Ходник – приземље</w:t>
      </w:r>
    </w:p>
    <w:p w:rsidR="00D242B2" w:rsidRDefault="00D242B2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21.Соба за хигијеничаре</w:t>
      </w:r>
    </w:p>
    <w:p w:rsidR="00D242B2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22. Радионица за домара</w:t>
      </w:r>
    </w:p>
    <w:p w:rsidR="008311EE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23. Ђачка радионица 1</w:t>
      </w:r>
    </w:p>
    <w:p w:rsidR="008311EE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24. Ђачка радионица 2</w:t>
      </w:r>
    </w:p>
    <w:p w:rsidR="008311EE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25. Мултимедијални кабинет</w:t>
      </w:r>
    </w:p>
    <w:p w:rsidR="008311EE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26. Тоалет</w:t>
      </w:r>
    </w:p>
    <w:p w:rsidR="008311EE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27. Остава</w:t>
      </w:r>
    </w:p>
    <w:p w:rsidR="008311EE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28. Ходник</w:t>
      </w:r>
    </w:p>
    <w:p w:rsidR="008311EE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29. Архива спољна</w:t>
      </w:r>
    </w:p>
    <w:p w:rsidR="008311EE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30. Степенице</w:t>
      </w:r>
    </w:p>
    <w:p w:rsidR="008311EE" w:rsidRPr="0019384C" w:rsidRDefault="008311EE" w:rsidP="009C7B9A">
      <w:pPr>
        <w:tabs>
          <w:tab w:val="left" w:leader="dot" w:pos="0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31. Котларница</w:t>
      </w:r>
    </w:p>
    <w:p w:rsidR="009C7B9A" w:rsidRDefault="00123F40" w:rsidP="009C7B9A">
      <w:pPr>
        <w:tabs>
          <w:tab w:val="left" w:pos="0"/>
          <w:tab w:val="left" w:pos="1701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vertAlign w:val="superscript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32. </w:t>
      </w:r>
      <w:r w:rsidR="009C7B9A">
        <w:rPr>
          <w:rFonts w:ascii="Times New Roman" w:hAnsi="Times New Roman"/>
          <w:szCs w:val="24"/>
          <w:lang w:val="sr-Cyrl-CS"/>
        </w:rPr>
        <w:t>фискултурни терен за мале спортове</w:t>
      </w:r>
    </w:p>
    <w:p w:rsidR="007457EE" w:rsidRDefault="00123F40" w:rsidP="009C7B9A">
      <w:pPr>
        <w:tabs>
          <w:tab w:val="left" w:pos="0"/>
          <w:tab w:val="left" w:pos="1701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33. </w:t>
      </w:r>
      <w:r w:rsidR="009C7B9A">
        <w:rPr>
          <w:rFonts w:ascii="Times New Roman" w:hAnsi="Times New Roman"/>
          <w:szCs w:val="24"/>
          <w:lang w:val="sr-Cyrl-CS"/>
        </w:rPr>
        <w:t>полигон за обуку возача</w:t>
      </w:r>
    </w:p>
    <w:p w:rsidR="007457EE" w:rsidRDefault="00123F40" w:rsidP="009C7B9A">
      <w:pPr>
        <w:tabs>
          <w:tab w:val="left" w:pos="0"/>
          <w:tab w:val="left" w:pos="1701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34. </w:t>
      </w:r>
      <w:r w:rsidR="009C7B9A">
        <w:rPr>
          <w:rFonts w:ascii="Times New Roman" w:hAnsi="Times New Roman"/>
          <w:szCs w:val="24"/>
          <w:lang w:val="sr-Cyrl-CS"/>
        </w:rPr>
        <w:t>мини ресторан</w:t>
      </w:r>
    </w:p>
    <w:p w:rsidR="009C7B9A" w:rsidRDefault="00123F40" w:rsidP="009C7B9A">
      <w:pPr>
        <w:tabs>
          <w:tab w:val="left" w:pos="0"/>
          <w:tab w:val="left" w:pos="1701"/>
          <w:tab w:val="right" w:leader="dot" w:pos="7655"/>
          <w:tab w:val="right" w:pos="9781"/>
        </w:tabs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 35. </w:t>
      </w:r>
      <w:r w:rsidR="009C7B9A">
        <w:rPr>
          <w:rFonts w:ascii="Times New Roman" w:hAnsi="Times New Roman"/>
          <w:szCs w:val="24"/>
          <w:lang w:val="sr-Cyrl-CS"/>
        </w:rPr>
        <w:t>изнајмљена фискултурна сала у Соколском дому у Ћуприји</w:t>
      </w:r>
    </w:p>
    <w:p w:rsidR="00CC385B" w:rsidRDefault="00CC385B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8623BA" w:rsidRPr="008623BA" w:rsidRDefault="0085584D" w:rsidP="008623BA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lastRenderedPageBreak/>
        <w:t>У школској 2020/2021</w:t>
      </w:r>
      <w:r w:rsidR="008623BA" w:rsidRPr="008623BA">
        <w:rPr>
          <w:rFonts w:ascii="Times New Roman" w:hAnsi="Times New Roman"/>
          <w:szCs w:val="24"/>
          <w:lang w:val="sr-Cyrl-CS"/>
        </w:rPr>
        <w:t xml:space="preserve">. години школа је значајна новчана средства обезбедила ванредним школовањем (преквалификација и </w:t>
      </w:r>
      <w:r w:rsidR="00E51AEC">
        <w:rPr>
          <w:rFonts w:ascii="Times New Roman" w:hAnsi="Times New Roman"/>
          <w:szCs w:val="24"/>
          <w:lang w:val="sr-Cyrl-CS"/>
        </w:rPr>
        <w:t>доквалификација) припадника Војс</w:t>
      </w:r>
      <w:r w:rsidR="008623BA" w:rsidRPr="008623BA">
        <w:rPr>
          <w:rFonts w:ascii="Times New Roman" w:hAnsi="Times New Roman"/>
          <w:szCs w:val="24"/>
          <w:lang w:val="sr-Cyrl-CS"/>
        </w:rPr>
        <w:t>ке Србије што се и одразило на стабилно финансијско стање.</w:t>
      </w:r>
      <w:r w:rsidR="00971BA9">
        <w:rPr>
          <w:rFonts w:ascii="Times New Roman" w:hAnsi="Times New Roman"/>
          <w:szCs w:val="24"/>
          <w:lang w:val="sr-Cyrl-CS"/>
        </w:rPr>
        <w:t xml:space="preserve"> </w:t>
      </w:r>
      <w:r w:rsidR="00BD356F">
        <w:rPr>
          <w:rFonts w:ascii="Times New Roman" w:hAnsi="Times New Roman"/>
          <w:szCs w:val="24"/>
          <w:lang w:val="sr-Cyrl-CS"/>
        </w:rPr>
        <w:t>Купљен је камион</w:t>
      </w:r>
      <w:r w:rsidR="00971BA9">
        <w:rPr>
          <w:rFonts w:ascii="Times New Roman" w:hAnsi="Times New Roman"/>
          <w:szCs w:val="24"/>
          <w:lang w:val="sr-Cyrl-CS"/>
        </w:rPr>
        <w:t xml:space="preserve"> за потребе обуке ученика за Ц категорију, </w:t>
      </w:r>
      <w:r w:rsidR="00BD356F">
        <w:rPr>
          <w:rFonts w:ascii="Times New Roman" w:hAnsi="Times New Roman"/>
          <w:szCs w:val="24"/>
          <w:lang w:val="sr-Cyrl-CS"/>
        </w:rPr>
        <w:t>тако што су искоришћена сопствена средства 400.000,00 динара и средства локалне самоуправе 600.000,00 динара.</w:t>
      </w:r>
    </w:p>
    <w:p w:rsidR="008623BA" w:rsidRPr="008623BA" w:rsidRDefault="008623BA" w:rsidP="008623BA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8623BA" w:rsidRDefault="008623BA" w:rsidP="008623BA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 w:rsidRPr="008623BA">
        <w:rPr>
          <w:rFonts w:ascii="Times New Roman" w:hAnsi="Times New Roman"/>
          <w:szCs w:val="24"/>
          <w:lang w:val="sr-Cyrl-CS"/>
        </w:rPr>
        <w:t>Поред текућих опр</w:t>
      </w:r>
      <w:r w:rsidR="002C65FB">
        <w:rPr>
          <w:rFonts w:ascii="Times New Roman" w:hAnsi="Times New Roman"/>
          <w:szCs w:val="24"/>
          <w:lang w:val="sr-Cyrl-CS"/>
        </w:rPr>
        <w:t>а</w:t>
      </w:r>
      <w:r w:rsidR="00B62500">
        <w:rPr>
          <w:rFonts w:ascii="Times New Roman" w:hAnsi="Times New Roman"/>
          <w:szCs w:val="24"/>
          <w:lang w:val="sr-Cyrl-CS"/>
        </w:rPr>
        <w:t>вки и одржавања у  школској 20</w:t>
      </w:r>
      <w:r w:rsidR="009C0F0F">
        <w:rPr>
          <w:rFonts w:ascii="Times New Roman" w:hAnsi="Times New Roman"/>
          <w:szCs w:val="24"/>
          <w:lang w:val="sr-Cyrl-CS"/>
        </w:rPr>
        <w:t>20</w:t>
      </w:r>
      <w:r w:rsidR="00B62500">
        <w:rPr>
          <w:rFonts w:ascii="Times New Roman" w:hAnsi="Times New Roman"/>
          <w:szCs w:val="24"/>
          <w:lang w:val="sr-Cyrl-CS"/>
        </w:rPr>
        <w:t>/202</w:t>
      </w:r>
      <w:r w:rsidR="009C0F0F">
        <w:rPr>
          <w:rFonts w:ascii="Times New Roman" w:hAnsi="Times New Roman"/>
          <w:szCs w:val="24"/>
          <w:lang w:val="sr-Cyrl-CS"/>
        </w:rPr>
        <w:t>1</w:t>
      </w:r>
      <w:r w:rsidRPr="008623BA">
        <w:rPr>
          <w:rFonts w:ascii="Times New Roman" w:hAnsi="Times New Roman"/>
          <w:szCs w:val="24"/>
          <w:lang w:val="sr-Cyrl-CS"/>
        </w:rPr>
        <w:t>.  је урађено и:</w:t>
      </w:r>
    </w:p>
    <w:p w:rsidR="00B60BC8" w:rsidRPr="008623BA" w:rsidRDefault="00B60BC8" w:rsidP="008623BA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Раписана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је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Јавна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набавка</w:t>
      </w:r>
      <w:r w:rsidR="009C0F0F">
        <w:rPr>
          <w:rFonts w:ascii="Times New Roman" w:hAnsi="Times New Roman"/>
          <w:szCs w:val="24"/>
          <w:lang w:val="sr-Cyrl-CS"/>
        </w:rPr>
        <w:t xml:space="preserve"> за и</w:t>
      </w:r>
      <w:r w:rsidR="009C0F0F">
        <w:rPr>
          <w:rFonts w:ascii="Times New Roman" w:hAnsi="Times New Roman" w:hint="eastAsia"/>
          <w:szCs w:val="24"/>
          <w:lang w:val="sr-Cyrl-CS"/>
        </w:rPr>
        <w:t>зградњу</w:t>
      </w:r>
      <w:r w:rsidR="009C0F0F" w:rsidRPr="001103FC">
        <w:rPr>
          <w:rFonts w:ascii="Times New Roman" w:hAnsi="Times New Roman"/>
          <w:szCs w:val="24"/>
          <w:lang w:val="sr-Cyrl-CS"/>
        </w:rPr>
        <w:t xml:space="preserve"> </w:t>
      </w:r>
      <w:r w:rsidR="009C0F0F" w:rsidRPr="001103FC">
        <w:rPr>
          <w:rFonts w:ascii="Times New Roman" w:hAnsi="Times New Roman" w:hint="eastAsia"/>
          <w:szCs w:val="24"/>
          <w:lang w:val="sr-Cyrl-CS"/>
        </w:rPr>
        <w:t>крова</w:t>
      </w:r>
      <w:r w:rsidR="009C0F0F" w:rsidRPr="001103FC">
        <w:rPr>
          <w:rFonts w:ascii="Times New Roman" w:hAnsi="Times New Roman"/>
          <w:szCs w:val="24"/>
          <w:lang w:val="sr-Cyrl-CS"/>
        </w:rPr>
        <w:t xml:space="preserve"> </w:t>
      </w:r>
      <w:r w:rsidR="009C0F0F" w:rsidRPr="001103FC">
        <w:rPr>
          <w:rFonts w:ascii="Times New Roman" w:hAnsi="Times New Roman" w:hint="eastAsia"/>
          <w:szCs w:val="24"/>
          <w:lang w:val="sr-Cyrl-CS"/>
        </w:rPr>
        <w:t>на</w:t>
      </w:r>
      <w:r w:rsidR="009C0F0F" w:rsidRPr="001103FC">
        <w:rPr>
          <w:rFonts w:ascii="Times New Roman" w:hAnsi="Times New Roman"/>
          <w:szCs w:val="24"/>
          <w:lang w:val="sr-Cyrl-CS"/>
        </w:rPr>
        <w:t xml:space="preserve"> </w:t>
      </w:r>
      <w:r w:rsidR="009C0F0F" w:rsidRPr="001103FC">
        <w:rPr>
          <w:rFonts w:ascii="Times New Roman" w:hAnsi="Times New Roman" w:hint="eastAsia"/>
          <w:szCs w:val="24"/>
          <w:lang w:val="sr-Cyrl-CS"/>
        </w:rPr>
        <w:t>делу</w:t>
      </w:r>
      <w:r w:rsidR="009C0F0F" w:rsidRPr="001103FC">
        <w:rPr>
          <w:rFonts w:ascii="Times New Roman" w:hAnsi="Times New Roman"/>
          <w:szCs w:val="24"/>
          <w:lang w:val="sr-Cyrl-CS"/>
        </w:rPr>
        <w:t xml:space="preserve"> </w:t>
      </w:r>
      <w:r w:rsidR="009C0F0F" w:rsidRPr="001103FC">
        <w:rPr>
          <w:rFonts w:ascii="Times New Roman" w:hAnsi="Times New Roman" w:hint="eastAsia"/>
          <w:szCs w:val="24"/>
          <w:lang w:val="sr-Cyrl-CS"/>
        </w:rPr>
        <w:t>зграде</w:t>
      </w:r>
      <w:r w:rsidR="009C0F0F" w:rsidRPr="001103FC">
        <w:rPr>
          <w:rFonts w:ascii="Times New Roman" w:hAnsi="Times New Roman"/>
          <w:szCs w:val="24"/>
          <w:lang w:val="sr-Cyrl-CS"/>
        </w:rPr>
        <w:t xml:space="preserve"> </w:t>
      </w:r>
      <w:r w:rsidR="009C0F0F" w:rsidRPr="001103FC">
        <w:rPr>
          <w:rFonts w:ascii="Times New Roman" w:hAnsi="Times New Roman" w:hint="eastAsia"/>
          <w:szCs w:val="24"/>
          <w:lang w:val="sr-Cyrl-CS"/>
        </w:rPr>
        <w:t>који</w:t>
      </w:r>
      <w:r w:rsidR="009C0F0F" w:rsidRPr="001103FC">
        <w:rPr>
          <w:rFonts w:ascii="Times New Roman" w:hAnsi="Times New Roman"/>
          <w:szCs w:val="24"/>
          <w:lang w:val="sr-Cyrl-CS"/>
        </w:rPr>
        <w:t xml:space="preserve"> </w:t>
      </w:r>
      <w:r w:rsidR="009C0F0F" w:rsidRPr="001103FC">
        <w:rPr>
          <w:rFonts w:ascii="Times New Roman" w:hAnsi="Times New Roman" w:hint="eastAsia"/>
          <w:szCs w:val="24"/>
          <w:lang w:val="sr-Cyrl-CS"/>
        </w:rPr>
        <w:t>има</w:t>
      </w:r>
      <w:r w:rsidR="009C0F0F" w:rsidRPr="001103FC">
        <w:rPr>
          <w:rFonts w:ascii="Times New Roman" w:hAnsi="Times New Roman"/>
          <w:szCs w:val="24"/>
          <w:lang w:val="sr-Cyrl-CS"/>
        </w:rPr>
        <w:t xml:space="preserve"> </w:t>
      </w:r>
      <w:r w:rsidR="009C0F0F" w:rsidRPr="001103FC">
        <w:rPr>
          <w:rFonts w:ascii="Times New Roman" w:hAnsi="Times New Roman" w:hint="eastAsia"/>
          <w:szCs w:val="24"/>
          <w:lang w:val="sr-Cyrl-CS"/>
        </w:rPr>
        <w:t>раван</w:t>
      </w:r>
      <w:r w:rsidR="009C0F0F" w:rsidRPr="001103FC">
        <w:rPr>
          <w:rFonts w:ascii="Times New Roman" w:hAnsi="Times New Roman"/>
          <w:szCs w:val="24"/>
          <w:lang w:val="sr-Cyrl-CS"/>
        </w:rPr>
        <w:t xml:space="preserve"> </w:t>
      </w:r>
      <w:r w:rsidR="009C0F0F" w:rsidRPr="001103FC">
        <w:rPr>
          <w:rFonts w:ascii="Times New Roman" w:hAnsi="Times New Roman" w:hint="eastAsia"/>
          <w:szCs w:val="24"/>
          <w:lang w:val="sr-Cyrl-CS"/>
        </w:rPr>
        <w:t>кров</w:t>
      </w:r>
      <w:r w:rsidR="009C0F0F" w:rsidRPr="001103FC">
        <w:rPr>
          <w:rFonts w:ascii="Times New Roman" w:hAnsi="Times New Roman"/>
          <w:szCs w:val="24"/>
          <w:lang w:val="sr-Cyrl-CS"/>
        </w:rPr>
        <w:t>.</w:t>
      </w:r>
      <w:r w:rsidRPr="001103FC">
        <w:rPr>
          <w:rFonts w:ascii="Times New Roman" w:hAnsi="Times New Roman"/>
          <w:szCs w:val="24"/>
          <w:lang w:val="sr-Cyrl-CS"/>
        </w:rPr>
        <w:t xml:space="preserve">, </w:t>
      </w:r>
      <w:r w:rsidRPr="001103FC">
        <w:rPr>
          <w:rFonts w:ascii="Times New Roman" w:hAnsi="Times New Roman" w:hint="eastAsia"/>
          <w:szCs w:val="24"/>
          <w:lang w:val="sr-Cyrl-CS"/>
        </w:rPr>
        <w:t>очекује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почетак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радова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крајем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септембра</w:t>
      </w:r>
      <w:r w:rsidRPr="001103FC">
        <w:rPr>
          <w:rFonts w:ascii="Times New Roman" w:hAnsi="Times New Roman"/>
          <w:szCs w:val="24"/>
          <w:lang w:val="sr-Cyrl-CS"/>
        </w:rPr>
        <w:t xml:space="preserve">, </w:t>
      </w:r>
      <w:r w:rsidRPr="001103FC">
        <w:rPr>
          <w:rFonts w:ascii="Times New Roman" w:hAnsi="Times New Roman" w:hint="eastAsia"/>
          <w:szCs w:val="24"/>
          <w:lang w:val="sr-Cyrl-CS"/>
        </w:rPr>
        <w:t>почетком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октобра</w:t>
      </w:r>
      <w:r w:rsidRPr="001103FC">
        <w:rPr>
          <w:rFonts w:ascii="Times New Roman" w:hAnsi="Times New Roman"/>
          <w:szCs w:val="24"/>
          <w:lang w:val="sr-Cyrl-CS"/>
        </w:rPr>
        <w:t>.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Разматрање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плана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уписа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за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наредну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школску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годину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али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тако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уведе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неки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образовни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профил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који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би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био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занимљив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девојчицама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Поновни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упис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профила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Возач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моторних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возила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складу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потребама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Замена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подова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учионицама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ламинатом</w:t>
      </w:r>
      <w:r w:rsidRPr="001103FC">
        <w:rPr>
          <w:rFonts w:ascii="Times New Roman" w:hAnsi="Times New Roman"/>
          <w:szCs w:val="24"/>
          <w:lang w:val="sr-Cyrl-CS"/>
        </w:rPr>
        <w:t xml:space="preserve">,  </w:t>
      </w:r>
      <w:r w:rsidRPr="001103FC">
        <w:rPr>
          <w:rFonts w:ascii="Times New Roman" w:hAnsi="Times New Roman" w:hint="eastAsia"/>
          <w:szCs w:val="24"/>
          <w:lang w:val="sr-Cyrl-CS"/>
        </w:rPr>
        <w:t>након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урађеног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крова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Опремање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школе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лаптоповима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или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таблетима</w:t>
      </w:r>
      <w:r w:rsidRPr="001103FC">
        <w:rPr>
          <w:rFonts w:ascii="Times New Roman" w:hAnsi="Times New Roman"/>
          <w:szCs w:val="24"/>
          <w:lang w:val="sr-Cyrl-CS"/>
        </w:rPr>
        <w:t xml:space="preserve"> (12 </w:t>
      </w:r>
      <w:r w:rsidRPr="001103FC">
        <w:rPr>
          <w:rFonts w:ascii="Times New Roman" w:hAnsi="Times New Roman" w:hint="eastAsia"/>
          <w:szCs w:val="24"/>
          <w:lang w:val="sr-Cyrl-CS"/>
        </w:rPr>
        <w:t>комада</w:t>
      </w:r>
      <w:r w:rsidRPr="001103FC">
        <w:rPr>
          <w:rFonts w:ascii="Times New Roman" w:hAnsi="Times New Roman"/>
          <w:szCs w:val="24"/>
          <w:lang w:val="sr-Cyrl-CS"/>
        </w:rPr>
        <w:t xml:space="preserve">) </w:t>
      </w:r>
      <w:r w:rsidRPr="001103FC">
        <w:rPr>
          <w:rFonts w:ascii="Times New Roman" w:hAnsi="Times New Roman" w:hint="eastAsia"/>
          <w:szCs w:val="24"/>
          <w:lang w:val="sr-Cyrl-CS"/>
        </w:rPr>
        <w:t>за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вођење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електронског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дневника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потребе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наставе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када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изводи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због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ковида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групама</w:t>
      </w:r>
      <w:r w:rsidRPr="001103FC">
        <w:rPr>
          <w:rFonts w:ascii="Times New Roman" w:hAnsi="Times New Roman"/>
          <w:szCs w:val="24"/>
          <w:lang w:val="sr-Cyrl-CS"/>
        </w:rPr>
        <w:t xml:space="preserve">.  </w:t>
      </w:r>
      <w:r w:rsidRPr="001103FC">
        <w:rPr>
          <w:rFonts w:ascii="Times New Roman" w:hAnsi="Times New Roman" w:hint="eastAsia"/>
          <w:szCs w:val="24"/>
          <w:lang w:val="sr-Cyrl-CS"/>
        </w:rPr>
        <w:t>Донацијама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је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школа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успела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снабде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донекле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али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то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даље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није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довољно</w:t>
      </w:r>
      <w:r w:rsidRPr="001103FC">
        <w:rPr>
          <w:rFonts w:ascii="Times New Roman" w:hAnsi="Times New Roman"/>
          <w:szCs w:val="24"/>
          <w:lang w:val="sr-Cyrl-CS"/>
        </w:rPr>
        <w:t xml:space="preserve">. </w:t>
      </w:r>
      <w:r w:rsidRPr="001103FC">
        <w:rPr>
          <w:rFonts w:ascii="Times New Roman" w:hAnsi="Times New Roman" w:hint="eastAsia"/>
          <w:szCs w:val="24"/>
          <w:lang w:val="sr-Cyrl-CS"/>
        </w:rPr>
        <w:t>Настојаћемо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овај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задатак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испунимо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наредном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периоду</w:t>
      </w:r>
      <w:r w:rsidRPr="001103FC">
        <w:rPr>
          <w:rFonts w:ascii="Times New Roman" w:hAnsi="Times New Roman"/>
          <w:szCs w:val="24"/>
          <w:lang w:val="sr-Cyrl-CS"/>
        </w:rPr>
        <w:t xml:space="preserve">. 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Одржавање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наставе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високом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нивоу</w:t>
      </w:r>
      <w:r w:rsidRPr="001103FC">
        <w:rPr>
          <w:rFonts w:ascii="Times New Roman" w:hAnsi="Times New Roman"/>
          <w:szCs w:val="24"/>
          <w:lang w:val="sr-Cyrl-CS"/>
        </w:rPr>
        <w:t xml:space="preserve">, </w:t>
      </w:r>
      <w:r w:rsidRPr="001103FC">
        <w:rPr>
          <w:rFonts w:ascii="Times New Roman" w:hAnsi="Times New Roman" w:hint="eastAsia"/>
          <w:szCs w:val="24"/>
          <w:lang w:val="sr-Cyrl-CS"/>
        </w:rPr>
        <w:t>с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обзиром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ситуацију</w:t>
      </w:r>
      <w:r w:rsidRPr="001103FC">
        <w:rPr>
          <w:rFonts w:ascii="Times New Roman" w:hAnsi="Times New Roman"/>
          <w:szCs w:val="24"/>
          <w:lang w:val="sr-Cyrl-CS"/>
        </w:rPr>
        <w:t xml:space="preserve"> (</w:t>
      </w:r>
      <w:r w:rsidRPr="001103FC">
        <w:rPr>
          <w:rFonts w:ascii="Times New Roman" w:hAnsi="Times New Roman" w:hint="eastAsia"/>
          <w:szCs w:val="24"/>
          <w:lang w:val="sr-Cyrl-CS"/>
        </w:rPr>
        <w:t>опасност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од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заразе</w:t>
      </w:r>
      <w:r w:rsidRPr="001103FC">
        <w:rPr>
          <w:rFonts w:ascii="Times New Roman" w:hAnsi="Times New Roman"/>
          <w:szCs w:val="24"/>
          <w:lang w:val="sr-Cyrl-CS"/>
        </w:rPr>
        <w:t xml:space="preserve">, </w:t>
      </w:r>
      <w:r w:rsidRPr="001103FC">
        <w:rPr>
          <w:rFonts w:ascii="Times New Roman" w:hAnsi="Times New Roman" w:hint="eastAsia"/>
          <w:szCs w:val="24"/>
          <w:lang w:val="sr-Cyrl-CS"/>
        </w:rPr>
        <w:t>подела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одељења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групе</w:t>
      </w:r>
      <w:r w:rsidRPr="001103FC">
        <w:rPr>
          <w:rFonts w:ascii="Times New Roman" w:hAnsi="Times New Roman"/>
          <w:szCs w:val="24"/>
          <w:lang w:val="sr-Cyrl-CS"/>
        </w:rPr>
        <w:t>)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Повећање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квалитета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наставе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кроз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реализацију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плана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активности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из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Развојног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планирања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Самовредновања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/>
          <w:szCs w:val="24"/>
          <w:lang w:val="sr-Cyrl-CS"/>
        </w:rPr>
        <w:tab/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Даљи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развој</w:t>
      </w:r>
      <w:r w:rsidRPr="001103FC">
        <w:rPr>
          <w:rFonts w:ascii="Times New Roman" w:hAnsi="Times New Roman"/>
          <w:szCs w:val="24"/>
          <w:lang w:val="sr-Cyrl-CS"/>
        </w:rPr>
        <w:t xml:space="preserve">  </w:t>
      </w:r>
      <w:r w:rsidRPr="001103FC">
        <w:rPr>
          <w:rFonts w:ascii="Times New Roman" w:hAnsi="Times New Roman" w:hint="eastAsia"/>
          <w:szCs w:val="24"/>
          <w:lang w:val="sr-Cyrl-CS"/>
        </w:rPr>
        <w:t>Школског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програма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за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сва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подручја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рада</w:t>
      </w:r>
      <w:r w:rsidRPr="001103FC">
        <w:rPr>
          <w:rFonts w:ascii="Times New Roman" w:hAnsi="Times New Roman"/>
          <w:szCs w:val="24"/>
          <w:lang w:val="sr-Cyrl-CS"/>
        </w:rPr>
        <w:tab/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Интензивирање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допунске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наставе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код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предмета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великим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бројем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недовољних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оцена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Планирање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реализација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већег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број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секција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ваннаставних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активности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складу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интересовањима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ученика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Стручно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усавршавање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наставника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кроз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акредитоване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семинаре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семинаре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нивоу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школе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Настављамо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пројектом</w:t>
      </w:r>
      <w:r w:rsidRPr="001103FC">
        <w:rPr>
          <w:rFonts w:ascii="Times New Roman" w:hAnsi="Times New Roman"/>
          <w:szCs w:val="24"/>
          <w:lang w:val="sr-Cyrl-CS"/>
        </w:rPr>
        <w:t xml:space="preserve"> „</w:t>
      </w:r>
      <w:r w:rsidRPr="001103FC">
        <w:rPr>
          <w:rFonts w:ascii="Times New Roman" w:hAnsi="Times New Roman" w:hint="eastAsia"/>
          <w:szCs w:val="24"/>
          <w:lang w:val="sr-Cyrl-CS"/>
        </w:rPr>
        <w:t>Заједно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средњој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школи“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коју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спроводи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ЦОП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из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Београда</w:t>
      </w:r>
      <w:r w:rsidRPr="001103FC">
        <w:rPr>
          <w:rFonts w:ascii="Times New Roman" w:hAnsi="Times New Roman"/>
          <w:szCs w:val="24"/>
          <w:lang w:val="sr-Cyrl-CS"/>
        </w:rPr>
        <w:t xml:space="preserve">  </w:t>
      </w:r>
      <w:r w:rsidRPr="001103FC">
        <w:rPr>
          <w:rFonts w:ascii="Times New Roman" w:hAnsi="Times New Roman" w:hint="eastAsia"/>
          <w:szCs w:val="24"/>
          <w:lang w:val="sr-Cyrl-CS"/>
        </w:rPr>
        <w:t>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циљу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спречавања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осипања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ученика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средњих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школа</w:t>
      </w:r>
      <w:r w:rsidRPr="001103FC">
        <w:rPr>
          <w:rFonts w:ascii="Times New Roman" w:hAnsi="Times New Roman"/>
          <w:szCs w:val="24"/>
          <w:lang w:val="sr-Cyrl-CS"/>
        </w:rPr>
        <w:t xml:space="preserve">. </w:t>
      </w:r>
      <w:r w:rsidRPr="001103FC">
        <w:rPr>
          <w:rFonts w:ascii="Times New Roman" w:hAnsi="Times New Roman" w:hint="eastAsia"/>
          <w:szCs w:val="24"/>
          <w:lang w:val="sr-Cyrl-CS"/>
        </w:rPr>
        <w:t>Одлуком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Наставничког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већа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фебруару</w:t>
      </w:r>
      <w:r w:rsidRPr="001103FC">
        <w:rPr>
          <w:rFonts w:ascii="Times New Roman" w:hAnsi="Times New Roman"/>
          <w:szCs w:val="24"/>
          <w:lang w:val="sr-Cyrl-CS"/>
        </w:rPr>
        <w:t xml:space="preserve"> 2020. </w:t>
      </w:r>
      <w:r w:rsidRPr="001103FC">
        <w:rPr>
          <w:rFonts w:ascii="Times New Roman" w:hAnsi="Times New Roman" w:hint="eastAsia"/>
          <w:szCs w:val="24"/>
          <w:lang w:val="sr-Cyrl-CS"/>
        </w:rPr>
        <w:t>године</w:t>
      </w:r>
      <w:r w:rsidRPr="001103FC">
        <w:rPr>
          <w:rFonts w:ascii="Times New Roman" w:hAnsi="Times New Roman"/>
          <w:szCs w:val="24"/>
          <w:lang w:val="sr-Cyrl-CS"/>
        </w:rPr>
        <w:t xml:space="preserve">, </w:t>
      </w:r>
      <w:r w:rsidRPr="001103FC">
        <w:rPr>
          <w:rFonts w:ascii="Times New Roman" w:hAnsi="Times New Roman" w:hint="eastAsia"/>
          <w:szCs w:val="24"/>
          <w:lang w:val="sr-Cyrl-CS"/>
        </w:rPr>
        <w:t>школа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је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почела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реализцијом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овог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пројекта</w:t>
      </w:r>
      <w:r w:rsidRPr="001103FC">
        <w:rPr>
          <w:rFonts w:ascii="Times New Roman" w:hAnsi="Times New Roman"/>
          <w:szCs w:val="24"/>
          <w:lang w:val="sr-Cyrl-CS"/>
        </w:rPr>
        <w:t xml:space="preserve">.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претходној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години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добијен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је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грант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од</w:t>
      </w:r>
      <w:r w:rsidRPr="001103FC">
        <w:rPr>
          <w:rFonts w:ascii="Times New Roman" w:hAnsi="Times New Roman"/>
          <w:szCs w:val="24"/>
          <w:lang w:val="sr-Cyrl-CS"/>
        </w:rPr>
        <w:t xml:space="preserve"> 106.000,00 </w:t>
      </w:r>
      <w:r w:rsidRPr="001103FC">
        <w:rPr>
          <w:rFonts w:ascii="Times New Roman" w:hAnsi="Times New Roman" w:hint="eastAsia"/>
          <w:szCs w:val="24"/>
          <w:lang w:val="sr-Cyrl-CS"/>
        </w:rPr>
        <w:t>динара</w:t>
      </w:r>
      <w:r w:rsidRPr="001103FC">
        <w:rPr>
          <w:rFonts w:ascii="Times New Roman" w:hAnsi="Times New Roman"/>
          <w:szCs w:val="24"/>
          <w:lang w:val="sr-Cyrl-CS"/>
        </w:rPr>
        <w:t xml:space="preserve">. </w:t>
      </w:r>
      <w:r w:rsidRPr="001103FC">
        <w:rPr>
          <w:rFonts w:ascii="Times New Roman" w:hAnsi="Times New Roman" w:hint="eastAsia"/>
          <w:szCs w:val="24"/>
          <w:lang w:val="sr-Cyrl-CS"/>
        </w:rPr>
        <w:t>Купљени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уџбеници</w:t>
      </w:r>
      <w:r w:rsidRPr="001103FC">
        <w:rPr>
          <w:rFonts w:ascii="Times New Roman" w:hAnsi="Times New Roman"/>
          <w:szCs w:val="24"/>
          <w:lang w:val="sr-Cyrl-CS"/>
        </w:rPr>
        <w:t xml:space="preserve">, 2 </w:t>
      </w:r>
      <w:r w:rsidRPr="001103FC">
        <w:rPr>
          <w:rFonts w:ascii="Times New Roman" w:hAnsi="Times New Roman" w:hint="eastAsia"/>
          <w:szCs w:val="24"/>
          <w:lang w:val="sr-Cyrl-CS"/>
        </w:rPr>
        <w:t>таблета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организован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семинар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за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наставно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особље</w:t>
      </w:r>
      <w:r w:rsidRPr="001103FC">
        <w:rPr>
          <w:rFonts w:ascii="Times New Roman" w:hAnsi="Times New Roman"/>
          <w:szCs w:val="24"/>
          <w:lang w:val="sr-Cyrl-CS"/>
        </w:rPr>
        <w:t xml:space="preserve">. </w:t>
      </w:r>
      <w:r w:rsidRPr="001103FC">
        <w:rPr>
          <w:rFonts w:ascii="Times New Roman" w:hAnsi="Times New Roman" w:hint="eastAsia"/>
          <w:szCs w:val="24"/>
          <w:lang w:val="sr-Cyrl-CS"/>
        </w:rPr>
        <w:t>Наставиће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пројекат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овој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школској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години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колико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то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прилике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буду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дозвољавале</w:t>
      </w:r>
      <w:r w:rsidRPr="001103FC">
        <w:rPr>
          <w:rFonts w:ascii="Times New Roman" w:hAnsi="Times New Roman"/>
          <w:szCs w:val="24"/>
          <w:lang w:val="sr-Cyrl-CS"/>
        </w:rPr>
        <w:t>.</w:t>
      </w:r>
    </w:p>
    <w:p w:rsidR="001103FC" w:rsidRPr="001103FC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 w:rsidRPr="001103FC">
        <w:rPr>
          <w:rFonts w:ascii="Times New Roman" w:hAnsi="Times New Roman" w:hint="eastAsia"/>
          <w:szCs w:val="24"/>
          <w:lang w:val="sr-Cyrl-CS"/>
        </w:rPr>
        <w:t>Нову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школску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годину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започињемо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радом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једној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смени</w:t>
      </w:r>
      <w:r w:rsidRPr="001103FC">
        <w:rPr>
          <w:rFonts w:ascii="Times New Roman" w:hAnsi="Times New Roman"/>
          <w:szCs w:val="24"/>
          <w:lang w:val="sr-Cyrl-CS"/>
        </w:rPr>
        <w:t xml:space="preserve">, </w:t>
      </w:r>
      <w:r w:rsidRPr="001103FC">
        <w:rPr>
          <w:rFonts w:ascii="Times New Roman" w:hAnsi="Times New Roman" w:hint="eastAsia"/>
          <w:szCs w:val="24"/>
          <w:lang w:val="sr-Cyrl-CS"/>
        </w:rPr>
        <w:t>подељени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у</w:t>
      </w:r>
      <w:r w:rsidRPr="001103FC">
        <w:rPr>
          <w:rFonts w:ascii="Times New Roman" w:hAnsi="Times New Roman"/>
          <w:szCs w:val="24"/>
          <w:lang w:val="sr-Cyrl-CS"/>
        </w:rPr>
        <w:t xml:space="preserve"> 2 </w:t>
      </w:r>
      <w:r w:rsidRPr="001103FC">
        <w:rPr>
          <w:rFonts w:ascii="Times New Roman" w:hAnsi="Times New Roman" w:hint="eastAsia"/>
          <w:szCs w:val="24"/>
          <w:lang w:val="sr-Cyrl-CS"/>
        </w:rPr>
        <w:t>групе</w:t>
      </w:r>
      <w:r w:rsidRPr="001103FC">
        <w:rPr>
          <w:rFonts w:ascii="Times New Roman" w:hAnsi="Times New Roman"/>
          <w:szCs w:val="24"/>
          <w:lang w:val="sr-Cyrl-CS"/>
        </w:rPr>
        <w:t xml:space="preserve">. </w:t>
      </w:r>
      <w:r w:rsidRPr="001103FC">
        <w:rPr>
          <w:rFonts w:ascii="Times New Roman" w:hAnsi="Times New Roman" w:hint="eastAsia"/>
          <w:szCs w:val="24"/>
          <w:lang w:val="sr-Cyrl-CS"/>
        </w:rPr>
        <w:t>Поштују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све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епидемиолошке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мере</w:t>
      </w:r>
      <w:r w:rsidRPr="001103FC">
        <w:rPr>
          <w:rFonts w:ascii="Times New Roman" w:hAnsi="Times New Roman"/>
          <w:szCs w:val="24"/>
          <w:lang w:val="sr-Cyrl-CS"/>
        </w:rPr>
        <w:t xml:space="preserve">, </w:t>
      </w:r>
      <w:r w:rsidRPr="001103FC">
        <w:rPr>
          <w:rFonts w:ascii="Times New Roman" w:hAnsi="Times New Roman" w:hint="eastAsia"/>
          <w:szCs w:val="24"/>
          <w:lang w:val="sr-Cyrl-CS"/>
        </w:rPr>
        <w:t>дезинфекција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просторија</w:t>
      </w:r>
      <w:r w:rsidRPr="001103FC">
        <w:rPr>
          <w:rFonts w:ascii="Times New Roman" w:hAnsi="Times New Roman"/>
          <w:szCs w:val="24"/>
          <w:lang w:val="sr-Cyrl-CS"/>
        </w:rPr>
        <w:t xml:space="preserve">, </w:t>
      </w:r>
      <w:r w:rsidRPr="001103FC">
        <w:rPr>
          <w:rFonts w:ascii="Times New Roman" w:hAnsi="Times New Roman" w:hint="eastAsia"/>
          <w:szCs w:val="24"/>
          <w:lang w:val="sr-Cyrl-CS"/>
        </w:rPr>
        <w:t>тоалети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опремљени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средствима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за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прање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и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дезинфекцију</w:t>
      </w:r>
      <w:r w:rsidRPr="001103FC">
        <w:rPr>
          <w:rFonts w:ascii="Times New Roman" w:hAnsi="Times New Roman"/>
          <w:szCs w:val="24"/>
          <w:lang w:val="sr-Cyrl-CS"/>
        </w:rPr>
        <w:t xml:space="preserve"> </w:t>
      </w:r>
      <w:r w:rsidRPr="001103FC">
        <w:rPr>
          <w:rFonts w:ascii="Times New Roman" w:hAnsi="Times New Roman" w:hint="eastAsia"/>
          <w:szCs w:val="24"/>
          <w:lang w:val="sr-Cyrl-CS"/>
        </w:rPr>
        <w:t>руку</w:t>
      </w:r>
      <w:r w:rsidRPr="001103FC">
        <w:rPr>
          <w:rFonts w:ascii="Times New Roman" w:hAnsi="Times New Roman"/>
          <w:szCs w:val="24"/>
          <w:lang w:val="sr-Cyrl-CS"/>
        </w:rPr>
        <w:t>.</w:t>
      </w:r>
    </w:p>
    <w:p w:rsidR="002C65FB" w:rsidRPr="002C65FB" w:rsidRDefault="001103FC" w:rsidP="00CF1B2C">
      <w:pPr>
        <w:numPr>
          <w:ilvl w:val="0"/>
          <w:numId w:val="31"/>
        </w:numPr>
        <w:ind w:left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Завршена</w:t>
      </w:r>
      <w:r w:rsidR="002C65FB" w:rsidRPr="002C65FB">
        <w:rPr>
          <w:rFonts w:ascii="Times New Roman" w:hAnsi="Times New Roman"/>
          <w:szCs w:val="24"/>
          <w:lang w:val="sr-Cyrl-CS"/>
        </w:rPr>
        <w:t xml:space="preserve"> верификациј</w:t>
      </w:r>
      <w:r>
        <w:rPr>
          <w:rFonts w:ascii="Times New Roman" w:hAnsi="Times New Roman"/>
          <w:szCs w:val="24"/>
          <w:lang w:val="sr-Cyrl-CS"/>
        </w:rPr>
        <w:t>а за образовни профил</w:t>
      </w:r>
      <w:r w:rsidR="002C65FB" w:rsidRPr="002C65FB">
        <w:rPr>
          <w:rFonts w:ascii="Times New Roman" w:hAnsi="Times New Roman"/>
          <w:szCs w:val="24"/>
          <w:lang w:val="sr-Cyrl-CS"/>
        </w:rPr>
        <w:t>: Техничар друмског саобраћаја, Возач моторних возила</w:t>
      </w:r>
      <w:r w:rsidR="004D3C9E">
        <w:rPr>
          <w:rFonts w:ascii="Times New Roman" w:hAnsi="Times New Roman"/>
          <w:szCs w:val="24"/>
          <w:lang w:val="sr-Cyrl-CS"/>
        </w:rPr>
        <w:t>, Механичар моторних возила</w:t>
      </w:r>
      <w:r w:rsidR="002C65FB" w:rsidRPr="002C65FB">
        <w:rPr>
          <w:rFonts w:ascii="Times New Roman" w:hAnsi="Times New Roman"/>
          <w:szCs w:val="24"/>
          <w:lang w:val="sr-Cyrl-CS"/>
        </w:rPr>
        <w:t xml:space="preserve"> и Бравар-заваривач.   </w:t>
      </w:r>
    </w:p>
    <w:p w:rsidR="008623BA" w:rsidRPr="008623BA" w:rsidRDefault="008623BA" w:rsidP="008623BA">
      <w:pPr>
        <w:jc w:val="both"/>
        <w:rPr>
          <w:rFonts w:ascii="Times New Roman" w:hAnsi="Times New Roman"/>
          <w:szCs w:val="24"/>
          <w:lang w:val="sr-Cyrl-CS"/>
        </w:rPr>
      </w:pPr>
    </w:p>
    <w:p w:rsidR="008623BA" w:rsidRPr="008623BA" w:rsidRDefault="001103FC" w:rsidP="008623BA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ab/>
        <w:t>У школској 2020/2021</w:t>
      </w:r>
      <w:r w:rsidR="008623BA" w:rsidRPr="008623BA">
        <w:rPr>
          <w:rFonts w:ascii="Times New Roman" w:hAnsi="Times New Roman"/>
          <w:szCs w:val="24"/>
          <w:lang w:val="sr-Cyrl-CS"/>
        </w:rPr>
        <w:t>. години од  већих улагања планирана је реконструкциј</w:t>
      </w:r>
      <w:r w:rsidR="0095229D">
        <w:rPr>
          <w:rFonts w:ascii="Times New Roman" w:hAnsi="Times New Roman"/>
          <w:szCs w:val="24"/>
          <w:lang w:val="sr-Cyrl-CS"/>
        </w:rPr>
        <w:t xml:space="preserve">а крова школе који прокишњава. </w:t>
      </w:r>
      <w:r w:rsidR="00D91C76">
        <w:rPr>
          <w:rFonts w:ascii="Times New Roman" w:hAnsi="Times New Roman"/>
          <w:szCs w:val="24"/>
          <w:lang w:val="sr-Cyrl-CS"/>
        </w:rPr>
        <w:t xml:space="preserve">Реконструкција крова школе </w:t>
      </w:r>
      <w:r w:rsidR="0095229D">
        <w:rPr>
          <w:rFonts w:ascii="Times New Roman" w:hAnsi="Times New Roman"/>
          <w:szCs w:val="24"/>
          <w:lang w:val="sr-Cyrl-CS"/>
        </w:rPr>
        <w:t>је требала да се изведе у овој школској години, за шта су по тадашњем пројекту била</w:t>
      </w:r>
      <w:r w:rsidR="00726A67">
        <w:rPr>
          <w:rFonts w:ascii="Times New Roman" w:hAnsi="Times New Roman"/>
          <w:szCs w:val="24"/>
          <w:lang w:val="sr-Cyrl-CS"/>
        </w:rPr>
        <w:t xml:space="preserve"> </w:t>
      </w:r>
      <w:r w:rsidR="0095229D">
        <w:rPr>
          <w:rFonts w:ascii="Times New Roman" w:hAnsi="Times New Roman"/>
          <w:szCs w:val="24"/>
          <w:lang w:val="sr-Cyrl-CS"/>
        </w:rPr>
        <w:t>издвојена средства у буџету општине, али покретањем Јавне набавке, цена коју је понуђач понудио је била много већа, тако да су радови стопирани због</w:t>
      </w:r>
      <w:r w:rsidR="00B02B61">
        <w:rPr>
          <w:rFonts w:ascii="Times New Roman" w:hAnsi="Times New Roman"/>
          <w:szCs w:val="24"/>
          <w:lang w:val="sr-Cyrl-CS"/>
        </w:rPr>
        <w:t xml:space="preserve"> измене пројектне документације. </w:t>
      </w:r>
      <w:r w:rsidR="002C65FB">
        <w:rPr>
          <w:rFonts w:ascii="Times New Roman" w:hAnsi="Times New Roman"/>
          <w:szCs w:val="24"/>
          <w:lang w:val="sr-Cyrl-CS"/>
        </w:rPr>
        <w:t xml:space="preserve">Након дораде пројектне документације, догодила се пандемија вируса </w:t>
      </w:r>
      <w:r w:rsidR="002C65FB">
        <w:rPr>
          <w:rFonts w:ascii="Times New Roman" w:hAnsi="Times New Roman"/>
          <w:szCs w:val="24"/>
        </w:rPr>
        <w:t xml:space="preserve">COVID 19 и тиме све стопирано. </w:t>
      </w:r>
      <w:r w:rsidR="0097179D">
        <w:rPr>
          <w:rFonts w:ascii="Times New Roman" w:hAnsi="Times New Roman"/>
          <w:szCs w:val="24"/>
          <w:lang w:val="sr-Cyrl-CS"/>
        </w:rPr>
        <w:t>Надамо се да ће у текућој 2021/2022</w:t>
      </w:r>
      <w:r w:rsidR="00B02B61">
        <w:rPr>
          <w:rFonts w:ascii="Times New Roman" w:hAnsi="Times New Roman"/>
          <w:szCs w:val="24"/>
          <w:lang w:val="sr-Cyrl-CS"/>
        </w:rPr>
        <w:t>. години бити окончани радови на крову.</w:t>
      </w:r>
      <w:r w:rsidR="00006D26">
        <w:rPr>
          <w:rFonts w:ascii="Times New Roman" w:hAnsi="Times New Roman"/>
          <w:szCs w:val="24"/>
          <w:lang w:val="sr-Cyrl-CS"/>
        </w:rPr>
        <w:t xml:space="preserve"> Након завршетка ових радова могуће је планирати даља улагања: замена подова, кречење учионица и замена школског намештаја.</w:t>
      </w:r>
    </w:p>
    <w:p w:rsidR="00CC385B" w:rsidRPr="007B68A1" w:rsidRDefault="00CC385B">
      <w:pPr>
        <w:ind w:firstLine="720"/>
        <w:jc w:val="both"/>
        <w:rPr>
          <w:rFonts w:ascii="Times New Roman" w:hAnsi="Times New Roman"/>
        </w:rPr>
      </w:pPr>
    </w:p>
    <w:p w:rsidR="001B0C49" w:rsidRDefault="001B0C49" w:rsidP="005A2A2F">
      <w:pPr>
        <w:pStyle w:val="Heading3"/>
        <w:rPr>
          <w:lang w:val="sr-Cyrl-RS"/>
        </w:rPr>
      </w:pPr>
      <w:bookmarkStart w:id="110" w:name="_Toc367098548"/>
      <w:bookmarkStart w:id="111" w:name="_Toc367099617"/>
      <w:bookmarkStart w:id="112" w:name="_Toc367099717"/>
      <w:bookmarkStart w:id="113" w:name="_Toc493242965"/>
      <w:bookmarkStart w:id="114" w:name="_Toc19012947"/>
      <w:bookmarkStart w:id="115" w:name="_Toc50922261"/>
    </w:p>
    <w:p w:rsidR="00CC385B" w:rsidRPr="005A2A2F" w:rsidRDefault="00CC385B" w:rsidP="005A2A2F">
      <w:pPr>
        <w:pStyle w:val="Heading3"/>
      </w:pPr>
      <w:bookmarkStart w:id="116" w:name="_Toc82627435"/>
      <w:bookmarkStart w:id="117" w:name="_Toc82637908"/>
      <w:r w:rsidRPr="005A2A2F">
        <w:t>2.1.2. Опрема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00CC385B" w:rsidRDefault="00CC385B">
      <w:pPr>
        <w:jc w:val="both"/>
        <w:rPr>
          <w:rFonts w:ascii="Times New Roman" w:hAnsi="Times New Roman"/>
          <w:sz w:val="28"/>
          <w:lang w:val="sr-Cyrl-CS"/>
        </w:rPr>
      </w:pPr>
    </w:p>
    <w:p w:rsidR="00CC385B" w:rsidRDefault="00CC385B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Школа располаже следећим наставним средствима која омогућавају брже и лакше усвајање знања и вештина:</w:t>
      </w:r>
    </w:p>
    <w:p w:rsidR="00CC385B" w:rsidRPr="0052420D" w:rsidRDefault="001103FC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два аутомобила </w:t>
      </w:r>
      <w:r w:rsidR="00CC385B">
        <w:rPr>
          <w:rFonts w:ascii="Times New Roman" w:hAnsi="Times New Roman"/>
          <w:szCs w:val="24"/>
          <w:lang w:val="sr-Cyrl-CS"/>
        </w:rPr>
        <w:t xml:space="preserve"> марке „ </w:t>
      </w:r>
      <w:r w:rsidR="00CC385B">
        <w:rPr>
          <w:rFonts w:ascii="Times New Roman" w:hAnsi="Times New Roman"/>
          <w:szCs w:val="24"/>
        </w:rPr>
        <w:t>Yugo</w:t>
      </w:r>
      <w:r w:rsidR="00CC385B">
        <w:rPr>
          <w:rFonts w:ascii="Times New Roman" w:hAnsi="Times New Roman"/>
          <w:szCs w:val="24"/>
          <w:lang w:val="sr-Cyrl-CS"/>
        </w:rPr>
        <w:t>“</w:t>
      </w:r>
    </w:p>
    <w:p w:rsidR="00CC385B" w:rsidRPr="0076758D" w:rsidRDefault="00092545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аутомобил за обуку марке Дач</w:t>
      </w:r>
      <w:r w:rsidR="00CC385B">
        <w:rPr>
          <w:rFonts w:ascii="Times New Roman" w:hAnsi="Times New Roman"/>
          <w:szCs w:val="24"/>
          <w:lang w:val="sr-Cyrl-CS"/>
        </w:rPr>
        <w:t>иа - Сандеро</w:t>
      </w:r>
    </w:p>
    <w:p w:rsidR="00CC385B" w:rsidRPr="00092545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</w:rPr>
        <w:t>аутомобил за обуку марке Цитроен - Ц1</w:t>
      </w:r>
    </w:p>
    <w:p w:rsidR="00092545" w:rsidRDefault="00092545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</w:rPr>
        <w:t>аутомобил за обуку марке Форд - Ка</w:t>
      </w:r>
    </w:p>
    <w:p w:rsidR="00CC385B" w:rsidRDefault="00092545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два</w:t>
      </w:r>
      <w:r w:rsidR="00CC385B">
        <w:rPr>
          <w:rFonts w:ascii="Times New Roman" w:hAnsi="Times New Roman"/>
          <w:szCs w:val="24"/>
          <w:lang w:val="sr-Cyrl-CS"/>
        </w:rPr>
        <w:t xml:space="preserve"> кабинет</w:t>
      </w:r>
      <w:r>
        <w:rPr>
          <w:rFonts w:ascii="Times New Roman" w:hAnsi="Times New Roman"/>
          <w:szCs w:val="24"/>
          <w:lang w:val="sr-Cyrl-CS"/>
        </w:rPr>
        <w:t>а</w:t>
      </w:r>
      <w:r w:rsidR="00CC385B">
        <w:rPr>
          <w:rFonts w:ascii="Times New Roman" w:hAnsi="Times New Roman"/>
          <w:szCs w:val="24"/>
          <w:lang w:val="sr-Cyrl-CS"/>
        </w:rPr>
        <w:t xml:space="preserve"> опремљен</w:t>
      </w:r>
      <w:r>
        <w:rPr>
          <w:rFonts w:ascii="Times New Roman" w:hAnsi="Times New Roman"/>
          <w:szCs w:val="24"/>
          <w:lang w:val="sr-Cyrl-CS"/>
        </w:rPr>
        <w:t>а</w:t>
      </w:r>
      <w:r w:rsidR="00CC385B">
        <w:rPr>
          <w:rFonts w:ascii="Times New Roman" w:hAnsi="Times New Roman"/>
          <w:szCs w:val="24"/>
          <w:lang w:val="sr-Cyrl-CS"/>
        </w:rPr>
        <w:t xml:space="preserve"> рачунарском опремом</w:t>
      </w:r>
    </w:p>
    <w:p w:rsidR="00381CA2" w:rsidRDefault="004A10AA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4</w:t>
      </w:r>
      <w:r w:rsidR="00381CA2">
        <w:rPr>
          <w:rFonts w:ascii="Times New Roman" w:hAnsi="Times New Roman"/>
          <w:szCs w:val="24"/>
          <w:lang w:val="sr-Cyrl-CS"/>
        </w:rPr>
        <w:t xml:space="preserve"> таблета</w:t>
      </w:r>
    </w:p>
    <w:p w:rsidR="00381CA2" w:rsidRDefault="004A10AA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4</w:t>
      </w:r>
      <w:r w:rsidR="00381CA2">
        <w:rPr>
          <w:rFonts w:ascii="Times New Roman" w:hAnsi="Times New Roman"/>
          <w:szCs w:val="24"/>
          <w:lang w:val="sr-Cyrl-CS"/>
        </w:rPr>
        <w:t xml:space="preserve"> рачунара за потребе наставника</w:t>
      </w:r>
    </w:p>
    <w:p w:rsidR="00CC385B" w:rsidRDefault="00381CA2" w:rsidP="00AD12A2">
      <w:pPr>
        <w:numPr>
          <w:ilvl w:val="0"/>
          <w:numId w:val="9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2 </w:t>
      </w:r>
      <w:r w:rsidR="00CC385B">
        <w:rPr>
          <w:rFonts w:ascii="Times New Roman" w:hAnsi="Times New Roman"/>
          <w:szCs w:val="24"/>
          <w:lang w:val="sr-Cyrl-CS"/>
        </w:rPr>
        <w:t>лап-топ за потребе наставе</w:t>
      </w:r>
    </w:p>
    <w:p w:rsidR="00CC385B" w:rsidRDefault="00381CA2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3</w:t>
      </w:r>
      <w:r w:rsidR="00CC385B">
        <w:rPr>
          <w:rFonts w:ascii="Times New Roman" w:hAnsi="Times New Roman"/>
          <w:szCs w:val="24"/>
          <w:lang w:val="sr-Cyrl-CS"/>
        </w:rPr>
        <w:t xml:space="preserve"> пројектора</w:t>
      </w:r>
    </w:p>
    <w:p w:rsidR="00092545" w:rsidRDefault="00092545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2 апарата за варење</w:t>
      </w:r>
    </w:p>
    <w:p w:rsidR="00092545" w:rsidRDefault="00092545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Инвентар у радионици за извођење практичне наставе</w:t>
      </w:r>
    </w:p>
    <w:p w:rsidR="00CC385B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графоскопи</w:t>
      </w:r>
    </w:p>
    <w:p w:rsidR="00CC385B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ТВ пријемник</w:t>
      </w:r>
    </w:p>
    <w:p w:rsidR="00CC385B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2 </w:t>
      </w:r>
      <w:r>
        <w:rPr>
          <w:rFonts w:ascii="Times New Roman" w:hAnsi="Times New Roman"/>
          <w:szCs w:val="24"/>
        </w:rPr>
        <w:t>CD player</w:t>
      </w:r>
      <w:r>
        <w:rPr>
          <w:rFonts w:ascii="Times New Roman" w:hAnsi="Times New Roman"/>
          <w:szCs w:val="24"/>
          <w:lang w:val="sr-Cyrl-CS"/>
        </w:rPr>
        <w:t>-а</w:t>
      </w:r>
    </w:p>
    <w:p w:rsidR="00CC385B" w:rsidRDefault="00092545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В</w:t>
      </w:r>
      <w:r w:rsidR="00CC385B">
        <w:rPr>
          <w:rFonts w:ascii="Times New Roman" w:hAnsi="Times New Roman"/>
          <w:szCs w:val="24"/>
          <w:lang w:val="sr-Cyrl-CS"/>
        </w:rPr>
        <w:t>идеорекордер</w:t>
      </w:r>
    </w:p>
    <w:p w:rsidR="00CC385B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дијапројектори</w:t>
      </w:r>
    </w:p>
    <w:p w:rsidR="00CC385B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касетофони</w:t>
      </w:r>
    </w:p>
    <w:p w:rsidR="00CC385B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модели за техничко цртање</w:t>
      </w:r>
    </w:p>
    <w:p w:rsidR="00CC385B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модели, пресеци оригиналних делова машина и возила</w:t>
      </w:r>
    </w:p>
    <w:p w:rsidR="00CC385B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географске карте</w:t>
      </w:r>
    </w:p>
    <w:p w:rsidR="00CC385B" w:rsidRDefault="00CC385B" w:rsidP="00AD12A2">
      <w:pPr>
        <w:numPr>
          <w:ilvl w:val="0"/>
          <w:numId w:val="9"/>
        </w:numPr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зидне слике, панои, шеме</w:t>
      </w:r>
    </w:p>
    <w:p w:rsidR="00CC385B" w:rsidRPr="00534AC1" w:rsidRDefault="00CC385B" w:rsidP="00AD12A2">
      <w:pPr>
        <w:numPr>
          <w:ilvl w:val="0"/>
          <w:numId w:val="9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стручна литература и часописи</w:t>
      </w:r>
    </w:p>
    <w:p w:rsidR="00CC385B" w:rsidRDefault="00CC385B">
      <w:pPr>
        <w:ind w:firstLine="720"/>
        <w:jc w:val="both"/>
        <w:rPr>
          <w:rFonts w:ascii="Times New Roman" w:hAnsi="Times New Roman"/>
          <w:sz w:val="28"/>
          <w:lang w:val="sr-Cyrl-CS"/>
        </w:rPr>
      </w:pPr>
    </w:p>
    <w:p w:rsidR="00CC385B" w:rsidRPr="005A2A2F" w:rsidRDefault="00CC385B" w:rsidP="005A2A2F">
      <w:pPr>
        <w:pStyle w:val="Heading3"/>
      </w:pPr>
      <w:bookmarkStart w:id="118" w:name="_Toc367098549"/>
      <w:bookmarkStart w:id="119" w:name="_Toc367099618"/>
      <w:bookmarkStart w:id="120" w:name="_Toc367099718"/>
      <w:bookmarkStart w:id="121" w:name="_Toc493242966"/>
      <w:bookmarkStart w:id="122" w:name="_Toc19012948"/>
      <w:bookmarkStart w:id="123" w:name="_Toc50922262"/>
      <w:bookmarkStart w:id="124" w:name="_Toc82627436"/>
      <w:bookmarkStart w:id="125" w:name="_Toc82637909"/>
      <w:r w:rsidRPr="005A2A2F">
        <w:t>2.1.3. Мере за побољшање материјално-техничких услова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CC385B" w:rsidRDefault="00CC385B">
      <w:pPr>
        <w:ind w:firstLine="720"/>
        <w:jc w:val="both"/>
        <w:rPr>
          <w:rFonts w:ascii="Times New Roman" w:hAnsi="Times New Roman"/>
          <w:szCs w:val="24"/>
          <w:lang w:val="sr-Cyrl-CS"/>
        </w:rPr>
      </w:pPr>
    </w:p>
    <w:p w:rsidR="00CC385B" w:rsidRDefault="00CC385B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На објекту (П+1-школска радионица) треба на спољним површинама извршити малтерисање и молерске радове како би он био у потпуности завршен.</w:t>
      </w:r>
    </w:p>
    <w:p w:rsidR="00146251" w:rsidRDefault="00146251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Набавка возила Ц категорије за потребе извођења пра</w:t>
      </w:r>
      <w:r w:rsidR="00FC5B34">
        <w:rPr>
          <w:rFonts w:ascii="Times New Roman" w:hAnsi="Times New Roman"/>
          <w:szCs w:val="24"/>
          <w:lang w:val="sr-Cyrl-CS"/>
        </w:rPr>
        <w:t>ктичне наставе за образовни проф</w:t>
      </w:r>
      <w:r>
        <w:rPr>
          <w:rFonts w:ascii="Times New Roman" w:hAnsi="Times New Roman"/>
          <w:szCs w:val="24"/>
          <w:lang w:val="sr-Cyrl-CS"/>
        </w:rPr>
        <w:t>ил Возач моторих возила.`</w:t>
      </w:r>
    </w:p>
    <w:p w:rsidR="00CC385B" w:rsidRDefault="00CC385B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Континуирано</w:t>
      </w:r>
      <w:r w:rsidR="00146251">
        <w:rPr>
          <w:rFonts w:ascii="Times New Roman" w:hAnsi="Times New Roman"/>
          <w:szCs w:val="24"/>
          <w:lang w:val="sr-Cyrl-CS"/>
        </w:rPr>
        <w:t xml:space="preserve"> сређивати и</w:t>
      </w:r>
      <w:r>
        <w:rPr>
          <w:rFonts w:ascii="Times New Roman" w:hAnsi="Times New Roman"/>
          <w:szCs w:val="24"/>
          <w:lang w:val="sr-Cyrl-CS"/>
        </w:rPr>
        <w:t xml:space="preserve"> опремати учионице новим клупама и ђачким столицама, као и вршити набавку наставних средстава.</w:t>
      </w:r>
    </w:p>
    <w:p w:rsidR="00CC385B" w:rsidRDefault="00CC385B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Школа има урађен пројекат за изградњу фискултурне сале чија вредност према предрачуну износи 8 942 547,00 динара. Пројекат је урадила Дирекција за изградњу Ћуприја.</w:t>
      </w:r>
    </w:p>
    <w:p w:rsidR="00146251" w:rsidRDefault="00146251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Израда пројектне документације за израду пројектне конструкције и израда косог крова.</w:t>
      </w:r>
    </w:p>
    <w:p w:rsidR="00CC385B" w:rsidRDefault="00CC385B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Урађен је пројекат за прикључење школ</w:t>
      </w:r>
      <w:r w:rsidR="0094799E">
        <w:rPr>
          <w:rFonts w:ascii="Times New Roman" w:hAnsi="Times New Roman"/>
          <w:szCs w:val="24"/>
          <w:lang w:val="sr-Cyrl-CS"/>
        </w:rPr>
        <w:t>е на гасовод, вредност радова 2.</w:t>
      </w:r>
      <w:r>
        <w:rPr>
          <w:rFonts w:ascii="Times New Roman" w:hAnsi="Times New Roman"/>
          <w:szCs w:val="24"/>
          <w:lang w:val="sr-Cyrl-CS"/>
        </w:rPr>
        <w:t>637</w:t>
      </w:r>
      <w:r w:rsidR="0094799E">
        <w:rPr>
          <w:rFonts w:ascii="Times New Roman" w:hAnsi="Times New Roman"/>
          <w:szCs w:val="24"/>
          <w:lang w:val="sr-Cyrl-CS"/>
        </w:rPr>
        <w:t>.</w:t>
      </w:r>
      <w:r>
        <w:rPr>
          <w:rFonts w:ascii="Times New Roman" w:hAnsi="Times New Roman"/>
          <w:szCs w:val="24"/>
          <w:lang w:val="sr-Cyrl-CS"/>
        </w:rPr>
        <w:t>500,00 динара.</w:t>
      </w:r>
    </w:p>
    <w:p w:rsidR="00CC385B" w:rsidRDefault="00CC385B">
      <w:pPr>
        <w:rPr>
          <w:rFonts w:ascii="Times New Roman" w:hAnsi="Times New Roman"/>
          <w:b/>
          <w:bCs/>
          <w:lang w:val="sr-Cyrl-CS"/>
        </w:rPr>
      </w:pPr>
    </w:p>
    <w:p w:rsidR="00B11C42" w:rsidRDefault="00B11C42" w:rsidP="005A2A2F">
      <w:pPr>
        <w:pStyle w:val="Heading2"/>
        <w:rPr>
          <w:rFonts w:ascii="Cir Helv Plain New" w:hAnsi="Cir Helv Plain New"/>
          <w:b w:val="0"/>
          <w:szCs w:val="28"/>
          <w:lang w:val="sr-Cyrl-CS"/>
        </w:rPr>
      </w:pPr>
      <w:bookmarkStart w:id="126" w:name="_Toc19012949"/>
      <w:bookmarkStart w:id="127" w:name="_Toc50922263"/>
      <w:bookmarkStart w:id="128" w:name="_Toc493242967"/>
    </w:p>
    <w:p w:rsidR="00B11C42" w:rsidRPr="00B11C42" w:rsidRDefault="00B11C42" w:rsidP="00B11C42">
      <w:pPr>
        <w:rPr>
          <w:lang w:val="sr-Cyrl-CS"/>
        </w:rPr>
      </w:pPr>
    </w:p>
    <w:p w:rsidR="00B11C42" w:rsidRDefault="00B11C42" w:rsidP="005A2A2F">
      <w:pPr>
        <w:pStyle w:val="Heading2"/>
        <w:rPr>
          <w:lang w:val="sr-Cyrl-RS"/>
        </w:rPr>
      </w:pPr>
    </w:p>
    <w:p w:rsidR="00B11C42" w:rsidRPr="00B11C42" w:rsidRDefault="00B11C42" w:rsidP="00B11C42">
      <w:pPr>
        <w:rPr>
          <w:rFonts w:asciiTheme="minorHAnsi" w:hAnsiTheme="minorHAnsi"/>
          <w:lang w:val="sr-Cyrl-RS"/>
        </w:rPr>
      </w:pPr>
    </w:p>
    <w:p w:rsidR="009D5DDD" w:rsidRPr="00B90A6B" w:rsidRDefault="009D5DDD" w:rsidP="005A2A2F">
      <w:pPr>
        <w:pStyle w:val="Heading2"/>
        <w:rPr>
          <w:u w:val="single"/>
        </w:rPr>
      </w:pPr>
      <w:bookmarkStart w:id="129" w:name="_Toc82627437"/>
      <w:bookmarkStart w:id="130" w:name="_Toc82637910"/>
      <w:r w:rsidRPr="00B90A6B">
        <w:rPr>
          <w:u w:val="single"/>
        </w:rPr>
        <w:lastRenderedPageBreak/>
        <w:t>2.2.  КАДРОВСКИ УСЛОВИ</w:t>
      </w:r>
      <w:bookmarkEnd w:id="126"/>
      <w:bookmarkEnd w:id="127"/>
      <w:bookmarkEnd w:id="129"/>
      <w:bookmarkEnd w:id="130"/>
      <w:r w:rsidRPr="00B90A6B">
        <w:rPr>
          <w:u w:val="single"/>
        </w:rPr>
        <w:tab/>
      </w:r>
    </w:p>
    <w:p w:rsidR="009D5DDD" w:rsidRDefault="009D5DDD" w:rsidP="009D5DDD"/>
    <w:p w:rsidR="009D5DDD" w:rsidRPr="00F9301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 w:val="32"/>
          <w:szCs w:val="32"/>
          <w:u w:val="single"/>
          <w:lang w:val="sr-Cyrl-CS"/>
        </w:rPr>
      </w:pPr>
      <w:r w:rsidRPr="00F93010">
        <w:rPr>
          <w:rFonts w:ascii="Times New Roman" w:hAnsi="Times New Roman"/>
          <w:b/>
          <w:sz w:val="32"/>
          <w:szCs w:val="32"/>
          <w:u w:val="single"/>
          <w:lang w:val="sr-Cyrl-CS"/>
        </w:rPr>
        <w:t>1. Број запослених</w:t>
      </w:r>
    </w:p>
    <w:p w:rsidR="009D5DDD" w:rsidRPr="00322851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Latn-R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 Укупно                                                5</w:t>
      </w:r>
      <w:r w:rsidR="00322851">
        <w:rPr>
          <w:rFonts w:ascii="Times New Roman" w:hAnsi="Times New Roman"/>
          <w:szCs w:val="28"/>
          <w:lang w:val="sr-Latn-RS"/>
        </w:rPr>
        <w:t>7</w:t>
      </w:r>
    </w:p>
    <w:p w:rsidR="009D5DDD" w:rsidRPr="00A52765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Latn-R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 На неодређено</w:t>
      </w:r>
      <w:r w:rsidR="00A52765">
        <w:rPr>
          <w:rFonts w:ascii="Times New Roman" w:hAnsi="Times New Roman"/>
          <w:szCs w:val="28"/>
          <w:lang w:val="sr-Cyrl-CS"/>
        </w:rPr>
        <w:t xml:space="preserve"> време                         </w:t>
      </w:r>
      <w:r w:rsidR="00A52765">
        <w:rPr>
          <w:rFonts w:ascii="Times New Roman" w:hAnsi="Times New Roman"/>
          <w:szCs w:val="28"/>
          <w:lang w:val="sr-Latn-RS"/>
        </w:rPr>
        <w:t>35</w:t>
      </w:r>
    </w:p>
    <w:p w:rsidR="009D5DDD" w:rsidRPr="00A52765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Latn-R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 На одређено време                             </w:t>
      </w:r>
      <w:r w:rsidR="00A52765">
        <w:rPr>
          <w:rFonts w:ascii="Times New Roman" w:hAnsi="Times New Roman"/>
          <w:szCs w:val="28"/>
        </w:rPr>
        <w:t>22</w:t>
      </w:r>
    </w:p>
    <w:p w:rsidR="009D5DDD" w:rsidRPr="00F9301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 w:val="32"/>
          <w:szCs w:val="32"/>
          <w:u w:val="single"/>
          <w:lang w:val="sr-Cyrl-CS"/>
        </w:rPr>
      </w:pPr>
    </w:p>
    <w:p w:rsidR="009D5DDD" w:rsidRPr="00F9301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 w:val="32"/>
          <w:szCs w:val="32"/>
          <w:u w:val="single"/>
          <w:lang w:val="sr-Cyrl-CS"/>
        </w:rPr>
      </w:pPr>
      <w:r w:rsidRPr="00F93010">
        <w:rPr>
          <w:rFonts w:ascii="Times New Roman" w:hAnsi="Times New Roman"/>
          <w:b/>
          <w:sz w:val="32"/>
          <w:szCs w:val="32"/>
          <w:u w:val="single"/>
          <w:lang w:val="sr-Cyrl-CS"/>
        </w:rPr>
        <w:t>2. Број наставника</w:t>
      </w:r>
    </w:p>
    <w:p w:rsidR="009D5DDD" w:rsidRPr="0023324A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C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 УКУПНО                                            </w:t>
      </w:r>
      <w:r w:rsidRPr="00F93010">
        <w:rPr>
          <w:rFonts w:ascii="Times New Roman" w:hAnsi="Times New Roman"/>
          <w:szCs w:val="28"/>
        </w:rPr>
        <w:t>4</w:t>
      </w:r>
      <w:r w:rsidR="00A7720C">
        <w:rPr>
          <w:rFonts w:ascii="Times New Roman" w:hAnsi="Times New Roman"/>
          <w:szCs w:val="28"/>
          <w:lang w:val="sr-Cyrl-CS"/>
        </w:rPr>
        <w:t>7</w:t>
      </w:r>
    </w:p>
    <w:p w:rsidR="009D5DDD" w:rsidRPr="00A7720C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     Запослен само у овој школи         </w:t>
      </w:r>
      <w:r w:rsidR="00A52765">
        <w:rPr>
          <w:rFonts w:ascii="Times New Roman" w:hAnsi="Times New Roman"/>
          <w:szCs w:val="28"/>
        </w:rPr>
        <w:t>26</w:t>
      </w:r>
    </w:p>
    <w:p w:rsidR="009D5DDD" w:rsidRPr="00A52765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Latn-R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     Запослен у две школе                   </w:t>
      </w:r>
      <w:r w:rsidR="00A52765">
        <w:rPr>
          <w:rFonts w:ascii="Times New Roman" w:hAnsi="Times New Roman"/>
          <w:szCs w:val="28"/>
        </w:rPr>
        <w:t xml:space="preserve"> 10</w:t>
      </w:r>
    </w:p>
    <w:p w:rsidR="009D5DDD" w:rsidRPr="00A7720C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     Запослен у три и више школа       </w:t>
      </w:r>
      <w:r w:rsidR="00A52765">
        <w:rPr>
          <w:rFonts w:ascii="Times New Roman" w:hAnsi="Times New Roman"/>
          <w:szCs w:val="28"/>
        </w:rPr>
        <w:t>7</w:t>
      </w:r>
    </w:p>
    <w:p w:rsidR="009D5DDD" w:rsidRPr="008C7D84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Latn-R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     На неодре</w:t>
      </w:r>
      <w:r w:rsidR="008C7D84">
        <w:rPr>
          <w:rFonts w:ascii="Times New Roman" w:hAnsi="Times New Roman"/>
          <w:szCs w:val="28"/>
          <w:lang w:val="sr-Cyrl-CS"/>
        </w:rPr>
        <w:t xml:space="preserve">ђено време                     </w:t>
      </w:r>
      <w:r w:rsidR="008C7D84">
        <w:rPr>
          <w:rFonts w:ascii="Times New Roman" w:hAnsi="Times New Roman"/>
          <w:szCs w:val="28"/>
          <w:lang w:val="sr-Latn-RS"/>
        </w:rPr>
        <w:t>25</w:t>
      </w:r>
    </w:p>
    <w:p w:rsidR="009D5DDD" w:rsidRPr="008C7D84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Latn-R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     На одређено</w:t>
      </w:r>
      <w:r w:rsidR="00A7720C">
        <w:rPr>
          <w:rFonts w:ascii="Times New Roman" w:hAnsi="Times New Roman"/>
          <w:szCs w:val="28"/>
          <w:lang w:val="sr-Cyrl-CS"/>
        </w:rPr>
        <w:t xml:space="preserve"> </w:t>
      </w:r>
      <w:r w:rsidR="008C7D84">
        <w:rPr>
          <w:rFonts w:ascii="Times New Roman" w:hAnsi="Times New Roman"/>
          <w:szCs w:val="28"/>
          <w:lang w:val="sr-Cyrl-CS"/>
        </w:rPr>
        <w:t xml:space="preserve">време                         </w:t>
      </w:r>
      <w:r w:rsidR="008C7D84">
        <w:rPr>
          <w:rFonts w:ascii="Times New Roman" w:hAnsi="Times New Roman"/>
          <w:szCs w:val="28"/>
          <w:lang w:val="sr-Latn-RS"/>
        </w:rPr>
        <w:t>22</w:t>
      </w:r>
    </w:p>
    <w:p w:rsidR="009D5DDD" w:rsidRPr="00F9301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 w:val="32"/>
          <w:szCs w:val="32"/>
          <w:u w:val="single"/>
          <w:lang w:val="sr-Cyrl-CS"/>
        </w:rPr>
      </w:pPr>
    </w:p>
    <w:p w:rsidR="009D5DDD" w:rsidRPr="0026478C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 w:val="32"/>
          <w:szCs w:val="28"/>
          <w:u w:val="single"/>
          <w:lang w:val="sr-Cyrl-CS"/>
        </w:rPr>
      </w:pPr>
      <w:r w:rsidRPr="0026478C">
        <w:rPr>
          <w:rFonts w:ascii="Times New Roman" w:hAnsi="Times New Roman"/>
          <w:sz w:val="32"/>
          <w:szCs w:val="32"/>
          <w:u w:val="single"/>
          <w:lang w:val="sr-Cyrl-CS"/>
        </w:rPr>
        <w:t>3</w:t>
      </w:r>
      <w:r w:rsidRPr="0026478C">
        <w:rPr>
          <w:rFonts w:ascii="Times New Roman" w:hAnsi="Times New Roman"/>
          <w:b/>
          <w:sz w:val="32"/>
          <w:szCs w:val="32"/>
          <w:u w:val="single"/>
          <w:lang w:val="sr-Cyrl-CS"/>
        </w:rPr>
        <w:t>. Степен стручне спреме</w:t>
      </w:r>
      <w:r w:rsidR="00470FF8" w:rsidRPr="0026478C">
        <w:rPr>
          <w:rFonts w:ascii="Times New Roman" w:hAnsi="Times New Roman"/>
          <w:b/>
          <w:sz w:val="32"/>
          <w:szCs w:val="32"/>
          <w:u w:val="single"/>
          <w:lang w:val="sr-Latn-RS"/>
        </w:rPr>
        <w:t xml:space="preserve"> </w:t>
      </w:r>
      <w:r w:rsidRPr="0026478C">
        <w:rPr>
          <w:rFonts w:ascii="Times New Roman" w:hAnsi="Times New Roman"/>
          <w:b/>
          <w:sz w:val="32"/>
          <w:szCs w:val="32"/>
          <w:u w:val="single"/>
        </w:rPr>
        <w:t>наставника</w:t>
      </w:r>
    </w:p>
    <w:p w:rsidR="009D5DDD" w:rsidRPr="0026478C" w:rsidRDefault="009D5DDD" w:rsidP="000D4E15">
      <w:pPr>
        <w:overflowPunct/>
        <w:autoSpaceDE/>
        <w:autoSpaceDN/>
        <w:adjustRightInd/>
        <w:ind w:firstLine="720"/>
        <w:textAlignment w:val="auto"/>
        <w:rPr>
          <w:rFonts w:ascii="Times New Roman" w:hAnsi="Times New Roman"/>
          <w:szCs w:val="28"/>
        </w:rPr>
      </w:pPr>
      <w:r w:rsidRPr="0026478C">
        <w:rPr>
          <w:rFonts w:ascii="Times New Roman" w:hAnsi="Times New Roman"/>
          <w:szCs w:val="28"/>
        </w:rPr>
        <w:t xml:space="preserve">VII </w:t>
      </w:r>
      <w:r w:rsidRPr="0026478C">
        <w:rPr>
          <w:rFonts w:ascii="Times New Roman" w:hAnsi="Times New Roman"/>
          <w:szCs w:val="28"/>
          <w:lang w:val="sr-Cyrl-CS"/>
        </w:rPr>
        <w:t xml:space="preserve">степен            </w:t>
      </w:r>
      <w:r w:rsidR="000D4E15" w:rsidRPr="0026478C">
        <w:rPr>
          <w:rFonts w:ascii="Times New Roman" w:hAnsi="Times New Roman"/>
          <w:szCs w:val="28"/>
          <w:lang w:val="sr-Latn-RS"/>
        </w:rPr>
        <w:tab/>
      </w:r>
      <w:r w:rsidR="000D4E15" w:rsidRPr="0026478C">
        <w:rPr>
          <w:rFonts w:ascii="Times New Roman" w:hAnsi="Times New Roman"/>
          <w:szCs w:val="28"/>
          <w:lang w:val="sr-Latn-RS"/>
        </w:rPr>
        <w:tab/>
      </w:r>
      <w:r w:rsidR="000D4E15" w:rsidRPr="0026478C">
        <w:rPr>
          <w:rFonts w:ascii="Times New Roman" w:hAnsi="Times New Roman"/>
          <w:szCs w:val="28"/>
          <w:lang w:val="sr-Latn-RS"/>
        </w:rPr>
        <w:tab/>
      </w:r>
      <w:r w:rsidR="008F4CAE" w:rsidRPr="0026478C">
        <w:rPr>
          <w:rFonts w:ascii="Times New Roman" w:hAnsi="Times New Roman"/>
          <w:szCs w:val="28"/>
          <w:lang w:val="sr-Cyrl-RS"/>
        </w:rPr>
        <w:t xml:space="preserve"> </w:t>
      </w:r>
      <w:r w:rsidR="001B651E" w:rsidRPr="0026478C">
        <w:rPr>
          <w:rFonts w:ascii="Times New Roman" w:hAnsi="Times New Roman"/>
          <w:szCs w:val="28"/>
        </w:rPr>
        <w:t>39</w:t>
      </w:r>
    </w:p>
    <w:p w:rsidR="009D5DDD" w:rsidRPr="0026478C" w:rsidRDefault="009D5DDD" w:rsidP="006424A9">
      <w:pPr>
        <w:overflowPunct/>
        <w:autoSpaceDE/>
        <w:autoSpaceDN/>
        <w:adjustRightInd/>
        <w:ind w:firstLine="720"/>
        <w:textAlignment w:val="auto"/>
        <w:rPr>
          <w:rFonts w:ascii="Times New Roman" w:hAnsi="Times New Roman"/>
          <w:szCs w:val="28"/>
          <w:lang w:val="sr-Cyrl-RS"/>
        </w:rPr>
      </w:pPr>
      <w:r w:rsidRPr="0026478C">
        <w:rPr>
          <w:rFonts w:ascii="Times New Roman" w:hAnsi="Times New Roman"/>
          <w:szCs w:val="28"/>
        </w:rPr>
        <w:t>VI</w:t>
      </w:r>
      <w:r w:rsidRPr="0026478C">
        <w:rPr>
          <w:rFonts w:ascii="Times New Roman" w:hAnsi="Times New Roman"/>
          <w:szCs w:val="28"/>
          <w:lang w:val="sr-Cyrl-CS"/>
        </w:rPr>
        <w:t xml:space="preserve"> степен            </w:t>
      </w:r>
      <w:r w:rsidR="006424A9" w:rsidRPr="0026478C">
        <w:rPr>
          <w:rFonts w:ascii="Times New Roman" w:hAnsi="Times New Roman"/>
          <w:szCs w:val="28"/>
        </w:rPr>
        <w:tab/>
      </w:r>
      <w:r w:rsidR="006424A9" w:rsidRPr="0026478C">
        <w:rPr>
          <w:rFonts w:ascii="Times New Roman" w:hAnsi="Times New Roman"/>
          <w:szCs w:val="28"/>
        </w:rPr>
        <w:tab/>
      </w:r>
      <w:r w:rsidR="006424A9" w:rsidRPr="0026478C">
        <w:rPr>
          <w:rFonts w:ascii="Times New Roman" w:hAnsi="Times New Roman"/>
          <w:szCs w:val="28"/>
        </w:rPr>
        <w:tab/>
      </w:r>
      <w:r w:rsidR="008F4CAE" w:rsidRPr="0026478C">
        <w:rPr>
          <w:rFonts w:ascii="Times New Roman" w:hAnsi="Times New Roman"/>
          <w:szCs w:val="28"/>
          <w:lang w:val="sr-Cyrl-RS"/>
        </w:rPr>
        <w:t xml:space="preserve"> </w:t>
      </w:r>
      <w:r w:rsidR="0026478C">
        <w:rPr>
          <w:rFonts w:ascii="Times New Roman" w:hAnsi="Times New Roman"/>
          <w:szCs w:val="28"/>
          <w:lang w:val="sr-Cyrl-RS"/>
        </w:rPr>
        <w:t xml:space="preserve"> </w:t>
      </w:r>
      <w:r w:rsidR="00616670">
        <w:rPr>
          <w:rFonts w:ascii="Times New Roman" w:hAnsi="Times New Roman"/>
          <w:szCs w:val="28"/>
          <w:lang w:val="sr-Cyrl-RS"/>
        </w:rPr>
        <w:t>2</w:t>
      </w:r>
    </w:p>
    <w:p w:rsidR="006B5A47" w:rsidRPr="006B5A47" w:rsidRDefault="009D5DDD" w:rsidP="006424A9">
      <w:pPr>
        <w:overflowPunct/>
        <w:autoSpaceDE/>
        <w:autoSpaceDN/>
        <w:adjustRightInd/>
        <w:ind w:firstLine="720"/>
        <w:textAlignment w:val="auto"/>
        <w:rPr>
          <w:rFonts w:ascii="Times New Roman" w:hAnsi="Times New Roman"/>
          <w:szCs w:val="28"/>
          <w:lang w:val="sr-Cyrl-RS"/>
        </w:rPr>
      </w:pPr>
      <w:r w:rsidRPr="0026478C">
        <w:rPr>
          <w:rFonts w:ascii="Times New Roman" w:hAnsi="Times New Roman"/>
          <w:szCs w:val="28"/>
        </w:rPr>
        <w:t xml:space="preserve">V  </w:t>
      </w:r>
      <w:r w:rsidRPr="0026478C">
        <w:rPr>
          <w:rFonts w:ascii="Times New Roman" w:hAnsi="Times New Roman"/>
          <w:szCs w:val="28"/>
          <w:lang w:val="sr-Cyrl-CS"/>
        </w:rPr>
        <w:t>степен</w:t>
      </w:r>
      <w:r w:rsidR="006424A9" w:rsidRPr="0026478C">
        <w:rPr>
          <w:rFonts w:ascii="Times New Roman" w:hAnsi="Times New Roman"/>
          <w:szCs w:val="28"/>
        </w:rPr>
        <w:tab/>
      </w:r>
      <w:r w:rsidR="006B5A47">
        <w:rPr>
          <w:rFonts w:ascii="Times New Roman" w:hAnsi="Times New Roman"/>
          <w:szCs w:val="28"/>
          <w:lang w:val="sr-Cyrl-RS"/>
        </w:rPr>
        <w:tab/>
      </w:r>
      <w:r w:rsidR="006B5A47">
        <w:rPr>
          <w:rFonts w:ascii="Times New Roman" w:hAnsi="Times New Roman"/>
          <w:szCs w:val="28"/>
          <w:lang w:val="sr-Cyrl-RS"/>
        </w:rPr>
        <w:tab/>
      </w:r>
      <w:r w:rsidR="006B5A47">
        <w:rPr>
          <w:rFonts w:ascii="Times New Roman" w:hAnsi="Times New Roman"/>
          <w:szCs w:val="28"/>
          <w:lang w:val="sr-Cyrl-RS"/>
        </w:rPr>
        <w:tab/>
        <w:t xml:space="preserve">  4</w:t>
      </w:r>
    </w:p>
    <w:p w:rsidR="009D5DDD" w:rsidRPr="0026478C" w:rsidRDefault="006B5A47" w:rsidP="006424A9">
      <w:pPr>
        <w:overflowPunct/>
        <w:autoSpaceDE/>
        <w:autoSpaceDN/>
        <w:adjustRightInd/>
        <w:ind w:firstLine="720"/>
        <w:textAlignment w:val="auto"/>
        <w:rPr>
          <w:rFonts w:ascii="Times New Roman" w:hAnsi="Times New Roman"/>
          <w:szCs w:val="28"/>
          <w:lang w:val="sr-Cyrl-RS"/>
        </w:rPr>
      </w:pPr>
      <w:r>
        <w:rPr>
          <w:rFonts w:ascii="Times New Roman" w:hAnsi="Times New Roman"/>
          <w:szCs w:val="28"/>
          <w:lang w:val="sr-Cyrl-RS"/>
        </w:rPr>
        <w:t xml:space="preserve"> </w:t>
      </w:r>
      <w:r w:rsidRPr="0026478C">
        <w:rPr>
          <w:rFonts w:ascii="Times New Roman" w:hAnsi="Times New Roman"/>
          <w:szCs w:val="28"/>
        </w:rPr>
        <w:t>IV</w:t>
      </w:r>
      <w:r>
        <w:rPr>
          <w:rFonts w:ascii="Times New Roman" w:hAnsi="Times New Roman"/>
          <w:szCs w:val="28"/>
          <w:lang w:val="sr-Cyrl-RS"/>
        </w:rPr>
        <w:t xml:space="preserve"> </w:t>
      </w:r>
      <w:r w:rsidRPr="0026478C">
        <w:rPr>
          <w:rFonts w:ascii="Times New Roman" w:hAnsi="Times New Roman"/>
          <w:szCs w:val="28"/>
          <w:lang w:val="sr-Cyrl-CS"/>
        </w:rPr>
        <w:t>степен</w:t>
      </w:r>
      <w:r w:rsidR="006424A9" w:rsidRPr="0026478C">
        <w:rPr>
          <w:rFonts w:ascii="Times New Roman" w:hAnsi="Times New Roman"/>
          <w:szCs w:val="28"/>
        </w:rPr>
        <w:tab/>
      </w:r>
      <w:r w:rsidR="006424A9" w:rsidRPr="0026478C">
        <w:rPr>
          <w:rFonts w:ascii="Times New Roman" w:hAnsi="Times New Roman"/>
          <w:szCs w:val="28"/>
        </w:rPr>
        <w:tab/>
      </w:r>
      <w:r w:rsidR="00A7720C" w:rsidRPr="0026478C">
        <w:rPr>
          <w:rFonts w:ascii="Times New Roman" w:hAnsi="Times New Roman"/>
          <w:szCs w:val="28"/>
        </w:rPr>
        <w:t xml:space="preserve"> </w:t>
      </w:r>
      <w:r w:rsidR="00293E9B" w:rsidRPr="0026478C">
        <w:rPr>
          <w:rFonts w:ascii="Times New Roman" w:hAnsi="Times New Roman"/>
          <w:szCs w:val="28"/>
          <w:lang w:val="sr-Cyrl-CS"/>
        </w:rPr>
        <w:t xml:space="preserve">           </w:t>
      </w:r>
      <w:r w:rsidR="008F4CAE" w:rsidRPr="0026478C">
        <w:rPr>
          <w:rFonts w:ascii="Times New Roman" w:hAnsi="Times New Roman"/>
          <w:szCs w:val="28"/>
          <w:lang w:val="sr-Cyrl-CS"/>
        </w:rPr>
        <w:t xml:space="preserve"> </w:t>
      </w:r>
      <w:r>
        <w:rPr>
          <w:rFonts w:ascii="Times New Roman" w:hAnsi="Times New Roman"/>
          <w:szCs w:val="28"/>
          <w:lang w:val="sr-Cyrl-CS"/>
        </w:rPr>
        <w:tab/>
      </w:r>
      <w:r w:rsidR="0026478C" w:rsidRPr="0026478C">
        <w:rPr>
          <w:rFonts w:ascii="Times New Roman" w:hAnsi="Times New Roman"/>
          <w:szCs w:val="28"/>
          <w:lang w:val="sr-Cyrl-CS"/>
        </w:rPr>
        <w:t xml:space="preserve"> </w:t>
      </w:r>
      <w:r>
        <w:rPr>
          <w:rFonts w:ascii="Times New Roman" w:hAnsi="Times New Roman"/>
          <w:szCs w:val="28"/>
          <w:lang w:val="sr-Cyrl-CS"/>
        </w:rPr>
        <w:t xml:space="preserve"> </w:t>
      </w:r>
      <w:r>
        <w:rPr>
          <w:rFonts w:ascii="Times New Roman" w:hAnsi="Times New Roman"/>
          <w:szCs w:val="28"/>
          <w:lang w:val="sr-Cyrl-RS"/>
        </w:rPr>
        <w:t>2</w:t>
      </w:r>
    </w:p>
    <w:p w:rsidR="009D5DDD" w:rsidRPr="00AF1F4D" w:rsidRDefault="009D5DDD" w:rsidP="006424A9">
      <w:pPr>
        <w:overflowPunct/>
        <w:autoSpaceDE/>
        <w:autoSpaceDN/>
        <w:adjustRightInd/>
        <w:ind w:firstLine="720"/>
        <w:textAlignment w:val="auto"/>
        <w:rPr>
          <w:rFonts w:ascii="Times New Roman" w:hAnsi="Times New Roman"/>
          <w:szCs w:val="28"/>
          <w:lang w:val="sr-Cyrl-RS"/>
        </w:rPr>
      </w:pPr>
      <w:r w:rsidRPr="00AF1F4D">
        <w:rPr>
          <w:rFonts w:ascii="Times New Roman" w:hAnsi="Times New Roman"/>
          <w:szCs w:val="28"/>
          <w:lang w:val="sr-Cyrl-CS"/>
        </w:rPr>
        <w:t xml:space="preserve">Са дозволом за рад у образовању  (са лиценцом)      </w:t>
      </w:r>
      <w:r w:rsidR="00AF1F4D" w:rsidRPr="00AF1F4D">
        <w:rPr>
          <w:rFonts w:ascii="Times New Roman" w:hAnsi="Times New Roman"/>
          <w:szCs w:val="28"/>
        </w:rPr>
        <w:t xml:space="preserve"> </w:t>
      </w:r>
      <w:r w:rsidR="00AF1F4D" w:rsidRPr="00AF1F4D">
        <w:rPr>
          <w:rFonts w:ascii="Times New Roman" w:hAnsi="Times New Roman"/>
          <w:szCs w:val="28"/>
          <w:lang w:val="sr-Cyrl-RS"/>
        </w:rPr>
        <w:t>25</w:t>
      </w:r>
    </w:p>
    <w:p w:rsidR="009D5DDD" w:rsidRPr="00AF1F4D" w:rsidRDefault="006424A9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RS"/>
        </w:rPr>
      </w:pPr>
      <w:r w:rsidRPr="00AF1F4D">
        <w:rPr>
          <w:rFonts w:ascii="Times New Roman" w:hAnsi="Times New Roman"/>
          <w:szCs w:val="28"/>
          <w:lang w:val="sr-Cyrl-CS"/>
        </w:rPr>
        <w:tab/>
      </w:r>
      <w:r w:rsidR="009D5DDD" w:rsidRPr="00AF1F4D">
        <w:rPr>
          <w:rFonts w:ascii="Times New Roman" w:hAnsi="Times New Roman"/>
          <w:szCs w:val="28"/>
          <w:lang w:val="sr-Cyrl-CS"/>
        </w:rPr>
        <w:t xml:space="preserve">Број приправника </w:t>
      </w:r>
      <w:r w:rsidR="008F4CAE" w:rsidRPr="00AF1F4D">
        <w:rPr>
          <w:rFonts w:ascii="Times New Roman" w:hAnsi="Times New Roman"/>
          <w:szCs w:val="28"/>
          <w:lang w:val="sr-Cyrl-CS"/>
        </w:rPr>
        <w:tab/>
      </w:r>
      <w:r w:rsidR="008F4CAE" w:rsidRPr="00AF1F4D">
        <w:rPr>
          <w:rFonts w:ascii="Times New Roman" w:hAnsi="Times New Roman"/>
          <w:szCs w:val="28"/>
          <w:lang w:val="sr-Cyrl-CS"/>
        </w:rPr>
        <w:tab/>
      </w:r>
      <w:r w:rsidR="008F4CAE" w:rsidRPr="00AF1F4D">
        <w:rPr>
          <w:rFonts w:ascii="Times New Roman" w:hAnsi="Times New Roman"/>
          <w:szCs w:val="28"/>
          <w:lang w:val="sr-Cyrl-CS"/>
        </w:rPr>
        <w:tab/>
        <w:t xml:space="preserve">  </w:t>
      </w:r>
      <w:r w:rsidR="00AF1F4D" w:rsidRPr="00AF1F4D">
        <w:rPr>
          <w:rFonts w:ascii="Times New Roman" w:hAnsi="Times New Roman"/>
          <w:szCs w:val="28"/>
          <w:lang w:val="sr-Cyrl-RS"/>
        </w:rPr>
        <w:t>7</w:t>
      </w:r>
    </w:p>
    <w:p w:rsidR="00A7720C" w:rsidRPr="00AF1F4D" w:rsidRDefault="006424A9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RS"/>
        </w:rPr>
      </w:pPr>
      <w:r w:rsidRPr="00AF1F4D">
        <w:rPr>
          <w:rFonts w:ascii="Times New Roman" w:hAnsi="Times New Roman"/>
          <w:szCs w:val="28"/>
        </w:rPr>
        <w:tab/>
      </w:r>
      <w:r w:rsidR="00A7720C" w:rsidRPr="00AF1F4D">
        <w:rPr>
          <w:rFonts w:ascii="Times New Roman" w:hAnsi="Times New Roman"/>
          <w:szCs w:val="28"/>
        </w:rPr>
        <w:t xml:space="preserve">Број ментора         </w:t>
      </w:r>
      <w:r w:rsidR="00AF1F4D" w:rsidRPr="00AF1F4D">
        <w:rPr>
          <w:rFonts w:ascii="Times New Roman" w:hAnsi="Times New Roman"/>
          <w:szCs w:val="28"/>
        </w:rPr>
        <w:t xml:space="preserve">                      </w:t>
      </w:r>
      <w:r w:rsidR="00AF1F4D">
        <w:rPr>
          <w:rFonts w:ascii="Times New Roman" w:hAnsi="Times New Roman"/>
          <w:szCs w:val="28"/>
          <w:lang w:val="sr-Cyrl-RS"/>
        </w:rPr>
        <w:t xml:space="preserve"> </w:t>
      </w:r>
      <w:r w:rsidR="00AF1F4D" w:rsidRPr="00AF1F4D">
        <w:rPr>
          <w:rFonts w:ascii="Times New Roman" w:hAnsi="Times New Roman"/>
          <w:szCs w:val="28"/>
        </w:rPr>
        <w:t xml:space="preserve">        </w:t>
      </w:r>
      <w:r w:rsidR="00AF1F4D" w:rsidRPr="00AF1F4D">
        <w:rPr>
          <w:rFonts w:ascii="Times New Roman" w:hAnsi="Times New Roman"/>
          <w:szCs w:val="28"/>
          <w:lang w:val="sr-Cyrl-RS"/>
        </w:rPr>
        <w:t>4</w:t>
      </w:r>
    </w:p>
    <w:p w:rsidR="009D5DDD" w:rsidRPr="00F571CF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color w:val="FF0000"/>
          <w:szCs w:val="28"/>
          <w:lang w:val="sr-Cyrl-CS"/>
        </w:rPr>
      </w:pPr>
    </w:p>
    <w:p w:rsidR="009D5DDD" w:rsidRPr="00EB4A0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 w:val="32"/>
          <w:szCs w:val="32"/>
          <w:u w:val="single"/>
          <w:lang w:val="sr-Cyrl-CS"/>
        </w:rPr>
      </w:pPr>
      <w:r w:rsidRPr="00EB4A00">
        <w:rPr>
          <w:rFonts w:ascii="Times New Roman" w:hAnsi="Times New Roman"/>
          <w:b/>
          <w:sz w:val="32"/>
          <w:szCs w:val="32"/>
          <w:u w:val="single"/>
          <w:lang w:val="sr-Cyrl-CS"/>
        </w:rPr>
        <w:t>4. Структура према радном стажу наставника</w:t>
      </w:r>
    </w:p>
    <w:p w:rsidR="009D5DDD" w:rsidRPr="00EB4A0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</w:rPr>
      </w:pPr>
    </w:p>
    <w:p w:rsidR="006B5A47" w:rsidRPr="00EB4A0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</w:rPr>
      </w:pPr>
      <w:r w:rsidRPr="00EB4A00">
        <w:rPr>
          <w:rFonts w:ascii="Times New Roman" w:hAnsi="Times New Roman"/>
          <w:szCs w:val="28"/>
          <w:lang w:val="sr-Cyrl-CS"/>
        </w:rPr>
        <w:t xml:space="preserve">    До 5 година                                           </w:t>
      </w:r>
      <w:r w:rsidR="006B5A47" w:rsidRPr="00EB4A00">
        <w:rPr>
          <w:rFonts w:ascii="Times New Roman" w:hAnsi="Times New Roman"/>
          <w:szCs w:val="28"/>
          <w:lang w:val="sr-Cyrl-CS"/>
        </w:rPr>
        <w:t>12</w:t>
      </w:r>
    </w:p>
    <w:p w:rsidR="009D5DDD" w:rsidRPr="00EB4A0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RS"/>
        </w:rPr>
      </w:pPr>
      <w:r w:rsidRPr="00EB4A00">
        <w:rPr>
          <w:rFonts w:ascii="Times New Roman" w:hAnsi="Times New Roman"/>
          <w:szCs w:val="28"/>
          <w:lang w:val="sr-Cyrl-CS"/>
        </w:rPr>
        <w:t xml:space="preserve">    Од 5 до 10 година                                </w:t>
      </w:r>
      <w:r w:rsidR="006B5A47" w:rsidRPr="00EB4A00">
        <w:rPr>
          <w:rFonts w:ascii="Times New Roman" w:hAnsi="Times New Roman"/>
          <w:szCs w:val="28"/>
          <w:lang w:val="sr-Cyrl-CS"/>
        </w:rPr>
        <w:t xml:space="preserve">  </w:t>
      </w:r>
      <w:r w:rsidR="00C964D1" w:rsidRPr="00EB4A00">
        <w:rPr>
          <w:rFonts w:ascii="Times New Roman" w:hAnsi="Times New Roman"/>
          <w:szCs w:val="28"/>
          <w:lang w:val="sr-Cyrl-CS"/>
        </w:rPr>
        <w:t xml:space="preserve"> </w:t>
      </w:r>
      <w:r w:rsidR="006B5A47" w:rsidRPr="00EB4A00">
        <w:rPr>
          <w:rFonts w:ascii="Times New Roman" w:hAnsi="Times New Roman"/>
          <w:szCs w:val="28"/>
          <w:lang w:val="sr-Cyrl-RS"/>
        </w:rPr>
        <w:t>7</w:t>
      </w:r>
    </w:p>
    <w:p w:rsidR="009D5DDD" w:rsidRPr="00EB4A0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RS"/>
        </w:rPr>
      </w:pPr>
      <w:r w:rsidRPr="00EB4A00">
        <w:rPr>
          <w:rFonts w:ascii="Times New Roman" w:hAnsi="Times New Roman"/>
          <w:szCs w:val="28"/>
          <w:lang w:val="sr-Cyrl-CS"/>
        </w:rPr>
        <w:t xml:space="preserve">    Од 10 до 20 година                              </w:t>
      </w:r>
      <w:r w:rsidR="006B5A47" w:rsidRPr="00EB4A00">
        <w:rPr>
          <w:rFonts w:ascii="Times New Roman" w:hAnsi="Times New Roman"/>
          <w:szCs w:val="28"/>
        </w:rPr>
        <w:t xml:space="preserve"> </w:t>
      </w:r>
      <w:r w:rsidR="00C964D1" w:rsidRPr="00EB4A00">
        <w:rPr>
          <w:rFonts w:ascii="Times New Roman" w:hAnsi="Times New Roman"/>
          <w:szCs w:val="28"/>
          <w:lang w:val="sr-Cyrl-RS"/>
        </w:rPr>
        <w:t>13</w:t>
      </w:r>
    </w:p>
    <w:p w:rsidR="009D5DDD" w:rsidRPr="00EB4A0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RS"/>
        </w:rPr>
      </w:pPr>
      <w:r w:rsidRPr="00EB4A00">
        <w:rPr>
          <w:rFonts w:ascii="Times New Roman" w:hAnsi="Times New Roman"/>
          <w:szCs w:val="28"/>
          <w:lang w:val="sr-Cyrl-CS"/>
        </w:rPr>
        <w:t xml:space="preserve">    Од 20 до 30 година                              </w:t>
      </w:r>
      <w:r w:rsidR="006B5A47" w:rsidRPr="00EB4A00">
        <w:rPr>
          <w:rFonts w:ascii="Times New Roman" w:hAnsi="Times New Roman"/>
          <w:szCs w:val="28"/>
        </w:rPr>
        <w:t xml:space="preserve"> </w:t>
      </w:r>
      <w:r w:rsidR="00C964D1" w:rsidRPr="00EB4A00">
        <w:rPr>
          <w:rFonts w:ascii="Times New Roman" w:hAnsi="Times New Roman"/>
          <w:szCs w:val="28"/>
          <w:lang w:val="sr-Cyrl-RS"/>
        </w:rPr>
        <w:t>12</w:t>
      </w:r>
    </w:p>
    <w:p w:rsidR="009D5DDD" w:rsidRPr="00EB4A0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RS"/>
        </w:rPr>
      </w:pPr>
      <w:r w:rsidRPr="00EB4A00">
        <w:rPr>
          <w:rFonts w:ascii="Times New Roman" w:hAnsi="Times New Roman"/>
          <w:szCs w:val="28"/>
          <w:lang w:val="sr-Cyrl-CS"/>
        </w:rPr>
        <w:t xml:space="preserve">    Од 30 до 40 година                              </w:t>
      </w:r>
      <w:r w:rsidR="006B5A47" w:rsidRPr="00EB4A00">
        <w:rPr>
          <w:rFonts w:ascii="Times New Roman" w:hAnsi="Times New Roman"/>
          <w:szCs w:val="28"/>
          <w:lang w:val="sr-Cyrl-CS"/>
        </w:rPr>
        <w:t xml:space="preserve">  </w:t>
      </w:r>
      <w:r w:rsidR="006B5A47" w:rsidRPr="00EB4A00">
        <w:rPr>
          <w:rFonts w:ascii="Times New Roman" w:hAnsi="Times New Roman"/>
          <w:szCs w:val="28"/>
        </w:rPr>
        <w:t xml:space="preserve"> </w:t>
      </w:r>
      <w:r w:rsidR="006B5A47" w:rsidRPr="00EB4A00">
        <w:rPr>
          <w:rFonts w:ascii="Times New Roman" w:hAnsi="Times New Roman"/>
          <w:szCs w:val="28"/>
          <w:lang w:val="sr-Cyrl-RS"/>
        </w:rPr>
        <w:t>3</w:t>
      </w:r>
    </w:p>
    <w:p w:rsidR="009D5DDD" w:rsidRPr="00EB4A0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RS"/>
        </w:rPr>
      </w:pPr>
      <w:r w:rsidRPr="00EB4A00">
        <w:rPr>
          <w:rFonts w:ascii="Times New Roman" w:hAnsi="Times New Roman"/>
          <w:szCs w:val="28"/>
          <w:lang w:val="sr-Cyrl-CS"/>
        </w:rPr>
        <w:t xml:space="preserve">    Преко  40 година                                  </w:t>
      </w:r>
      <w:r w:rsidR="006B5A47" w:rsidRPr="00EB4A00">
        <w:rPr>
          <w:rFonts w:ascii="Times New Roman" w:hAnsi="Times New Roman"/>
          <w:szCs w:val="28"/>
          <w:lang w:val="sr-Cyrl-CS"/>
        </w:rPr>
        <w:t xml:space="preserve"> </w:t>
      </w:r>
      <w:r w:rsidR="006B5A47" w:rsidRPr="00EB4A00">
        <w:rPr>
          <w:rFonts w:ascii="Times New Roman" w:hAnsi="Times New Roman"/>
          <w:szCs w:val="28"/>
        </w:rPr>
        <w:t xml:space="preserve"> </w:t>
      </w:r>
      <w:r w:rsidR="006B5A47" w:rsidRPr="00EB4A00">
        <w:rPr>
          <w:rFonts w:ascii="Times New Roman" w:hAnsi="Times New Roman"/>
          <w:szCs w:val="28"/>
          <w:lang w:val="sr-Cyrl-RS"/>
        </w:rPr>
        <w:t>0</w:t>
      </w:r>
    </w:p>
    <w:p w:rsidR="009D5DDD" w:rsidRPr="00F9301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 w:val="32"/>
          <w:szCs w:val="32"/>
          <w:u w:val="single"/>
          <w:lang w:val="sr-Cyrl-CS"/>
        </w:rPr>
      </w:pPr>
    </w:p>
    <w:p w:rsidR="009D5DDD" w:rsidRPr="00F9301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 w:val="32"/>
          <w:szCs w:val="32"/>
          <w:u w:val="single"/>
          <w:lang w:val="sr-Cyrl-CS"/>
        </w:rPr>
      </w:pPr>
      <w:r w:rsidRPr="00F93010">
        <w:rPr>
          <w:rFonts w:ascii="Times New Roman" w:hAnsi="Times New Roman"/>
          <w:b/>
          <w:sz w:val="32"/>
          <w:szCs w:val="32"/>
          <w:u w:val="single"/>
          <w:lang w:val="sr-Cyrl-CS"/>
        </w:rPr>
        <w:t xml:space="preserve">5. Руковођење и ненаставни кадар </w:t>
      </w:r>
    </w:p>
    <w:p w:rsidR="009D5DDD" w:rsidRPr="00F9301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C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Укупан број                                            11</w:t>
      </w:r>
    </w:p>
    <w:p w:rsidR="009D5DDD" w:rsidRPr="00F9301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</w:rPr>
      </w:pPr>
    </w:p>
    <w:p w:rsidR="009D5DDD" w:rsidRPr="000349FD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sr-Cyrl-CS"/>
        </w:rPr>
      </w:pPr>
      <w:r w:rsidRPr="000349FD">
        <w:rPr>
          <w:rFonts w:ascii="Times New Roman" w:hAnsi="Times New Roman"/>
          <w:b/>
          <w:szCs w:val="28"/>
          <w:lang w:val="sr-Cyrl-CS"/>
        </w:rPr>
        <w:t xml:space="preserve"> 5.1 ДИРЕКТОР                                       1</w:t>
      </w:r>
    </w:p>
    <w:p w:rsidR="009D5DDD" w:rsidRPr="00F93010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C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Степен стручне спреме                      </w:t>
      </w:r>
      <w:r w:rsidRPr="00F93010">
        <w:rPr>
          <w:rFonts w:ascii="Times New Roman" w:hAnsi="Times New Roman"/>
          <w:szCs w:val="28"/>
        </w:rPr>
        <w:t>VII</w:t>
      </w:r>
    </w:p>
    <w:p w:rsidR="009D5DDD" w:rsidRDefault="009D5DDD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RS"/>
        </w:rPr>
      </w:pPr>
      <w:r w:rsidRPr="00F93010">
        <w:rPr>
          <w:rFonts w:ascii="Times New Roman" w:hAnsi="Times New Roman"/>
          <w:szCs w:val="28"/>
          <w:lang w:val="sr-Cyrl-CS"/>
        </w:rPr>
        <w:t xml:space="preserve">   Радни стаж                                            </w:t>
      </w:r>
      <w:r w:rsidR="00F571CF">
        <w:rPr>
          <w:rFonts w:ascii="Times New Roman" w:hAnsi="Times New Roman"/>
          <w:szCs w:val="28"/>
        </w:rPr>
        <w:t>20</w:t>
      </w:r>
    </w:p>
    <w:p w:rsidR="008542D8" w:rsidRPr="008542D8" w:rsidRDefault="008542D8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sr-Cyrl-RS"/>
        </w:rPr>
      </w:pPr>
      <w:r>
        <w:rPr>
          <w:rFonts w:ascii="Times New Roman" w:hAnsi="Times New Roman"/>
          <w:szCs w:val="28"/>
          <w:lang w:val="sr-Cyrl-RS"/>
        </w:rPr>
        <w:t xml:space="preserve">   Лиценца за директора установе:         не</w:t>
      </w:r>
    </w:p>
    <w:p w:rsidR="009D5DDD" w:rsidRPr="003846AB" w:rsidRDefault="008A5706" w:rsidP="009D5DDD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4"/>
          <w:lang w:val="sr-Cyrl-CS"/>
        </w:rPr>
        <w:t xml:space="preserve">   </w:t>
      </w:r>
      <w:r w:rsidRPr="007557A9">
        <w:rPr>
          <w:rFonts w:ascii="Times New Roman" w:hAnsi="Times New Roman"/>
          <w:szCs w:val="24"/>
          <w:lang w:val="sr-Cyrl-CS"/>
        </w:rPr>
        <w:t xml:space="preserve">Проценат ангажованости          </w:t>
      </w:r>
      <w:r>
        <w:rPr>
          <w:rFonts w:ascii="Times New Roman" w:hAnsi="Times New Roman"/>
          <w:szCs w:val="24"/>
          <w:lang w:val="sr-Cyrl-CS"/>
        </w:rPr>
        <w:t xml:space="preserve">        </w:t>
      </w:r>
      <w:r w:rsidRPr="007557A9">
        <w:rPr>
          <w:rFonts w:ascii="Times New Roman" w:hAnsi="Times New Roman"/>
          <w:szCs w:val="24"/>
        </w:rPr>
        <w:t>100</w:t>
      </w:r>
      <w:r w:rsidRPr="007557A9">
        <w:rPr>
          <w:rFonts w:ascii="Times New Roman" w:hAnsi="Times New Roman"/>
          <w:szCs w:val="24"/>
          <w:lang w:val="sr-Cyrl-CS"/>
        </w:rPr>
        <w:t>%</w:t>
      </w:r>
      <w:r w:rsidR="009D5DDD" w:rsidRPr="00F93010">
        <w:rPr>
          <w:rFonts w:ascii="Times New Roman" w:hAnsi="Times New Roman"/>
          <w:szCs w:val="28"/>
          <w:lang w:val="sr-Cyrl-CS"/>
        </w:rPr>
        <w:t xml:space="preserve">   </w:t>
      </w:r>
    </w:p>
    <w:p w:rsidR="009D5DDD" w:rsidRDefault="009D5DDD" w:rsidP="009D5DDD">
      <w:pPr>
        <w:rPr>
          <w:rFonts w:ascii="Times New Roman" w:hAnsi="Times New Roman"/>
          <w:b/>
          <w:sz w:val="32"/>
          <w:szCs w:val="32"/>
          <w:u w:val="single"/>
        </w:rPr>
      </w:pPr>
    </w:p>
    <w:p w:rsidR="009D5DDD" w:rsidRPr="000349FD" w:rsidRDefault="009D5DDD" w:rsidP="009D5DDD">
      <w:pPr>
        <w:rPr>
          <w:rFonts w:ascii="Times New Roman" w:hAnsi="Times New Roman"/>
          <w:b/>
          <w:szCs w:val="24"/>
          <w:u w:val="single"/>
          <w:lang w:val="sr-Cyrl-CS"/>
        </w:rPr>
      </w:pPr>
      <w:r w:rsidRPr="000349FD">
        <w:rPr>
          <w:rFonts w:ascii="Times New Roman" w:hAnsi="Times New Roman"/>
          <w:b/>
          <w:szCs w:val="24"/>
          <w:u w:val="single"/>
        </w:rPr>
        <w:t>5</w:t>
      </w:r>
      <w:r w:rsidRPr="000349FD">
        <w:rPr>
          <w:rFonts w:ascii="Times New Roman" w:hAnsi="Times New Roman"/>
          <w:b/>
          <w:szCs w:val="24"/>
          <w:u w:val="single"/>
          <w:lang w:val="sr-Cyrl-CS"/>
        </w:rPr>
        <w:t>.2. СТРУЧНИ САРАДНИК  ПСИХОЛОГ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Укупан број                                   1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Степен стручне спреме             </w:t>
      </w:r>
      <w:r w:rsidRPr="007557A9">
        <w:rPr>
          <w:rFonts w:ascii="Times New Roman" w:hAnsi="Times New Roman"/>
          <w:szCs w:val="24"/>
        </w:rPr>
        <w:t>VII</w:t>
      </w:r>
    </w:p>
    <w:p w:rsidR="009D5DDD" w:rsidRPr="003846AB" w:rsidRDefault="009D5DDD" w:rsidP="009D5DDD">
      <w:pPr>
        <w:rPr>
          <w:rFonts w:ascii="Times New Roman" w:hAnsi="Times New Roman"/>
          <w:szCs w:val="24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Радни стаж                                  </w:t>
      </w:r>
      <w:r w:rsidRPr="007557A9">
        <w:rPr>
          <w:rFonts w:ascii="Times New Roman" w:hAnsi="Times New Roman"/>
          <w:szCs w:val="24"/>
        </w:rPr>
        <w:t>3</w:t>
      </w:r>
      <w:r w:rsidR="00442D9C">
        <w:rPr>
          <w:rFonts w:ascii="Times New Roman" w:hAnsi="Times New Roman"/>
          <w:szCs w:val="24"/>
        </w:rPr>
        <w:t>5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lastRenderedPageBreak/>
        <w:t xml:space="preserve">       Стручни испит                            да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Проценат ангажованости          </w:t>
      </w:r>
      <w:r w:rsidRPr="007557A9">
        <w:rPr>
          <w:rFonts w:ascii="Times New Roman" w:hAnsi="Times New Roman"/>
          <w:szCs w:val="24"/>
        </w:rPr>
        <w:t>100</w:t>
      </w:r>
      <w:r w:rsidRPr="007557A9">
        <w:rPr>
          <w:rFonts w:ascii="Times New Roman" w:hAnsi="Times New Roman"/>
          <w:szCs w:val="24"/>
          <w:lang w:val="sr-Cyrl-CS"/>
        </w:rPr>
        <w:t>%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</w:p>
    <w:p w:rsidR="009D5DDD" w:rsidRPr="007557A9" w:rsidRDefault="009D5DDD" w:rsidP="009D5DDD">
      <w:pPr>
        <w:rPr>
          <w:rFonts w:ascii="Times New Roman" w:hAnsi="Times New Roman"/>
          <w:b/>
          <w:szCs w:val="24"/>
          <w:lang w:val="sr-Cyrl-CS"/>
        </w:rPr>
      </w:pPr>
    </w:p>
    <w:p w:rsidR="009D5DDD" w:rsidRPr="000349FD" w:rsidRDefault="009D5DDD" w:rsidP="009D5DDD">
      <w:pPr>
        <w:rPr>
          <w:rFonts w:ascii="Times New Roman" w:hAnsi="Times New Roman"/>
          <w:b/>
          <w:szCs w:val="24"/>
          <w:u w:val="single"/>
          <w:lang w:val="sr-Cyrl-CS"/>
        </w:rPr>
      </w:pPr>
      <w:r w:rsidRPr="000349FD">
        <w:rPr>
          <w:rFonts w:ascii="Times New Roman" w:hAnsi="Times New Roman"/>
          <w:b/>
          <w:szCs w:val="24"/>
          <w:u w:val="single"/>
          <w:lang w:val="sr-Cyrl-CS"/>
        </w:rPr>
        <w:t>5.3. АДМИНИСТРА</w:t>
      </w:r>
      <w:r w:rsidRPr="000349FD">
        <w:rPr>
          <w:rFonts w:ascii="Times New Roman" w:hAnsi="Times New Roman"/>
          <w:b/>
          <w:szCs w:val="24"/>
          <w:u w:val="single"/>
        </w:rPr>
        <w:t>ЦИЈА  ШКОЛЕ</w:t>
      </w:r>
    </w:p>
    <w:p w:rsidR="009D5DDD" w:rsidRPr="000349FD" w:rsidRDefault="00103AA6" w:rsidP="009D5DDD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  <w:lang w:val="sr-Cyrl-CS"/>
        </w:rPr>
        <w:t xml:space="preserve">    УКУПАН БРОЈ  ИЗВРШИЛАЦА    4</w:t>
      </w:r>
    </w:p>
    <w:p w:rsidR="009D5DDD" w:rsidRPr="007557A9" w:rsidRDefault="009D5DDD" w:rsidP="009D5DDD">
      <w:pPr>
        <w:rPr>
          <w:rFonts w:ascii="Times New Roman" w:hAnsi="Times New Roman"/>
          <w:szCs w:val="24"/>
        </w:rPr>
      </w:pPr>
    </w:p>
    <w:p w:rsidR="009D5DDD" w:rsidRPr="000349FD" w:rsidRDefault="007B40A1" w:rsidP="009D5DDD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  <w:lang w:val="sr-Cyrl-CS"/>
        </w:rPr>
        <w:t>1.</w:t>
      </w:r>
      <w:r w:rsidR="009D5DDD" w:rsidRPr="000349FD">
        <w:rPr>
          <w:rFonts w:ascii="Times New Roman" w:hAnsi="Times New Roman"/>
          <w:b/>
          <w:szCs w:val="24"/>
          <w:lang w:val="sr-Cyrl-CS"/>
        </w:rPr>
        <w:t>СЕКРЕТАР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Степен стручне спреме            </w:t>
      </w:r>
      <w:r w:rsidRPr="007557A9">
        <w:rPr>
          <w:rFonts w:ascii="Times New Roman" w:hAnsi="Times New Roman"/>
          <w:szCs w:val="24"/>
        </w:rPr>
        <w:t xml:space="preserve"> VII</w:t>
      </w:r>
    </w:p>
    <w:p w:rsidR="009D5DDD" w:rsidRPr="00C60B85" w:rsidRDefault="009D5DDD" w:rsidP="009D5DDD">
      <w:pPr>
        <w:rPr>
          <w:rFonts w:ascii="Times New Roman" w:hAnsi="Times New Roman"/>
          <w:szCs w:val="24"/>
          <w:lang w:val="sr-Cyrl-R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Радни стаж                                   </w:t>
      </w:r>
      <w:r w:rsidR="00742CC7">
        <w:rPr>
          <w:rFonts w:ascii="Times New Roman" w:hAnsi="Times New Roman"/>
          <w:szCs w:val="24"/>
          <w:lang w:val="sr-Cyrl-RS"/>
        </w:rPr>
        <w:t>5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Стручни испит                           </w:t>
      </w:r>
      <w:r>
        <w:rPr>
          <w:rFonts w:ascii="Times New Roman" w:hAnsi="Times New Roman"/>
          <w:szCs w:val="24"/>
          <w:lang w:val="sr-Cyrl-CS"/>
        </w:rPr>
        <w:t xml:space="preserve"> не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Проценат ангажованости          100%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</w:p>
    <w:p w:rsidR="009D5DDD" w:rsidRPr="000349FD" w:rsidRDefault="007B40A1" w:rsidP="009D5DDD">
      <w:pPr>
        <w:rPr>
          <w:rFonts w:ascii="Times New Roman" w:hAnsi="Times New Roman"/>
          <w:b/>
          <w:szCs w:val="24"/>
          <w:lang w:val="sr-Cyrl-CS"/>
        </w:rPr>
      </w:pPr>
      <w:r>
        <w:rPr>
          <w:rFonts w:ascii="Times New Roman" w:hAnsi="Times New Roman"/>
          <w:b/>
          <w:szCs w:val="24"/>
          <w:lang w:val="sr-Cyrl-RS"/>
        </w:rPr>
        <w:t>2.</w:t>
      </w:r>
      <w:r w:rsidR="009D5DDD" w:rsidRPr="000349FD">
        <w:rPr>
          <w:rFonts w:ascii="Times New Roman" w:hAnsi="Times New Roman"/>
          <w:b/>
          <w:szCs w:val="24"/>
        </w:rPr>
        <w:t>ДИПЛОМИРАНИ</w:t>
      </w:r>
      <w:r w:rsidR="00442D9C">
        <w:rPr>
          <w:rFonts w:ascii="Times New Roman" w:hAnsi="Times New Roman"/>
          <w:b/>
          <w:szCs w:val="24"/>
        </w:rPr>
        <w:t xml:space="preserve"> </w:t>
      </w:r>
      <w:r w:rsidR="009D5DDD" w:rsidRPr="000349FD">
        <w:rPr>
          <w:rFonts w:ascii="Times New Roman" w:hAnsi="Times New Roman"/>
          <w:b/>
          <w:szCs w:val="24"/>
        </w:rPr>
        <w:t xml:space="preserve"> ЕКОНОМИСТА</w:t>
      </w:r>
      <w:r w:rsidR="009D5DDD" w:rsidRPr="000349FD">
        <w:rPr>
          <w:rFonts w:ascii="Times New Roman" w:hAnsi="Times New Roman"/>
          <w:b/>
          <w:szCs w:val="24"/>
          <w:lang w:val="sr-Cyrl-CS"/>
        </w:rPr>
        <w:t xml:space="preserve"> ЗА ФИНАНСИЈСКО </w:t>
      </w:r>
    </w:p>
    <w:p w:rsidR="009D5DDD" w:rsidRPr="000349FD" w:rsidRDefault="009D5DDD" w:rsidP="009D5DDD">
      <w:pPr>
        <w:rPr>
          <w:rFonts w:ascii="Times New Roman" w:hAnsi="Times New Roman"/>
          <w:b/>
          <w:szCs w:val="24"/>
        </w:rPr>
      </w:pPr>
      <w:r w:rsidRPr="000349FD">
        <w:rPr>
          <w:rFonts w:ascii="Times New Roman" w:hAnsi="Times New Roman"/>
          <w:b/>
          <w:szCs w:val="24"/>
          <w:lang w:val="sr-Cyrl-CS"/>
        </w:rPr>
        <w:t>РАЧУНОВОДСТВЕНЕ  ПОСЛОВЕ</w:t>
      </w:r>
      <w:r w:rsidRPr="000349FD">
        <w:rPr>
          <w:rFonts w:ascii="Times New Roman" w:hAnsi="Times New Roman"/>
          <w:b/>
          <w:szCs w:val="24"/>
        </w:rPr>
        <w:t xml:space="preserve">         1</w:t>
      </w:r>
    </w:p>
    <w:p w:rsidR="009D5DDD" w:rsidRPr="007557A9" w:rsidRDefault="009D5DDD" w:rsidP="009D5DDD">
      <w:pPr>
        <w:rPr>
          <w:rFonts w:ascii="Times New Roman" w:hAnsi="Times New Roman"/>
          <w:szCs w:val="24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Степен стручне спреме              </w:t>
      </w:r>
      <w:r w:rsidRPr="007557A9">
        <w:rPr>
          <w:rFonts w:ascii="Times New Roman" w:hAnsi="Times New Roman"/>
          <w:szCs w:val="24"/>
        </w:rPr>
        <w:t>VII</w:t>
      </w:r>
    </w:p>
    <w:p w:rsidR="009D5DDD" w:rsidRPr="00103AA6" w:rsidRDefault="009D5DDD" w:rsidP="009D5DDD">
      <w:pPr>
        <w:rPr>
          <w:rFonts w:ascii="Times New Roman" w:hAnsi="Times New Roman"/>
          <w:szCs w:val="24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Радни стаж                                  </w:t>
      </w:r>
      <w:r w:rsidR="00442D9C">
        <w:rPr>
          <w:rFonts w:ascii="Times New Roman" w:hAnsi="Times New Roman"/>
          <w:szCs w:val="24"/>
        </w:rPr>
        <w:t xml:space="preserve"> 28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Лиценца                                       да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Проценат ангажованости          100%</w:t>
      </w:r>
    </w:p>
    <w:p w:rsidR="009D5DDD" w:rsidRPr="007557A9" w:rsidRDefault="009D5DDD" w:rsidP="009D5DDD">
      <w:pPr>
        <w:rPr>
          <w:rFonts w:ascii="Times New Roman" w:hAnsi="Times New Roman"/>
          <w:szCs w:val="24"/>
          <w:u w:val="single"/>
          <w:lang w:val="sr-Cyrl-CS"/>
        </w:rPr>
      </w:pPr>
    </w:p>
    <w:p w:rsidR="009D5DDD" w:rsidRPr="000349FD" w:rsidRDefault="007B40A1" w:rsidP="009D5DDD">
      <w:pPr>
        <w:rPr>
          <w:rFonts w:ascii="Times New Roman" w:hAnsi="Times New Roman"/>
          <w:b/>
          <w:szCs w:val="24"/>
          <w:lang w:val="sr-Cyrl-CS"/>
        </w:rPr>
      </w:pPr>
      <w:r>
        <w:rPr>
          <w:rFonts w:ascii="Times New Roman" w:hAnsi="Times New Roman"/>
          <w:b/>
          <w:szCs w:val="24"/>
          <w:lang w:val="sr-Cyrl-CS"/>
        </w:rPr>
        <w:t>3.</w:t>
      </w:r>
      <w:r w:rsidR="009D5DDD" w:rsidRPr="000349FD">
        <w:rPr>
          <w:rFonts w:ascii="Times New Roman" w:hAnsi="Times New Roman"/>
          <w:b/>
          <w:szCs w:val="24"/>
          <w:lang w:val="sr-Cyrl-CS"/>
        </w:rPr>
        <w:t xml:space="preserve">РЕФЕРЕНТ ЗА ПРАВНЕ, КАДРОВСКЕ И </w:t>
      </w:r>
    </w:p>
    <w:p w:rsidR="009D5DDD" w:rsidRPr="000349FD" w:rsidRDefault="009D5DDD" w:rsidP="009D5DDD">
      <w:pPr>
        <w:rPr>
          <w:rFonts w:ascii="Times New Roman" w:hAnsi="Times New Roman"/>
          <w:b/>
          <w:szCs w:val="24"/>
          <w:lang w:val="sr-Cyrl-CS"/>
        </w:rPr>
      </w:pPr>
      <w:r w:rsidRPr="000349FD">
        <w:rPr>
          <w:rFonts w:ascii="Times New Roman" w:hAnsi="Times New Roman"/>
          <w:b/>
          <w:szCs w:val="24"/>
          <w:lang w:val="sr-Cyrl-CS"/>
        </w:rPr>
        <w:t>АДМИНИСТРАТИВНЕ ПОСЛОВЕ</w:t>
      </w:r>
      <w:r>
        <w:rPr>
          <w:rFonts w:ascii="Times New Roman" w:hAnsi="Times New Roman"/>
          <w:b/>
          <w:szCs w:val="24"/>
          <w:lang w:val="sr-Cyrl-CS"/>
        </w:rPr>
        <w:t xml:space="preserve">   1</w:t>
      </w:r>
    </w:p>
    <w:p w:rsidR="009D5DDD" w:rsidRPr="007557A9" w:rsidRDefault="009D5DDD" w:rsidP="009D5DDD">
      <w:pPr>
        <w:rPr>
          <w:rFonts w:ascii="Times New Roman" w:hAnsi="Times New Roman"/>
          <w:b/>
          <w:szCs w:val="24"/>
          <w:lang w:val="sr-Cyrl-CS"/>
        </w:rPr>
      </w:pP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Степен стручне спреме              </w:t>
      </w:r>
      <w:r w:rsidRPr="007557A9">
        <w:rPr>
          <w:rFonts w:ascii="Times New Roman" w:hAnsi="Times New Roman"/>
          <w:szCs w:val="24"/>
        </w:rPr>
        <w:t>VI</w:t>
      </w:r>
    </w:p>
    <w:p w:rsidR="009D5DDD" w:rsidRPr="00442D9C" w:rsidRDefault="009D5DDD" w:rsidP="009D5DDD">
      <w:pPr>
        <w:rPr>
          <w:rFonts w:ascii="Times New Roman" w:hAnsi="Times New Roman"/>
          <w:szCs w:val="24"/>
          <w:lang w:val="sr-Latn-R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Радни стаж                                  2</w:t>
      </w:r>
      <w:r w:rsidR="00442D9C">
        <w:rPr>
          <w:rFonts w:ascii="Times New Roman" w:hAnsi="Times New Roman"/>
          <w:szCs w:val="24"/>
          <w:lang w:val="sr-Latn-RS"/>
        </w:rPr>
        <w:t>5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П</w:t>
      </w:r>
      <w:r w:rsidR="00103AA6">
        <w:rPr>
          <w:rFonts w:ascii="Times New Roman" w:hAnsi="Times New Roman"/>
          <w:szCs w:val="24"/>
          <w:lang w:val="sr-Cyrl-CS"/>
        </w:rPr>
        <w:t>роценат ангажованости          50</w:t>
      </w:r>
      <w:r w:rsidRPr="007557A9">
        <w:rPr>
          <w:rFonts w:ascii="Times New Roman" w:hAnsi="Times New Roman"/>
          <w:szCs w:val="24"/>
          <w:lang w:val="sr-Cyrl-CS"/>
        </w:rPr>
        <w:t>%</w:t>
      </w:r>
    </w:p>
    <w:p w:rsidR="009D5DDD" w:rsidRPr="007557A9" w:rsidRDefault="009D5DDD" w:rsidP="009D5DDD">
      <w:pPr>
        <w:rPr>
          <w:rFonts w:ascii="Times New Roman" w:hAnsi="Times New Roman"/>
          <w:szCs w:val="24"/>
          <w:u w:val="single"/>
          <w:lang w:val="sr-Cyrl-CS"/>
        </w:rPr>
      </w:pPr>
    </w:p>
    <w:p w:rsidR="009D5DDD" w:rsidRPr="007557A9" w:rsidRDefault="009D5DDD" w:rsidP="009D5DDD">
      <w:pPr>
        <w:rPr>
          <w:rFonts w:ascii="Times New Roman" w:hAnsi="Times New Roman"/>
          <w:b/>
          <w:szCs w:val="24"/>
          <w:lang w:val="sr-Cyrl-CS"/>
        </w:rPr>
      </w:pPr>
    </w:p>
    <w:p w:rsidR="009D5DDD" w:rsidRPr="000349FD" w:rsidRDefault="007B40A1" w:rsidP="009D5DDD">
      <w:pPr>
        <w:rPr>
          <w:rFonts w:ascii="Times New Roman" w:hAnsi="Times New Roman"/>
          <w:b/>
          <w:szCs w:val="24"/>
          <w:u w:val="single"/>
          <w:lang w:val="sr-Cyrl-CS"/>
        </w:rPr>
      </w:pPr>
      <w:r>
        <w:rPr>
          <w:rFonts w:ascii="Times New Roman" w:hAnsi="Times New Roman"/>
          <w:b/>
          <w:szCs w:val="24"/>
          <w:u w:val="single"/>
          <w:lang w:val="sr-Cyrl-CS"/>
        </w:rPr>
        <w:t>4</w:t>
      </w:r>
      <w:r w:rsidR="009D5DDD" w:rsidRPr="000349FD">
        <w:rPr>
          <w:rFonts w:ascii="Times New Roman" w:hAnsi="Times New Roman"/>
          <w:b/>
          <w:szCs w:val="24"/>
          <w:u w:val="single"/>
          <w:lang w:val="sr-Cyrl-CS"/>
        </w:rPr>
        <w:t>. ОРГАНИЗАТОР ПРАКТИЧНЕ НАСТАВЕ И ВЕЖБИ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b/>
          <w:szCs w:val="24"/>
          <w:lang w:val="sr-Cyrl-CS"/>
        </w:rPr>
        <w:t xml:space="preserve">       УКУПАН  БРОЈ ИЗВРШИОЦА</w:t>
      </w:r>
      <w:r w:rsidR="009114CC">
        <w:rPr>
          <w:rFonts w:ascii="Times New Roman" w:hAnsi="Times New Roman"/>
          <w:szCs w:val="24"/>
          <w:lang w:val="sr-Cyrl-CS"/>
        </w:rPr>
        <w:t xml:space="preserve">        3</w:t>
      </w:r>
    </w:p>
    <w:p w:rsidR="009D5DDD" w:rsidRPr="007557A9" w:rsidRDefault="009D5DDD" w:rsidP="009D5DDD">
      <w:pPr>
        <w:rPr>
          <w:rFonts w:ascii="Times New Roman" w:hAnsi="Times New Roman"/>
          <w:b/>
          <w:szCs w:val="24"/>
        </w:rPr>
      </w:pPr>
    </w:p>
    <w:p w:rsidR="009D5DDD" w:rsidRPr="00BB3DFF" w:rsidRDefault="009D5DDD" w:rsidP="00320D95">
      <w:pPr>
        <w:pStyle w:val="ListParagraph"/>
        <w:numPr>
          <w:ilvl w:val="0"/>
          <w:numId w:val="140"/>
        </w:numPr>
        <w:rPr>
          <w:rFonts w:ascii="Times New Roman" w:hAnsi="Times New Roman"/>
          <w:szCs w:val="24"/>
          <w:lang w:val="sr-Latn-RS"/>
        </w:rPr>
      </w:pPr>
      <w:r w:rsidRPr="00BB3DFF">
        <w:rPr>
          <w:rFonts w:ascii="Times New Roman" w:hAnsi="Times New Roman"/>
          <w:szCs w:val="24"/>
          <w:lang w:val="sr-Cyrl-CS"/>
        </w:rPr>
        <w:t xml:space="preserve">ОРГАНИЗАТОР ПРАКТИЧНЕ НАСТАВЕ И  ВЕЖБИ   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Степен стручне спреме              </w:t>
      </w:r>
      <w:r w:rsidRPr="007557A9">
        <w:rPr>
          <w:rFonts w:ascii="Times New Roman" w:hAnsi="Times New Roman"/>
          <w:szCs w:val="24"/>
        </w:rPr>
        <w:t>VI</w:t>
      </w:r>
    </w:p>
    <w:p w:rsidR="009D5DDD" w:rsidRPr="004444C2" w:rsidRDefault="009D5DDD" w:rsidP="009D5DDD">
      <w:pPr>
        <w:rPr>
          <w:rFonts w:ascii="Times New Roman" w:hAnsi="Times New Roman"/>
          <w:szCs w:val="24"/>
          <w:lang w:val="sr-Latn-R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Радни стаж    </w:t>
      </w:r>
      <w:r w:rsidR="004444C2">
        <w:rPr>
          <w:rFonts w:ascii="Times New Roman" w:hAnsi="Times New Roman"/>
          <w:szCs w:val="24"/>
          <w:lang w:val="sr-Cyrl-CS"/>
        </w:rPr>
        <w:t xml:space="preserve">                              2</w:t>
      </w:r>
      <w:r w:rsidR="004444C2">
        <w:rPr>
          <w:rFonts w:ascii="Times New Roman" w:hAnsi="Times New Roman"/>
          <w:szCs w:val="24"/>
          <w:lang w:val="sr-Latn-RS"/>
        </w:rPr>
        <w:t>5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Проценат ангажованости          </w:t>
      </w:r>
      <w:r w:rsidR="009114CC">
        <w:rPr>
          <w:rFonts w:ascii="Times New Roman" w:hAnsi="Times New Roman"/>
          <w:szCs w:val="24"/>
        </w:rPr>
        <w:t>50</w:t>
      </w:r>
      <w:r w:rsidRPr="007557A9">
        <w:rPr>
          <w:rFonts w:ascii="Times New Roman" w:hAnsi="Times New Roman"/>
          <w:szCs w:val="24"/>
          <w:lang w:val="sr-Cyrl-CS"/>
        </w:rPr>
        <w:t>%</w:t>
      </w:r>
    </w:p>
    <w:p w:rsidR="009D5DDD" w:rsidRPr="007557A9" w:rsidRDefault="009D5DDD" w:rsidP="009D5DDD">
      <w:pPr>
        <w:rPr>
          <w:rFonts w:ascii="Times New Roman" w:hAnsi="Times New Roman"/>
          <w:szCs w:val="24"/>
          <w:u w:val="single"/>
          <w:lang w:val="sr-Cyrl-CS"/>
        </w:rPr>
      </w:pPr>
    </w:p>
    <w:p w:rsidR="009D5DDD" w:rsidRPr="00BB3DFF" w:rsidRDefault="009D5DDD" w:rsidP="00320D95">
      <w:pPr>
        <w:pStyle w:val="ListParagraph"/>
        <w:numPr>
          <w:ilvl w:val="0"/>
          <w:numId w:val="140"/>
        </w:numPr>
        <w:rPr>
          <w:rFonts w:ascii="Times New Roman" w:hAnsi="Times New Roman"/>
          <w:szCs w:val="24"/>
          <w:lang w:val="sr-Latn-RS"/>
        </w:rPr>
      </w:pPr>
      <w:r w:rsidRPr="00BB3DFF">
        <w:rPr>
          <w:rFonts w:ascii="Times New Roman" w:hAnsi="Times New Roman"/>
          <w:szCs w:val="24"/>
          <w:lang w:val="sr-Cyrl-CS"/>
        </w:rPr>
        <w:t xml:space="preserve"> ОРГАНИЗАТОР ПРАКТИЧНЕ НАСТАВЕ И ВЕЖБИ   </w:t>
      </w:r>
    </w:p>
    <w:p w:rsidR="009D5DDD" w:rsidRPr="007557A9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Степен стручне спреме              </w:t>
      </w:r>
      <w:r w:rsidRPr="007557A9">
        <w:rPr>
          <w:rFonts w:ascii="Times New Roman" w:hAnsi="Times New Roman"/>
          <w:szCs w:val="24"/>
        </w:rPr>
        <w:t>VII</w:t>
      </w:r>
    </w:p>
    <w:p w:rsidR="009D5DDD" w:rsidRPr="004444C2" w:rsidRDefault="009D5DDD" w:rsidP="009D5DDD">
      <w:pPr>
        <w:rPr>
          <w:rFonts w:ascii="Times New Roman" w:hAnsi="Times New Roman"/>
          <w:szCs w:val="24"/>
          <w:lang w:val="sr-Latn-R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Радни стаж     </w:t>
      </w:r>
      <w:r w:rsidR="004444C2">
        <w:rPr>
          <w:rFonts w:ascii="Times New Roman" w:hAnsi="Times New Roman"/>
          <w:szCs w:val="24"/>
          <w:lang w:val="sr-Cyrl-CS"/>
        </w:rPr>
        <w:t xml:space="preserve">                              1</w:t>
      </w:r>
      <w:r w:rsidR="004444C2">
        <w:rPr>
          <w:rFonts w:ascii="Times New Roman" w:hAnsi="Times New Roman"/>
          <w:szCs w:val="24"/>
          <w:lang w:val="sr-Latn-RS"/>
        </w:rPr>
        <w:t>6</w:t>
      </w:r>
    </w:p>
    <w:p w:rsidR="009D5DDD" w:rsidRDefault="009D5DDD" w:rsidP="009D5DD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Пр</w:t>
      </w:r>
      <w:r w:rsidR="00F7545B">
        <w:rPr>
          <w:rFonts w:ascii="Times New Roman" w:hAnsi="Times New Roman"/>
          <w:szCs w:val="24"/>
          <w:lang w:val="sr-Cyrl-CS"/>
        </w:rPr>
        <w:t>оценат ангажованости           2</w:t>
      </w:r>
      <w:r w:rsidRPr="007557A9">
        <w:rPr>
          <w:rFonts w:ascii="Times New Roman" w:hAnsi="Times New Roman"/>
          <w:szCs w:val="24"/>
          <w:lang w:val="sr-Cyrl-CS"/>
        </w:rPr>
        <w:t>5%</w:t>
      </w:r>
    </w:p>
    <w:p w:rsidR="009114CC" w:rsidRDefault="009114CC" w:rsidP="009D5DDD">
      <w:pPr>
        <w:rPr>
          <w:rFonts w:ascii="Times New Roman" w:hAnsi="Times New Roman"/>
          <w:szCs w:val="24"/>
          <w:lang w:val="sr-Cyrl-CS"/>
        </w:rPr>
      </w:pPr>
    </w:p>
    <w:p w:rsidR="009114CC" w:rsidRPr="00BB3DFF" w:rsidRDefault="009114CC" w:rsidP="00320D95">
      <w:pPr>
        <w:pStyle w:val="ListParagraph"/>
        <w:numPr>
          <w:ilvl w:val="0"/>
          <w:numId w:val="140"/>
        </w:numPr>
        <w:rPr>
          <w:rFonts w:ascii="Times New Roman" w:hAnsi="Times New Roman"/>
          <w:szCs w:val="24"/>
          <w:lang w:val="sr-Latn-RS"/>
        </w:rPr>
      </w:pPr>
      <w:r w:rsidRPr="00BB3DFF">
        <w:rPr>
          <w:rFonts w:ascii="Times New Roman" w:hAnsi="Times New Roman"/>
          <w:szCs w:val="24"/>
          <w:lang w:val="sr-Cyrl-CS"/>
        </w:rPr>
        <w:t xml:space="preserve"> ОРГАНИЗАТОР ПРАКТИЧНЕ НАСТАВЕ И ВЕЖБИ   </w:t>
      </w:r>
    </w:p>
    <w:p w:rsidR="009114CC" w:rsidRPr="009114CC" w:rsidRDefault="009114CC" w:rsidP="009114CC">
      <w:pPr>
        <w:rPr>
          <w:rFonts w:ascii="Times New Roman" w:hAnsi="Times New Roman"/>
          <w:szCs w:val="24"/>
          <w:lang w:val="sr-Cyrl-CS"/>
        </w:rPr>
      </w:pPr>
      <w:r w:rsidRPr="009114CC">
        <w:rPr>
          <w:rFonts w:ascii="Times New Roman" w:hAnsi="Times New Roman"/>
          <w:szCs w:val="24"/>
          <w:lang w:val="sr-Cyrl-CS"/>
        </w:rPr>
        <w:t xml:space="preserve">       Степен стручне спреме              </w:t>
      </w:r>
      <w:r w:rsidRPr="009114CC">
        <w:rPr>
          <w:rFonts w:ascii="Times New Roman" w:hAnsi="Times New Roman"/>
          <w:szCs w:val="24"/>
        </w:rPr>
        <w:t>VII</w:t>
      </w:r>
    </w:p>
    <w:p w:rsidR="009114CC" w:rsidRPr="004444C2" w:rsidRDefault="009114CC" w:rsidP="009114CC">
      <w:pPr>
        <w:rPr>
          <w:rFonts w:ascii="Times New Roman" w:hAnsi="Times New Roman"/>
          <w:szCs w:val="24"/>
          <w:lang w:val="sr-Latn-RS"/>
        </w:rPr>
      </w:pPr>
      <w:r w:rsidRPr="009114CC">
        <w:rPr>
          <w:rFonts w:ascii="Times New Roman" w:hAnsi="Times New Roman"/>
          <w:szCs w:val="24"/>
          <w:lang w:val="sr-Cyrl-CS"/>
        </w:rPr>
        <w:t xml:space="preserve">       Радни стаж     </w:t>
      </w:r>
      <w:r w:rsidR="004444C2">
        <w:rPr>
          <w:rFonts w:ascii="Times New Roman" w:hAnsi="Times New Roman"/>
          <w:szCs w:val="24"/>
          <w:lang w:val="sr-Cyrl-CS"/>
        </w:rPr>
        <w:t xml:space="preserve">                              2</w:t>
      </w:r>
      <w:r w:rsidR="004444C2">
        <w:rPr>
          <w:rFonts w:ascii="Times New Roman" w:hAnsi="Times New Roman"/>
          <w:szCs w:val="24"/>
          <w:lang w:val="sr-Latn-RS"/>
        </w:rPr>
        <w:t>3</w:t>
      </w:r>
    </w:p>
    <w:p w:rsidR="009114CC" w:rsidRPr="009114CC" w:rsidRDefault="009114CC" w:rsidP="009114CC">
      <w:pPr>
        <w:rPr>
          <w:rFonts w:ascii="Times New Roman" w:hAnsi="Times New Roman"/>
          <w:szCs w:val="24"/>
          <w:lang w:val="sr-Cyrl-CS"/>
        </w:rPr>
      </w:pPr>
      <w:r w:rsidRPr="009114CC">
        <w:rPr>
          <w:rFonts w:ascii="Times New Roman" w:hAnsi="Times New Roman"/>
          <w:szCs w:val="24"/>
          <w:lang w:val="sr-Cyrl-CS"/>
        </w:rPr>
        <w:t xml:space="preserve">       Проценат ангажованости           25%</w:t>
      </w:r>
    </w:p>
    <w:p w:rsidR="009D5DDD" w:rsidRPr="007557A9" w:rsidRDefault="009D5DDD" w:rsidP="009D5DDD">
      <w:pPr>
        <w:rPr>
          <w:rFonts w:ascii="Times New Roman" w:hAnsi="Times New Roman"/>
          <w:szCs w:val="24"/>
          <w:u w:val="single"/>
        </w:rPr>
      </w:pPr>
    </w:p>
    <w:p w:rsidR="002F4935" w:rsidRDefault="002F4935" w:rsidP="009D5DDD">
      <w:pPr>
        <w:rPr>
          <w:rFonts w:ascii="Times New Roman" w:hAnsi="Times New Roman"/>
          <w:b/>
          <w:color w:val="000000"/>
          <w:szCs w:val="24"/>
          <w:u w:val="single"/>
          <w:lang w:val="sr-Cyrl-CS"/>
        </w:rPr>
      </w:pPr>
    </w:p>
    <w:p w:rsidR="009D5DDD" w:rsidRPr="000349FD" w:rsidRDefault="00FE3F2B" w:rsidP="009D5DDD">
      <w:pPr>
        <w:rPr>
          <w:rFonts w:ascii="Times New Roman" w:hAnsi="Times New Roman"/>
          <w:b/>
          <w:color w:val="000000"/>
          <w:szCs w:val="24"/>
          <w:u w:val="single"/>
        </w:rPr>
      </w:pPr>
      <w:r>
        <w:rPr>
          <w:rFonts w:ascii="Times New Roman" w:hAnsi="Times New Roman"/>
          <w:b/>
          <w:color w:val="000000"/>
          <w:szCs w:val="24"/>
          <w:u w:val="single"/>
          <w:lang w:val="sr-Cyrl-CS"/>
        </w:rPr>
        <w:lastRenderedPageBreak/>
        <w:t>5.</w:t>
      </w:r>
      <w:r w:rsidR="009D5DDD" w:rsidRPr="000349FD">
        <w:rPr>
          <w:rFonts w:ascii="Times New Roman" w:hAnsi="Times New Roman"/>
          <w:b/>
          <w:color w:val="000000"/>
          <w:szCs w:val="24"/>
          <w:u w:val="single"/>
          <w:lang w:val="sr-Cyrl-CS"/>
        </w:rPr>
        <w:t xml:space="preserve"> ЗАПОСЛ</w:t>
      </w:r>
      <w:r w:rsidR="000C4354">
        <w:rPr>
          <w:rFonts w:ascii="Times New Roman" w:hAnsi="Times New Roman"/>
          <w:b/>
          <w:color w:val="000000"/>
          <w:szCs w:val="24"/>
          <w:u w:val="single"/>
          <w:lang w:val="sr-Cyrl-CS"/>
        </w:rPr>
        <w:t xml:space="preserve">ЕНИ НА ОДРЖАВАЊУ И ОБЕЗБЕЂЕЊУ </w:t>
      </w:r>
      <w:r w:rsidR="009D5DDD" w:rsidRPr="000349FD">
        <w:rPr>
          <w:rFonts w:ascii="Times New Roman" w:hAnsi="Times New Roman"/>
          <w:b/>
          <w:color w:val="000000"/>
          <w:szCs w:val="24"/>
          <w:u w:val="single"/>
          <w:lang w:val="sr-Cyrl-CS"/>
        </w:rPr>
        <w:t xml:space="preserve"> ШКОЛСКОГ ПРОСТОРА</w:t>
      </w:r>
    </w:p>
    <w:p w:rsidR="009D5DDD" w:rsidRPr="007C094F" w:rsidRDefault="009D5DDD" w:rsidP="009D5DDD">
      <w:pPr>
        <w:rPr>
          <w:rFonts w:ascii="Times New Roman" w:hAnsi="Times New Roman"/>
          <w:b/>
          <w:szCs w:val="24"/>
          <w:lang w:val="sr-Cyrl-RS"/>
        </w:rPr>
      </w:pPr>
      <w:r w:rsidRPr="007557A9">
        <w:rPr>
          <w:rFonts w:ascii="Times New Roman" w:hAnsi="Times New Roman"/>
          <w:b/>
          <w:szCs w:val="24"/>
          <w:lang w:val="sr-Cyrl-CS"/>
        </w:rPr>
        <w:t xml:space="preserve">УКУПАН  БРОЈ  ИЗВРШИОЦА    </w:t>
      </w:r>
      <w:r w:rsidR="000C4354">
        <w:rPr>
          <w:rFonts w:ascii="Times New Roman" w:hAnsi="Times New Roman"/>
          <w:b/>
          <w:szCs w:val="24"/>
          <w:lang w:val="sr-Cyrl-CS"/>
        </w:rPr>
        <w:t xml:space="preserve"> </w:t>
      </w:r>
      <w:r w:rsidR="005C58DB">
        <w:rPr>
          <w:rFonts w:ascii="Times New Roman" w:hAnsi="Times New Roman"/>
          <w:b/>
          <w:szCs w:val="24"/>
          <w:lang w:val="sr-Cyrl-CS"/>
        </w:rPr>
        <w:t xml:space="preserve">     </w:t>
      </w:r>
      <w:r w:rsidR="007C094F">
        <w:rPr>
          <w:rFonts w:ascii="Times New Roman" w:hAnsi="Times New Roman"/>
          <w:b/>
          <w:szCs w:val="24"/>
          <w:lang w:val="sr-Cyrl-RS"/>
        </w:rPr>
        <w:t>5</w:t>
      </w:r>
    </w:p>
    <w:p w:rsidR="009D5DDD" w:rsidRPr="007557A9" w:rsidRDefault="009D5DDD" w:rsidP="009D5DDD">
      <w:pPr>
        <w:rPr>
          <w:rFonts w:ascii="Times New Roman" w:hAnsi="Times New Roman"/>
          <w:szCs w:val="24"/>
        </w:rPr>
      </w:pPr>
    </w:p>
    <w:p w:rsidR="009D5DDD" w:rsidRPr="007557A9" w:rsidRDefault="009D5DDD" w:rsidP="009D5DDD">
      <w:pPr>
        <w:rPr>
          <w:rFonts w:ascii="Times New Roman" w:hAnsi="Times New Roman"/>
          <w:szCs w:val="24"/>
          <w:u w:val="single"/>
          <w:lang w:val="sr-Cyrl-CS"/>
        </w:rPr>
      </w:pPr>
      <w:r w:rsidRPr="007557A9">
        <w:rPr>
          <w:rFonts w:ascii="Times New Roman" w:hAnsi="Times New Roman"/>
          <w:szCs w:val="24"/>
          <w:u w:val="single"/>
          <w:lang w:val="sr-Cyrl-CS"/>
        </w:rPr>
        <w:t>Назив радног места    Степен стручне спреме        Радни стаж</w:t>
      </w:r>
    </w:p>
    <w:p w:rsidR="009D5DDD" w:rsidRPr="007557A9" w:rsidRDefault="009D5DDD" w:rsidP="009D5DDD">
      <w:pPr>
        <w:rPr>
          <w:rFonts w:ascii="Times New Roman" w:hAnsi="Times New Roman"/>
          <w:szCs w:val="24"/>
          <w:u w:val="single"/>
          <w:lang w:val="sr-Cyrl-CS"/>
        </w:rPr>
      </w:pPr>
    </w:p>
    <w:p w:rsidR="009D5DDD" w:rsidRPr="003C6A4C" w:rsidRDefault="009D5DDD" w:rsidP="009D5DDD">
      <w:pPr>
        <w:rPr>
          <w:rFonts w:ascii="Times New Roman" w:hAnsi="Times New Roman"/>
          <w:szCs w:val="24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 Домар                                </w:t>
      </w:r>
      <w:r w:rsidR="00293E9B" w:rsidRPr="003C6A4C">
        <w:rPr>
          <w:rFonts w:ascii="Times New Roman" w:hAnsi="Times New Roman"/>
          <w:szCs w:val="24"/>
        </w:rPr>
        <w:t>IV</w:t>
      </w:r>
      <w:r w:rsidR="00293E9B" w:rsidRPr="003C6A4C">
        <w:rPr>
          <w:rFonts w:ascii="Times New Roman" w:hAnsi="Times New Roman"/>
          <w:szCs w:val="24"/>
          <w:lang w:val="sr-Cyrl-CS"/>
        </w:rPr>
        <w:t xml:space="preserve">                               </w:t>
      </w:r>
      <w:r w:rsidRPr="003C6A4C">
        <w:rPr>
          <w:rFonts w:ascii="Times New Roman" w:hAnsi="Times New Roman"/>
          <w:szCs w:val="24"/>
        </w:rPr>
        <w:t xml:space="preserve">    </w:t>
      </w:r>
      <w:r w:rsidR="009114CC" w:rsidRPr="003C6A4C">
        <w:rPr>
          <w:rFonts w:ascii="Times New Roman" w:hAnsi="Times New Roman"/>
          <w:szCs w:val="24"/>
        </w:rPr>
        <w:t>27</w:t>
      </w:r>
    </w:p>
    <w:p w:rsidR="009D5DDD" w:rsidRPr="009114CC" w:rsidRDefault="009D5DDD" w:rsidP="009D5DDD">
      <w:pPr>
        <w:rPr>
          <w:rFonts w:ascii="Times New Roman" w:hAnsi="Times New Roman"/>
          <w:szCs w:val="24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Чистачица                                  </w:t>
      </w:r>
      <w:r w:rsidRPr="007557A9">
        <w:rPr>
          <w:rFonts w:ascii="Times New Roman" w:hAnsi="Times New Roman"/>
          <w:szCs w:val="24"/>
        </w:rPr>
        <w:t xml:space="preserve">I       </w:t>
      </w:r>
      <w:r w:rsidR="007A6E5B">
        <w:rPr>
          <w:rFonts w:ascii="Times New Roman" w:hAnsi="Times New Roman"/>
          <w:szCs w:val="24"/>
        </w:rPr>
        <w:t xml:space="preserve">                              35</w:t>
      </w:r>
    </w:p>
    <w:p w:rsidR="009D5DDD" w:rsidRPr="009114CC" w:rsidRDefault="009D5DDD" w:rsidP="0070043E">
      <w:pPr>
        <w:ind w:left="720" w:firstLine="720"/>
        <w:rPr>
          <w:rFonts w:ascii="Times New Roman" w:hAnsi="Times New Roman"/>
          <w:szCs w:val="24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Чистачица </w:t>
      </w:r>
      <w:r w:rsidR="0070043E">
        <w:rPr>
          <w:rFonts w:ascii="Times New Roman" w:hAnsi="Times New Roman"/>
          <w:szCs w:val="24"/>
          <w:lang w:val="sr-Cyrl-CS"/>
        </w:rPr>
        <w:t xml:space="preserve">         </w:t>
      </w:r>
      <w:r w:rsidRPr="007557A9">
        <w:rPr>
          <w:rFonts w:ascii="Times New Roman" w:hAnsi="Times New Roman"/>
          <w:szCs w:val="24"/>
          <w:lang w:val="sr-Cyrl-CS"/>
        </w:rPr>
        <w:t xml:space="preserve"> </w:t>
      </w:r>
      <w:r w:rsidRPr="007557A9">
        <w:rPr>
          <w:rFonts w:ascii="Times New Roman" w:hAnsi="Times New Roman"/>
          <w:szCs w:val="24"/>
        </w:rPr>
        <w:t xml:space="preserve">I       </w:t>
      </w:r>
      <w:r w:rsidR="0070043E">
        <w:rPr>
          <w:rFonts w:ascii="Times New Roman" w:hAnsi="Times New Roman"/>
          <w:szCs w:val="24"/>
        </w:rPr>
        <w:t xml:space="preserve">            </w:t>
      </w:r>
      <w:r w:rsidR="003C6A4C">
        <w:rPr>
          <w:rFonts w:ascii="Times New Roman" w:hAnsi="Times New Roman"/>
          <w:szCs w:val="24"/>
          <w:lang w:val="sr-Cyrl-RS"/>
        </w:rPr>
        <w:tab/>
        <w:t xml:space="preserve">      </w:t>
      </w:r>
      <w:r w:rsidR="007A6E5B">
        <w:rPr>
          <w:rFonts w:ascii="Times New Roman" w:hAnsi="Times New Roman"/>
          <w:szCs w:val="24"/>
        </w:rPr>
        <w:t>28</w:t>
      </w:r>
    </w:p>
    <w:p w:rsidR="009D5DDD" w:rsidRPr="009114CC" w:rsidRDefault="009D5DDD" w:rsidP="0070043E">
      <w:pPr>
        <w:ind w:left="720" w:firstLine="720"/>
        <w:rPr>
          <w:rFonts w:ascii="Times New Roman" w:hAnsi="Times New Roman"/>
          <w:szCs w:val="24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Чистачица </w:t>
      </w:r>
      <w:r w:rsidR="0070043E">
        <w:rPr>
          <w:rFonts w:ascii="Times New Roman" w:hAnsi="Times New Roman"/>
          <w:szCs w:val="24"/>
          <w:lang w:val="sr-Cyrl-CS"/>
        </w:rPr>
        <w:t xml:space="preserve">         </w:t>
      </w:r>
      <w:r w:rsidRPr="007557A9">
        <w:rPr>
          <w:rFonts w:ascii="Times New Roman" w:hAnsi="Times New Roman"/>
          <w:szCs w:val="24"/>
          <w:lang w:val="sr-Cyrl-CS"/>
        </w:rPr>
        <w:t xml:space="preserve"> </w:t>
      </w:r>
      <w:r w:rsidRPr="007557A9">
        <w:rPr>
          <w:rFonts w:ascii="Times New Roman" w:hAnsi="Times New Roman"/>
          <w:szCs w:val="24"/>
        </w:rPr>
        <w:t xml:space="preserve">I          </w:t>
      </w:r>
      <w:r w:rsidR="0070043E">
        <w:rPr>
          <w:rFonts w:ascii="Times New Roman" w:hAnsi="Times New Roman"/>
          <w:szCs w:val="24"/>
        </w:rPr>
        <w:t xml:space="preserve">         </w:t>
      </w:r>
      <w:r w:rsidR="003C6A4C">
        <w:rPr>
          <w:rFonts w:ascii="Times New Roman" w:hAnsi="Times New Roman"/>
          <w:szCs w:val="24"/>
          <w:lang w:val="sr-Cyrl-RS"/>
        </w:rPr>
        <w:tab/>
        <w:t xml:space="preserve">      </w:t>
      </w:r>
      <w:r w:rsidR="007A6E5B">
        <w:rPr>
          <w:rFonts w:ascii="Times New Roman" w:hAnsi="Times New Roman"/>
          <w:szCs w:val="24"/>
        </w:rPr>
        <w:t>22</w:t>
      </w:r>
    </w:p>
    <w:p w:rsidR="009D5DDD" w:rsidRDefault="009D5DDD" w:rsidP="0070043E">
      <w:pPr>
        <w:ind w:left="720" w:firstLine="720"/>
        <w:rPr>
          <w:rFonts w:ascii="Times New Roman" w:hAnsi="Times New Roman"/>
          <w:szCs w:val="24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Чистачица  </w:t>
      </w:r>
      <w:r w:rsidR="0070043E">
        <w:rPr>
          <w:rFonts w:ascii="Times New Roman" w:hAnsi="Times New Roman"/>
          <w:szCs w:val="24"/>
          <w:lang w:val="sr-Cyrl-CS"/>
        </w:rPr>
        <w:t xml:space="preserve">         </w:t>
      </w:r>
      <w:r w:rsidRPr="007557A9">
        <w:rPr>
          <w:rFonts w:ascii="Times New Roman" w:hAnsi="Times New Roman"/>
          <w:szCs w:val="24"/>
        </w:rPr>
        <w:t xml:space="preserve">I       </w:t>
      </w:r>
      <w:r w:rsidR="0070043E">
        <w:rPr>
          <w:rFonts w:ascii="Times New Roman" w:hAnsi="Times New Roman"/>
          <w:szCs w:val="24"/>
        </w:rPr>
        <w:t xml:space="preserve">             </w:t>
      </w:r>
      <w:r w:rsidR="003C6A4C">
        <w:rPr>
          <w:rFonts w:ascii="Times New Roman" w:hAnsi="Times New Roman"/>
          <w:szCs w:val="24"/>
          <w:lang w:val="sr-Cyrl-RS"/>
        </w:rPr>
        <w:tab/>
        <w:t xml:space="preserve">       </w:t>
      </w:r>
      <w:r w:rsidR="00293E9B">
        <w:rPr>
          <w:rFonts w:ascii="Times New Roman" w:hAnsi="Times New Roman"/>
          <w:szCs w:val="24"/>
          <w:lang w:val="sr-Cyrl-CS"/>
        </w:rPr>
        <w:t xml:space="preserve"> </w:t>
      </w:r>
      <w:r w:rsidR="007A6E5B">
        <w:rPr>
          <w:rFonts w:ascii="Times New Roman" w:hAnsi="Times New Roman"/>
          <w:szCs w:val="24"/>
        </w:rPr>
        <w:t>3</w:t>
      </w:r>
    </w:p>
    <w:p w:rsidR="00FE3F2B" w:rsidRDefault="00FE3F2B" w:rsidP="00FE3F2B">
      <w:pPr>
        <w:rPr>
          <w:rFonts w:ascii="Times New Roman" w:hAnsi="Times New Roman"/>
          <w:szCs w:val="24"/>
        </w:rPr>
      </w:pPr>
    </w:p>
    <w:p w:rsidR="00FE3F2B" w:rsidRDefault="00FE3F2B" w:rsidP="002E7D9D">
      <w:pPr>
        <w:rPr>
          <w:rFonts w:ascii="Times New Roman" w:hAnsi="Times New Roman"/>
          <w:b/>
          <w:color w:val="000000"/>
          <w:szCs w:val="24"/>
          <w:u w:val="single"/>
        </w:rPr>
      </w:pPr>
      <w:r>
        <w:rPr>
          <w:rFonts w:ascii="Times New Roman" w:hAnsi="Times New Roman"/>
          <w:b/>
          <w:color w:val="000000"/>
          <w:szCs w:val="24"/>
          <w:u w:val="single"/>
        </w:rPr>
        <w:t>6</w:t>
      </w:r>
      <w:r>
        <w:rPr>
          <w:rFonts w:ascii="Times New Roman" w:hAnsi="Times New Roman"/>
          <w:b/>
          <w:color w:val="000000"/>
          <w:szCs w:val="24"/>
          <w:u w:val="single"/>
          <w:lang w:val="sr-Cyrl-CS"/>
        </w:rPr>
        <w:t>.</w:t>
      </w:r>
      <w:r w:rsidRPr="000349FD">
        <w:rPr>
          <w:rFonts w:ascii="Times New Roman" w:hAnsi="Times New Roman"/>
          <w:b/>
          <w:color w:val="000000"/>
          <w:szCs w:val="24"/>
          <w:u w:val="single"/>
          <w:lang w:val="sr-Cyrl-CS"/>
        </w:rPr>
        <w:t xml:space="preserve"> </w:t>
      </w:r>
      <w:r w:rsidR="002E7D9D">
        <w:rPr>
          <w:rFonts w:ascii="Times New Roman" w:hAnsi="Times New Roman"/>
          <w:b/>
          <w:color w:val="000000"/>
          <w:szCs w:val="24"/>
          <w:u w:val="single"/>
          <w:lang w:val="sr-Cyrl-CS"/>
        </w:rPr>
        <w:t>ТЕХНИЧАР ОДРЖАВАЊА ИНФОРМАЦИОНОГ СИСТЕМА И ТЕХНОЛОГИЈА</w:t>
      </w:r>
    </w:p>
    <w:p w:rsidR="002E7D9D" w:rsidRPr="002E7D9D" w:rsidRDefault="002E7D9D" w:rsidP="002E7D9D">
      <w:pPr>
        <w:rPr>
          <w:rFonts w:ascii="Times New Roman" w:hAnsi="Times New Roman"/>
          <w:b/>
          <w:color w:val="000000"/>
          <w:szCs w:val="24"/>
          <w:lang w:val="sr-Cyrl-RS"/>
        </w:rPr>
      </w:pPr>
      <w:r w:rsidRPr="002E7D9D">
        <w:rPr>
          <w:rFonts w:ascii="Times New Roman" w:hAnsi="Times New Roman"/>
          <w:b/>
          <w:color w:val="000000"/>
          <w:szCs w:val="24"/>
          <w:lang w:val="sr-Cyrl-RS"/>
        </w:rPr>
        <w:t>УКУПАН БРОЈ ИЗВРШИОЦА        1</w:t>
      </w:r>
    </w:p>
    <w:p w:rsidR="00FE3F2B" w:rsidRPr="009114CC" w:rsidRDefault="00FE3F2B" w:rsidP="00FE3F2B">
      <w:pPr>
        <w:rPr>
          <w:rFonts w:ascii="Times New Roman" w:hAnsi="Times New Roman"/>
          <w:szCs w:val="24"/>
        </w:rPr>
      </w:pPr>
    </w:p>
    <w:p w:rsidR="002E7D9D" w:rsidRPr="007557A9" w:rsidRDefault="002E7D9D" w:rsidP="002E7D9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Степен стручне спреме              </w:t>
      </w:r>
      <w:r w:rsidRPr="007557A9">
        <w:rPr>
          <w:rFonts w:ascii="Times New Roman" w:hAnsi="Times New Roman"/>
          <w:szCs w:val="24"/>
        </w:rPr>
        <w:t>IV</w:t>
      </w:r>
    </w:p>
    <w:p w:rsidR="002E7D9D" w:rsidRPr="004444C2" w:rsidRDefault="002E7D9D" w:rsidP="002E7D9D">
      <w:pPr>
        <w:rPr>
          <w:rFonts w:ascii="Times New Roman" w:hAnsi="Times New Roman"/>
          <w:szCs w:val="24"/>
          <w:lang w:val="sr-Latn-R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Радни стаж    </w:t>
      </w:r>
      <w:r>
        <w:rPr>
          <w:rFonts w:ascii="Times New Roman" w:hAnsi="Times New Roman"/>
          <w:szCs w:val="24"/>
          <w:lang w:val="sr-Cyrl-CS"/>
        </w:rPr>
        <w:t xml:space="preserve">                              2</w:t>
      </w:r>
      <w:r>
        <w:rPr>
          <w:rFonts w:ascii="Times New Roman" w:hAnsi="Times New Roman"/>
          <w:szCs w:val="24"/>
          <w:lang w:val="sr-Latn-RS"/>
        </w:rPr>
        <w:t>5</w:t>
      </w:r>
    </w:p>
    <w:p w:rsidR="002E7D9D" w:rsidRPr="007557A9" w:rsidRDefault="002E7D9D" w:rsidP="002E7D9D">
      <w:pPr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       Проценат ангажованости          </w:t>
      </w:r>
      <w:r>
        <w:rPr>
          <w:rFonts w:ascii="Times New Roman" w:hAnsi="Times New Roman"/>
          <w:szCs w:val="24"/>
        </w:rPr>
        <w:t>50</w:t>
      </w:r>
      <w:r w:rsidRPr="007557A9">
        <w:rPr>
          <w:rFonts w:ascii="Times New Roman" w:hAnsi="Times New Roman"/>
          <w:szCs w:val="24"/>
          <w:lang w:val="sr-Cyrl-CS"/>
        </w:rPr>
        <w:t>%</w:t>
      </w:r>
    </w:p>
    <w:p w:rsidR="009D5DDD" w:rsidRPr="007557A9" w:rsidRDefault="009D5DDD" w:rsidP="009D5DDD">
      <w:pPr>
        <w:jc w:val="both"/>
        <w:rPr>
          <w:rFonts w:ascii="Times New Roman" w:hAnsi="Times New Roman"/>
          <w:szCs w:val="24"/>
        </w:rPr>
      </w:pPr>
    </w:p>
    <w:p w:rsidR="009D5DDD" w:rsidRPr="007557A9" w:rsidRDefault="009D5DDD" w:rsidP="009D5DDD">
      <w:pPr>
        <w:jc w:val="both"/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>Стручна спрема постојећег наставног кадра  је   усклађена са важећим Правилником о врсти стручне спреме наставника, стручних сарадника и помоћних наставника у стручним школама.</w:t>
      </w:r>
    </w:p>
    <w:p w:rsidR="009D5DDD" w:rsidRDefault="009D5DDD" w:rsidP="00E6081E">
      <w:pPr>
        <w:pStyle w:val="Heading2"/>
        <w:tabs>
          <w:tab w:val="left" w:pos="5560"/>
        </w:tabs>
        <w:jc w:val="left"/>
        <w:rPr>
          <w:bCs/>
          <w:szCs w:val="40"/>
          <w:u w:val="single"/>
        </w:rPr>
      </w:pPr>
    </w:p>
    <w:bookmarkEnd w:id="128"/>
    <w:p w:rsidR="000349FD" w:rsidRPr="007557A9" w:rsidRDefault="000349FD" w:rsidP="000349FD">
      <w:pPr>
        <w:jc w:val="both"/>
        <w:rPr>
          <w:rFonts w:ascii="Times New Roman" w:hAnsi="Times New Roman"/>
          <w:szCs w:val="24"/>
          <w:lang w:val="sr-Cyrl-CS"/>
        </w:rPr>
      </w:pPr>
      <w:r w:rsidRPr="007557A9">
        <w:rPr>
          <w:rFonts w:ascii="Times New Roman" w:hAnsi="Times New Roman"/>
          <w:szCs w:val="24"/>
          <w:lang w:val="sr-Cyrl-CS"/>
        </w:rPr>
        <w:t xml:space="preserve">Школа ће ове године посветити значајну пажњу стручном усавршавању наставника, посебно наставника без педагошко - психолошког образовања и наставника почетника. </w:t>
      </w:r>
    </w:p>
    <w:p w:rsidR="000349FD" w:rsidRPr="007557A9" w:rsidRDefault="000349FD" w:rsidP="000349FD">
      <w:pPr>
        <w:jc w:val="both"/>
        <w:rPr>
          <w:rFonts w:ascii="Times New Roman" w:hAnsi="Times New Roman"/>
          <w:szCs w:val="24"/>
          <w:lang w:val="sr-Cyrl-CS"/>
        </w:rPr>
      </w:pPr>
    </w:p>
    <w:p w:rsidR="000349FD" w:rsidRPr="007557A9" w:rsidRDefault="000349FD" w:rsidP="000349FD">
      <w:pPr>
        <w:jc w:val="both"/>
        <w:rPr>
          <w:rFonts w:ascii="Times New Roman" w:hAnsi="Times New Roman"/>
          <w:szCs w:val="24"/>
        </w:rPr>
      </w:pPr>
      <w:r w:rsidRPr="007557A9">
        <w:rPr>
          <w:rFonts w:ascii="Times New Roman" w:hAnsi="Times New Roman"/>
          <w:szCs w:val="24"/>
          <w:lang w:val="sr-Cyrl-CS"/>
        </w:rPr>
        <w:t>Стручно усавршавање ће се вршити  у складу са  мотивацијама и потреба наставника за стручним усавршавањем. Подстицаће се индивидуално стручно усавршавање, као и институционално (МПС, стручна друштва, заједнице школа...) и у оквиру ш</w:t>
      </w:r>
      <w:r w:rsidR="00471D9A">
        <w:rPr>
          <w:rFonts w:ascii="Times New Roman" w:hAnsi="Times New Roman"/>
          <w:szCs w:val="24"/>
          <w:lang w:val="sr-Cyrl-CS"/>
        </w:rPr>
        <w:t>коле кроз стручне активе, одеље</w:t>
      </w:r>
      <w:r w:rsidR="00471D9A">
        <w:rPr>
          <w:rFonts w:ascii="Times New Roman" w:hAnsi="Times New Roman"/>
          <w:szCs w:val="24"/>
          <w:lang w:val="sr-Cyrl-RS"/>
        </w:rPr>
        <w:t>њ</w:t>
      </w:r>
      <w:r w:rsidRPr="007557A9">
        <w:rPr>
          <w:rFonts w:ascii="Times New Roman" w:hAnsi="Times New Roman"/>
          <w:szCs w:val="24"/>
          <w:lang w:val="sr-Cyrl-CS"/>
        </w:rPr>
        <w:t>ска и наставничко веће.</w:t>
      </w:r>
    </w:p>
    <w:p w:rsidR="00F93010" w:rsidRDefault="00F93010" w:rsidP="00E6081E">
      <w:pPr>
        <w:rPr>
          <w:rFonts w:ascii="Times New Roman" w:hAnsi="Times New Roman"/>
          <w:b/>
          <w:sz w:val="32"/>
          <w:szCs w:val="32"/>
          <w:u w:val="single"/>
        </w:rPr>
      </w:pPr>
    </w:p>
    <w:p w:rsidR="00F93010" w:rsidRDefault="00F93010" w:rsidP="00E6081E">
      <w:pPr>
        <w:rPr>
          <w:rFonts w:ascii="Times New Roman" w:hAnsi="Times New Roman"/>
          <w:b/>
          <w:sz w:val="32"/>
          <w:szCs w:val="32"/>
          <w:u w:val="single"/>
        </w:rPr>
      </w:pPr>
    </w:p>
    <w:p w:rsidR="00CC385B" w:rsidRDefault="00CC385B">
      <w:pPr>
        <w:jc w:val="both"/>
        <w:rPr>
          <w:sz w:val="28"/>
          <w:szCs w:val="28"/>
          <w:lang w:val="sr-Cyrl-CS"/>
        </w:rPr>
      </w:pPr>
    </w:p>
    <w:p w:rsidR="00CC385B" w:rsidRDefault="00CC385B">
      <w:pPr>
        <w:jc w:val="both"/>
        <w:rPr>
          <w:sz w:val="28"/>
          <w:szCs w:val="28"/>
          <w:lang w:val="sr-Cyrl-CS"/>
        </w:rPr>
      </w:pPr>
    </w:p>
    <w:p w:rsidR="008629F6" w:rsidRDefault="008629F6">
      <w:pPr>
        <w:jc w:val="both"/>
        <w:rPr>
          <w:sz w:val="28"/>
          <w:szCs w:val="28"/>
          <w:lang w:val="sr-Cyrl-CS"/>
        </w:rPr>
      </w:pPr>
    </w:p>
    <w:p w:rsidR="008629F6" w:rsidRDefault="008629F6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3F4A65" w:rsidRDefault="003F4A65">
      <w:pPr>
        <w:jc w:val="both"/>
        <w:rPr>
          <w:sz w:val="28"/>
          <w:szCs w:val="28"/>
          <w:lang w:val="sr-Cyrl-CS"/>
        </w:rPr>
      </w:pPr>
    </w:p>
    <w:p w:rsidR="00CC385B" w:rsidRDefault="00CC385B">
      <w:pPr>
        <w:jc w:val="both"/>
        <w:rPr>
          <w:rFonts w:asciiTheme="minorHAnsi" w:hAnsiTheme="minorHAnsi"/>
          <w:sz w:val="28"/>
          <w:szCs w:val="28"/>
        </w:rPr>
      </w:pPr>
    </w:p>
    <w:p w:rsidR="009A0E28" w:rsidRDefault="009A0E28">
      <w:pPr>
        <w:jc w:val="both"/>
        <w:rPr>
          <w:rFonts w:asciiTheme="minorHAnsi" w:hAnsiTheme="minorHAnsi"/>
          <w:sz w:val="28"/>
          <w:szCs w:val="28"/>
        </w:rPr>
      </w:pPr>
    </w:p>
    <w:p w:rsidR="009A0E28" w:rsidRDefault="009A0E28" w:rsidP="009338AD">
      <w:pPr>
        <w:pStyle w:val="Heading1"/>
        <w:rPr>
          <w:bCs/>
          <w:sz w:val="46"/>
        </w:rPr>
      </w:pPr>
      <w:bookmarkStart w:id="131" w:name="_Toc367098551"/>
      <w:bookmarkStart w:id="132" w:name="_Toc367099620"/>
      <w:bookmarkStart w:id="133" w:name="_Toc367099720"/>
      <w:bookmarkStart w:id="134" w:name="_Toc493242968"/>
    </w:p>
    <w:p w:rsidR="009A0E28" w:rsidRDefault="009A0E28" w:rsidP="009338AD">
      <w:pPr>
        <w:pStyle w:val="Heading1"/>
        <w:rPr>
          <w:bCs/>
          <w:sz w:val="46"/>
        </w:rPr>
      </w:pPr>
    </w:p>
    <w:p w:rsidR="009A0E28" w:rsidRDefault="009A0E28" w:rsidP="009338AD">
      <w:pPr>
        <w:pStyle w:val="Heading1"/>
        <w:rPr>
          <w:bCs/>
          <w:sz w:val="46"/>
        </w:rPr>
      </w:pPr>
    </w:p>
    <w:p w:rsidR="009A0E28" w:rsidRDefault="009A0E28" w:rsidP="009338AD">
      <w:pPr>
        <w:pStyle w:val="Heading1"/>
        <w:rPr>
          <w:bCs/>
          <w:sz w:val="46"/>
        </w:rPr>
      </w:pPr>
    </w:p>
    <w:p w:rsidR="009A0E28" w:rsidRDefault="009A0E28" w:rsidP="009338AD">
      <w:pPr>
        <w:pStyle w:val="Heading1"/>
        <w:rPr>
          <w:bCs/>
          <w:sz w:val="46"/>
        </w:rPr>
      </w:pPr>
    </w:p>
    <w:p w:rsidR="00CC385B" w:rsidRPr="005A2A2F" w:rsidRDefault="00CC385B" w:rsidP="005A2A2F">
      <w:pPr>
        <w:pStyle w:val="Heading1"/>
      </w:pPr>
      <w:bookmarkStart w:id="135" w:name="_Toc19012950"/>
      <w:bookmarkStart w:id="136" w:name="_Toc50922264"/>
      <w:bookmarkStart w:id="137" w:name="_Toc82627438"/>
      <w:bookmarkStart w:id="138" w:name="_Toc82637911"/>
      <w:r w:rsidRPr="005A2A2F">
        <w:t>3. УЧЕНИЦИ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CC385B" w:rsidRDefault="00CC385B">
      <w:pPr>
        <w:ind w:firstLine="720"/>
        <w:jc w:val="both"/>
        <w:rPr>
          <w:rFonts w:ascii="Times New Roman" w:hAnsi="Times New Roman"/>
          <w:b/>
          <w:bCs/>
          <w:sz w:val="36"/>
        </w:rPr>
      </w:pPr>
    </w:p>
    <w:p w:rsidR="00CC385B" w:rsidRPr="0076758D" w:rsidRDefault="00CC385B">
      <w:pPr>
        <w:ind w:left="720"/>
        <w:jc w:val="both"/>
        <w:rPr>
          <w:rFonts w:ascii="Times New Roman" w:hAnsi="Times New Roman"/>
          <w:b/>
          <w:bCs/>
          <w:sz w:val="36"/>
        </w:rPr>
      </w:pPr>
    </w:p>
    <w:p w:rsidR="00CC385B" w:rsidRPr="00066A9A" w:rsidRDefault="00CC385B" w:rsidP="00116082">
      <w:pPr>
        <w:numPr>
          <w:ilvl w:val="0"/>
          <w:numId w:val="4"/>
        </w:numPr>
        <w:tabs>
          <w:tab w:val="clear" w:pos="6881"/>
        </w:tabs>
        <w:spacing w:before="240" w:after="240"/>
        <w:ind w:left="360" w:hanging="357"/>
        <w:jc w:val="both"/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066A9A">
        <w:rPr>
          <w:rFonts w:ascii="Times New Roman" w:hAnsi="Times New Roman"/>
          <w:b/>
          <w:bCs/>
          <w:sz w:val="36"/>
          <w:szCs w:val="36"/>
          <w:lang w:val="sr-Cyrl-CS"/>
        </w:rPr>
        <w:t>Број ученика по подручијима рада и образовном профилу</w:t>
      </w:r>
    </w:p>
    <w:p w:rsidR="00CC385B" w:rsidRPr="00066A9A" w:rsidRDefault="00CC385B" w:rsidP="00116082">
      <w:pPr>
        <w:numPr>
          <w:ilvl w:val="0"/>
          <w:numId w:val="4"/>
        </w:numPr>
        <w:tabs>
          <w:tab w:val="clear" w:pos="6881"/>
        </w:tabs>
        <w:spacing w:before="240" w:after="240"/>
        <w:ind w:left="360" w:hanging="357"/>
        <w:jc w:val="both"/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066A9A">
        <w:rPr>
          <w:rFonts w:ascii="Times New Roman" w:hAnsi="Times New Roman"/>
          <w:b/>
          <w:bCs/>
          <w:sz w:val="36"/>
          <w:szCs w:val="36"/>
          <w:lang w:val="sr-Cyrl-CS"/>
        </w:rPr>
        <w:t>Број ученика према страним језицима</w:t>
      </w:r>
    </w:p>
    <w:p w:rsidR="00CC385B" w:rsidRPr="00066A9A" w:rsidRDefault="00CC385B" w:rsidP="00116082">
      <w:pPr>
        <w:numPr>
          <w:ilvl w:val="0"/>
          <w:numId w:val="4"/>
        </w:numPr>
        <w:tabs>
          <w:tab w:val="clear" w:pos="6881"/>
        </w:tabs>
        <w:spacing w:before="240" w:after="240"/>
        <w:ind w:left="360" w:hanging="357"/>
        <w:jc w:val="both"/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066A9A">
        <w:rPr>
          <w:rFonts w:ascii="Times New Roman" w:hAnsi="Times New Roman"/>
          <w:b/>
          <w:bCs/>
          <w:sz w:val="36"/>
          <w:szCs w:val="36"/>
          <w:lang w:val="sr-Cyrl-CS"/>
        </w:rPr>
        <w:t>Број ученика по одељењима, састав по полу, број путника, некомплетне породице и број ученика по изборним предметима</w:t>
      </w:r>
    </w:p>
    <w:p w:rsidR="00CC385B" w:rsidRDefault="00CC385B" w:rsidP="00116082">
      <w:pPr>
        <w:spacing w:before="120" w:after="120"/>
        <w:ind w:left="360"/>
        <w:jc w:val="both"/>
        <w:rPr>
          <w:rFonts w:ascii="Times New Roman" w:hAnsi="Times New Roman"/>
          <w:b/>
          <w:bCs/>
          <w:sz w:val="36"/>
          <w:lang w:val="ru-RU"/>
        </w:rPr>
        <w:sectPr w:rsidR="00CC385B" w:rsidSect="005C0132">
          <w:pgSz w:w="11907" w:h="16840" w:code="9"/>
          <w:pgMar w:top="1418" w:right="708" w:bottom="993" w:left="1418" w:header="708" w:footer="708" w:gutter="0"/>
          <w:paperSrc w:first="8" w:other="8"/>
          <w:pgNumType w:start="23"/>
          <w:cols w:space="708"/>
          <w:titlePg/>
          <w:docGrid w:linePitch="326"/>
        </w:sectPr>
      </w:pPr>
    </w:p>
    <w:p w:rsidR="00CC385B" w:rsidRPr="005A2A2F" w:rsidRDefault="00CC385B" w:rsidP="005A2A2F">
      <w:pPr>
        <w:pStyle w:val="Heading2"/>
      </w:pPr>
      <w:bookmarkStart w:id="139" w:name="_Toc367098552"/>
      <w:bookmarkStart w:id="140" w:name="_Toc367099621"/>
      <w:bookmarkStart w:id="141" w:name="_Toc367099721"/>
      <w:bookmarkStart w:id="142" w:name="_Toc493242969"/>
      <w:bookmarkStart w:id="143" w:name="_Toc19012951"/>
      <w:bookmarkStart w:id="144" w:name="_Toc50922265"/>
      <w:bookmarkStart w:id="145" w:name="_Toc82627439"/>
      <w:bookmarkStart w:id="146" w:name="_Toc82637912"/>
      <w:r w:rsidRPr="005A2A2F">
        <w:lastRenderedPageBreak/>
        <w:t>3.1. УЧЕНИЦИ ПО ПОДРУЧЈИМА РАДА И ОБРАЗОВНОМ ПРОФИЛУ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CC385B" w:rsidRPr="005A2A2F" w:rsidRDefault="0084342D" w:rsidP="005A2A2F">
      <w:pPr>
        <w:pStyle w:val="Heading2"/>
      </w:pPr>
      <w:bookmarkStart w:id="147" w:name="_Toc335300531"/>
      <w:bookmarkStart w:id="148" w:name="_Toc335307896"/>
      <w:bookmarkStart w:id="149" w:name="_Toc335308247"/>
      <w:bookmarkStart w:id="150" w:name="_Toc335308745"/>
      <w:bookmarkStart w:id="151" w:name="_Toc335308828"/>
      <w:bookmarkStart w:id="152" w:name="_Toc335308950"/>
      <w:bookmarkStart w:id="153" w:name="_Toc367098553"/>
      <w:bookmarkStart w:id="154" w:name="_Toc367099622"/>
      <w:bookmarkStart w:id="155" w:name="_Toc367099722"/>
      <w:bookmarkStart w:id="156" w:name="_Toc493242970"/>
      <w:bookmarkStart w:id="157" w:name="_Toc19012952"/>
      <w:bookmarkStart w:id="158" w:name="_Toc50922266"/>
      <w:bookmarkStart w:id="159" w:name="_Toc82627440"/>
      <w:bookmarkStart w:id="160" w:name="_Toc82637913"/>
      <w:r>
        <w:t>ЗА ШКОЛСКУ 202</w:t>
      </w:r>
      <w:r>
        <w:rPr>
          <w:lang w:val="sr-Cyrl-RS"/>
        </w:rPr>
        <w:t>1</w:t>
      </w:r>
      <w:r>
        <w:t>/202</w:t>
      </w:r>
      <w:r>
        <w:rPr>
          <w:lang w:val="sr-Cyrl-RS"/>
        </w:rPr>
        <w:t>2</w:t>
      </w:r>
      <w:r w:rsidR="00CC385B" w:rsidRPr="005A2A2F">
        <w:t>. ГОДИНУ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:rsidR="00CC385B" w:rsidRDefault="00CC385B" w:rsidP="002A0D3A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lang w:val="ru-RU"/>
        </w:rPr>
      </w:pPr>
    </w:p>
    <w:tbl>
      <w:tblPr>
        <w:tblW w:w="0" w:type="auto"/>
        <w:jc w:val="center"/>
        <w:tblInd w:w="-104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4257"/>
        <w:gridCol w:w="730"/>
        <w:gridCol w:w="684"/>
        <w:gridCol w:w="842"/>
        <w:gridCol w:w="822"/>
        <w:gridCol w:w="879"/>
        <w:gridCol w:w="851"/>
        <w:gridCol w:w="1010"/>
        <w:gridCol w:w="1008"/>
        <w:gridCol w:w="711"/>
        <w:gridCol w:w="1183"/>
      </w:tblGrid>
      <w:tr w:rsidR="00CC385B" w:rsidTr="00642A62">
        <w:trPr>
          <w:cantSplit/>
          <w:trHeight w:val="330"/>
          <w:jc w:val="center"/>
        </w:trPr>
        <w:tc>
          <w:tcPr>
            <w:tcW w:w="547" w:type="dxa"/>
            <w:vMerge w:val="restart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single" w:sz="8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76758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4257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E77EC3" w:rsidRDefault="00CC385B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 xml:space="preserve">ПОДРУЧЈЕ РАДА - 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САОБРАЋАЈ</w:t>
            </w:r>
          </w:p>
        </w:tc>
        <w:tc>
          <w:tcPr>
            <w:tcW w:w="8720" w:type="dxa"/>
            <w:gridSpan w:val="10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ru-RU"/>
              </w:rPr>
              <w:t>Б р о ј   у п и с а н и х   у ч е н и к а</w:t>
            </w:r>
          </w:p>
        </w:tc>
      </w:tr>
      <w:tr w:rsidR="00CC385B" w:rsidTr="00642A62">
        <w:trPr>
          <w:cantSplit/>
          <w:trHeight w:val="315"/>
          <w:jc w:val="center"/>
        </w:trPr>
        <w:tc>
          <w:tcPr>
            <w:tcW w:w="547" w:type="dxa"/>
            <w:vMerge/>
            <w:tcBorders>
              <w:top w:val="single" w:sz="12" w:space="0" w:color="auto"/>
              <w:left w:val="doub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C385B" w:rsidRDefault="00CC385B" w:rsidP="008A25CB">
            <w:pPr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4257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CC385B" w:rsidRDefault="00CC385B" w:rsidP="008A25CB">
            <w:pPr>
              <w:rPr>
                <w:rFonts w:ascii="Times New Roman" w:hAnsi="Times New Roman"/>
                <w:b/>
                <w:bCs/>
                <w:szCs w:val="28"/>
                <w:lang w:val="ru-RU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 разред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2. разред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3. разред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4. раз.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С В Е Г А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8" w:space="0" w:color="auto"/>
              <w:right w:val="double" w:sz="4" w:space="0" w:color="auto"/>
            </w:tcBorders>
            <w:vAlign w:val="center"/>
          </w:tcPr>
          <w:p w:rsidR="00CC385B" w:rsidRDefault="00CC385B" w:rsidP="0076758D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:rsidR="00CC385B" w:rsidRDefault="00CC385B" w:rsidP="0076758D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УКУПНО</w:t>
            </w:r>
          </w:p>
        </w:tc>
      </w:tr>
      <w:tr w:rsidR="00CC385B" w:rsidTr="00642A62">
        <w:trPr>
          <w:cantSplit/>
          <w:trHeight w:val="281"/>
          <w:jc w:val="center"/>
        </w:trPr>
        <w:tc>
          <w:tcPr>
            <w:tcW w:w="547" w:type="dxa"/>
            <w:vMerge/>
            <w:tcBorders>
              <w:top w:val="single" w:sz="12" w:space="0" w:color="auto"/>
              <w:left w:val="doub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C385B" w:rsidRDefault="00CC385B" w:rsidP="008A25CB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4257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CC385B" w:rsidRDefault="00CC385B" w:rsidP="008A25CB">
            <w:pPr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3.год.</w:t>
            </w:r>
          </w:p>
        </w:tc>
        <w:tc>
          <w:tcPr>
            <w:tcW w:w="684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4.год.</w:t>
            </w:r>
          </w:p>
        </w:tc>
        <w:tc>
          <w:tcPr>
            <w:tcW w:w="842" w:type="dxa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3.год.</w:t>
            </w:r>
          </w:p>
        </w:tc>
        <w:tc>
          <w:tcPr>
            <w:tcW w:w="822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4.год.</w:t>
            </w:r>
          </w:p>
        </w:tc>
        <w:tc>
          <w:tcPr>
            <w:tcW w:w="879" w:type="dxa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3.год.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4.год.</w:t>
            </w:r>
          </w:p>
        </w:tc>
        <w:tc>
          <w:tcPr>
            <w:tcW w:w="101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4.год.</w:t>
            </w:r>
          </w:p>
        </w:tc>
        <w:tc>
          <w:tcPr>
            <w:tcW w:w="1008" w:type="dxa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 xml:space="preserve"> 3.год.</w:t>
            </w: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 xml:space="preserve"> 4.год.</w:t>
            </w:r>
          </w:p>
        </w:tc>
        <w:tc>
          <w:tcPr>
            <w:tcW w:w="1183" w:type="dxa"/>
            <w:vMerge/>
            <w:tcBorders>
              <w:left w:val="single" w:sz="12" w:space="0" w:color="auto"/>
              <w:bottom w:val="single" w:sz="8" w:space="0" w:color="auto"/>
              <w:right w:val="double" w:sz="4" w:space="0" w:color="auto"/>
            </w:tcBorders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</w:p>
        </w:tc>
      </w:tr>
      <w:tr w:rsidR="00CC385B" w:rsidTr="00642A62">
        <w:trPr>
          <w:cantSplit/>
          <w:trHeight w:val="315"/>
          <w:jc w:val="center"/>
        </w:trPr>
        <w:tc>
          <w:tcPr>
            <w:tcW w:w="547" w:type="dxa"/>
            <w:vMerge/>
            <w:tcBorders>
              <w:top w:val="nil"/>
              <w:left w:val="doub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C385B" w:rsidRDefault="00CC385B" w:rsidP="008A25CB">
            <w:pPr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CC385B" w:rsidRDefault="0084342D" w:rsidP="008A25C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 xml:space="preserve"> В</w:t>
            </w:r>
            <w:r w:rsidR="00CC385B">
              <w:rPr>
                <w:rFonts w:ascii="Times New Roman" w:hAnsi="Times New Roman"/>
                <w:szCs w:val="28"/>
              </w:rPr>
              <w:t>озач моторних возила</w:t>
            </w:r>
          </w:p>
        </w:tc>
        <w:tc>
          <w:tcPr>
            <w:tcW w:w="730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E0251" w:rsidRDefault="00642A62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29</w:t>
            </w:r>
          </w:p>
        </w:tc>
        <w:tc>
          <w:tcPr>
            <w:tcW w:w="68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E0251" w:rsidRDefault="007E0251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84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E0251" w:rsidRDefault="00845C11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</w:t>
            </w:r>
            <w:r w:rsidR="006B311F">
              <w:rPr>
                <w:rFonts w:ascii="Times New Roman" w:hAnsi="Times New Roman"/>
                <w:szCs w:val="28"/>
                <w:lang w:val="sr-Cyrl-CS"/>
              </w:rPr>
              <w:t>8</w:t>
            </w:r>
          </w:p>
        </w:tc>
        <w:tc>
          <w:tcPr>
            <w:tcW w:w="82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E0251" w:rsidRDefault="007E0251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E0251" w:rsidRDefault="00C12AC7" w:rsidP="00A835D1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E0251" w:rsidRDefault="007E0251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10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E0251" w:rsidRDefault="007E0251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100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E0251" w:rsidRDefault="00F54D6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82</w:t>
            </w:r>
          </w:p>
        </w:tc>
        <w:tc>
          <w:tcPr>
            <w:tcW w:w="71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CC385B" w:rsidRPr="007E0251" w:rsidRDefault="00F54D6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8</w:t>
            </w:r>
            <w:r w:rsidR="00642A62">
              <w:rPr>
                <w:rFonts w:ascii="Times New Roman" w:hAnsi="Times New Roman"/>
                <w:b/>
                <w:bCs/>
                <w:szCs w:val="28"/>
                <w:lang w:val="sr-Cyrl-CS"/>
              </w:rPr>
              <w:t>1</w:t>
            </w:r>
          </w:p>
        </w:tc>
      </w:tr>
      <w:tr w:rsidR="007E0251" w:rsidTr="002F1F70">
        <w:trPr>
          <w:cantSplit/>
          <w:trHeight w:val="315"/>
          <w:jc w:val="center"/>
        </w:trPr>
        <w:tc>
          <w:tcPr>
            <w:tcW w:w="547" w:type="dxa"/>
            <w:vMerge/>
            <w:tcBorders>
              <w:top w:val="nil"/>
              <w:left w:val="doub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E0251" w:rsidRDefault="007E0251" w:rsidP="008A25CB">
            <w:pPr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Default="0084342D" w:rsidP="0084342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 xml:space="preserve"> Т</w:t>
            </w:r>
            <w:r w:rsidR="007E0251">
              <w:rPr>
                <w:rFonts w:ascii="Times New Roman" w:hAnsi="Times New Roman"/>
                <w:szCs w:val="28"/>
              </w:rPr>
              <w:t>ехничар унутрашњег транспорта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</w:t>
            </w:r>
            <w:r w:rsidR="00F54D61">
              <w:rPr>
                <w:rFonts w:ascii="Times New Roman" w:hAnsi="Times New Roman"/>
                <w:szCs w:val="28"/>
                <w:lang w:val="sr-Cyrl-CS"/>
              </w:rPr>
              <w:t>9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</w:t>
            </w:r>
            <w:r w:rsidR="00F54D61">
              <w:rPr>
                <w:rFonts w:ascii="Times New Roman" w:hAnsi="Times New Roman"/>
                <w:szCs w:val="28"/>
                <w:lang w:val="sr-Cyrl-CS"/>
              </w:rP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F54D6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19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F54D6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25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928A4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9</w:t>
            </w:r>
            <w:r w:rsidR="003721F8">
              <w:rPr>
                <w:rFonts w:ascii="Times New Roman" w:hAnsi="Times New Roman"/>
                <w:b/>
                <w:bCs/>
                <w:szCs w:val="28"/>
                <w:lang w:val="sr-Cyrl-CS"/>
              </w:rPr>
              <w:t>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7E0251" w:rsidRPr="007E0251" w:rsidRDefault="006928A4" w:rsidP="007E0251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9</w:t>
            </w:r>
            <w:r w:rsidR="003721F8">
              <w:rPr>
                <w:rFonts w:ascii="Times New Roman" w:hAnsi="Times New Roman"/>
                <w:b/>
                <w:bCs/>
                <w:szCs w:val="28"/>
                <w:lang w:val="sr-Cyrl-CS"/>
              </w:rPr>
              <w:t>7</w:t>
            </w:r>
          </w:p>
        </w:tc>
      </w:tr>
      <w:tr w:rsidR="007E0251" w:rsidTr="00642A62">
        <w:trPr>
          <w:cantSplit/>
          <w:trHeight w:val="199"/>
          <w:jc w:val="center"/>
        </w:trPr>
        <w:tc>
          <w:tcPr>
            <w:tcW w:w="547" w:type="dxa"/>
            <w:vMerge/>
            <w:tcBorders>
              <w:top w:val="nil"/>
              <w:left w:val="doub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E0251" w:rsidRDefault="007E0251" w:rsidP="008A25CB">
            <w:pPr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Default="0084342D" w:rsidP="0084342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 xml:space="preserve"> Т</w:t>
            </w:r>
            <w:r w:rsidR="007E0251">
              <w:rPr>
                <w:rFonts w:ascii="Times New Roman" w:hAnsi="Times New Roman"/>
                <w:szCs w:val="28"/>
              </w:rPr>
              <w:t>ехничар друмског саобраћаја</w:t>
            </w:r>
          </w:p>
        </w:tc>
        <w:tc>
          <w:tcPr>
            <w:tcW w:w="730" w:type="dxa"/>
            <w:tcBorders>
              <w:top w:val="nil"/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2F1F70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30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A835D1" w:rsidRDefault="00845C11" w:rsidP="00254F5D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</w:t>
            </w:r>
            <w:r w:rsidR="00642A62">
              <w:rPr>
                <w:rFonts w:ascii="Times New Roman" w:hAnsi="Times New Roman"/>
                <w:szCs w:val="28"/>
                <w:lang w:val="sr-Cyrl-CS"/>
              </w:rPr>
              <w:t>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30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6C1BBD" w:rsidRDefault="006C1BBD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1</w:t>
            </w:r>
            <w:r w:rsidR="00817CCA">
              <w:rPr>
                <w:rFonts w:ascii="Times New Roman" w:hAnsi="Times New Roman"/>
                <w:b/>
                <w:bCs/>
                <w:szCs w:val="28"/>
                <w:lang w:val="sr-Cyrl-CS"/>
              </w:rPr>
              <w:t>1</w:t>
            </w:r>
            <w:r w:rsidR="00642A62">
              <w:rPr>
                <w:rFonts w:ascii="Times New Roman" w:hAnsi="Times New Roman"/>
                <w:b/>
                <w:bCs/>
                <w:szCs w:val="28"/>
                <w:lang w:val="sr-Cyrl-CS"/>
              </w:rPr>
              <w:t>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vAlign w:val="center"/>
          </w:tcPr>
          <w:p w:rsidR="007E0251" w:rsidRPr="00642A62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1</w:t>
            </w:r>
            <w:r w:rsidR="00817CCA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642A62">
              <w:rPr>
                <w:rFonts w:ascii="Times New Roman" w:hAnsi="Times New Roman"/>
                <w:b/>
                <w:bCs/>
                <w:szCs w:val="28"/>
                <w:lang w:val="sr-Cyrl-RS"/>
              </w:rPr>
              <w:t>7</w:t>
            </w:r>
          </w:p>
        </w:tc>
      </w:tr>
      <w:tr w:rsidR="007E0251" w:rsidTr="00642A62">
        <w:trPr>
          <w:trHeight w:val="330"/>
          <w:jc w:val="center"/>
        </w:trPr>
        <w:tc>
          <w:tcPr>
            <w:tcW w:w="547" w:type="dxa"/>
            <w:vMerge w:val="restart"/>
            <w:tcBorders>
              <w:top w:val="nil"/>
              <w:left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Default="007E0251" w:rsidP="008A25CB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42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auto" w:fill="B6DDE8" w:themeFill="accent5" w:themeFillTint="66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Pr="0076758D" w:rsidRDefault="007E0251" w:rsidP="0010769D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ПОДРУЧЈЕ РАДА - МАШ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И</w:t>
            </w:r>
            <w:r>
              <w:rPr>
                <w:rFonts w:ascii="Times New Roman" w:hAnsi="Times New Roman"/>
                <w:b/>
                <w:bCs/>
                <w:szCs w:val="28"/>
              </w:rPr>
              <w:t>НСТВО И ОБРАДА МЕТАЛА</w:t>
            </w:r>
          </w:p>
        </w:tc>
        <w:tc>
          <w:tcPr>
            <w:tcW w:w="730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6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8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0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663E6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</w:tr>
      <w:tr w:rsidR="007E0251" w:rsidTr="00642A62">
        <w:trPr>
          <w:trHeight w:val="330"/>
          <w:jc w:val="center"/>
        </w:trPr>
        <w:tc>
          <w:tcPr>
            <w:tcW w:w="547" w:type="dxa"/>
            <w:vMerge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Default="007E0251" w:rsidP="008A25CB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42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Pr="0076758D" w:rsidRDefault="0084342D" w:rsidP="008A25CB">
            <w:pPr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 xml:space="preserve"> </w:t>
            </w:r>
            <w:r w:rsidR="007E0251">
              <w:rPr>
                <w:rFonts w:ascii="Times New Roman" w:hAnsi="Times New Roman"/>
                <w:bCs/>
                <w:szCs w:val="28"/>
              </w:rPr>
              <w:t>Бравар - заваривач</w:t>
            </w:r>
          </w:p>
        </w:tc>
        <w:tc>
          <w:tcPr>
            <w:tcW w:w="730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-</w:t>
            </w:r>
          </w:p>
        </w:tc>
        <w:tc>
          <w:tcPr>
            <w:tcW w:w="6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-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642A62" w:rsidRDefault="00642A62" w:rsidP="00254F5D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10</w:t>
            </w: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-</w:t>
            </w:r>
          </w:p>
        </w:tc>
        <w:tc>
          <w:tcPr>
            <w:tcW w:w="8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642A62" w:rsidRDefault="00642A62" w:rsidP="00254F5D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642A62" w:rsidRDefault="007E0251" w:rsidP="00254F5D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-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642A62" w:rsidRDefault="007E0251" w:rsidP="00254F5D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-</w:t>
            </w:r>
          </w:p>
        </w:tc>
        <w:tc>
          <w:tcPr>
            <w:tcW w:w="10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642A62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18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-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7E0251" w:rsidRPr="007E0251" w:rsidRDefault="00642A62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18</w:t>
            </w:r>
          </w:p>
        </w:tc>
      </w:tr>
      <w:tr w:rsidR="002F1F70" w:rsidTr="00642A62">
        <w:trPr>
          <w:trHeight w:val="330"/>
          <w:jc w:val="center"/>
        </w:trPr>
        <w:tc>
          <w:tcPr>
            <w:tcW w:w="547" w:type="dxa"/>
            <w:tcBorders>
              <w:top w:val="nil"/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F1F70" w:rsidRDefault="002F1F70" w:rsidP="008A25CB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42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auto" w:fill="D6E3BC" w:themeFill="accent3" w:themeFillTint="66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2F1F70" w:rsidRPr="0084342D" w:rsidRDefault="0084342D" w:rsidP="0084342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ПОДРУЧЈЕ РАДА – ШУМАРСТВО И ОБРАДА ДРВЕТА</w:t>
            </w:r>
          </w:p>
        </w:tc>
        <w:tc>
          <w:tcPr>
            <w:tcW w:w="730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F1F70" w:rsidRDefault="002F1F70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6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F1F70" w:rsidRDefault="002F1F70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F1F70" w:rsidRDefault="002F1F70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F1F70" w:rsidRDefault="002F1F70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8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F1F70" w:rsidRDefault="002F1F70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F1F70" w:rsidRDefault="002F1F70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F1F70" w:rsidRDefault="002F1F70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0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F1F70" w:rsidRDefault="002F1F70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F1F70" w:rsidRDefault="002F1F70" w:rsidP="00663E6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2F1F70" w:rsidRDefault="002F1F70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</w:tr>
      <w:tr w:rsidR="0084342D" w:rsidTr="002F1F70">
        <w:trPr>
          <w:trHeight w:val="330"/>
          <w:jc w:val="center"/>
        </w:trPr>
        <w:tc>
          <w:tcPr>
            <w:tcW w:w="547" w:type="dxa"/>
            <w:tcBorders>
              <w:top w:val="nil"/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84342D" w:rsidRDefault="0084342D" w:rsidP="008A25CB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42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84342D" w:rsidRPr="0084342D" w:rsidRDefault="0084342D" w:rsidP="002F1F70">
            <w:pPr>
              <w:rPr>
                <w:rFonts w:ascii="Times New Roman" w:hAnsi="Times New Roman"/>
                <w:bCs/>
                <w:szCs w:val="28"/>
                <w:lang w:val="sr-Cyrl-RS"/>
              </w:rPr>
            </w:pPr>
            <w:r w:rsidRPr="0084342D">
              <w:rPr>
                <w:rFonts w:ascii="Times New Roman" w:hAnsi="Times New Roman"/>
                <w:bCs/>
                <w:szCs w:val="28"/>
                <w:lang w:val="sr-Cyrl-RS"/>
              </w:rPr>
              <w:t>Оператер за израду намештаја</w:t>
            </w:r>
          </w:p>
        </w:tc>
        <w:tc>
          <w:tcPr>
            <w:tcW w:w="730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342D" w:rsidRPr="00642A62" w:rsidRDefault="00642A62" w:rsidP="008A25CB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8</w:t>
            </w:r>
          </w:p>
        </w:tc>
        <w:tc>
          <w:tcPr>
            <w:tcW w:w="6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342D" w:rsidRPr="00642A62" w:rsidRDefault="00642A62" w:rsidP="008A25CB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-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342D" w:rsidRPr="00642A62" w:rsidRDefault="00642A62" w:rsidP="008A25CB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-</w:t>
            </w: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342D" w:rsidRPr="00642A62" w:rsidRDefault="00642A62" w:rsidP="008A25CB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-</w:t>
            </w:r>
          </w:p>
        </w:tc>
        <w:tc>
          <w:tcPr>
            <w:tcW w:w="8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342D" w:rsidRPr="00642A62" w:rsidRDefault="00642A62" w:rsidP="008A25CB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342D" w:rsidRPr="00642A62" w:rsidRDefault="00642A62" w:rsidP="008A25CB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-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342D" w:rsidRPr="00642A62" w:rsidRDefault="00642A62" w:rsidP="008A25CB">
            <w:pPr>
              <w:jc w:val="center"/>
              <w:rPr>
                <w:rFonts w:ascii="Times New Roman" w:hAnsi="Times New Roman"/>
                <w:bCs/>
                <w:szCs w:val="28"/>
                <w:lang w:val="sr-Cyrl-CS"/>
              </w:rPr>
            </w:pPr>
            <w:r w:rsidRPr="00642A62">
              <w:rPr>
                <w:rFonts w:ascii="Times New Roman" w:hAnsi="Times New Roman"/>
                <w:bCs/>
                <w:szCs w:val="28"/>
                <w:lang w:val="sr-Cyrl-CS"/>
              </w:rPr>
              <w:t>-</w:t>
            </w:r>
          </w:p>
        </w:tc>
        <w:tc>
          <w:tcPr>
            <w:tcW w:w="10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342D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8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342D" w:rsidRDefault="00642A62" w:rsidP="00663E6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-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84342D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8</w:t>
            </w:r>
          </w:p>
        </w:tc>
      </w:tr>
      <w:tr w:rsidR="007E0251" w:rsidTr="002F1F70">
        <w:trPr>
          <w:trHeight w:val="330"/>
          <w:jc w:val="center"/>
        </w:trPr>
        <w:tc>
          <w:tcPr>
            <w:tcW w:w="547" w:type="dxa"/>
            <w:tcBorders>
              <w:top w:val="nil"/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Default="007E0251" w:rsidP="008A25C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 </w:t>
            </w:r>
          </w:p>
        </w:tc>
        <w:tc>
          <w:tcPr>
            <w:tcW w:w="42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Default="007E0251" w:rsidP="008A25CB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У К У П Н О</w:t>
            </w:r>
          </w:p>
        </w:tc>
        <w:tc>
          <w:tcPr>
            <w:tcW w:w="730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37</w:t>
            </w:r>
          </w:p>
        </w:tc>
        <w:tc>
          <w:tcPr>
            <w:tcW w:w="6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7E025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5</w:t>
            </w:r>
            <w:r w:rsidR="00642A62">
              <w:rPr>
                <w:rFonts w:ascii="Times New Roman" w:hAnsi="Times New Roman"/>
                <w:b/>
                <w:bCs/>
                <w:szCs w:val="28"/>
                <w:lang w:val="sr-Cyrl-CS"/>
              </w:rPr>
              <w:t>9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28</w:t>
            </w: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53</w:t>
            </w:r>
          </w:p>
        </w:tc>
        <w:tc>
          <w:tcPr>
            <w:tcW w:w="8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47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55</w:t>
            </w:r>
          </w:p>
        </w:tc>
        <w:tc>
          <w:tcPr>
            <w:tcW w:w="10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E0251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108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10769D" w:rsidRDefault="00F5359F" w:rsidP="00663E64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2</w:t>
            </w:r>
            <w:r w:rsidR="00642A62">
              <w:rPr>
                <w:rFonts w:ascii="Times New Roman" w:hAnsi="Times New Roman"/>
                <w:b/>
                <w:bCs/>
                <w:szCs w:val="28"/>
                <w:lang w:val="sr-Cyrl-CS"/>
              </w:rPr>
              <w:t>14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7E0251" w:rsidRPr="00642A62" w:rsidRDefault="00642A62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321</w:t>
            </w:r>
          </w:p>
        </w:tc>
      </w:tr>
      <w:tr w:rsidR="007E0251" w:rsidTr="002F1F70">
        <w:trPr>
          <w:trHeight w:val="54"/>
          <w:jc w:val="center"/>
        </w:trPr>
        <w:tc>
          <w:tcPr>
            <w:tcW w:w="54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Default="007E0251" w:rsidP="008A25C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 </w:t>
            </w:r>
          </w:p>
        </w:tc>
        <w:tc>
          <w:tcPr>
            <w:tcW w:w="4257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7E0251" w:rsidRDefault="007E0251" w:rsidP="008A25CB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БРОЈ  ОДЕЉЕЊА</w:t>
            </w:r>
          </w:p>
        </w:tc>
        <w:tc>
          <w:tcPr>
            <w:tcW w:w="73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A835D1" w:rsidRDefault="00A835D1" w:rsidP="008A25CB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  <w:tc>
          <w:tcPr>
            <w:tcW w:w="68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6758D" w:rsidRDefault="007E0251" w:rsidP="008A25CB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F5359F" w:rsidRDefault="00F5359F" w:rsidP="008A25CB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76758D" w:rsidRDefault="007E0251" w:rsidP="008A25CB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642A62" w:rsidRDefault="00642A62" w:rsidP="008A25CB">
            <w:pPr>
              <w:jc w:val="center"/>
              <w:rPr>
                <w:rFonts w:ascii="Times New Roman" w:hAnsi="Times New Roman"/>
                <w:b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Cs w:val="28"/>
                <w:lang w:val="sr-Cyrl-R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2F1F70" w:rsidRDefault="002F1F70" w:rsidP="008A25CB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A835D1" w:rsidRDefault="00A835D1" w:rsidP="008A25CB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642A62" w:rsidRDefault="00642A62" w:rsidP="008A25CB">
            <w:pPr>
              <w:jc w:val="center"/>
              <w:rPr>
                <w:rFonts w:ascii="Times New Roman" w:hAnsi="Times New Roman"/>
                <w:b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Cs w:val="28"/>
                <w:lang w:val="sr-Cyrl-RS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doub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E0251" w:rsidRPr="00F5359F" w:rsidRDefault="00F5359F" w:rsidP="008A25CB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7E0251" w:rsidRPr="00642A62" w:rsidRDefault="007E0251" w:rsidP="008A25CB">
            <w:pPr>
              <w:jc w:val="center"/>
              <w:rPr>
                <w:rFonts w:ascii="Times New Roman" w:hAnsi="Times New Roman"/>
                <w:b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Cs w:val="28"/>
              </w:rPr>
              <w:t>1</w:t>
            </w:r>
            <w:r w:rsidR="00642A62">
              <w:rPr>
                <w:rFonts w:ascii="Times New Roman" w:hAnsi="Times New Roman"/>
                <w:b/>
                <w:szCs w:val="28"/>
                <w:lang w:val="sr-Cyrl-RS"/>
              </w:rPr>
              <w:t>4</w:t>
            </w:r>
          </w:p>
        </w:tc>
      </w:tr>
    </w:tbl>
    <w:p w:rsidR="00CC385B" w:rsidRDefault="00CC385B" w:rsidP="002A0D3A">
      <w:pPr>
        <w:rPr>
          <w:rFonts w:ascii="Times New Roman" w:hAnsi="Times New Roman"/>
          <w:lang w:val="ru-RU"/>
        </w:rPr>
      </w:pPr>
    </w:p>
    <w:p w:rsidR="00CC385B" w:rsidRDefault="00CC385B" w:rsidP="002A0D3A">
      <w:pPr>
        <w:tabs>
          <w:tab w:val="left" w:pos="48"/>
          <w:tab w:val="left" w:pos="5168"/>
          <w:tab w:val="left" w:pos="5214"/>
          <w:tab w:val="left" w:pos="5260"/>
        </w:tabs>
        <w:ind w:left="2"/>
        <w:jc w:val="center"/>
        <w:rPr>
          <w:rFonts w:ascii="Times New Roman" w:hAnsi="Times New Roman"/>
          <w:lang w:val="ru-RU"/>
        </w:rPr>
      </w:pPr>
    </w:p>
    <w:p w:rsidR="00CC385B" w:rsidRDefault="00CC385B" w:rsidP="002A0D3A">
      <w:pPr>
        <w:tabs>
          <w:tab w:val="left" w:pos="48"/>
          <w:tab w:val="left" w:pos="5168"/>
          <w:tab w:val="left" w:pos="5214"/>
          <w:tab w:val="left" w:pos="5260"/>
        </w:tabs>
        <w:ind w:left="2"/>
        <w:jc w:val="center"/>
        <w:rPr>
          <w:rFonts w:ascii="Times New Roman" w:hAnsi="Times New Roman"/>
          <w:lang w:val="ru-RU"/>
        </w:rPr>
      </w:pPr>
    </w:p>
    <w:p w:rsidR="00CC385B" w:rsidRDefault="00CC385B" w:rsidP="002A0D3A">
      <w:pPr>
        <w:tabs>
          <w:tab w:val="left" w:pos="48"/>
          <w:tab w:val="left" w:pos="171"/>
          <w:tab w:val="left" w:pos="285"/>
          <w:tab w:val="left" w:pos="342"/>
        </w:tabs>
        <w:ind w:left="2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b/>
          <w:bCs/>
          <w:lang w:val="ru-RU"/>
        </w:rPr>
        <w:t>БРОЈ  ОДЕЉЕЊА ПО ПОДРУЧЈИМА РАДА:</w:t>
      </w:r>
    </w:p>
    <w:p w:rsidR="00CC385B" w:rsidRPr="00D93DAF" w:rsidRDefault="00CC385B" w:rsidP="002A0D3A">
      <w:pPr>
        <w:tabs>
          <w:tab w:val="left" w:pos="48"/>
          <w:tab w:val="left" w:pos="171"/>
          <w:tab w:val="left" w:pos="285"/>
          <w:tab w:val="left" w:pos="342"/>
        </w:tabs>
        <w:ind w:left="2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</w:p>
    <w:p w:rsidR="00CC385B" w:rsidRPr="00D372F9" w:rsidRDefault="00CC385B" w:rsidP="00107A3D">
      <w:pPr>
        <w:tabs>
          <w:tab w:val="left" w:pos="48"/>
          <w:tab w:val="left" w:pos="5168"/>
          <w:tab w:val="left" w:pos="5214"/>
          <w:tab w:val="left" w:pos="5260"/>
        </w:tabs>
        <w:ind w:left="2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ab/>
      </w:r>
      <w:r w:rsidR="00D72CF6">
        <w:rPr>
          <w:rFonts w:ascii="Times New Roman" w:hAnsi="Times New Roman"/>
          <w:lang w:val="ru-RU"/>
        </w:rPr>
        <w:t xml:space="preserve">                                               </w:t>
      </w:r>
      <w:r w:rsidR="00F92075">
        <w:rPr>
          <w:rFonts w:ascii="Times New Roman" w:hAnsi="Times New Roman"/>
          <w:lang w:val="ru-RU"/>
        </w:rPr>
        <w:t>1. Саобраћај</w:t>
      </w:r>
      <w:r w:rsidR="00F92075">
        <w:rPr>
          <w:rFonts w:ascii="Times New Roman" w:hAnsi="Times New Roman"/>
          <w:lang w:val="ru-RU"/>
        </w:rPr>
        <w:tab/>
      </w:r>
      <w:r w:rsidR="00F92075">
        <w:rPr>
          <w:rFonts w:ascii="Times New Roman" w:hAnsi="Times New Roman"/>
          <w:lang w:val="ru-RU"/>
        </w:rPr>
        <w:tab/>
      </w:r>
      <w:r w:rsidR="00F92075">
        <w:rPr>
          <w:rFonts w:ascii="Times New Roman" w:hAnsi="Times New Roman"/>
          <w:lang w:val="ru-RU"/>
        </w:rPr>
        <w:tab/>
      </w:r>
      <w:r w:rsidR="00F92075">
        <w:rPr>
          <w:rFonts w:ascii="Times New Roman" w:hAnsi="Times New Roman"/>
          <w:lang w:val="ru-RU"/>
        </w:rPr>
        <w:tab/>
      </w:r>
      <w:r w:rsidR="00E47924">
        <w:rPr>
          <w:rFonts w:ascii="Times New Roman" w:hAnsi="Times New Roman"/>
          <w:lang w:val="ru-RU"/>
        </w:rPr>
        <w:t>10</w:t>
      </w:r>
    </w:p>
    <w:p w:rsidR="00CC385B" w:rsidRDefault="00CC385B" w:rsidP="00107A3D">
      <w:pPr>
        <w:tabs>
          <w:tab w:val="left" w:pos="48"/>
          <w:tab w:val="left" w:pos="5168"/>
          <w:tab w:val="left" w:pos="5214"/>
          <w:tab w:val="left" w:pos="5260"/>
        </w:tabs>
        <w:ind w:left="2"/>
        <w:rPr>
          <w:rFonts w:ascii="Times New Roman" w:hAnsi="Times New Roman"/>
        </w:rPr>
      </w:pPr>
    </w:p>
    <w:p w:rsidR="00CC385B" w:rsidRDefault="00CC385B" w:rsidP="0076758D">
      <w:pPr>
        <w:tabs>
          <w:tab w:val="left" w:pos="48"/>
        </w:tabs>
        <w:ind w:left="2"/>
        <w:rPr>
          <w:rFonts w:ascii="Times New Roman" w:hAnsi="Times New Roman"/>
          <w:lang w:val="sr-Cyrl-RS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</w:t>
      </w:r>
      <w:r w:rsidR="00C555DF">
        <w:rPr>
          <w:rFonts w:ascii="Times New Roman" w:hAnsi="Times New Roman"/>
        </w:rPr>
        <w:t>. Машинство и обрада метала</w:t>
      </w:r>
      <w:r w:rsidR="00C555DF">
        <w:rPr>
          <w:rFonts w:ascii="Times New Roman" w:hAnsi="Times New Roman"/>
        </w:rPr>
        <w:tab/>
      </w:r>
      <w:r w:rsidR="00F261C5">
        <w:rPr>
          <w:rFonts w:ascii="Times New Roman" w:hAnsi="Times New Roman"/>
          <w:lang w:val="sr-Cyrl-RS"/>
        </w:rPr>
        <w:t>2</w:t>
      </w:r>
    </w:p>
    <w:p w:rsidR="00F261C5" w:rsidRDefault="00F261C5" w:rsidP="0076758D">
      <w:pPr>
        <w:tabs>
          <w:tab w:val="left" w:pos="48"/>
        </w:tabs>
        <w:ind w:left="2"/>
        <w:rPr>
          <w:rFonts w:ascii="Times New Roman" w:hAnsi="Times New Roman"/>
          <w:lang w:val="sr-Cyrl-RS"/>
        </w:rPr>
      </w:pPr>
    </w:p>
    <w:p w:rsidR="00F261C5" w:rsidRPr="00F261C5" w:rsidRDefault="00F261C5" w:rsidP="0076758D">
      <w:pPr>
        <w:tabs>
          <w:tab w:val="left" w:pos="48"/>
        </w:tabs>
        <w:ind w:left="2"/>
        <w:rPr>
          <w:rFonts w:ascii="Times New Roman" w:hAnsi="Times New Roman"/>
          <w:lang w:val="sr-Cyrl-RS"/>
        </w:rPr>
        <w:sectPr w:rsidR="00F261C5" w:rsidRPr="00F261C5" w:rsidSect="004A619C">
          <w:pgSz w:w="16840" w:h="11907" w:orient="landscape" w:code="9"/>
          <w:pgMar w:top="1418" w:right="1418" w:bottom="709" w:left="992" w:header="708" w:footer="708" w:gutter="0"/>
          <w:paperSrc w:first="8" w:other="8"/>
          <w:cols w:space="708"/>
        </w:sectPr>
      </w:pP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  <w:t>3. Шумарство и обрада дрвета       1</w:t>
      </w:r>
    </w:p>
    <w:p w:rsidR="00CC385B" w:rsidRPr="005A2A2F" w:rsidRDefault="00CC385B" w:rsidP="005A2A2F">
      <w:pPr>
        <w:pStyle w:val="Heading2"/>
      </w:pPr>
      <w:bookmarkStart w:id="161" w:name="_Toc335300532"/>
      <w:bookmarkStart w:id="162" w:name="_Toc335307897"/>
      <w:bookmarkStart w:id="163" w:name="_Toc335308248"/>
      <w:bookmarkStart w:id="164" w:name="_Toc335308746"/>
      <w:bookmarkStart w:id="165" w:name="_Toc335308829"/>
      <w:bookmarkStart w:id="166" w:name="_Toc335308951"/>
      <w:bookmarkStart w:id="167" w:name="_Toc367098554"/>
      <w:bookmarkStart w:id="168" w:name="_Toc367099623"/>
      <w:bookmarkStart w:id="169" w:name="_Toc367099723"/>
      <w:bookmarkStart w:id="170" w:name="_Toc493242971"/>
      <w:bookmarkStart w:id="171" w:name="_Toc19012953"/>
      <w:bookmarkStart w:id="172" w:name="_Toc50922267"/>
      <w:bookmarkStart w:id="173" w:name="_Toc82627441"/>
      <w:bookmarkStart w:id="174" w:name="_Toc82637914"/>
      <w:r w:rsidRPr="005A2A2F">
        <w:lastRenderedPageBreak/>
        <w:t xml:space="preserve">3.2. СТРУКТУРА УЧЕНИКА ПРЕМА </w:t>
      </w:r>
      <w:r w:rsidR="00FA7A48">
        <w:t>СТРАНИМ ЈЕЗИЦИМА ЗА ШКОЛСКУ 2021</w:t>
      </w:r>
      <w:r w:rsidRPr="005A2A2F">
        <w:t>/20</w:t>
      </w:r>
      <w:bookmarkEnd w:id="161"/>
      <w:bookmarkEnd w:id="162"/>
      <w:bookmarkEnd w:id="163"/>
      <w:bookmarkEnd w:id="164"/>
      <w:bookmarkEnd w:id="165"/>
      <w:bookmarkEnd w:id="166"/>
      <w:r w:rsidR="00FA7A48">
        <w:t>22</w:t>
      </w:r>
      <w:r w:rsidRPr="005A2A2F">
        <w:t>.ГОДИНУ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00CC385B" w:rsidRPr="00670F23" w:rsidRDefault="00CC385B" w:rsidP="00FB246E">
      <w:pPr>
        <w:jc w:val="center"/>
        <w:rPr>
          <w:rFonts w:ascii="Times New Roman" w:hAnsi="Times New Roman"/>
          <w:color w:val="FF0000"/>
          <w:sz w:val="28"/>
          <w:lang w:val="sr-Cyrl-CS"/>
        </w:rPr>
      </w:pPr>
    </w:p>
    <w:tbl>
      <w:tblPr>
        <w:tblW w:w="8540" w:type="dxa"/>
        <w:jc w:val="center"/>
        <w:tblInd w:w="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5"/>
        <w:gridCol w:w="1726"/>
        <w:gridCol w:w="1726"/>
        <w:gridCol w:w="1726"/>
        <w:gridCol w:w="1727"/>
      </w:tblGrid>
      <w:tr w:rsidR="00CC385B" w:rsidTr="008A25CB">
        <w:trPr>
          <w:cantSplit/>
          <w:trHeight w:val="360"/>
          <w:jc w:val="center"/>
        </w:trPr>
        <w:tc>
          <w:tcPr>
            <w:tcW w:w="1635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pStyle w:val="xl6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Разред</w:t>
            </w:r>
          </w:p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оде</w:t>
            </w:r>
            <w:r>
              <w:rPr>
                <w:rFonts w:ascii="Times New Roman" w:hAnsi="Times New Roman"/>
                <w:b/>
                <w:bCs/>
                <w:lang w:val="sr-Cyrl-CS"/>
              </w:rPr>
              <w:t>љење</w:t>
            </w:r>
          </w:p>
        </w:tc>
        <w:tc>
          <w:tcPr>
            <w:tcW w:w="0" w:type="auto"/>
            <w:gridSpan w:val="4"/>
            <w:tcBorders>
              <w:top w:val="double" w:sz="4" w:space="0" w:color="auto"/>
              <w:left w:val="single" w:sz="12" w:space="0" w:color="auto"/>
              <w:bottom w:val="nil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ПРВИ СТРАНИ ЈЕЗИК</w:t>
            </w:r>
          </w:p>
        </w:tc>
      </w:tr>
      <w:tr w:rsidR="00CC385B" w:rsidTr="008A25CB">
        <w:trPr>
          <w:cantSplit/>
          <w:trHeight w:val="330"/>
          <w:jc w:val="center"/>
        </w:trPr>
        <w:tc>
          <w:tcPr>
            <w:tcW w:w="1635" w:type="dxa"/>
            <w:vMerge/>
            <w:tcBorders>
              <w:left w:val="double" w:sz="4" w:space="0" w:color="auto"/>
              <w:bottom w:val="double" w:sz="6" w:space="0" w:color="auto"/>
              <w:right w:val="single" w:sz="12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26" w:type="dxa"/>
            <w:tcBorders>
              <w:top w:val="single" w:sz="8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ЕНГЛЕСКИ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ФРАНЦУСКИ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НЕМАЧКИ</w:t>
            </w:r>
          </w:p>
        </w:tc>
        <w:tc>
          <w:tcPr>
            <w:tcW w:w="1727" w:type="dxa"/>
            <w:tcBorders>
              <w:top w:val="single" w:sz="8" w:space="0" w:color="auto"/>
              <w:left w:val="nil"/>
              <w:bottom w:val="double" w:sz="6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РУСКИ</w:t>
            </w:r>
          </w:p>
        </w:tc>
      </w:tr>
      <w:tr w:rsidR="00CC385B" w:rsidTr="008A25CB">
        <w:trPr>
          <w:trHeight w:val="330"/>
          <w:jc w:val="center"/>
        </w:trPr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1/1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887592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30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C66CCC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1/2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  <w:r w:rsidR="00887592">
              <w:rPr>
                <w:rFonts w:ascii="Times New Roman" w:hAnsi="Times New Roman"/>
                <w:lang w:val="sr-Cyrl-CS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C66CCC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1/3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887592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C66CCC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085BA1" w:rsidTr="008A25CB">
        <w:trPr>
          <w:trHeight w:val="315"/>
          <w:jc w:val="center"/>
        </w:trPr>
        <w:tc>
          <w:tcPr>
            <w:tcW w:w="0" w:type="auto"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85BA1" w:rsidRPr="00085BA1" w:rsidRDefault="00085BA1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1/4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85BA1" w:rsidRDefault="00887592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85BA1" w:rsidRDefault="00085BA1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85BA1" w:rsidRDefault="00887592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85BA1" w:rsidRDefault="00085BA1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30"/>
          <w:jc w:val="center"/>
        </w:trPr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СВЕГА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E47924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96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C66CCC" w:rsidRDefault="00066ECB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2/1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85BA1" w:rsidRDefault="00E47924" w:rsidP="008A25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  <w:r w:rsidR="00887592">
              <w:rPr>
                <w:rFonts w:ascii="Times New Roman" w:hAnsi="Times New Roman"/>
                <w:lang w:val="sr-Cyrl-CS"/>
              </w:rPr>
              <w:t>9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nil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2/2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  <w:r w:rsidR="00887592"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9424FE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C66CCC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2/3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85BA1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  <w:r w:rsidR="00887592">
              <w:rPr>
                <w:rFonts w:ascii="Times New Roman" w:hAnsi="Times New Roman"/>
                <w:lang w:val="sr-Cyrl-CS"/>
              </w:rPr>
              <w:t>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C66CCC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E47924" w:rsidTr="008A25CB">
        <w:trPr>
          <w:trHeight w:val="315"/>
          <w:jc w:val="center"/>
        </w:trPr>
        <w:tc>
          <w:tcPr>
            <w:tcW w:w="0" w:type="auto"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47924" w:rsidRPr="00E47924" w:rsidRDefault="00E47924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2/4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47924" w:rsidRDefault="00887592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47924" w:rsidRDefault="00E47924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47924" w:rsidRDefault="00E47924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47924" w:rsidRDefault="00E47924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CC385B" w:rsidTr="008A25CB">
        <w:trPr>
          <w:trHeight w:val="330"/>
          <w:jc w:val="center"/>
        </w:trPr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СВЕГА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887592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91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9424FE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C66CCC" w:rsidRDefault="00066ECB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3/1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887592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28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nil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3/2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  <w:r w:rsidR="00E47924">
              <w:rPr>
                <w:rFonts w:ascii="Times New Roman" w:hAnsi="Times New Roman"/>
                <w:lang w:val="sr-Cyrl-CS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E47924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C66CCC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3/3</w:t>
            </w:r>
          </w:p>
        </w:tc>
        <w:tc>
          <w:tcPr>
            <w:tcW w:w="17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E47924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  <w:r w:rsidR="00575C35"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DA0E7E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30"/>
          <w:jc w:val="center"/>
        </w:trPr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СВЕГА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9017E1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7</w:t>
            </w:r>
            <w:r w:rsidR="00575C35">
              <w:rPr>
                <w:rFonts w:ascii="Times New Roman" w:hAnsi="Times New Roman"/>
                <w:b/>
                <w:bCs/>
                <w:lang w:val="sr-Cyrl-CS"/>
              </w:rPr>
              <w:t>8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E47924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F55CB2" w:rsidRDefault="00066ECB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4/1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575C35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30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nil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4/2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575C35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25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F55CB2" w:rsidRDefault="00066ECB" w:rsidP="008A25C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</w:tr>
      <w:tr w:rsidR="00CC385B" w:rsidTr="008A25CB">
        <w:trPr>
          <w:trHeight w:val="330"/>
          <w:jc w:val="center"/>
        </w:trPr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СВЕГА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575C35" w:rsidP="008A25CB">
            <w:pPr>
              <w:pStyle w:val="xl6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szCs w:val="20"/>
                <w:lang w:val="sr-Cyrl-CS"/>
              </w:rPr>
            </w:pPr>
            <w:r>
              <w:rPr>
                <w:rFonts w:ascii="Times New Roman" w:hAnsi="Times New Roman"/>
                <w:szCs w:val="20"/>
                <w:lang w:val="sr-Cyrl-CS"/>
              </w:rPr>
              <w:t>55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9447C4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066ECB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C66CCC" w:rsidRDefault="00066ECB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</w:tr>
      <w:tr w:rsidR="00CC385B" w:rsidTr="008A25CB">
        <w:trPr>
          <w:trHeight w:val="345"/>
          <w:jc w:val="center"/>
        </w:trPr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</w:p>
        </w:tc>
      </w:tr>
      <w:tr w:rsidR="00CC385B" w:rsidTr="008A25CB">
        <w:trPr>
          <w:trHeight w:val="345"/>
          <w:jc w:val="center"/>
        </w:trPr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Default="00CC385B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УКУПНО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76249" w:rsidRDefault="00D9639A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320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9447C4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-</w:t>
            </w:r>
          </w:p>
        </w:tc>
        <w:tc>
          <w:tcPr>
            <w:tcW w:w="1726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0D5D68" w:rsidRDefault="00D9639A" w:rsidP="008A25C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1</w:t>
            </w:r>
          </w:p>
        </w:tc>
        <w:tc>
          <w:tcPr>
            <w:tcW w:w="1727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85B" w:rsidRPr="00776249" w:rsidRDefault="00D9639A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321</w:t>
            </w:r>
          </w:p>
        </w:tc>
      </w:tr>
    </w:tbl>
    <w:p w:rsidR="00CC385B" w:rsidRDefault="00CC385B">
      <w:pPr>
        <w:jc w:val="both"/>
        <w:rPr>
          <w:rFonts w:ascii="Times New Roman" w:hAnsi="Times New Roman"/>
          <w:sz w:val="28"/>
          <w:lang w:val="sr-Cyrl-CS"/>
        </w:rPr>
      </w:pPr>
    </w:p>
    <w:p w:rsidR="00CC385B" w:rsidRDefault="00CC385B">
      <w:pPr>
        <w:rPr>
          <w:rFonts w:ascii="Times New Roman" w:hAnsi="Times New Roman"/>
          <w:lang w:val="sr-Cyrl-CS"/>
        </w:rPr>
      </w:pPr>
    </w:p>
    <w:p w:rsidR="00CC385B" w:rsidRDefault="00CC385B">
      <w:pPr>
        <w:rPr>
          <w:rFonts w:ascii="Times New Roman" w:hAnsi="Times New Roman"/>
          <w:lang w:val="sr-Cyrl-CS"/>
        </w:rPr>
      </w:pPr>
    </w:p>
    <w:p w:rsidR="00CC385B" w:rsidRDefault="00CC385B">
      <w:pPr>
        <w:rPr>
          <w:rFonts w:ascii="Times New Roman" w:hAnsi="Times New Roman"/>
          <w:lang w:val="sr-Cyrl-CS"/>
        </w:rPr>
      </w:pPr>
    </w:p>
    <w:p w:rsidR="00CC385B" w:rsidRDefault="00CC385B">
      <w:pPr>
        <w:rPr>
          <w:rFonts w:ascii="Times New Roman" w:hAnsi="Times New Roman"/>
        </w:rPr>
      </w:pPr>
    </w:p>
    <w:p w:rsidR="00CC385B" w:rsidRDefault="00CC385B">
      <w:pPr>
        <w:rPr>
          <w:rFonts w:ascii="Times New Roman" w:hAnsi="Times New Roman"/>
          <w:lang w:val="sr-Cyrl-CS"/>
        </w:rPr>
      </w:pPr>
    </w:p>
    <w:p w:rsidR="00CC385B" w:rsidRDefault="00CC385B">
      <w:pPr>
        <w:rPr>
          <w:rFonts w:ascii="Times New Roman" w:hAnsi="Times New Roman"/>
        </w:rPr>
      </w:pPr>
    </w:p>
    <w:p w:rsidR="00CC385B" w:rsidRDefault="00CC385B">
      <w:pPr>
        <w:rPr>
          <w:rFonts w:ascii="Times New Roman" w:hAnsi="Times New Roman"/>
        </w:rPr>
      </w:pPr>
    </w:p>
    <w:p w:rsidR="00CC385B" w:rsidRDefault="00CC385B">
      <w:pPr>
        <w:rPr>
          <w:rFonts w:ascii="Times New Roman" w:hAnsi="Times New Roman"/>
        </w:rPr>
      </w:pPr>
    </w:p>
    <w:p w:rsidR="00CC385B" w:rsidRDefault="00CC385B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lang w:val="sr-Cyrl-CS"/>
        </w:rPr>
        <w:br w:type="page"/>
      </w:r>
    </w:p>
    <w:p w:rsidR="00CC385B" w:rsidRPr="005A2A2F" w:rsidRDefault="00CC385B" w:rsidP="005A2A2F">
      <w:pPr>
        <w:pStyle w:val="Heading2"/>
      </w:pPr>
      <w:bookmarkStart w:id="175" w:name="_Toc367098555"/>
      <w:bookmarkStart w:id="176" w:name="_Toc367099624"/>
      <w:bookmarkStart w:id="177" w:name="_Toc367099724"/>
      <w:bookmarkStart w:id="178" w:name="_Toc493242972"/>
      <w:bookmarkStart w:id="179" w:name="_Toc19012954"/>
      <w:bookmarkStart w:id="180" w:name="_Toc50922268"/>
      <w:bookmarkStart w:id="181" w:name="_Toc82627442"/>
      <w:bookmarkStart w:id="182" w:name="_Toc82637915"/>
      <w:r w:rsidRPr="005A2A2F">
        <w:lastRenderedPageBreak/>
        <w:t>3.3. БРОЈ УЧЕНИКА ПО РАЗРЕДИМА И ОДЕЉЕЊИМА</w:t>
      </w:r>
      <w:r w:rsidR="00A92953">
        <w:t xml:space="preserve"> ЗА ШКОЛСКУ 202</w:t>
      </w:r>
      <w:r w:rsidR="00A92953">
        <w:rPr>
          <w:lang w:val="sr-Cyrl-RS"/>
        </w:rPr>
        <w:t>1</w:t>
      </w:r>
      <w:r w:rsidR="00A92953">
        <w:t>/202</w:t>
      </w:r>
      <w:r w:rsidR="00A92953">
        <w:rPr>
          <w:lang w:val="sr-Cyrl-RS"/>
        </w:rPr>
        <w:t>2</w:t>
      </w:r>
      <w:r w:rsidRPr="005A2A2F">
        <w:t>. ГОДИНУ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CC385B" w:rsidRDefault="00CC385B">
      <w:pPr>
        <w:rPr>
          <w:rFonts w:ascii="Times New Roman" w:hAnsi="Times New Roman"/>
          <w:lang w:val="sr-Cyrl-CS"/>
        </w:rPr>
      </w:pPr>
    </w:p>
    <w:p w:rsidR="00CC385B" w:rsidRDefault="00CC385B">
      <w:pPr>
        <w:rPr>
          <w:rFonts w:ascii="Times New Roman" w:hAnsi="Times New Roman"/>
          <w:lang w:val="sr-Cyrl-CS"/>
        </w:rPr>
      </w:pPr>
    </w:p>
    <w:tbl>
      <w:tblPr>
        <w:tblW w:w="7859" w:type="dxa"/>
        <w:jc w:val="center"/>
        <w:tblInd w:w="-8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"/>
        <w:gridCol w:w="20"/>
        <w:gridCol w:w="1803"/>
        <w:gridCol w:w="15"/>
        <w:gridCol w:w="1117"/>
        <w:gridCol w:w="863"/>
        <w:gridCol w:w="1262"/>
        <w:gridCol w:w="65"/>
        <w:gridCol w:w="1715"/>
        <w:gridCol w:w="990"/>
      </w:tblGrid>
      <w:tr w:rsidR="008629F6" w:rsidTr="00060815">
        <w:trPr>
          <w:gridBefore w:val="1"/>
          <w:wBefore w:w="9" w:type="dxa"/>
          <w:cantSplit/>
          <w:trHeight w:val="574"/>
          <w:jc w:val="center"/>
        </w:trPr>
        <w:tc>
          <w:tcPr>
            <w:tcW w:w="1823" w:type="dxa"/>
            <w:gridSpan w:val="2"/>
            <w:tcBorders>
              <w:top w:val="double" w:sz="6" w:space="0" w:color="000000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E5B8B7" w:themeFill="accent2" w:themeFillTint="66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Разред</w:t>
            </w:r>
          </w:p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и</w:t>
            </w:r>
          </w:p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оде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љ</w:t>
            </w:r>
            <w:r>
              <w:rPr>
                <w:rFonts w:ascii="Times New Roman" w:hAnsi="Times New Roman"/>
                <w:b/>
                <w:bCs/>
                <w:szCs w:val="28"/>
              </w:rPr>
              <w:t>е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њ</w:t>
            </w:r>
            <w:r>
              <w:rPr>
                <w:rFonts w:ascii="Times New Roman" w:hAnsi="Times New Roman"/>
                <w:b/>
                <w:bCs/>
                <w:szCs w:val="28"/>
              </w:rPr>
              <w:t>е</w:t>
            </w:r>
          </w:p>
        </w:tc>
        <w:tc>
          <w:tcPr>
            <w:tcW w:w="1132" w:type="dxa"/>
            <w:gridSpan w:val="2"/>
            <w:vMerge w:val="restart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auto" w:fill="E5B8B7" w:themeFill="accent2" w:themeFillTint="66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Број</w:t>
            </w:r>
          </w:p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уче-</w:t>
            </w:r>
          </w:p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ника</w:t>
            </w:r>
          </w:p>
        </w:tc>
        <w:tc>
          <w:tcPr>
            <w:tcW w:w="2125" w:type="dxa"/>
            <w:gridSpan w:val="2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E5B8B7" w:themeFill="accent2" w:themeFillTint="66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6"/>
              </w:rPr>
            </w:pPr>
            <w:r>
              <w:rPr>
                <w:rFonts w:ascii="Times New Roman" w:hAnsi="Times New Roman"/>
                <w:b/>
                <w:bCs/>
                <w:szCs w:val="26"/>
              </w:rPr>
              <w:t>Састав по полу</w:t>
            </w:r>
          </w:p>
        </w:tc>
        <w:tc>
          <w:tcPr>
            <w:tcW w:w="65" w:type="dxa"/>
            <w:vMerge w:val="restart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E5B8B7" w:themeFill="accent2" w:themeFillTint="6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9A0E28">
            <w:pPr>
              <w:jc w:val="center"/>
              <w:rPr>
                <w:rFonts w:ascii="Times New Roman" w:hAnsi="Times New Roman"/>
                <w:b/>
                <w:bCs/>
                <w:szCs w:val="26"/>
                <w:lang w:val="sr-Cyrl-CS"/>
              </w:rPr>
            </w:pPr>
          </w:p>
        </w:tc>
        <w:tc>
          <w:tcPr>
            <w:tcW w:w="2705" w:type="dxa"/>
            <w:gridSpan w:val="2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clear" w:color="auto" w:fill="E5B8B7" w:themeFill="accent2" w:themeFillTint="6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6"/>
              </w:rPr>
            </w:pPr>
            <w:r>
              <w:rPr>
                <w:rFonts w:ascii="Times New Roman" w:hAnsi="Times New Roman"/>
                <w:b/>
                <w:bCs/>
                <w:szCs w:val="26"/>
              </w:rPr>
              <w:t>Изборни предмет</w:t>
            </w:r>
          </w:p>
        </w:tc>
      </w:tr>
      <w:tr w:rsidR="008629F6" w:rsidTr="00060815">
        <w:trPr>
          <w:cantSplit/>
          <w:trHeight w:val="356"/>
          <w:jc w:val="center"/>
        </w:trPr>
        <w:tc>
          <w:tcPr>
            <w:tcW w:w="1832" w:type="dxa"/>
            <w:gridSpan w:val="3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1132" w:type="dxa"/>
            <w:gridSpan w:val="2"/>
            <w:vMerge/>
            <w:tcBorders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E5B8B7" w:themeFill="accent2" w:themeFillTint="66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Ж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E5B8B7" w:themeFill="accent2" w:themeFillTint="66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М</w:t>
            </w:r>
          </w:p>
        </w:tc>
        <w:tc>
          <w:tcPr>
            <w:tcW w:w="65" w:type="dxa"/>
            <w:vMerge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E5B8B7" w:themeFill="accent2" w:themeFillTint="66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6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E5B8B7" w:themeFill="accent2" w:themeFillTint="6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6"/>
              </w:rPr>
            </w:pPr>
            <w:r>
              <w:rPr>
                <w:rFonts w:ascii="Times New Roman" w:hAnsi="Times New Roman"/>
                <w:b/>
                <w:bCs/>
                <w:szCs w:val="26"/>
              </w:rPr>
              <w:t>ГВ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E5B8B7" w:themeFill="accent2" w:themeFillTint="6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6"/>
              </w:rPr>
            </w:pPr>
            <w:r>
              <w:rPr>
                <w:rFonts w:ascii="Times New Roman" w:hAnsi="Times New Roman"/>
                <w:b/>
                <w:bCs/>
                <w:szCs w:val="26"/>
              </w:rPr>
              <w:t>ВН</w:t>
            </w:r>
          </w:p>
        </w:tc>
      </w:tr>
      <w:tr w:rsidR="008629F6" w:rsidTr="00060815">
        <w:trPr>
          <w:gridBefore w:val="2"/>
          <w:wBefore w:w="29" w:type="dxa"/>
          <w:trHeight w:val="390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1/1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4D3DE1" w:rsidRDefault="004E3FC5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30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4E3FC5" w:rsidRDefault="00326A76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4E3FC5">
              <w:rPr>
                <w:rFonts w:ascii="Times New Roman" w:hAnsi="Times New Roman"/>
                <w:szCs w:val="28"/>
                <w:lang w:val="sr-Cyrl-RS"/>
              </w:rPr>
              <w:t>5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23789D" w:rsidRDefault="00326A76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23789D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3235D2" w:rsidRDefault="008629F6" w:rsidP="00D93DAF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4E3FC5" w:rsidRDefault="0063073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4E3FC5">
              <w:rPr>
                <w:rFonts w:ascii="Times New Roman" w:hAnsi="Times New Roman"/>
                <w:szCs w:val="28"/>
                <w:lang w:val="sr-Cyrl-RS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4E3FC5" w:rsidRDefault="0063073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4E3FC5">
              <w:rPr>
                <w:rFonts w:ascii="Times New Roman" w:hAnsi="Times New Roman"/>
                <w:szCs w:val="28"/>
                <w:lang w:val="sr-Cyrl-RS"/>
              </w:rPr>
              <w:t>9</w:t>
            </w:r>
          </w:p>
        </w:tc>
      </w:tr>
      <w:tr w:rsidR="008629F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1/2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</w:t>
            </w:r>
            <w:r w:rsidR="00B3450C">
              <w:rPr>
                <w:rFonts w:ascii="Times New Roman" w:hAnsi="Times New Roman"/>
                <w:szCs w:val="28"/>
                <w:lang w:val="sr-Cyrl-CS"/>
              </w:rPr>
              <w:t>9</w:t>
            </w:r>
          </w:p>
        </w:tc>
        <w:tc>
          <w:tcPr>
            <w:tcW w:w="863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3450C" w:rsidRDefault="00B3450C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3450C" w:rsidRDefault="00B3450C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20</w:t>
            </w:r>
          </w:p>
        </w:tc>
        <w:tc>
          <w:tcPr>
            <w:tcW w:w="65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D93DAF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3450C" w:rsidRDefault="001C57A0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B3450C">
              <w:rPr>
                <w:rFonts w:ascii="Times New Roman" w:hAnsi="Times New Roman"/>
                <w:szCs w:val="28"/>
                <w:lang w:val="sr-Cyrl-RS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3450C" w:rsidRDefault="001C57A0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B3450C">
              <w:rPr>
                <w:rFonts w:ascii="Times New Roman" w:hAnsi="Times New Roman"/>
                <w:szCs w:val="28"/>
                <w:lang w:val="sr-Cyrl-RS"/>
              </w:rPr>
              <w:t>9</w:t>
            </w:r>
          </w:p>
        </w:tc>
      </w:tr>
      <w:tr w:rsidR="008629F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1/3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23789D" w:rsidRDefault="000E4ACE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29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0E4ACE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6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E4ACE" w:rsidRDefault="000412CA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="000E4ACE">
              <w:rPr>
                <w:rFonts w:ascii="Times New Roman" w:hAnsi="Times New Roman"/>
                <w:szCs w:val="28"/>
                <w:lang w:val="sr-Cyrl-RS"/>
              </w:rPr>
              <w:t>3</w:t>
            </w:r>
          </w:p>
        </w:tc>
        <w:tc>
          <w:tcPr>
            <w:tcW w:w="6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D93DAF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D149BF" w:rsidRDefault="000412CA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D149BF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D149BF" w:rsidRDefault="000412CA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D149BF">
              <w:rPr>
                <w:rFonts w:ascii="Times New Roman" w:hAnsi="Times New Roman"/>
                <w:szCs w:val="28"/>
              </w:rPr>
              <w:t>5</w:t>
            </w:r>
          </w:p>
        </w:tc>
      </w:tr>
      <w:tr w:rsidR="00326A7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26A76" w:rsidRPr="00326A76" w:rsidRDefault="00326A7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1/4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26A76" w:rsidRDefault="000E4ACE" w:rsidP="000E4ACE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8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26A76" w:rsidRDefault="00326A76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0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26A76" w:rsidRDefault="000E4ACE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8</w:t>
            </w:r>
          </w:p>
        </w:tc>
        <w:tc>
          <w:tcPr>
            <w:tcW w:w="6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26A76" w:rsidRPr="000D5D68" w:rsidRDefault="00326A76" w:rsidP="00D93DAF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26A76" w:rsidRPr="000E4ACE" w:rsidRDefault="000E4ACE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26A76" w:rsidRDefault="000E4ACE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5</w:t>
            </w:r>
          </w:p>
        </w:tc>
      </w:tr>
      <w:tr w:rsidR="008629F6" w:rsidTr="00060815">
        <w:trPr>
          <w:gridBefore w:val="2"/>
          <w:wBefore w:w="29" w:type="dxa"/>
          <w:trHeight w:val="375"/>
          <w:jc w:val="center"/>
        </w:trPr>
        <w:tc>
          <w:tcPr>
            <w:tcW w:w="1818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Свега</w:t>
            </w:r>
          </w:p>
        </w:tc>
        <w:tc>
          <w:tcPr>
            <w:tcW w:w="1117" w:type="dxa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272CDE" w:rsidRDefault="00534636" w:rsidP="008A25CB">
            <w:pPr>
              <w:pStyle w:val="xl6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9</w:t>
            </w:r>
            <w:r w:rsidR="00272CDE">
              <w:rPr>
                <w:rFonts w:ascii="Times New Roman" w:hAnsi="Times New Roman"/>
                <w:szCs w:val="28"/>
                <w:lang w:val="sr-Cyrl-RS"/>
              </w:rPr>
              <w:t>6</w:t>
            </w:r>
          </w:p>
        </w:tc>
        <w:tc>
          <w:tcPr>
            <w:tcW w:w="8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272CDE" w:rsidRDefault="00272CDE" w:rsidP="008A25CB">
            <w:pPr>
              <w:pStyle w:val="xl6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30</w:t>
            </w:r>
          </w:p>
        </w:tc>
        <w:tc>
          <w:tcPr>
            <w:tcW w:w="1262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272CDE" w:rsidRDefault="00272CDE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64</w:t>
            </w:r>
          </w:p>
        </w:tc>
        <w:tc>
          <w:tcPr>
            <w:tcW w:w="6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D93DAF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272CDE" w:rsidRDefault="00272CDE" w:rsidP="008A25CB">
            <w:pPr>
              <w:pStyle w:val="xl6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38</w:t>
            </w:r>
          </w:p>
        </w:tc>
        <w:tc>
          <w:tcPr>
            <w:tcW w:w="99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A7651" w:rsidRDefault="005A7651" w:rsidP="008A25CB">
            <w:pPr>
              <w:pStyle w:val="xl6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58</w:t>
            </w:r>
          </w:p>
        </w:tc>
      </w:tr>
      <w:tr w:rsidR="008629F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2/1</w:t>
            </w:r>
          </w:p>
        </w:tc>
        <w:tc>
          <w:tcPr>
            <w:tcW w:w="1117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854E12" w:rsidRDefault="00586566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="00854E12">
              <w:rPr>
                <w:rFonts w:ascii="Times New Roman" w:hAnsi="Times New Roman"/>
                <w:szCs w:val="28"/>
                <w:lang w:val="sr-Cyrl-RS"/>
              </w:rPr>
              <w:t>9</w:t>
            </w:r>
          </w:p>
        </w:tc>
        <w:tc>
          <w:tcPr>
            <w:tcW w:w="863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854E12" w:rsidRDefault="000A71A5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854E12">
              <w:rPr>
                <w:rFonts w:ascii="Times New Roman" w:hAnsi="Times New Roman"/>
                <w:szCs w:val="28"/>
                <w:lang w:val="sr-Cyrl-RS"/>
              </w:rPr>
              <w:t>3</w:t>
            </w:r>
          </w:p>
        </w:tc>
        <w:tc>
          <w:tcPr>
            <w:tcW w:w="1262" w:type="dxa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854E12" w:rsidRDefault="000A71A5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854E12">
              <w:rPr>
                <w:rFonts w:ascii="Times New Roman" w:hAnsi="Times New Roman"/>
                <w:szCs w:val="28"/>
                <w:lang w:val="sr-Cyrl-RS"/>
              </w:rPr>
              <w:t>6</w:t>
            </w:r>
          </w:p>
        </w:tc>
        <w:tc>
          <w:tcPr>
            <w:tcW w:w="65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854E12" w:rsidRDefault="00854E12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26</w:t>
            </w:r>
          </w:p>
        </w:tc>
        <w:tc>
          <w:tcPr>
            <w:tcW w:w="990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854E12" w:rsidRDefault="00854E12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3</w:t>
            </w:r>
          </w:p>
        </w:tc>
      </w:tr>
      <w:tr w:rsidR="008629F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2/2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337CA" w:rsidRDefault="008629F6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</w:t>
            </w:r>
            <w:r w:rsidR="00B337CA">
              <w:rPr>
                <w:rFonts w:ascii="Times New Roman" w:hAnsi="Times New Roman"/>
                <w:szCs w:val="28"/>
                <w:lang w:val="sr-Cyrl-RS"/>
              </w:rPr>
              <w:t>4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337CA" w:rsidRDefault="00B337CA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7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337CA" w:rsidRDefault="00B337CA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17</w:t>
            </w:r>
          </w:p>
        </w:tc>
        <w:tc>
          <w:tcPr>
            <w:tcW w:w="6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337CA" w:rsidRDefault="008629F6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337CA" w:rsidRDefault="00B337CA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23</w:t>
            </w:r>
          </w:p>
        </w:tc>
      </w:tr>
      <w:tr w:rsidR="008629F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2/3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783C9F" w:rsidRDefault="008678F0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</w:t>
            </w:r>
            <w:r w:rsidR="00E6757A">
              <w:rPr>
                <w:rFonts w:ascii="Times New Roman" w:hAnsi="Times New Roman"/>
                <w:szCs w:val="28"/>
                <w:lang w:val="sr-Cyrl-CS"/>
              </w:rPr>
              <w:t>8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783C9F" w:rsidRDefault="009047B8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2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E6757A" w:rsidRDefault="008920FE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="00E6757A">
              <w:rPr>
                <w:rFonts w:ascii="Times New Roman" w:hAnsi="Times New Roman"/>
                <w:szCs w:val="28"/>
                <w:lang w:val="sr-Cyrl-RS"/>
              </w:rPr>
              <w:t>6</w:t>
            </w:r>
          </w:p>
        </w:tc>
        <w:tc>
          <w:tcPr>
            <w:tcW w:w="6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9047B8" w:rsidRDefault="009047B8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E6757A" w:rsidRDefault="008920FE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E6757A">
              <w:rPr>
                <w:rFonts w:ascii="Times New Roman" w:hAnsi="Times New Roman"/>
                <w:szCs w:val="28"/>
                <w:lang w:val="sr-Cyrl-RS"/>
              </w:rPr>
              <w:t>5</w:t>
            </w:r>
          </w:p>
        </w:tc>
      </w:tr>
      <w:tr w:rsidR="009047B8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047B8" w:rsidRPr="009047B8" w:rsidRDefault="009047B8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2/4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047B8" w:rsidRDefault="00CC6653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10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047B8" w:rsidRDefault="009047B8" w:rsidP="008A25C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0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047B8" w:rsidRPr="00CC6653" w:rsidRDefault="00CC6653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10</w:t>
            </w:r>
          </w:p>
        </w:tc>
        <w:tc>
          <w:tcPr>
            <w:tcW w:w="6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047B8" w:rsidRPr="000D5D68" w:rsidRDefault="009047B8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047B8" w:rsidRPr="00CC6653" w:rsidRDefault="00CC6653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047B8" w:rsidRPr="00CC6653" w:rsidRDefault="00CC6653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5</w:t>
            </w:r>
          </w:p>
        </w:tc>
      </w:tr>
      <w:tr w:rsidR="008629F6" w:rsidTr="00060815">
        <w:trPr>
          <w:gridBefore w:val="2"/>
          <w:wBefore w:w="29" w:type="dxa"/>
          <w:trHeight w:val="375"/>
          <w:jc w:val="center"/>
        </w:trPr>
        <w:tc>
          <w:tcPr>
            <w:tcW w:w="1818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Свега</w:t>
            </w:r>
          </w:p>
        </w:tc>
        <w:tc>
          <w:tcPr>
            <w:tcW w:w="1117" w:type="dxa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1A5155" w:rsidRDefault="001A5155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91</w:t>
            </w:r>
          </w:p>
        </w:tc>
        <w:tc>
          <w:tcPr>
            <w:tcW w:w="8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1A5155" w:rsidRDefault="00875BAE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="001A5155">
              <w:rPr>
                <w:rFonts w:ascii="Times New Roman" w:hAnsi="Times New Roman"/>
                <w:b/>
                <w:bCs/>
                <w:szCs w:val="28"/>
                <w:lang w:val="sr-Cyrl-RS"/>
              </w:rPr>
              <w:t>2</w:t>
            </w:r>
          </w:p>
        </w:tc>
        <w:tc>
          <w:tcPr>
            <w:tcW w:w="1262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1A5155" w:rsidRDefault="001A5155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69</w:t>
            </w:r>
          </w:p>
        </w:tc>
        <w:tc>
          <w:tcPr>
            <w:tcW w:w="6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1A5155" w:rsidRDefault="00875BAE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4</w:t>
            </w:r>
            <w:r w:rsidR="001A5155">
              <w:rPr>
                <w:rFonts w:ascii="Times New Roman" w:hAnsi="Times New Roman"/>
                <w:b/>
                <w:bCs/>
                <w:szCs w:val="28"/>
                <w:lang w:val="sr-Cyrl-RS"/>
              </w:rPr>
              <w:t>5</w:t>
            </w:r>
          </w:p>
        </w:tc>
        <w:tc>
          <w:tcPr>
            <w:tcW w:w="99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1A5155" w:rsidRDefault="001A5155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46</w:t>
            </w:r>
          </w:p>
        </w:tc>
      </w:tr>
      <w:tr w:rsidR="008629F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3/1</w:t>
            </w:r>
          </w:p>
        </w:tc>
        <w:tc>
          <w:tcPr>
            <w:tcW w:w="1117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776A79" w:rsidRDefault="00776A79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28</w:t>
            </w:r>
          </w:p>
        </w:tc>
        <w:tc>
          <w:tcPr>
            <w:tcW w:w="863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C249DC" w:rsidRDefault="008629F6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C249DC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262" w:type="dxa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776A79" w:rsidRDefault="006C58B2" w:rsidP="00C249DC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776A79">
              <w:rPr>
                <w:rFonts w:ascii="Times New Roman" w:hAnsi="Times New Roman"/>
                <w:szCs w:val="28"/>
                <w:lang w:val="sr-Cyrl-RS"/>
              </w:rPr>
              <w:t>5</w:t>
            </w:r>
          </w:p>
        </w:tc>
        <w:tc>
          <w:tcPr>
            <w:tcW w:w="65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776A79" w:rsidRDefault="00776A79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18</w:t>
            </w:r>
          </w:p>
        </w:tc>
        <w:tc>
          <w:tcPr>
            <w:tcW w:w="990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776A79" w:rsidRDefault="00776A79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10</w:t>
            </w:r>
          </w:p>
        </w:tc>
      </w:tr>
      <w:tr w:rsidR="008629F6" w:rsidTr="00060815">
        <w:trPr>
          <w:gridBefore w:val="2"/>
          <w:wBefore w:w="29" w:type="dxa"/>
          <w:trHeight w:val="482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3/2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F07C7A" w:rsidRDefault="00F07C7A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19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F07C7A" w:rsidRDefault="00C249DC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F07C7A">
              <w:rPr>
                <w:rFonts w:ascii="Times New Roman" w:hAnsi="Times New Roman"/>
                <w:szCs w:val="28"/>
                <w:lang w:val="sr-Cyrl-RS"/>
              </w:rPr>
              <w:t>1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F07C7A" w:rsidRDefault="00F07C7A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8</w:t>
            </w:r>
          </w:p>
        </w:tc>
        <w:tc>
          <w:tcPr>
            <w:tcW w:w="6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F07C7A" w:rsidRDefault="00F07C7A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F07C7A" w:rsidRDefault="00F07C7A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12</w:t>
            </w:r>
          </w:p>
        </w:tc>
      </w:tr>
      <w:tr w:rsidR="008629F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3/3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D6CD3" w:rsidRDefault="00C249DC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="005D6CD3">
              <w:rPr>
                <w:rFonts w:ascii="Times New Roman" w:hAnsi="Times New Roman"/>
                <w:szCs w:val="28"/>
                <w:lang w:val="sr-Cyrl-RS"/>
              </w:rPr>
              <w:t>4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C249DC" w:rsidRDefault="00C249DC" w:rsidP="008A25C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D6CD3" w:rsidRDefault="00C249DC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="005D6CD3">
              <w:rPr>
                <w:rFonts w:ascii="Times New Roman" w:hAnsi="Times New Roman"/>
                <w:szCs w:val="28"/>
                <w:lang w:val="sr-Cyrl-RS"/>
              </w:rPr>
              <w:t>3</w:t>
            </w:r>
          </w:p>
        </w:tc>
        <w:tc>
          <w:tcPr>
            <w:tcW w:w="6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D6CD3" w:rsidRDefault="005D6CD3" w:rsidP="00796C12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D6CD3" w:rsidRDefault="005D6CD3" w:rsidP="00796C12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9</w:t>
            </w:r>
          </w:p>
        </w:tc>
      </w:tr>
      <w:tr w:rsidR="00695F2F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95F2F" w:rsidRPr="00695F2F" w:rsidRDefault="00695F2F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3/4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95F2F" w:rsidRPr="00695F2F" w:rsidRDefault="00695F2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8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95F2F" w:rsidRPr="00695F2F" w:rsidRDefault="00695F2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0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95F2F" w:rsidRPr="00695F2F" w:rsidRDefault="00695F2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8</w:t>
            </w:r>
          </w:p>
        </w:tc>
        <w:tc>
          <w:tcPr>
            <w:tcW w:w="6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95F2F" w:rsidRPr="000D5D68" w:rsidRDefault="00695F2F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95F2F" w:rsidRDefault="00695F2F" w:rsidP="00796C12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95F2F" w:rsidRDefault="00695F2F" w:rsidP="00796C12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8</w:t>
            </w:r>
          </w:p>
        </w:tc>
      </w:tr>
      <w:tr w:rsidR="008629F6" w:rsidTr="00060815">
        <w:trPr>
          <w:gridBefore w:val="2"/>
          <w:wBefore w:w="29" w:type="dxa"/>
          <w:trHeight w:val="375"/>
          <w:jc w:val="center"/>
        </w:trPr>
        <w:tc>
          <w:tcPr>
            <w:tcW w:w="1818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Свега</w:t>
            </w:r>
          </w:p>
        </w:tc>
        <w:tc>
          <w:tcPr>
            <w:tcW w:w="1117" w:type="dxa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C249DC" w:rsidRDefault="00C249DC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79</w:t>
            </w:r>
          </w:p>
        </w:tc>
        <w:tc>
          <w:tcPr>
            <w:tcW w:w="8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1C6CA1" w:rsidRDefault="00C249DC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="001C6CA1">
              <w:rPr>
                <w:rFonts w:ascii="Times New Roman" w:hAnsi="Times New Roman"/>
                <w:b/>
                <w:bCs/>
                <w:szCs w:val="28"/>
                <w:lang w:val="sr-Cyrl-RS"/>
              </w:rPr>
              <w:t>5</w:t>
            </w:r>
          </w:p>
        </w:tc>
        <w:tc>
          <w:tcPr>
            <w:tcW w:w="1262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1C6CA1" w:rsidRDefault="00C249DC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5</w:t>
            </w:r>
            <w:r w:rsidR="001C6CA1">
              <w:rPr>
                <w:rFonts w:ascii="Times New Roman" w:hAnsi="Times New Roman"/>
                <w:b/>
                <w:bCs/>
                <w:szCs w:val="28"/>
                <w:lang w:val="sr-Cyrl-RS"/>
              </w:rPr>
              <w:t>4</w:t>
            </w:r>
          </w:p>
        </w:tc>
        <w:tc>
          <w:tcPr>
            <w:tcW w:w="6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C249DC" w:rsidRDefault="001C6CA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4</w:t>
            </w:r>
            <w:r w:rsidR="00C249DC">
              <w:rPr>
                <w:rFonts w:ascii="Times New Roman" w:hAnsi="Times New Roman"/>
                <w:b/>
                <w:bCs/>
                <w:szCs w:val="28"/>
              </w:rPr>
              <w:t>0</w:t>
            </w:r>
          </w:p>
        </w:tc>
        <w:tc>
          <w:tcPr>
            <w:tcW w:w="99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1C6CA1" w:rsidRDefault="001C6CA1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39</w:t>
            </w:r>
          </w:p>
        </w:tc>
      </w:tr>
      <w:tr w:rsidR="008629F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4/1</w:t>
            </w:r>
          </w:p>
        </w:tc>
        <w:tc>
          <w:tcPr>
            <w:tcW w:w="1117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9A7E3F" w:rsidRDefault="009A7E3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30</w:t>
            </w:r>
          </w:p>
        </w:tc>
        <w:tc>
          <w:tcPr>
            <w:tcW w:w="863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9A7E3F" w:rsidRDefault="009A7E3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14</w:t>
            </w:r>
          </w:p>
        </w:tc>
        <w:tc>
          <w:tcPr>
            <w:tcW w:w="1262" w:type="dxa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9A7E3F" w:rsidRDefault="009A7E3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16</w:t>
            </w:r>
          </w:p>
        </w:tc>
        <w:tc>
          <w:tcPr>
            <w:tcW w:w="65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9A7E3F" w:rsidRDefault="009A7E3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9</w:t>
            </w:r>
          </w:p>
        </w:tc>
        <w:tc>
          <w:tcPr>
            <w:tcW w:w="990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9A7E3F" w:rsidRDefault="009A7E3F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21</w:t>
            </w:r>
          </w:p>
        </w:tc>
      </w:tr>
      <w:tr w:rsidR="008629F6" w:rsidTr="00060815">
        <w:trPr>
          <w:gridBefore w:val="2"/>
          <w:wBefore w:w="29" w:type="dxa"/>
          <w:trHeight w:val="360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4/2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8629F6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="005F1EFB">
              <w:rPr>
                <w:rFonts w:ascii="Times New Roman" w:hAnsi="Times New Roman"/>
                <w:szCs w:val="28"/>
                <w:lang w:val="sr-Cyrl-RS"/>
              </w:rPr>
              <w:t>5</w:t>
            </w:r>
          </w:p>
        </w:tc>
        <w:tc>
          <w:tcPr>
            <w:tcW w:w="863" w:type="dxa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5F1EFB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13</w:t>
            </w:r>
          </w:p>
        </w:tc>
        <w:tc>
          <w:tcPr>
            <w:tcW w:w="1262" w:type="dxa"/>
            <w:tcBorders>
              <w:top w:val="nil"/>
              <w:left w:val="single" w:sz="8" w:space="0" w:color="000000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5F1EFB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12</w:t>
            </w:r>
          </w:p>
        </w:tc>
        <w:tc>
          <w:tcPr>
            <w:tcW w:w="6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5F1EFB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5F1EFB" w:rsidP="008A25CB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>
              <w:rPr>
                <w:rFonts w:ascii="Times New Roman" w:hAnsi="Times New Roman"/>
                <w:szCs w:val="28"/>
                <w:lang w:val="sr-Cyrl-RS"/>
              </w:rPr>
              <w:t>5</w:t>
            </w:r>
          </w:p>
        </w:tc>
      </w:tr>
      <w:tr w:rsidR="008629F6" w:rsidTr="00060815">
        <w:trPr>
          <w:gridBefore w:val="2"/>
          <w:wBefore w:w="29" w:type="dxa"/>
          <w:trHeight w:val="375"/>
          <w:jc w:val="center"/>
        </w:trPr>
        <w:tc>
          <w:tcPr>
            <w:tcW w:w="1818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Свега</w:t>
            </w:r>
          </w:p>
        </w:tc>
        <w:tc>
          <w:tcPr>
            <w:tcW w:w="111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5F1EFB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55</w:t>
            </w:r>
          </w:p>
        </w:tc>
        <w:tc>
          <w:tcPr>
            <w:tcW w:w="8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5F1EFB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27</w:t>
            </w:r>
          </w:p>
        </w:tc>
        <w:tc>
          <w:tcPr>
            <w:tcW w:w="126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6076BC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="005F1EFB">
              <w:rPr>
                <w:rFonts w:ascii="Times New Roman" w:hAnsi="Times New Roman"/>
                <w:b/>
                <w:bCs/>
                <w:szCs w:val="28"/>
                <w:lang w:val="sr-Cyrl-RS"/>
              </w:rPr>
              <w:t>8</w:t>
            </w:r>
          </w:p>
        </w:tc>
        <w:tc>
          <w:tcPr>
            <w:tcW w:w="6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0D5D68" w:rsidRDefault="008629F6" w:rsidP="00254F5D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171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5F1EFB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29</w:t>
            </w:r>
          </w:p>
        </w:tc>
        <w:tc>
          <w:tcPr>
            <w:tcW w:w="99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5F1EFB" w:rsidRDefault="006076BC" w:rsidP="008A25C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="005F1EFB">
              <w:rPr>
                <w:rFonts w:ascii="Times New Roman" w:hAnsi="Times New Roman"/>
                <w:b/>
                <w:bCs/>
                <w:szCs w:val="28"/>
                <w:lang w:val="sr-Cyrl-RS"/>
              </w:rPr>
              <w:t>6</w:t>
            </w:r>
          </w:p>
        </w:tc>
      </w:tr>
      <w:tr w:rsidR="008629F6" w:rsidTr="00060815">
        <w:trPr>
          <w:gridBefore w:val="2"/>
          <w:wBefore w:w="29" w:type="dxa"/>
          <w:trHeight w:val="495"/>
          <w:jc w:val="center"/>
        </w:trPr>
        <w:tc>
          <w:tcPr>
            <w:tcW w:w="1818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C0C0C0" w:fill="C0C0C0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Default="008629F6" w:rsidP="008A25C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УКУПНО</w:t>
            </w:r>
          </w:p>
        </w:tc>
        <w:tc>
          <w:tcPr>
            <w:tcW w:w="111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C0C0C0" w:fill="C0C0C0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72AA2" w:rsidRDefault="00B72AA2" w:rsidP="008A25CB">
            <w:pPr>
              <w:jc w:val="center"/>
              <w:rPr>
                <w:rFonts w:ascii="Times New Roman" w:hAnsi="Times New Roman"/>
                <w:b/>
                <w:bCs/>
                <w:szCs w:val="36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36"/>
                <w:lang w:val="sr-Cyrl-RS"/>
              </w:rPr>
              <w:t>321</w:t>
            </w:r>
          </w:p>
        </w:tc>
        <w:tc>
          <w:tcPr>
            <w:tcW w:w="863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C0C0C0" w:fill="C0C0C0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72AA2" w:rsidRDefault="00B72AA2" w:rsidP="008A25CB">
            <w:pPr>
              <w:jc w:val="center"/>
              <w:rPr>
                <w:rFonts w:ascii="Times New Roman" w:hAnsi="Times New Roman"/>
                <w:b/>
                <w:bCs/>
                <w:szCs w:val="36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36"/>
                <w:lang w:val="sr-Cyrl-RS"/>
              </w:rPr>
              <w:t>104</w:t>
            </w:r>
          </w:p>
        </w:tc>
        <w:tc>
          <w:tcPr>
            <w:tcW w:w="126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C0C0C0" w:fill="C0C0C0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B72AA2" w:rsidRDefault="00444711" w:rsidP="008A25CB">
            <w:pPr>
              <w:jc w:val="center"/>
              <w:rPr>
                <w:rFonts w:ascii="Times New Roman" w:hAnsi="Times New Roman"/>
                <w:b/>
                <w:bCs/>
                <w:szCs w:val="36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36"/>
              </w:rPr>
              <w:t>2</w:t>
            </w:r>
            <w:r w:rsidR="00B72AA2">
              <w:rPr>
                <w:rFonts w:ascii="Times New Roman" w:hAnsi="Times New Roman"/>
                <w:b/>
                <w:bCs/>
                <w:szCs w:val="36"/>
                <w:lang w:val="sr-Cyrl-RS"/>
              </w:rPr>
              <w:t>15</w:t>
            </w:r>
          </w:p>
        </w:tc>
        <w:tc>
          <w:tcPr>
            <w:tcW w:w="6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C0C0C0" w:fill="C0C0C0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AA1D4C" w:rsidRDefault="008629F6" w:rsidP="00E2109D">
            <w:pPr>
              <w:jc w:val="center"/>
              <w:rPr>
                <w:rFonts w:ascii="Times New Roman" w:hAnsi="Times New Roman"/>
                <w:b/>
                <w:bCs/>
                <w:szCs w:val="36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C0C0C0" w:fill="C0C0C0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63025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36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36"/>
              </w:rPr>
              <w:t>1</w:t>
            </w:r>
            <w:r w:rsidR="00630256">
              <w:rPr>
                <w:rFonts w:ascii="Times New Roman" w:hAnsi="Times New Roman"/>
                <w:b/>
                <w:bCs/>
                <w:szCs w:val="36"/>
                <w:lang w:val="sr-Cyrl-RS"/>
              </w:rPr>
              <w:t>52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C0C0C0" w:fill="C0C0C0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629F6" w:rsidRPr="00630256" w:rsidRDefault="008629F6" w:rsidP="008A25CB">
            <w:pPr>
              <w:jc w:val="center"/>
              <w:rPr>
                <w:rFonts w:ascii="Times New Roman" w:hAnsi="Times New Roman"/>
                <w:b/>
                <w:bCs/>
                <w:szCs w:val="36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36"/>
              </w:rPr>
              <w:t>1</w:t>
            </w:r>
            <w:r w:rsidR="00EF743C">
              <w:rPr>
                <w:rFonts w:ascii="Times New Roman" w:hAnsi="Times New Roman"/>
                <w:b/>
                <w:bCs/>
                <w:szCs w:val="36"/>
              </w:rPr>
              <w:t>6</w:t>
            </w:r>
            <w:r w:rsidR="00630256">
              <w:rPr>
                <w:rFonts w:ascii="Times New Roman" w:hAnsi="Times New Roman"/>
                <w:b/>
                <w:bCs/>
                <w:szCs w:val="36"/>
                <w:lang w:val="sr-Cyrl-RS"/>
              </w:rPr>
              <w:t>9</w:t>
            </w:r>
          </w:p>
        </w:tc>
      </w:tr>
    </w:tbl>
    <w:p w:rsidR="00CC385B" w:rsidRDefault="00CC385B">
      <w:pPr>
        <w:rPr>
          <w:rFonts w:ascii="Times New Roman" w:hAnsi="Times New Roman"/>
        </w:rPr>
      </w:pPr>
    </w:p>
    <w:p w:rsidR="00CC385B" w:rsidRDefault="00CC385B">
      <w:pPr>
        <w:jc w:val="both"/>
        <w:rPr>
          <w:rFonts w:ascii="Times New Roman" w:hAnsi="Times New Roman"/>
          <w:sz w:val="28"/>
          <w:lang w:val="sr-Cyrl-CS"/>
        </w:rPr>
      </w:pPr>
    </w:p>
    <w:p w:rsidR="00CC385B" w:rsidRDefault="00CC385B">
      <w:pPr>
        <w:rPr>
          <w:rFonts w:ascii="Times New Roman" w:hAnsi="Times New Roman"/>
          <w:b/>
          <w:sz w:val="28"/>
          <w:lang w:val="sr-Cyrl-CS"/>
        </w:rPr>
      </w:pPr>
      <w:r>
        <w:rPr>
          <w:rFonts w:ascii="Times New Roman" w:hAnsi="Times New Roman"/>
          <w:b/>
          <w:sz w:val="28"/>
          <w:lang w:val="sr-Cyrl-CS"/>
        </w:rPr>
        <w:br w:type="page"/>
      </w:r>
    </w:p>
    <w:p w:rsidR="00CC385B" w:rsidRPr="005A2A2F" w:rsidRDefault="00CC385B" w:rsidP="005A2A2F">
      <w:pPr>
        <w:pStyle w:val="Heading1"/>
      </w:pPr>
      <w:bookmarkStart w:id="183" w:name="_Toc367098556"/>
      <w:bookmarkStart w:id="184" w:name="_Toc367099625"/>
      <w:bookmarkStart w:id="185" w:name="_Toc367099725"/>
      <w:bookmarkStart w:id="186" w:name="_Toc493242973"/>
      <w:bookmarkStart w:id="187" w:name="_Toc19012955"/>
      <w:bookmarkStart w:id="188" w:name="_Toc50922269"/>
      <w:bookmarkStart w:id="189" w:name="_Toc82627443"/>
      <w:bookmarkStart w:id="190" w:name="_Toc82637916"/>
      <w:r w:rsidRPr="005A2A2F">
        <w:lastRenderedPageBreak/>
        <w:t>4. ОРГАНИЗАЦИЈА  РАДА  ШКОЛЕ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CC385B" w:rsidRDefault="00CC385B">
      <w:pPr>
        <w:jc w:val="both"/>
        <w:rPr>
          <w:rFonts w:ascii="Times New Roman" w:hAnsi="Times New Roman"/>
          <w:sz w:val="36"/>
        </w:rPr>
      </w:pPr>
    </w:p>
    <w:p w:rsidR="00CC385B" w:rsidRDefault="00CC385B">
      <w:pPr>
        <w:jc w:val="both"/>
        <w:rPr>
          <w:rFonts w:ascii="Times New Roman" w:hAnsi="Times New Roman"/>
          <w:sz w:val="36"/>
        </w:rPr>
      </w:pPr>
    </w:p>
    <w:p w:rsidR="00CC385B" w:rsidRDefault="00CC385B">
      <w:pPr>
        <w:jc w:val="both"/>
        <w:rPr>
          <w:rFonts w:ascii="Times New Roman" w:hAnsi="Times New Roman"/>
          <w:sz w:val="36"/>
          <w:lang w:val="sr-Cyrl-CS"/>
        </w:rPr>
      </w:pPr>
    </w:p>
    <w:p w:rsidR="00CC385B" w:rsidRPr="00066A9A" w:rsidRDefault="00CC385B" w:rsidP="00AD12A2">
      <w:pPr>
        <w:numPr>
          <w:ilvl w:val="0"/>
          <w:numId w:val="3"/>
        </w:numPr>
        <w:tabs>
          <w:tab w:val="clear" w:pos="1800"/>
          <w:tab w:val="num" w:pos="1418"/>
        </w:tabs>
        <w:ind w:left="1418"/>
        <w:rPr>
          <w:rFonts w:ascii="Times New Roman" w:hAnsi="Times New Roman"/>
          <w:b/>
          <w:sz w:val="36"/>
          <w:szCs w:val="36"/>
          <w:lang w:val="sr-Cyrl-CS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Календар</w:t>
      </w:r>
      <w:r w:rsidRPr="00066A9A">
        <w:rPr>
          <w:rFonts w:ascii="Times New Roman" w:hAnsi="Times New Roman"/>
          <w:b/>
          <w:bCs/>
          <w:sz w:val="36"/>
          <w:szCs w:val="36"/>
          <w:lang w:val="sr-Cyrl-CS"/>
        </w:rPr>
        <w:t xml:space="preserve"> образовно-васпитног рада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  <w:lang w:val="ru-RU"/>
        </w:rPr>
      </w:pPr>
      <w:r w:rsidRPr="00066A9A">
        <w:rPr>
          <w:rFonts w:ascii="Times New Roman" w:hAnsi="Times New Roman"/>
          <w:b/>
          <w:bCs/>
          <w:sz w:val="36"/>
          <w:szCs w:val="36"/>
          <w:lang w:val="sr-Cyrl-CS"/>
        </w:rPr>
        <w:t>Динамика рада у току школске године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  <w:lang w:val="sr-Cyrl-CS"/>
        </w:rPr>
        <w:t>Организација наставних активности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Ходограм практичне наставе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Преглед недељног фонда часова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Годишњи број часова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Преглед наставних недеља по занимањима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Квалилфикациона структура запослених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Структура 40-часове радне недеље школског психолога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Подела предмета на наставнике</w:t>
      </w:r>
    </w:p>
    <w:p w:rsidR="00CC385B" w:rsidRPr="00066A9A" w:rsidRDefault="00CC385B" w:rsidP="00AD12A2">
      <w:pPr>
        <w:numPr>
          <w:ilvl w:val="0"/>
          <w:numId w:val="3"/>
        </w:numPr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Структура 40-часовне радне недеље</w:t>
      </w:r>
    </w:p>
    <w:p w:rsidR="00CC385B" w:rsidRPr="00233045" w:rsidRDefault="00CC385B" w:rsidP="00AD12A2">
      <w:pPr>
        <w:numPr>
          <w:ilvl w:val="0"/>
          <w:numId w:val="3"/>
        </w:numPr>
        <w:tabs>
          <w:tab w:val="clear" w:pos="1800"/>
          <w:tab w:val="num" w:pos="1418"/>
        </w:tabs>
        <w:spacing w:before="240" w:after="240"/>
        <w:ind w:left="1418"/>
        <w:rPr>
          <w:rFonts w:ascii="Times New Roman" w:hAnsi="Times New Roman"/>
          <w:b/>
          <w:sz w:val="36"/>
          <w:szCs w:val="36"/>
        </w:rPr>
      </w:pPr>
      <w:r w:rsidRPr="00066A9A">
        <w:rPr>
          <w:rFonts w:ascii="Times New Roman" w:hAnsi="Times New Roman"/>
          <w:b/>
          <w:bCs/>
          <w:sz w:val="36"/>
          <w:szCs w:val="36"/>
        </w:rPr>
        <w:t>Задужења наставника</w:t>
      </w:r>
    </w:p>
    <w:p w:rsidR="00233045" w:rsidRDefault="00233045" w:rsidP="00233045">
      <w:pPr>
        <w:spacing w:before="240" w:after="240"/>
        <w:rPr>
          <w:rFonts w:ascii="Times New Roman" w:hAnsi="Times New Roman"/>
          <w:b/>
          <w:sz w:val="36"/>
          <w:szCs w:val="36"/>
        </w:rPr>
      </w:pPr>
    </w:p>
    <w:p w:rsidR="00F5524F" w:rsidRDefault="00F5524F" w:rsidP="00233045">
      <w:pPr>
        <w:spacing w:before="240" w:after="240"/>
        <w:rPr>
          <w:rFonts w:ascii="Times New Roman" w:hAnsi="Times New Roman"/>
          <w:b/>
          <w:sz w:val="36"/>
          <w:szCs w:val="36"/>
        </w:rPr>
      </w:pPr>
    </w:p>
    <w:p w:rsidR="00F5524F" w:rsidRDefault="00F5524F" w:rsidP="00233045">
      <w:pPr>
        <w:spacing w:before="240" w:after="240"/>
        <w:rPr>
          <w:rFonts w:ascii="Times New Roman" w:hAnsi="Times New Roman"/>
          <w:b/>
          <w:sz w:val="36"/>
          <w:szCs w:val="36"/>
          <w:lang w:val="sr-Cyrl-RS"/>
        </w:rPr>
      </w:pPr>
    </w:p>
    <w:p w:rsidR="00CE068C" w:rsidRPr="00CE068C" w:rsidRDefault="00CE068C" w:rsidP="00233045">
      <w:pPr>
        <w:spacing w:before="240" w:after="240"/>
        <w:rPr>
          <w:rFonts w:ascii="Times New Roman" w:hAnsi="Times New Roman"/>
          <w:b/>
          <w:sz w:val="36"/>
          <w:szCs w:val="36"/>
          <w:lang w:val="sr-Cyrl-RS"/>
        </w:rPr>
      </w:pPr>
    </w:p>
    <w:p w:rsidR="005567E5" w:rsidRPr="005567E5" w:rsidRDefault="005567E5" w:rsidP="00233045">
      <w:pPr>
        <w:spacing w:before="240" w:after="240"/>
        <w:rPr>
          <w:rFonts w:ascii="Times New Roman" w:hAnsi="Times New Roman"/>
          <w:b/>
          <w:sz w:val="36"/>
          <w:szCs w:val="36"/>
        </w:rPr>
      </w:pPr>
    </w:p>
    <w:p w:rsidR="00CC385B" w:rsidRPr="005A2A2F" w:rsidRDefault="00CC385B" w:rsidP="005A2A2F">
      <w:pPr>
        <w:pStyle w:val="Heading2"/>
      </w:pPr>
      <w:bookmarkStart w:id="191" w:name="_Toc367098557"/>
      <w:bookmarkStart w:id="192" w:name="_Toc367099626"/>
      <w:bookmarkStart w:id="193" w:name="_Toc367099726"/>
      <w:bookmarkStart w:id="194" w:name="_Toc493242974"/>
      <w:bookmarkStart w:id="195" w:name="_Toc19012956"/>
      <w:bookmarkStart w:id="196" w:name="_Toc50922270"/>
      <w:bookmarkStart w:id="197" w:name="_Toc82627444"/>
      <w:bookmarkStart w:id="198" w:name="_Toc82637917"/>
      <w:r w:rsidRPr="005A2A2F">
        <w:lastRenderedPageBreak/>
        <w:t>4.1. КАЛЕНДАР ОБРАЗОВНО-ВАСПИТНОГ РАДА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CC385B" w:rsidRDefault="008E7293" w:rsidP="005A2A2F">
      <w:pPr>
        <w:pStyle w:val="Heading2"/>
        <w:rPr>
          <w:lang w:val="sr-Cyrl-RS"/>
        </w:rPr>
      </w:pPr>
      <w:bookmarkStart w:id="199" w:name="_Toc367098558"/>
      <w:bookmarkStart w:id="200" w:name="_Toc367099627"/>
      <w:bookmarkStart w:id="201" w:name="_Toc367099727"/>
      <w:bookmarkStart w:id="202" w:name="_Toc493242975"/>
      <w:bookmarkStart w:id="203" w:name="_Toc19012957"/>
      <w:bookmarkStart w:id="204" w:name="_Toc50922271"/>
      <w:bookmarkStart w:id="205" w:name="_Toc82627445"/>
      <w:bookmarkStart w:id="206" w:name="_Toc82637918"/>
      <w:r>
        <w:t>ЗА ШКОЛСКУ 202</w:t>
      </w:r>
      <w:r>
        <w:rPr>
          <w:lang w:val="sr-Cyrl-RS"/>
        </w:rPr>
        <w:t>1</w:t>
      </w:r>
      <w:r>
        <w:t>/202</w:t>
      </w:r>
      <w:r>
        <w:rPr>
          <w:lang w:val="sr-Cyrl-RS"/>
        </w:rPr>
        <w:t>2</w:t>
      </w:r>
      <w:r w:rsidR="00CC385B" w:rsidRPr="005A2A2F">
        <w:t>.</w:t>
      </w:r>
      <w:bookmarkEnd w:id="199"/>
      <w:bookmarkEnd w:id="200"/>
      <w:bookmarkEnd w:id="201"/>
      <w:r w:rsidR="00CC385B" w:rsidRPr="005A2A2F">
        <w:t>ГОДИНУ</w:t>
      </w:r>
      <w:bookmarkEnd w:id="202"/>
      <w:bookmarkEnd w:id="203"/>
      <w:bookmarkEnd w:id="204"/>
      <w:bookmarkEnd w:id="205"/>
      <w:bookmarkEnd w:id="206"/>
    </w:p>
    <w:p w:rsidR="00CE068C" w:rsidRDefault="00CE068C" w:rsidP="00CE068C">
      <w:pPr>
        <w:rPr>
          <w:rFonts w:asciiTheme="minorHAnsi" w:hAnsiTheme="minorHAnsi"/>
          <w:lang w:val="sr-Cyrl-RS"/>
        </w:rPr>
      </w:pPr>
    </w:p>
    <w:p w:rsidR="00CE068C" w:rsidRDefault="00CE068C" w:rsidP="00CE068C">
      <w:pPr>
        <w:rPr>
          <w:rFonts w:asciiTheme="minorHAnsi" w:hAnsiTheme="minorHAnsi"/>
          <w:lang w:val="sr-Cyrl-RS"/>
        </w:rPr>
      </w:pPr>
    </w:p>
    <w:p w:rsidR="00CE068C" w:rsidRDefault="0060456F" w:rsidP="0060456F">
      <w:pPr>
        <w:jc w:val="center"/>
        <w:rPr>
          <w:rFonts w:asciiTheme="minorHAnsi" w:hAnsiTheme="minorHAnsi"/>
          <w:lang w:val="sr-Cyrl-RS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102350" cy="746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8C" w:rsidRDefault="00CE068C" w:rsidP="00CE068C">
      <w:pPr>
        <w:rPr>
          <w:rFonts w:asciiTheme="minorHAnsi" w:hAnsiTheme="minorHAnsi"/>
          <w:lang w:val="sr-Cyrl-RS"/>
        </w:rPr>
      </w:pPr>
    </w:p>
    <w:p w:rsidR="00CE068C" w:rsidRDefault="00CE068C" w:rsidP="00CE068C">
      <w:pPr>
        <w:rPr>
          <w:rFonts w:asciiTheme="minorHAnsi" w:hAnsiTheme="minorHAnsi"/>
          <w:lang w:val="sr-Cyrl-RS"/>
        </w:rPr>
      </w:pPr>
    </w:p>
    <w:p w:rsidR="00CE068C" w:rsidRDefault="00CE068C" w:rsidP="00CE068C">
      <w:pPr>
        <w:rPr>
          <w:rFonts w:asciiTheme="minorHAnsi" w:hAnsiTheme="minorHAnsi"/>
          <w:lang w:val="sr-Cyrl-RS"/>
        </w:rPr>
      </w:pPr>
    </w:p>
    <w:p w:rsidR="00CC385B" w:rsidRPr="005A2A2F" w:rsidRDefault="00CC385B" w:rsidP="005A2A2F">
      <w:pPr>
        <w:pStyle w:val="Heading2"/>
      </w:pPr>
      <w:bookmarkStart w:id="207" w:name="_Toc367098559"/>
      <w:bookmarkStart w:id="208" w:name="_Toc367099628"/>
      <w:bookmarkStart w:id="209" w:name="_Toc367099728"/>
      <w:bookmarkStart w:id="210" w:name="_Toc493242976"/>
      <w:bookmarkStart w:id="211" w:name="_Toc19012958"/>
      <w:bookmarkStart w:id="212" w:name="_Toc50922272"/>
      <w:bookmarkStart w:id="213" w:name="_Toc82627446"/>
      <w:bookmarkStart w:id="214" w:name="_Toc82637919"/>
      <w:r w:rsidRPr="005A2A2F">
        <w:t>4.2. РИТАМ РАДА У ТОКУ ШКОЛСКЕ 20</w:t>
      </w:r>
      <w:r w:rsidR="006045FE">
        <w:t>21</w:t>
      </w:r>
      <w:r w:rsidRPr="005A2A2F">
        <w:t>/20</w:t>
      </w:r>
      <w:r w:rsidR="006045FE">
        <w:t>22</w:t>
      </w:r>
      <w:r w:rsidRPr="005A2A2F">
        <w:t xml:space="preserve">. </w:t>
      </w:r>
      <w:bookmarkEnd w:id="207"/>
      <w:bookmarkEnd w:id="208"/>
      <w:bookmarkEnd w:id="209"/>
      <w:r w:rsidRPr="005A2A2F">
        <w:t>ГОДИНЕ</w:t>
      </w:r>
      <w:bookmarkEnd w:id="210"/>
      <w:bookmarkEnd w:id="211"/>
      <w:bookmarkEnd w:id="212"/>
      <w:bookmarkEnd w:id="213"/>
      <w:bookmarkEnd w:id="214"/>
    </w:p>
    <w:p w:rsidR="00CC385B" w:rsidRPr="00F81097" w:rsidRDefault="00CC385B" w:rsidP="009027B9">
      <w:pPr>
        <w:jc w:val="center"/>
        <w:rPr>
          <w:sz w:val="28"/>
          <w:szCs w:val="28"/>
        </w:rPr>
      </w:pPr>
      <w:r w:rsidRPr="00F81097">
        <w:rPr>
          <w:rFonts w:ascii="Times New Roman" w:hAnsi="Times New Roman"/>
          <w:sz w:val="28"/>
          <w:szCs w:val="28"/>
        </w:rPr>
        <w:t>(Наставни периоди и распусти</w:t>
      </w:r>
      <w:r w:rsidRPr="00F81097">
        <w:rPr>
          <w:sz w:val="28"/>
          <w:szCs w:val="28"/>
        </w:rPr>
        <w:t>)</w:t>
      </w:r>
    </w:p>
    <w:p w:rsidR="000A3C1E" w:rsidRPr="000A3C1E" w:rsidRDefault="000A3C1E" w:rsidP="0023046F">
      <w:pPr>
        <w:rPr>
          <w:rFonts w:asciiTheme="minorHAnsi" w:hAnsiTheme="minorHAnsi"/>
        </w:rPr>
      </w:pPr>
    </w:p>
    <w:tbl>
      <w:tblPr>
        <w:tblW w:w="9413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1"/>
        <w:gridCol w:w="5785"/>
        <w:gridCol w:w="1339"/>
        <w:gridCol w:w="1588"/>
      </w:tblGrid>
      <w:tr w:rsidR="006D37AB" w:rsidRPr="006D37AB" w:rsidTr="00ED3DA1">
        <w:trPr>
          <w:trHeight w:hRule="exact" w:val="665"/>
        </w:trPr>
        <w:tc>
          <w:tcPr>
            <w:tcW w:w="70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BFBFBF" w:themeFill="background1" w:themeFillShade="BF"/>
          </w:tcPr>
          <w:p w:rsidR="006D37AB" w:rsidRPr="006D37AB" w:rsidRDefault="006D37AB" w:rsidP="006D37AB">
            <w:pPr>
              <w:widowControl w:val="0"/>
              <w:overflowPunct/>
              <w:spacing w:before="99"/>
              <w:ind w:left="198" w:right="78" w:hanging="60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b/>
                <w:bCs/>
                <w:spacing w:val="-3"/>
                <w:szCs w:val="24"/>
              </w:rPr>
              <w:t>Р</w:t>
            </w:r>
            <w:r w:rsidRPr="006D37AB">
              <w:rPr>
                <w:rFonts w:ascii="Times New Roman" w:hAnsi="Times New Roman"/>
                <w:b/>
                <w:bCs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b/>
                <w:bCs/>
                <w:spacing w:val="1"/>
                <w:szCs w:val="24"/>
              </w:rPr>
              <w:t>д</w:t>
            </w:r>
            <w:r w:rsidRPr="006D37AB">
              <w:rPr>
                <w:rFonts w:ascii="Times New Roman" w:hAnsi="Times New Roman"/>
                <w:b/>
                <w:bCs/>
                <w:szCs w:val="24"/>
              </w:rPr>
              <w:t>. б</w:t>
            </w:r>
            <w:r w:rsidRPr="006D37AB">
              <w:rPr>
                <w:rFonts w:ascii="Times New Roman" w:hAnsi="Times New Roman"/>
                <w:b/>
                <w:bCs/>
                <w:spacing w:val="1"/>
                <w:szCs w:val="24"/>
              </w:rPr>
              <w:t>р</w:t>
            </w:r>
            <w:r w:rsidRPr="006D37AB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</w:tc>
        <w:tc>
          <w:tcPr>
            <w:tcW w:w="578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BFBFBF" w:themeFill="background1" w:themeFillShade="BF"/>
          </w:tcPr>
          <w:p w:rsidR="006D37AB" w:rsidRPr="006D37AB" w:rsidRDefault="006D37AB" w:rsidP="006D37AB">
            <w:pPr>
              <w:widowControl w:val="0"/>
              <w:overflowPunct/>
              <w:spacing w:before="1" w:line="100" w:lineRule="exact"/>
              <w:textAlignment w:val="auto"/>
              <w:rPr>
                <w:rFonts w:ascii="Times New Roman" w:hAnsi="Times New Roman"/>
                <w:sz w:val="10"/>
                <w:szCs w:val="10"/>
              </w:rPr>
            </w:pPr>
          </w:p>
          <w:p w:rsidR="006D37AB" w:rsidRPr="006D37AB" w:rsidRDefault="006D37AB" w:rsidP="006D37AB">
            <w:pPr>
              <w:widowControl w:val="0"/>
              <w:overflowPunct/>
              <w:spacing w:line="200" w:lineRule="exact"/>
              <w:textAlignment w:val="auto"/>
              <w:rPr>
                <w:rFonts w:ascii="Times New Roman" w:hAnsi="Times New Roman"/>
                <w:sz w:val="20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1641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b/>
                <w:bCs/>
                <w:szCs w:val="24"/>
              </w:rPr>
              <w:t>Т</w:t>
            </w:r>
            <w:r w:rsidRPr="006D37AB">
              <w:rPr>
                <w:rFonts w:ascii="Times New Roman" w:hAnsi="Times New Roman"/>
                <w:b/>
                <w:bCs/>
                <w:spacing w:val="1"/>
                <w:szCs w:val="24"/>
              </w:rPr>
              <w:t>р</w:t>
            </w:r>
            <w:r w:rsidRPr="006D37AB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Pr="006D37AB">
              <w:rPr>
                <w:rFonts w:ascii="Times New Roman" w:hAnsi="Times New Roman"/>
                <w:b/>
                <w:bCs/>
                <w:spacing w:val="-1"/>
                <w:szCs w:val="24"/>
              </w:rPr>
              <w:t>ј</w:t>
            </w:r>
            <w:r w:rsidRPr="006D37AB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Pr="006D37AB">
              <w:rPr>
                <w:rFonts w:ascii="Times New Roman" w:hAnsi="Times New Roman"/>
                <w:b/>
                <w:bCs/>
                <w:spacing w:val="1"/>
                <w:szCs w:val="24"/>
              </w:rPr>
              <w:t>њ</w:t>
            </w:r>
            <w:r w:rsidRPr="006D37AB">
              <w:rPr>
                <w:rFonts w:ascii="Times New Roman" w:hAnsi="Times New Roman"/>
                <w:b/>
                <w:bCs/>
                <w:szCs w:val="24"/>
              </w:rPr>
              <w:t>е</w:t>
            </w:r>
            <w:r w:rsidRPr="006D37AB">
              <w:rPr>
                <w:rFonts w:ascii="Times New Roman" w:hAnsi="Times New Roman"/>
                <w:b/>
                <w:bCs/>
                <w:spacing w:val="1"/>
                <w:szCs w:val="24"/>
              </w:rPr>
              <w:t>р</w:t>
            </w:r>
            <w:r w:rsidRPr="006D37AB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Pr="006D37AB">
              <w:rPr>
                <w:rFonts w:ascii="Times New Roman" w:hAnsi="Times New Roman"/>
                <w:b/>
                <w:bCs/>
                <w:spacing w:val="1"/>
                <w:szCs w:val="24"/>
              </w:rPr>
              <w:t>д</w:t>
            </w:r>
            <w:r w:rsidRPr="006D37AB">
              <w:rPr>
                <w:rFonts w:ascii="Times New Roman" w:hAnsi="Times New Roman"/>
                <w:b/>
                <w:bCs/>
                <w:szCs w:val="24"/>
              </w:rPr>
              <w:t>а и</w:t>
            </w:r>
            <w:r w:rsidRPr="006D37AB">
              <w:rPr>
                <w:rFonts w:ascii="Times New Roman" w:hAnsi="Times New Roman"/>
                <w:b/>
                <w:bCs/>
                <w:spacing w:val="-2"/>
                <w:szCs w:val="24"/>
              </w:rPr>
              <w:t>о</w:t>
            </w:r>
            <w:r w:rsidRPr="006D37AB">
              <w:rPr>
                <w:rFonts w:ascii="Times New Roman" w:hAnsi="Times New Roman"/>
                <w:b/>
                <w:bCs/>
                <w:spacing w:val="1"/>
                <w:szCs w:val="24"/>
              </w:rPr>
              <w:t>д</w:t>
            </w:r>
            <w:r w:rsidRPr="006D37AB">
              <w:rPr>
                <w:rFonts w:ascii="Times New Roman" w:hAnsi="Times New Roman"/>
                <w:b/>
                <w:bCs/>
                <w:szCs w:val="24"/>
              </w:rPr>
              <w:t>мо</w:t>
            </w:r>
            <w:r w:rsidRPr="006D37AB">
              <w:rPr>
                <w:rFonts w:ascii="Times New Roman" w:hAnsi="Times New Roman"/>
                <w:b/>
                <w:bCs/>
                <w:spacing w:val="-2"/>
                <w:szCs w:val="24"/>
              </w:rPr>
              <w:t>р</w:t>
            </w:r>
            <w:r w:rsidRPr="006D37AB">
              <w:rPr>
                <w:rFonts w:ascii="Times New Roman" w:hAnsi="Times New Roman"/>
                <w:b/>
                <w:bCs/>
                <w:szCs w:val="24"/>
              </w:rPr>
              <w:t>а</w:t>
            </w:r>
          </w:p>
        </w:tc>
        <w:tc>
          <w:tcPr>
            <w:tcW w:w="2927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BFBFBF" w:themeFill="background1" w:themeFillShade="BF"/>
          </w:tcPr>
          <w:p w:rsidR="006D37AB" w:rsidRPr="006D37AB" w:rsidRDefault="006D37AB" w:rsidP="006D37AB">
            <w:pPr>
              <w:widowControl w:val="0"/>
              <w:overflowPunct/>
              <w:spacing w:before="5" w:line="170" w:lineRule="exact"/>
              <w:textAlignment w:val="auto"/>
              <w:rPr>
                <w:rFonts w:ascii="Times New Roman" w:hAnsi="Times New Roman"/>
                <w:sz w:val="17"/>
                <w:szCs w:val="17"/>
              </w:rPr>
            </w:pPr>
          </w:p>
          <w:p w:rsidR="006D37AB" w:rsidRPr="006D37AB" w:rsidRDefault="006D37AB" w:rsidP="006D37AB">
            <w:pPr>
              <w:widowControl w:val="0"/>
              <w:overflowPunct/>
              <w:spacing w:line="200" w:lineRule="exact"/>
              <w:textAlignment w:val="auto"/>
              <w:rPr>
                <w:rFonts w:ascii="Times New Roman" w:hAnsi="Times New Roman"/>
                <w:sz w:val="20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683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b/>
                <w:bCs/>
                <w:szCs w:val="24"/>
              </w:rPr>
              <w:t>Т РА Ј А Њ Е</w:t>
            </w:r>
          </w:p>
        </w:tc>
      </w:tr>
      <w:tr w:rsidR="006D37AB" w:rsidRPr="006D37AB" w:rsidTr="00ED3DA1">
        <w:trPr>
          <w:trHeight w:hRule="exact" w:val="492"/>
        </w:trPr>
        <w:tc>
          <w:tcPr>
            <w:tcW w:w="701" w:type="dxa"/>
            <w:vMerge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BFBFBF" w:themeFill="background1" w:themeFillShade="BF"/>
          </w:tcPr>
          <w:p w:rsidR="006D37AB" w:rsidRPr="006D37AB" w:rsidRDefault="006D37AB" w:rsidP="006D37AB">
            <w:pPr>
              <w:widowControl w:val="0"/>
              <w:overflowPunct/>
              <w:ind w:left="683"/>
              <w:textAlignment w:val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85" w:type="dxa"/>
            <w:vMerge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BFBFBF" w:themeFill="background1" w:themeFillShade="BF"/>
          </w:tcPr>
          <w:p w:rsidR="006D37AB" w:rsidRPr="006D37AB" w:rsidRDefault="006D37AB" w:rsidP="006D37AB">
            <w:pPr>
              <w:widowControl w:val="0"/>
              <w:overflowPunct/>
              <w:ind w:left="683"/>
              <w:textAlignment w:val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BFBFBF" w:themeFill="background1" w:themeFillShade="BF"/>
          </w:tcPr>
          <w:p w:rsidR="006D37AB" w:rsidRPr="006D37AB" w:rsidRDefault="006D37AB" w:rsidP="006D37AB">
            <w:pPr>
              <w:widowControl w:val="0"/>
              <w:overflowPunct/>
              <w:spacing w:before="1" w:line="110" w:lineRule="exact"/>
              <w:textAlignment w:val="auto"/>
              <w:rPr>
                <w:rFonts w:ascii="Times New Roman" w:hAnsi="Times New Roman"/>
                <w:sz w:val="11"/>
                <w:szCs w:val="11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491" w:right="5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b/>
                <w:bCs/>
                <w:szCs w:val="24"/>
              </w:rPr>
              <w:t>од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BFBFBF" w:themeFill="background1" w:themeFillShade="BF"/>
          </w:tcPr>
          <w:p w:rsidR="006D37AB" w:rsidRPr="006D37AB" w:rsidRDefault="006D37AB" w:rsidP="006D37AB">
            <w:pPr>
              <w:widowControl w:val="0"/>
              <w:overflowPunct/>
              <w:spacing w:before="1" w:line="110" w:lineRule="exact"/>
              <w:textAlignment w:val="auto"/>
              <w:rPr>
                <w:rFonts w:ascii="Times New Roman" w:hAnsi="Times New Roman"/>
                <w:sz w:val="11"/>
                <w:szCs w:val="11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629" w:right="624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b/>
                <w:bCs/>
                <w:spacing w:val="1"/>
                <w:szCs w:val="24"/>
              </w:rPr>
              <w:t>до</w:t>
            </w:r>
          </w:p>
        </w:tc>
      </w:tr>
      <w:tr w:rsidR="006D37AB" w:rsidRPr="006D37AB" w:rsidTr="00ED3DA1">
        <w:trPr>
          <w:trHeight w:hRule="exact" w:val="473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8" w:line="170" w:lineRule="exact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369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96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ПР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В</w:t>
            </w:r>
            <w:r w:rsidRPr="006D37AB">
              <w:rPr>
                <w:rFonts w:ascii="Times New Roman" w:hAnsi="Times New Roman"/>
                <w:szCs w:val="24"/>
              </w:rPr>
              <w:t>О по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л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zCs w:val="24"/>
              </w:rPr>
              <w:t>год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ш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т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184B30" w:rsidP="006D37AB">
            <w:pPr>
              <w:widowControl w:val="0"/>
              <w:overflowPunct/>
              <w:spacing w:before="96"/>
              <w:ind w:left="81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1.9.2021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184B30" w:rsidP="006D37AB">
            <w:pPr>
              <w:widowControl w:val="0"/>
              <w:overflowPunct/>
              <w:spacing w:before="96"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  <w:r w:rsidR="009E4C00">
              <w:rPr>
                <w:rFonts w:ascii="Times New Roman" w:hAnsi="Times New Roman"/>
                <w:szCs w:val="24"/>
              </w:rPr>
              <w:t>.1</w:t>
            </w:r>
            <w:r>
              <w:rPr>
                <w:rFonts w:ascii="Times New Roman" w:hAnsi="Times New Roman"/>
                <w:szCs w:val="24"/>
              </w:rPr>
              <w:t>2</w:t>
            </w:r>
            <w:r w:rsidR="009E4C00">
              <w:rPr>
                <w:rFonts w:ascii="Times New Roman" w:hAnsi="Times New Roman"/>
                <w:szCs w:val="24"/>
              </w:rPr>
              <w:t>.2021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D64ECB" w:rsidRPr="006D37AB" w:rsidTr="001E4AB2">
        <w:trPr>
          <w:trHeight w:hRule="exact" w:val="56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D64ECB" w:rsidRPr="006D37AB" w:rsidRDefault="00D64ECB" w:rsidP="006D37AB">
            <w:pPr>
              <w:widowControl w:val="0"/>
              <w:overflowPunct/>
              <w:spacing w:before="9" w:line="260" w:lineRule="exact"/>
              <w:textAlignment w:val="auto"/>
              <w:rPr>
                <w:rFonts w:ascii="Times New Roman" w:hAnsi="Times New Roman"/>
                <w:szCs w:val="24"/>
              </w:rPr>
            </w:pPr>
          </w:p>
          <w:p w:rsidR="00D64ECB" w:rsidRPr="006D37AB" w:rsidRDefault="00D64ECB" w:rsidP="006D37AB">
            <w:pPr>
              <w:widowControl w:val="0"/>
              <w:overflowPunct/>
              <w:ind w:left="369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D64ECB" w:rsidRPr="006D37AB" w:rsidRDefault="00D64ECB" w:rsidP="006D37AB">
            <w:pPr>
              <w:widowControl w:val="0"/>
              <w:overflowPunct/>
              <w:spacing w:line="269" w:lineRule="exact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ПР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В</w:t>
            </w:r>
            <w:r w:rsidRPr="006D37AB">
              <w:rPr>
                <w:rFonts w:ascii="Times New Roman" w:hAnsi="Times New Roman"/>
                <w:szCs w:val="24"/>
              </w:rPr>
              <w:t>И кл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ф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ик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ци</w:t>
            </w:r>
            <w:r w:rsidRPr="006D37AB">
              <w:rPr>
                <w:rFonts w:ascii="Times New Roman" w:hAnsi="Times New Roman"/>
                <w:spacing w:val="-2"/>
                <w:szCs w:val="24"/>
              </w:rPr>
              <w:t>о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 w:rsidR="00066B31">
              <w:rPr>
                <w:rFonts w:ascii="Times New Roman" w:hAnsi="Times New Roman"/>
                <w:szCs w:val="24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</w:p>
          <w:p w:rsidR="00D64ECB" w:rsidRPr="006D37AB" w:rsidRDefault="00D64ECB" w:rsidP="006D37AB">
            <w:pPr>
              <w:widowControl w:val="0"/>
              <w:overflowPunct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pacing w:val="1"/>
                <w:szCs w:val="24"/>
              </w:rPr>
              <w:t>(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т</w:t>
            </w:r>
            <w:r w:rsidRPr="006D37AB">
              <w:rPr>
                <w:rFonts w:ascii="Times New Roman" w:hAnsi="Times New Roman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р</w:t>
            </w:r>
            <w:r w:rsidRPr="006D37AB">
              <w:rPr>
                <w:rFonts w:ascii="Times New Roman" w:hAnsi="Times New Roman"/>
                <w:szCs w:val="24"/>
              </w:rPr>
              <w:t>ђив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ње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3"/>
                <w:szCs w:val="24"/>
              </w:rPr>
              <w:t>п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х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-се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ниц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64ECB" w:rsidRPr="006D37AB" w:rsidRDefault="00D64ECB" w:rsidP="006D37AB">
            <w:pPr>
              <w:widowControl w:val="0"/>
              <w:overflowPunct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9.11.2021.</w:t>
            </w:r>
          </w:p>
        </w:tc>
      </w:tr>
      <w:tr w:rsidR="006D37AB" w:rsidRPr="006D37AB" w:rsidTr="00ED3DA1">
        <w:trPr>
          <w:trHeight w:hRule="exact" w:val="567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12" w:line="260" w:lineRule="exact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369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line="272" w:lineRule="exact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pacing w:val="1"/>
                <w:szCs w:val="24"/>
              </w:rPr>
              <w:t>Р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љ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ск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 w:rsidR="00D72CF6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сас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нц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</w:p>
          <w:p w:rsidR="006D37AB" w:rsidRPr="006D37AB" w:rsidRDefault="006D37AB" w:rsidP="006D37AB">
            <w:pPr>
              <w:widowControl w:val="0"/>
              <w:overflowPunct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(</w:t>
            </w:r>
            <w:r w:rsidRPr="006D37AB">
              <w:rPr>
                <w:rFonts w:ascii="Times New Roman" w:hAnsi="Times New Roman"/>
                <w:spacing w:val="-2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о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шт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ње</w:t>
            </w:r>
            <w:r w:rsidR="00D72CF6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х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 xml:space="preserve">,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ла</w:t>
            </w:r>
            <w:r w:rsidR="00D72CF6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њиж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иц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066B31" w:rsidP="006D37AB">
            <w:pPr>
              <w:widowControl w:val="0"/>
              <w:overflowPunct/>
              <w:ind w:left="21" w:right="-22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10.11.2021.</w:t>
            </w:r>
          </w:p>
          <w:p w:rsidR="006D37AB" w:rsidRPr="006D37AB" w:rsidRDefault="006D37AB" w:rsidP="006D37AB">
            <w:pPr>
              <w:widowControl w:val="0"/>
              <w:overflowPunct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</w:tc>
      </w:tr>
      <w:tr w:rsidR="00F2561F" w:rsidRPr="006D37AB" w:rsidTr="001E4AB2">
        <w:trPr>
          <w:trHeight w:val="576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F2561F" w:rsidRPr="006D37AB" w:rsidRDefault="00F2561F" w:rsidP="006D37AB">
            <w:pPr>
              <w:widowControl w:val="0"/>
              <w:overflowPunct/>
              <w:spacing w:before="11" w:line="280" w:lineRule="exact"/>
              <w:textAlignment w:val="auto"/>
              <w:rPr>
                <w:rFonts w:ascii="Times New Roman" w:hAnsi="Times New Roman"/>
                <w:szCs w:val="24"/>
              </w:rPr>
            </w:pPr>
          </w:p>
          <w:p w:rsidR="00F2561F" w:rsidRPr="006D37AB" w:rsidRDefault="00F2561F" w:rsidP="006D37AB">
            <w:pPr>
              <w:widowControl w:val="0"/>
              <w:overflowPunct/>
              <w:ind w:left="369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F2561F" w:rsidRPr="006D37AB" w:rsidRDefault="00F2561F" w:rsidP="006D37AB">
            <w:pPr>
              <w:widowControl w:val="0"/>
              <w:overflowPunct/>
              <w:spacing w:before="2" w:line="140" w:lineRule="exact"/>
              <w:textAlignment w:val="auto"/>
              <w:rPr>
                <w:rFonts w:ascii="Times New Roman" w:hAnsi="Times New Roman"/>
                <w:sz w:val="14"/>
                <w:szCs w:val="14"/>
              </w:rPr>
            </w:pPr>
          </w:p>
          <w:p w:rsidR="00F2561F" w:rsidRPr="006D37AB" w:rsidRDefault="00F2561F" w:rsidP="006D37AB">
            <w:pPr>
              <w:widowControl w:val="0"/>
              <w:overflowPunct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З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мс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Pr="006D37AB">
              <w:rPr>
                <w:rFonts w:ascii="Times New Roman" w:hAnsi="Times New Roman"/>
                <w:spacing w:val="3"/>
                <w:szCs w:val="24"/>
              </w:rPr>
              <w:t>п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right w:val="double" w:sz="4" w:space="0" w:color="auto"/>
            </w:tcBorders>
            <w:vAlign w:val="center"/>
          </w:tcPr>
          <w:p w:rsidR="00F2561F" w:rsidRPr="006D37AB" w:rsidRDefault="00F2561F" w:rsidP="006D37AB">
            <w:pPr>
              <w:widowControl w:val="0"/>
              <w:spacing w:line="272" w:lineRule="exact"/>
              <w:ind w:left="97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31.12.2021.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right w:val="double" w:sz="4" w:space="0" w:color="auto"/>
            </w:tcBorders>
            <w:vAlign w:val="center"/>
          </w:tcPr>
          <w:p w:rsidR="00F2561F" w:rsidRPr="006D37AB" w:rsidRDefault="00F2561F" w:rsidP="006D37AB">
            <w:pPr>
              <w:widowControl w:val="0"/>
              <w:spacing w:line="272" w:lineRule="exact"/>
              <w:ind w:left="225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21.1.2022.</w:t>
            </w:r>
          </w:p>
        </w:tc>
      </w:tr>
      <w:tr w:rsidR="00E315E8" w:rsidRPr="006D37AB" w:rsidTr="001E4AB2">
        <w:trPr>
          <w:trHeight w:hRule="exact" w:val="56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E315E8" w:rsidRPr="006D37AB" w:rsidRDefault="00E315E8" w:rsidP="006D37AB">
            <w:pPr>
              <w:widowControl w:val="0"/>
              <w:overflowPunct/>
              <w:spacing w:before="9" w:line="260" w:lineRule="exact"/>
              <w:textAlignment w:val="auto"/>
              <w:rPr>
                <w:rFonts w:ascii="Times New Roman" w:hAnsi="Times New Roman"/>
                <w:szCs w:val="24"/>
              </w:rPr>
            </w:pPr>
          </w:p>
          <w:p w:rsidR="00E315E8" w:rsidRPr="006D37AB" w:rsidRDefault="00E315E8" w:rsidP="006D37AB">
            <w:pPr>
              <w:widowControl w:val="0"/>
              <w:overflowPunct/>
              <w:ind w:left="369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E315E8" w:rsidRPr="006D37AB" w:rsidRDefault="00E315E8" w:rsidP="006D37AB">
            <w:pPr>
              <w:widowControl w:val="0"/>
              <w:overflowPunct/>
              <w:spacing w:line="269" w:lineRule="exact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ниц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љ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х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6D37AB">
              <w:rPr>
                <w:rFonts w:ascii="Times New Roman" w:hAnsi="Times New Roman"/>
                <w:spacing w:val="-3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ћа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вн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ч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ог 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ћа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</w:p>
          <w:p w:rsidR="00E315E8" w:rsidRPr="006D37AB" w:rsidRDefault="00E315E8" w:rsidP="006D37AB">
            <w:pPr>
              <w:widowControl w:val="0"/>
              <w:overflowPunct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3"/>
                <w:szCs w:val="24"/>
              </w:rPr>
              <w:t>ј</w:t>
            </w:r>
            <w:r w:rsidRPr="006D37AB">
              <w:rPr>
                <w:rFonts w:ascii="Times New Roman" w:hAnsi="Times New Roman"/>
                <w:szCs w:val="24"/>
              </w:rPr>
              <w:t>у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рвог по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л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zCs w:val="24"/>
              </w:rPr>
              <w:t>год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шта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315E8" w:rsidRPr="00E315E8" w:rsidRDefault="00E315E8" w:rsidP="006D37AB">
            <w:pPr>
              <w:widowControl w:val="0"/>
              <w:overflowPunct/>
              <w:ind w:left="206"/>
              <w:jc w:val="center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12.1.2022.</w:t>
            </w:r>
          </w:p>
        </w:tc>
      </w:tr>
      <w:tr w:rsidR="006D37AB" w:rsidRPr="006D37AB" w:rsidTr="00ED3DA1">
        <w:trPr>
          <w:trHeight w:hRule="exact" w:val="45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9" w:line="150" w:lineRule="exact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369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7"/>
              <w:ind w:left="6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pacing w:val="1"/>
                <w:szCs w:val="24"/>
              </w:rPr>
              <w:t>Р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љ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ск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 w:rsidR="00E315E8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сас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нц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E315E8" w:rsidRDefault="00E315E8" w:rsidP="006D37AB">
            <w:pPr>
              <w:widowControl w:val="0"/>
              <w:overflowPunct/>
              <w:spacing w:before="77"/>
              <w:ind w:left="81"/>
              <w:jc w:val="center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12.1.2022.</w:t>
            </w:r>
          </w:p>
          <w:p w:rsidR="006D37AB" w:rsidRPr="006D37AB" w:rsidRDefault="006D37AB" w:rsidP="006D37AB">
            <w:pPr>
              <w:widowControl w:val="0"/>
              <w:overflowPunct/>
              <w:spacing w:before="77"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5.2.2020.</w:t>
            </w:r>
          </w:p>
        </w:tc>
      </w:tr>
      <w:tr w:rsidR="006D37AB" w:rsidRPr="006D37AB" w:rsidTr="00ED3DA1">
        <w:trPr>
          <w:trHeight w:hRule="exact" w:val="56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9" w:line="260" w:lineRule="exact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369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line="269" w:lineRule="exact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ДР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У</w:t>
            </w:r>
            <w:r w:rsidRPr="006D37AB">
              <w:rPr>
                <w:rFonts w:ascii="Times New Roman" w:hAnsi="Times New Roman"/>
                <w:szCs w:val="24"/>
              </w:rPr>
              <w:t xml:space="preserve">ГО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о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л</w:t>
            </w:r>
            <w:r w:rsidRPr="006D37AB">
              <w:rPr>
                <w:rFonts w:ascii="Times New Roman" w:hAnsi="Times New Roman"/>
                <w:spacing w:val="-7"/>
                <w:szCs w:val="24"/>
              </w:rPr>
              <w:t>у</w:t>
            </w:r>
            <w:r w:rsidRPr="006D37AB">
              <w:rPr>
                <w:rFonts w:ascii="Times New Roman" w:hAnsi="Times New Roman"/>
                <w:szCs w:val="24"/>
              </w:rPr>
              <w:t>год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ш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т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 xml:space="preserve"> з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вршне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де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 xml:space="preserve"> (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о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јска</w:t>
            </w:r>
          </w:p>
          <w:p w:rsidR="006D37AB" w:rsidRPr="006D37AB" w:rsidRDefault="006D37AB" w:rsidP="006D37AB">
            <w:pPr>
              <w:widowControl w:val="0"/>
              <w:overflowPunct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4B1D" w:rsidRDefault="006D4B1D" w:rsidP="006D37AB">
            <w:pPr>
              <w:widowControl w:val="0"/>
              <w:overflowPunct/>
              <w:ind w:left="81"/>
              <w:jc w:val="center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24.1.2022.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4B1D" w:rsidRDefault="006D4B1D" w:rsidP="006D37AB">
            <w:pPr>
              <w:widowControl w:val="0"/>
              <w:overflowPunct/>
              <w:ind w:left="146"/>
              <w:jc w:val="center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17(31)5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sr-Cyrl-RS"/>
              </w:rPr>
              <w:t>2022.</w:t>
            </w:r>
          </w:p>
        </w:tc>
      </w:tr>
      <w:tr w:rsidR="006D37AB" w:rsidRPr="006D37AB" w:rsidTr="00ED3DA1">
        <w:trPr>
          <w:trHeight w:hRule="exact" w:val="451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" w:line="150" w:lineRule="exact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369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5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ДР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У</w:t>
            </w:r>
            <w:r w:rsidRPr="006D37AB">
              <w:rPr>
                <w:rFonts w:ascii="Times New Roman" w:hAnsi="Times New Roman"/>
                <w:szCs w:val="24"/>
              </w:rPr>
              <w:t xml:space="preserve">ГО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о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л</w:t>
            </w:r>
            <w:r w:rsidRPr="006D37AB">
              <w:rPr>
                <w:rFonts w:ascii="Times New Roman" w:hAnsi="Times New Roman"/>
                <w:spacing w:val="-7"/>
                <w:szCs w:val="24"/>
              </w:rPr>
              <w:t>у</w:t>
            </w:r>
            <w:r w:rsidRPr="006D37AB">
              <w:rPr>
                <w:rFonts w:ascii="Times New Roman" w:hAnsi="Times New Roman"/>
                <w:szCs w:val="24"/>
              </w:rPr>
              <w:t>год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ш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т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  <w:r w:rsidR="00FF475C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  <w:r w:rsidR="00FF475C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вршне</w:t>
            </w:r>
            <w:r w:rsidR="00FF475C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д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FA2833" w:rsidP="006D37AB">
            <w:pPr>
              <w:widowControl w:val="0"/>
              <w:overflowPunct/>
              <w:spacing w:before="75"/>
              <w:ind w:left="81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24.1.2022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FA2833" w:rsidP="006D37AB">
            <w:pPr>
              <w:widowControl w:val="0"/>
              <w:overflowPunct/>
              <w:spacing w:before="75"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21</w:t>
            </w:r>
            <w:r w:rsidR="00384497">
              <w:rPr>
                <w:rFonts w:ascii="Times New Roman" w:hAnsi="Times New Roman"/>
                <w:szCs w:val="24"/>
              </w:rPr>
              <w:t>.6.202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6D37AB" w:rsidRPr="006D37AB" w:rsidTr="00ED3DA1">
        <w:trPr>
          <w:trHeight w:hRule="exact" w:val="45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9" w:line="150" w:lineRule="exact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left="369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9.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7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ТРЕЋИ к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л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ф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ик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ац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о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н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 xml:space="preserve"> п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врш</w:t>
            </w:r>
            <w:r w:rsidRPr="006D37AB">
              <w:rPr>
                <w:rFonts w:ascii="Times New Roman" w:hAnsi="Times New Roman"/>
                <w:spacing w:val="4"/>
                <w:szCs w:val="24"/>
              </w:rPr>
              <w:t>н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-2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д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9A19B0" w:rsidP="006D37AB">
            <w:pPr>
              <w:widowControl w:val="0"/>
              <w:overflowPunct/>
              <w:spacing w:before="77"/>
              <w:ind w:left="81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24</w:t>
            </w:r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  <w:r w:rsidR="00EE2B51">
              <w:rPr>
                <w:rFonts w:ascii="Times New Roman" w:hAnsi="Times New Roman"/>
                <w:szCs w:val="24"/>
              </w:rPr>
              <w:t>.202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9A19B0" w:rsidP="006D37AB">
            <w:pPr>
              <w:widowControl w:val="0"/>
              <w:overflowPunct/>
              <w:spacing w:before="77"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25</w:t>
            </w:r>
            <w:r w:rsidR="003B478D">
              <w:rPr>
                <w:rFonts w:ascii="Times New Roman" w:hAnsi="Times New Roman"/>
                <w:szCs w:val="24"/>
              </w:rPr>
              <w:t>.</w:t>
            </w:r>
            <w:r w:rsidR="003B478D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="00EE2B51">
              <w:rPr>
                <w:rFonts w:ascii="Times New Roman" w:hAnsi="Times New Roman"/>
                <w:szCs w:val="24"/>
              </w:rPr>
              <w:t>.202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6D37AB" w:rsidRPr="006D37AB" w:rsidTr="00ED3DA1">
        <w:trPr>
          <w:trHeight w:hRule="exact" w:val="45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9" w:line="15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10.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7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pacing w:val="1"/>
                <w:szCs w:val="24"/>
              </w:rPr>
              <w:t>Р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љ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ск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сас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нц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015EC1" w:rsidP="006D37AB">
            <w:pPr>
              <w:widowControl w:val="0"/>
              <w:overflowPunct/>
              <w:spacing w:before="77"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25</w:t>
            </w:r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  <w:r w:rsidR="00ED6A64">
              <w:rPr>
                <w:rFonts w:ascii="Times New Roman" w:hAnsi="Times New Roman"/>
                <w:szCs w:val="24"/>
              </w:rPr>
              <w:t>.202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6D37AB" w:rsidRPr="006D37AB" w:rsidTr="003F720E">
        <w:trPr>
          <w:trHeight w:hRule="exact" w:val="451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3F720E">
            <w:pPr>
              <w:widowControl w:val="0"/>
              <w:overflowPunct/>
              <w:spacing w:before="7" w:line="15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3F720E">
            <w:pPr>
              <w:widowControl w:val="0"/>
              <w:overflowPunct/>
              <w:ind w:right="-35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1</w:t>
            </w:r>
            <w:r w:rsidRPr="006D37AB">
              <w:rPr>
                <w:rFonts w:ascii="Times New Roman" w:hAnsi="Times New Roman"/>
                <w:szCs w:val="24"/>
                <w:lang w:val="sr-Cyrl-CS"/>
              </w:rPr>
              <w:t>1</w:t>
            </w:r>
            <w:r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5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ТРЕЋИ к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л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ф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ик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ац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о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н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 xml:space="preserve"> п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вршне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де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EE53EF" w:rsidP="006D37AB">
            <w:pPr>
              <w:widowControl w:val="0"/>
              <w:overflowPunct/>
              <w:spacing w:before="75"/>
              <w:ind w:left="81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14</w:t>
            </w:r>
            <w:r w:rsidR="00EE2B51">
              <w:rPr>
                <w:rFonts w:ascii="Times New Roman" w:hAnsi="Times New Roman"/>
                <w:szCs w:val="24"/>
              </w:rPr>
              <w:t>.4.202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EE53EF" w:rsidP="006D37AB">
            <w:pPr>
              <w:widowControl w:val="0"/>
              <w:overflowPunct/>
              <w:spacing w:before="75"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15</w:t>
            </w:r>
            <w:r w:rsidR="00EE2B51">
              <w:rPr>
                <w:rFonts w:ascii="Times New Roman" w:hAnsi="Times New Roman"/>
                <w:szCs w:val="24"/>
              </w:rPr>
              <w:t>.4.202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6D37AB" w:rsidRPr="006D37AB" w:rsidTr="003F720E">
        <w:trPr>
          <w:trHeight w:hRule="exact" w:val="451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3F720E">
            <w:pPr>
              <w:widowControl w:val="0"/>
              <w:overflowPunct/>
              <w:spacing w:before="7" w:line="15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3F720E">
            <w:pPr>
              <w:widowControl w:val="0"/>
              <w:overflowPunct/>
              <w:ind w:right="-35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1</w:t>
            </w:r>
            <w:r w:rsidRPr="006D37AB">
              <w:rPr>
                <w:rFonts w:ascii="Times New Roman" w:hAnsi="Times New Roman"/>
                <w:szCs w:val="24"/>
                <w:lang w:val="sr-Cyrl-CS"/>
              </w:rPr>
              <w:t>2</w:t>
            </w:r>
            <w:r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5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pacing w:val="1"/>
                <w:szCs w:val="24"/>
              </w:rPr>
              <w:t>Р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љ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ск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 w:rsidR="00EE53E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сас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нц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EE53EF" w:rsidP="00EE53EF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15</w:t>
            </w:r>
            <w:r w:rsidR="00FF475C">
              <w:rPr>
                <w:rFonts w:ascii="Times New Roman" w:hAnsi="Times New Roman"/>
                <w:szCs w:val="24"/>
              </w:rPr>
              <w:t>.4.202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6D37AB" w:rsidRPr="006D37AB" w:rsidTr="003F720E">
        <w:trPr>
          <w:trHeight w:hRule="exact" w:val="45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3F720E">
            <w:pPr>
              <w:widowControl w:val="0"/>
              <w:overflowPunct/>
              <w:spacing w:before="9" w:line="15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3F720E">
            <w:pPr>
              <w:widowControl w:val="0"/>
              <w:overflowPunct/>
              <w:ind w:right="-35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1</w:t>
            </w:r>
            <w:r w:rsidRPr="006D37AB">
              <w:rPr>
                <w:rFonts w:ascii="Times New Roman" w:hAnsi="Times New Roman"/>
                <w:szCs w:val="24"/>
                <w:lang w:val="sr-Cyrl-CS"/>
              </w:rPr>
              <w:t>3</w:t>
            </w:r>
            <w:r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B25885" w:rsidP="006D37AB">
            <w:pPr>
              <w:widowControl w:val="0"/>
              <w:overflowPunct/>
              <w:spacing w:before="77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Пролећни р</w:t>
            </w:r>
            <w:r w:rsidR="006D37AB" w:rsidRPr="006D37AB">
              <w:rPr>
                <w:rFonts w:ascii="Times New Roman" w:hAnsi="Times New Roman"/>
                <w:szCs w:val="24"/>
              </w:rPr>
              <w:t>аспуст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73581A" w:rsidP="006D37AB">
            <w:pPr>
              <w:widowControl w:val="0"/>
              <w:overflowPunct/>
              <w:spacing w:before="77"/>
              <w:ind w:left="81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22</w:t>
            </w:r>
            <w:r w:rsidR="00FF475C">
              <w:rPr>
                <w:rFonts w:ascii="Times New Roman" w:hAnsi="Times New Roman"/>
                <w:szCs w:val="24"/>
              </w:rPr>
              <w:t>.4.202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73581A" w:rsidP="006D37AB">
            <w:pPr>
              <w:widowControl w:val="0"/>
              <w:overflowPunct/>
              <w:spacing w:before="77"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25</w:t>
            </w:r>
            <w:r w:rsidR="00FF475C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sr-Cyrl-CS"/>
              </w:rPr>
              <w:t>4</w:t>
            </w:r>
            <w:r w:rsidR="00FF475C">
              <w:rPr>
                <w:rFonts w:ascii="Times New Roman" w:hAnsi="Times New Roman"/>
                <w:szCs w:val="24"/>
              </w:rPr>
              <w:t>.202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6D37AB" w:rsidRPr="006D37AB" w:rsidTr="003F720E">
        <w:trPr>
          <w:trHeight w:hRule="exact" w:val="56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3F720E">
            <w:pPr>
              <w:widowControl w:val="0"/>
              <w:overflowPunct/>
              <w:spacing w:before="9" w:line="26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3F720E">
            <w:pPr>
              <w:widowControl w:val="0"/>
              <w:overflowPunct/>
              <w:ind w:right="-35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</w:rPr>
              <w:t>1</w:t>
            </w:r>
            <w:r w:rsidRPr="006D37AB">
              <w:rPr>
                <w:rFonts w:ascii="Times New Roman" w:hAnsi="Times New Roman"/>
                <w:szCs w:val="24"/>
                <w:lang w:val="sr-Cyrl-CS"/>
              </w:rPr>
              <w:t>4.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line="269" w:lineRule="exact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ниц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љ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х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-3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ћа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вн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ч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ог 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ћа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</w:p>
          <w:p w:rsidR="006D37AB" w:rsidRPr="006D37AB" w:rsidRDefault="003B29D5" w:rsidP="006D37AB">
            <w:pPr>
              <w:widowControl w:val="0"/>
              <w:overflowPunct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1"/>
                <w:szCs w:val="24"/>
                <w:lang w:val="sr-Cyrl-RS"/>
              </w:rPr>
              <w:t>к</w:t>
            </w:r>
            <w:r w:rsidR="006D37AB" w:rsidRPr="006D37AB">
              <w:rPr>
                <w:rFonts w:ascii="Times New Roman" w:hAnsi="Times New Roman"/>
                <w:szCs w:val="24"/>
              </w:rPr>
              <w:t>р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="006D37AB" w:rsidRPr="006D37AB">
              <w:rPr>
                <w:rFonts w:ascii="Times New Roman" w:hAnsi="Times New Roman"/>
                <w:spacing w:val="3"/>
                <w:szCs w:val="24"/>
              </w:rPr>
              <w:t>ј</w:t>
            </w:r>
            <w:r w:rsidR="006D37AB" w:rsidRPr="006D37AB">
              <w:rPr>
                <w:rFonts w:ascii="Times New Roman" w:hAnsi="Times New Roman"/>
                <w:szCs w:val="24"/>
              </w:rPr>
              <w:t>у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="006D37AB" w:rsidRPr="006D37AB">
              <w:rPr>
                <w:rFonts w:ascii="Times New Roman" w:hAnsi="Times New Roman"/>
                <w:szCs w:val="24"/>
              </w:rPr>
              <w:t>т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="006D37AB" w:rsidRPr="006D37AB">
              <w:rPr>
                <w:rFonts w:ascii="Times New Roman" w:hAnsi="Times New Roman"/>
                <w:szCs w:val="24"/>
              </w:rPr>
              <w:t>вне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="006D37AB" w:rsidRPr="006D37AB">
              <w:rPr>
                <w:rFonts w:ascii="Times New Roman" w:hAnsi="Times New Roman"/>
                <w:szCs w:val="24"/>
              </w:rPr>
              <w:t>год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ин</w:t>
            </w:r>
            <w:r w:rsidR="006D37AB" w:rsidRPr="006D37AB">
              <w:rPr>
                <w:rFonts w:ascii="Times New Roman" w:hAnsi="Times New Roman"/>
                <w:szCs w:val="24"/>
              </w:rPr>
              <w:t>е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="006D37AB" w:rsidRPr="006D37AB">
              <w:rPr>
                <w:rFonts w:ascii="Times New Roman" w:hAnsi="Times New Roman"/>
                <w:szCs w:val="24"/>
              </w:rPr>
              <w:t>а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="006D37AB" w:rsidRPr="006D37AB">
              <w:rPr>
                <w:rFonts w:ascii="Times New Roman" w:hAnsi="Times New Roman"/>
                <w:szCs w:val="24"/>
              </w:rPr>
              <w:t>вршна</w:t>
            </w:r>
            <w:r w:rsidR="0038449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="006D37AB" w:rsidRPr="006D37AB">
              <w:rPr>
                <w:rFonts w:ascii="Times New Roman" w:hAnsi="Times New Roman"/>
                <w:szCs w:val="24"/>
              </w:rPr>
              <w:t>од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="006D37AB" w:rsidRPr="006D37AB">
              <w:rPr>
                <w:rFonts w:ascii="Times New Roman" w:hAnsi="Times New Roman"/>
                <w:szCs w:val="24"/>
              </w:rPr>
              <w:t>љ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њ</w:t>
            </w:r>
            <w:r w:rsidR="006D37AB" w:rsidRPr="006D37AB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3B29D5" w:rsidP="006D37AB">
            <w:pPr>
              <w:widowControl w:val="0"/>
              <w:overflowPunct/>
              <w:ind w:left="81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  <w:r w:rsidR="006D37AB" w:rsidRPr="006D37AB">
              <w:rPr>
                <w:rFonts w:ascii="Times New Roman" w:hAnsi="Times New Roman"/>
                <w:szCs w:val="24"/>
              </w:rPr>
              <w:t>.6</w:t>
            </w:r>
            <w:r>
              <w:rPr>
                <w:rFonts w:ascii="Times New Roman" w:hAnsi="Times New Roman"/>
                <w:szCs w:val="24"/>
                <w:lang w:val="sr-Cyrl-CS"/>
              </w:rPr>
              <w:t>.</w:t>
            </w:r>
            <w:r w:rsidR="00B34D41">
              <w:rPr>
                <w:rFonts w:ascii="Times New Roman" w:hAnsi="Times New Roman"/>
                <w:szCs w:val="24"/>
              </w:rPr>
              <w:t>202</w:t>
            </w:r>
            <w:r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  <w:p w:rsidR="006D37AB" w:rsidRPr="006D37AB" w:rsidRDefault="006D37AB" w:rsidP="006D37AB">
            <w:pPr>
              <w:widowControl w:val="0"/>
              <w:overflowPunct/>
              <w:ind w:left="206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</w:tc>
      </w:tr>
      <w:tr w:rsidR="006430C2" w:rsidRPr="006D37AB" w:rsidTr="0090621A">
        <w:trPr>
          <w:trHeight w:hRule="exact" w:val="56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430C2" w:rsidRPr="006D37AB" w:rsidRDefault="006430C2" w:rsidP="006D37AB">
            <w:pPr>
              <w:widowControl w:val="0"/>
              <w:overflowPunct/>
              <w:spacing w:before="9" w:line="26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15.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430C2" w:rsidRPr="006D37AB" w:rsidRDefault="006430C2" w:rsidP="006D37AB">
            <w:pPr>
              <w:widowControl w:val="0"/>
              <w:overflowPunct/>
              <w:spacing w:line="269" w:lineRule="exact"/>
              <w:ind w:left="6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Преглед документације за завршне разреде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430C2" w:rsidRPr="006D37AB" w:rsidRDefault="0098611F" w:rsidP="006D37AB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2.6.2022</w:t>
            </w:r>
            <w:r w:rsidR="006430C2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3F720E">
        <w:trPr>
          <w:trHeight w:hRule="exact" w:val="56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3F720E">
            <w:pPr>
              <w:widowControl w:val="0"/>
              <w:overflowPunct/>
              <w:ind w:right="-35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</w:p>
          <w:p w:rsidR="006D37AB" w:rsidRPr="006D37AB" w:rsidRDefault="006D37AB" w:rsidP="003F720E">
            <w:pPr>
              <w:widowControl w:val="0"/>
              <w:overflowPunct/>
              <w:ind w:right="-35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1</w:t>
            </w:r>
            <w:r w:rsidRPr="006D37AB">
              <w:rPr>
                <w:rFonts w:ascii="Times New Roman" w:hAnsi="Times New Roman"/>
                <w:szCs w:val="24"/>
                <w:lang w:val="sr-Cyrl-CS"/>
              </w:rPr>
              <w:t>6</w:t>
            </w:r>
            <w:r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line="269" w:lineRule="exact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о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шт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ње</w:t>
            </w:r>
            <w:r w:rsidR="0098611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х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 xml:space="preserve">,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ла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 xml:space="preserve"> с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доч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в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  <w:r w:rsidR="0098611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ч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ц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м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</w:p>
          <w:p w:rsidR="006D37AB" w:rsidRPr="006D37AB" w:rsidRDefault="0098611F" w:rsidP="006D37AB">
            <w:pPr>
              <w:widowControl w:val="0"/>
              <w:overflowPunct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1"/>
                <w:szCs w:val="24"/>
                <w:lang w:val="sr-Cyrl-RS"/>
              </w:rPr>
              <w:t>З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="006D37AB" w:rsidRPr="006D37AB">
              <w:rPr>
                <w:rFonts w:ascii="Times New Roman" w:hAnsi="Times New Roman"/>
                <w:szCs w:val="24"/>
              </w:rPr>
              <w:t>вршн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и</w:t>
            </w:r>
            <w:r w:rsidR="006D37AB" w:rsidRPr="006D37AB">
              <w:rPr>
                <w:rFonts w:ascii="Times New Roman" w:hAnsi="Times New Roman"/>
                <w:szCs w:val="24"/>
              </w:rPr>
              <w:t>х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6D37AB" w:rsidRPr="006D37AB">
              <w:rPr>
                <w:rFonts w:ascii="Times New Roman" w:hAnsi="Times New Roman"/>
                <w:szCs w:val="24"/>
              </w:rPr>
              <w:t>од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="006D37AB" w:rsidRPr="006D37AB">
              <w:rPr>
                <w:rFonts w:ascii="Times New Roman" w:hAnsi="Times New Roman"/>
                <w:szCs w:val="24"/>
              </w:rPr>
              <w:t>љ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="006D37AB" w:rsidRPr="006D37AB">
              <w:rPr>
                <w:rFonts w:ascii="Times New Roman" w:hAnsi="Times New Roman"/>
                <w:szCs w:val="24"/>
              </w:rPr>
              <w:t>њ</w:t>
            </w:r>
            <w:r w:rsidR="006D37AB" w:rsidRPr="006D37AB">
              <w:rPr>
                <w:rFonts w:ascii="Times New Roman" w:hAnsi="Times New Roman"/>
                <w:spacing w:val="-2"/>
                <w:szCs w:val="24"/>
              </w:rPr>
              <w:t>а</w:t>
            </w:r>
            <w:r w:rsidR="006D37AB" w:rsidRPr="006D37AB">
              <w:rPr>
                <w:rFonts w:ascii="Times New Roman" w:hAnsi="Times New Roman"/>
                <w:szCs w:val="24"/>
              </w:rPr>
              <w:t xml:space="preserve">; 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="006D37AB" w:rsidRPr="006D37AB">
              <w:rPr>
                <w:rFonts w:ascii="Times New Roman" w:hAnsi="Times New Roman"/>
                <w:szCs w:val="24"/>
              </w:rPr>
              <w:t>р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="006D37AB" w:rsidRPr="006D37AB">
              <w:rPr>
                <w:rFonts w:ascii="Times New Roman" w:hAnsi="Times New Roman"/>
                <w:szCs w:val="24"/>
              </w:rPr>
              <w:t>ја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в</w:t>
            </w:r>
            <w:r w:rsidR="006D37AB" w:rsidRPr="006D37AB">
              <w:rPr>
                <w:rFonts w:ascii="Times New Roman" w:hAnsi="Times New Roman"/>
                <w:szCs w:val="24"/>
              </w:rPr>
              <w:t>а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 xml:space="preserve"> ма</w:t>
            </w:r>
            <w:r w:rsidR="006D37AB" w:rsidRPr="006D37AB">
              <w:rPr>
                <w:rFonts w:ascii="Times New Roman" w:hAnsi="Times New Roman"/>
                <w:spacing w:val="5"/>
                <w:szCs w:val="24"/>
              </w:rPr>
              <w:t>т</w:t>
            </w:r>
            <w:r w:rsidR="006D37AB"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="006D37AB" w:rsidRPr="006D37AB">
              <w:rPr>
                <w:rFonts w:ascii="Times New Roman" w:hAnsi="Times New Roman"/>
                <w:szCs w:val="24"/>
              </w:rPr>
              <w:t>р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ки</w:t>
            </w:r>
            <w:r w:rsidR="006D37AB" w:rsidRPr="006D37AB">
              <w:rPr>
                <w:rFonts w:ascii="Times New Roman" w:hAnsi="Times New Roman"/>
                <w:szCs w:val="24"/>
              </w:rPr>
              <w:t>х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сп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="006D37AB" w:rsidRPr="006D37AB">
              <w:rPr>
                <w:rFonts w:ascii="Times New Roman" w:hAnsi="Times New Roman"/>
                <w:szCs w:val="24"/>
              </w:rPr>
              <w:t>та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98611F" w:rsidP="006D37AB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3.6.2022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3F720E">
        <w:trPr>
          <w:trHeight w:hRule="exact" w:val="45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3F720E">
            <w:pPr>
              <w:widowControl w:val="0"/>
              <w:overflowPunct/>
              <w:spacing w:before="9" w:line="15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3F720E">
            <w:pPr>
              <w:widowControl w:val="0"/>
              <w:overflowPunct/>
              <w:ind w:right="-35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1</w:t>
            </w:r>
            <w:r w:rsidRPr="006D37AB">
              <w:rPr>
                <w:rFonts w:ascii="Times New Roman" w:hAnsi="Times New Roman"/>
                <w:szCs w:val="24"/>
                <w:lang w:val="sr-Cyrl-CS"/>
              </w:rPr>
              <w:t>7</w:t>
            </w:r>
            <w:r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7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Пол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г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њ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  <w:r w:rsidR="005972E1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ма</w:t>
            </w:r>
            <w:r w:rsidRPr="006D37AB">
              <w:rPr>
                <w:rFonts w:ascii="Times New Roman" w:hAnsi="Times New Roman"/>
                <w:spacing w:val="5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ки</w:t>
            </w:r>
            <w:r w:rsidRPr="006D37AB">
              <w:rPr>
                <w:rFonts w:ascii="Times New Roman" w:hAnsi="Times New Roman"/>
                <w:szCs w:val="24"/>
              </w:rPr>
              <w:t>х</w:t>
            </w:r>
            <w:r w:rsidR="005972E1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ис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пи</w:t>
            </w:r>
            <w:r w:rsidRPr="006D37AB">
              <w:rPr>
                <w:rFonts w:ascii="Times New Roman" w:hAnsi="Times New Roman"/>
                <w:szCs w:val="24"/>
              </w:rPr>
              <w:t>та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5972E1" w:rsidP="006D37AB">
            <w:pPr>
              <w:widowControl w:val="0"/>
              <w:overflowPunct/>
              <w:spacing w:before="77"/>
              <w:ind w:left="81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6.6.2022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5972E1" w:rsidP="006D37AB">
            <w:pPr>
              <w:widowControl w:val="0"/>
              <w:overflowPunct/>
              <w:spacing w:before="77"/>
              <w:ind w:left="206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10.6.2022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45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9" w:line="15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18.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7"/>
              <w:ind w:left="6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Седница Наставничког већа после матурских испита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DF19B6" w:rsidP="006D37AB">
            <w:pPr>
              <w:widowControl w:val="0"/>
              <w:overflowPunct/>
              <w:spacing w:before="77"/>
              <w:ind w:left="206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13.6.2022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45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9" w:line="15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19.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7"/>
              <w:ind w:left="6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Преглед документације (диплома)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DF19B6" w:rsidP="006D37AB">
            <w:pPr>
              <w:widowControl w:val="0"/>
              <w:overflowPunct/>
              <w:spacing w:before="77"/>
              <w:ind w:left="206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14.6.2022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452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" w:line="15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right="-35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 xml:space="preserve">   20</w:t>
            </w:r>
            <w:r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5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Св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еча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  <w:r w:rsidR="00DF19B6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ла</w:t>
            </w:r>
            <w:r w:rsidR="00DF19B6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ип</w:t>
            </w:r>
            <w:r w:rsidRPr="006D37AB">
              <w:rPr>
                <w:rFonts w:ascii="Times New Roman" w:hAnsi="Times New Roman"/>
                <w:szCs w:val="24"/>
              </w:rPr>
              <w:t>лома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DF19B6" w:rsidP="006D37AB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16.6.2022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7C4DF8" w:rsidRPr="006D37AB" w:rsidTr="001E4AB2">
        <w:trPr>
          <w:trHeight w:hRule="exact" w:val="56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7C4DF8" w:rsidRPr="006D37AB" w:rsidRDefault="007C4DF8" w:rsidP="006D37AB">
            <w:pPr>
              <w:widowControl w:val="0"/>
              <w:overflowPunct/>
              <w:spacing w:before="9" w:line="26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7C4DF8" w:rsidRPr="006D37AB" w:rsidRDefault="007C4DF8" w:rsidP="006D37AB">
            <w:pPr>
              <w:widowControl w:val="0"/>
              <w:overflowPunct/>
              <w:ind w:right="-35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 xml:space="preserve">    21</w:t>
            </w:r>
            <w:r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7C4DF8" w:rsidRPr="006D37AB" w:rsidRDefault="007C4DF8" w:rsidP="006D37AB">
            <w:pPr>
              <w:widowControl w:val="0"/>
              <w:overflowPunct/>
              <w:spacing w:line="269" w:lineRule="exact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ниц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љ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х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3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ћа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вн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ч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ог 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ћа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</w:p>
          <w:p w:rsidR="007C4DF8" w:rsidRPr="006D37AB" w:rsidRDefault="007C4DF8" w:rsidP="006D37AB">
            <w:pPr>
              <w:widowControl w:val="0"/>
              <w:overflowPunct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1"/>
                <w:szCs w:val="24"/>
                <w:lang w:val="sr-Cyrl-RS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3"/>
                <w:szCs w:val="24"/>
              </w:rPr>
              <w:t>ј</w:t>
            </w:r>
            <w:r w:rsidRPr="006D37AB">
              <w:rPr>
                <w:rFonts w:ascii="Times New Roman" w:hAnsi="Times New Roman"/>
                <w:szCs w:val="24"/>
              </w:rPr>
              <w:t>у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год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ин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вршна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љ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ња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C4DF8" w:rsidRPr="007C4DF8" w:rsidRDefault="007C4DF8" w:rsidP="006D37AB">
            <w:pPr>
              <w:widowControl w:val="0"/>
              <w:overflowPunct/>
              <w:ind w:left="206"/>
              <w:jc w:val="center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22.6.2022.</w:t>
            </w:r>
          </w:p>
        </w:tc>
      </w:tr>
      <w:tr w:rsidR="007C4DF8" w:rsidRPr="006D37AB" w:rsidTr="007C4DF8">
        <w:trPr>
          <w:trHeight w:hRule="exact" w:val="56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C4DF8" w:rsidRPr="007C4DF8" w:rsidRDefault="007C4DF8" w:rsidP="007C4DF8">
            <w:pPr>
              <w:widowControl w:val="0"/>
              <w:overflowPunct/>
              <w:spacing w:before="9" w:line="26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22.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C4DF8" w:rsidRPr="007C4DF8" w:rsidRDefault="007C4DF8" w:rsidP="007C4DF8">
            <w:pPr>
              <w:widowControl w:val="0"/>
              <w:overflowPunct/>
              <w:spacing w:line="269" w:lineRule="exact"/>
              <w:ind w:left="6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Преглед документације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C4DF8" w:rsidRDefault="00712574" w:rsidP="007C4DF8">
            <w:pPr>
              <w:widowControl w:val="0"/>
              <w:overflowPunct/>
              <w:ind w:left="206"/>
              <w:jc w:val="center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23.6.2022.</w:t>
            </w:r>
          </w:p>
        </w:tc>
      </w:tr>
      <w:tr w:rsidR="006D37AB" w:rsidRPr="006D37AB" w:rsidTr="00ED3DA1">
        <w:trPr>
          <w:trHeight w:hRule="exact" w:val="566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12" w:line="26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712574" w:rsidP="006D37AB">
            <w:pPr>
              <w:widowControl w:val="0"/>
              <w:overflowPunct/>
              <w:ind w:right="-35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    23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line="272" w:lineRule="exact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о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шт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ње</w:t>
            </w:r>
            <w:r w:rsidR="00C90931">
              <w:rPr>
                <w:rFonts w:ascii="Times New Roman" w:hAnsi="Times New Roman"/>
                <w:szCs w:val="24"/>
                <w:lang w:val="sr-Cyrl-RS"/>
              </w:rPr>
              <w:t xml:space="preserve">  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х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 xml:space="preserve">,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од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ла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 xml:space="preserve"> с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доч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в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  <w:r w:rsidR="00C90931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5"/>
                <w:szCs w:val="24"/>
              </w:rPr>
              <w:t>у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ч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ц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м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</w:p>
          <w:p w:rsidR="006D37AB" w:rsidRPr="006D37AB" w:rsidRDefault="00C90931" w:rsidP="006D37AB">
            <w:pPr>
              <w:widowControl w:val="0"/>
              <w:overflowPunct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1"/>
                <w:szCs w:val="24"/>
              </w:rPr>
              <w:t>Н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="006D37AB"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="006D37AB" w:rsidRPr="006D37AB">
              <w:rPr>
                <w:rFonts w:ascii="Times New Roman" w:hAnsi="Times New Roman"/>
                <w:szCs w:val="24"/>
              </w:rPr>
              <w:t>вршн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и</w:t>
            </w:r>
            <w:r w:rsidR="006D37AB" w:rsidRPr="006D37AB">
              <w:rPr>
                <w:rFonts w:ascii="Times New Roman" w:hAnsi="Times New Roman"/>
                <w:szCs w:val="24"/>
              </w:rPr>
              <w:t>х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6D37AB" w:rsidRPr="006D37AB">
              <w:rPr>
                <w:rFonts w:ascii="Times New Roman" w:hAnsi="Times New Roman"/>
                <w:szCs w:val="24"/>
              </w:rPr>
              <w:t>од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="006D37AB" w:rsidRPr="006D37AB">
              <w:rPr>
                <w:rFonts w:ascii="Times New Roman" w:hAnsi="Times New Roman"/>
                <w:szCs w:val="24"/>
              </w:rPr>
              <w:t>љ</w:t>
            </w:r>
            <w:r w:rsidR="006D37AB"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="006D37AB" w:rsidRPr="006D37AB">
              <w:rPr>
                <w:rFonts w:ascii="Times New Roman" w:hAnsi="Times New Roman"/>
                <w:szCs w:val="24"/>
              </w:rPr>
              <w:t>ња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297388" w:rsidP="006D37AB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712574">
              <w:rPr>
                <w:rFonts w:ascii="Times New Roman" w:hAnsi="Times New Roman"/>
                <w:szCs w:val="24"/>
                <w:lang w:val="sr-Cyrl-CS"/>
              </w:rPr>
              <w:t>4</w:t>
            </w:r>
            <w:r>
              <w:rPr>
                <w:rFonts w:ascii="Times New Roman" w:hAnsi="Times New Roman"/>
                <w:szCs w:val="24"/>
              </w:rPr>
              <w:t>.6.202</w:t>
            </w:r>
            <w:r w:rsidR="00712574">
              <w:rPr>
                <w:rFonts w:ascii="Times New Roman" w:hAnsi="Times New Roman"/>
                <w:szCs w:val="24"/>
                <w:lang w:val="sr-Cyrl-CS"/>
              </w:rPr>
              <w:t>2</w:t>
            </w:r>
            <w:r w:rsidR="006D37AB" w:rsidRPr="006D37AB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6D37AB" w:rsidRPr="006D37AB" w:rsidTr="00ED3DA1">
        <w:trPr>
          <w:trHeight w:hRule="exact" w:val="566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3F720E" w:rsidP="006D37AB">
            <w:pPr>
              <w:widowControl w:val="0"/>
              <w:overflowPunct/>
              <w:spacing w:before="12" w:line="26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24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line="272" w:lineRule="exact"/>
              <w:ind w:left="6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Припремна настава за поправне и разредне испите за завршне и разредне испите за незавршне разреде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EB0AA3" w:rsidP="006D37AB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22.6.2022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EB0AA3" w:rsidP="006D37AB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28.6.2022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566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3F720E" w:rsidP="006D37AB">
            <w:pPr>
              <w:widowControl w:val="0"/>
              <w:overflowPunct/>
              <w:spacing w:before="12" w:line="26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25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line="272" w:lineRule="exact"/>
              <w:ind w:left="6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Полагање поправних и разредних испита за завршне и разредних испита за незавршне разреде</w:t>
            </w:r>
          </w:p>
        </w:tc>
        <w:tc>
          <w:tcPr>
            <w:tcW w:w="133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FD562F" w:rsidP="006D37AB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29.6.2022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  <w:tc>
          <w:tcPr>
            <w:tcW w:w="15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FD562F" w:rsidP="006D37AB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1.7.2022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461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BFBFBF" w:themeFill="background1" w:themeFillShade="BF"/>
          </w:tcPr>
          <w:p w:rsidR="006D37AB" w:rsidRPr="006D37AB" w:rsidRDefault="006D37AB" w:rsidP="006D37AB">
            <w:pPr>
              <w:widowControl w:val="0"/>
              <w:overflowPunct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712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BFBFBF" w:themeFill="background1" w:themeFillShade="BF"/>
          </w:tcPr>
          <w:p w:rsidR="006D37AB" w:rsidRPr="006D37AB" w:rsidRDefault="006D37AB" w:rsidP="006D37AB">
            <w:pPr>
              <w:widowControl w:val="0"/>
              <w:overflowPunct/>
              <w:spacing w:before="90"/>
              <w:ind w:left="6"/>
              <w:textAlignment w:val="auto"/>
              <w:rPr>
                <w:rFonts w:ascii="Times New Roman" w:hAnsi="Times New Roman"/>
                <w:szCs w:val="24"/>
              </w:rPr>
            </w:pPr>
          </w:p>
        </w:tc>
      </w:tr>
      <w:tr w:rsidR="006D37AB" w:rsidRPr="006D37AB" w:rsidTr="00ED3DA1">
        <w:trPr>
          <w:trHeight w:hRule="exact" w:val="454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9" w:line="15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right="-35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 xml:space="preserve">     1.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7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н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се</w:t>
            </w:r>
            <w:r w:rsidRPr="006D37AB">
              <w:rPr>
                <w:rFonts w:ascii="Times New Roman" w:hAnsi="Times New Roman"/>
                <w:szCs w:val="24"/>
              </w:rPr>
              <w:t>ћ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ња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 xml:space="preserve"> с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е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6D37AB">
              <w:rPr>
                <w:rFonts w:ascii="Times New Roman" w:hAnsi="Times New Roman"/>
                <w:szCs w:val="24"/>
              </w:rPr>
              <w:t>ртве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у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2.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ом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3"/>
                <w:szCs w:val="24"/>
              </w:rPr>
              <w:t>т</w:t>
            </w:r>
            <w:r w:rsidRPr="006D37AB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35C6F" w:rsidRDefault="00535C6F" w:rsidP="006D37AB">
            <w:pPr>
              <w:widowControl w:val="0"/>
              <w:overflowPunct/>
              <w:spacing w:before="77"/>
              <w:ind w:left="93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21.10.2021.</w:t>
            </w:r>
          </w:p>
          <w:p w:rsidR="006D37AB" w:rsidRPr="006D37AB" w:rsidRDefault="006D37AB" w:rsidP="006D37AB">
            <w:pPr>
              <w:widowControl w:val="0"/>
              <w:overflowPunct/>
              <w:spacing w:before="77"/>
              <w:ind w:left="93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451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3F720E">
            <w:pPr>
              <w:widowControl w:val="0"/>
              <w:overflowPunct/>
              <w:spacing w:before="7" w:line="15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3F720E">
            <w:pPr>
              <w:widowControl w:val="0"/>
              <w:overflowPunct/>
              <w:ind w:right="-35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75"/>
              <w:ind w:left="6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 xml:space="preserve"> п</w:t>
            </w:r>
            <w:r w:rsidRPr="006D37AB">
              <w:rPr>
                <w:rFonts w:ascii="Times New Roman" w:hAnsi="Times New Roman"/>
                <w:szCs w:val="24"/>
              </w:rPr>
              <w:t>ро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х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д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ик</w:t>
            </w:r>
            <w:r w:rsidRPr="006D37AB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535C6F" w:rsidP="006D37AB">
            <w:pPr>
              <w:widowControl w:val="0"/>
              <w:overflowPunct/>
              <w:spacing w:before="75"/>
              <w:ind w:left="93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8.11.2021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576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2" w:line="140" w:lineRule="exact"/>
              <w:jc w:val="center"/>
              <w:textAlignment w:val="auto"/>
              <w:rPr>
                <w:rFonts w:ascii="Times New Roman" w:hAnsi="Times New Roman"/>
                <w:szCs w:val="24"/>
              </w:rPr>
            </w:pPr>
          </w:p>
          <w:p w:rsidR="006D37AB" w:rsidRPr="006D37AB" w:rsidRDefault="006D37AB" w:rsidP="006D37AB">
            <w:pPr>
              <w:widowControl w:val="0"/>
              <w:overflowPunct/>
              <w:ind w:right="-35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 xml:space="preserve">     3</w:t>
            </w:r>
            <w:r w:rsidRPr="006D37A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6D37AB" w:rsidRPr="006D37AB" w:rsidRDefault="006D37AB" w:rsidP="006D37AB">
            <w:pPr>
              <w:widowControl w:val="0"/>
              <w:overflowPunct/>
              <w:spacing w:before="5"/>
              <w:ind w:left="6" w:right="872"/>
              <w:textAlignment w:val="auto"/>
              <w:rPr>
                <w:rFonts w:ascii="Times New Roman" w:hAnsi="Times New Roman"/>
                <w:szCs w:val="24"/>
              </w:rPr>
            </w:pPr>
            <w:r w:rsidRPr="006D37AB">
              <w:rPr>
                <w:rFonts w:ascii="Times New Roman" w:hAnsi="Times New Roman"/>
                <w:szCs w:val="24"/>
              </w:rPr>
              <w:t>Д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 xml:space="preserve"> п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м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6D37AB">
              <w:rPr>
                <w:rFonts w:ascii="Times New Roman" w:hAnsi="Times New Roman"/>
                <w:szCs w:val="24"/>
              </w:rPr>
              <w:t>рја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у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П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р</w:t>
            </w:r>
            <w:r w:rsidRPr="006D37AB">
              <w:rPr>
                <w:rFonts w:ascii="Times New Roman" w:hAnsi="Times New Roman"/>
                <w:szCs w:val="24"/>
              </w:rPr>
              <w:t>вом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zCs w:val="24"/>
              </w:rPr>
              <w:t>в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6D37AB">
              <w:rPr>
                <w:rFonts w:ascii="Times New Roman" w:hAnsi="Times New Roman"/>
                <w:szCs w:val="24"/>
              </w:rPr>
              <w:t>т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к</w:t>
            </w:r>
            <w:r w:rsidRPr="006D37AB">
              <w:rPr>
                <w:rFonts w:ascii="Times New Roman" w:hAnsi="Times New Roman"/>
                <w:szCs w:val="24"/>
              </w:rPr>
              <w:t>ом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5"/>
                <w:szCs w:val="24"/>
              </w:rPr>
              <w:t>т</w:t>
            </w:r>
            <w:r w:rsidRPr="006D37AB">
              <w:rPr>
                <w:rFonts w:ascii="Times New Roman" w:hAnsi="Times New Roman"/>
                <w:szCs w:val="24"/>
              </w:rPr>
              <w:t>у</w:t>
            </w:r>
            <w:r w:rsidR="00535C6F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(</w:t>
            </w:r>
            <w:r w:rsidRPr="006D37AB">
              <w:rPr>
                <w:rFonts w:ascii="Times New Roman" w:hAnsi="Times New Roman"/>
                <w:szCs w:val="24"/>
              </w:rPr>
              <w:t>др</w:t>
            </w:r>
            <w:r w:rsidRPr="006D37AB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zCs w:val="24"/>
              </w:rPr>
              <w:t xml:space="preserve">вни 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6D37AB">
              <w:rPr>
                <w:rFonts w:ascii="Times New Roman" w:hAnsi="Times New Roman"/>
                <w:szCs w:val="24"/>
              </w:rPr>
              <w:t>р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6D37AB">
              <w:rPr>
                <w:rFonts w:ascii="Times New Roman" w:hAnsi="Times New Roman"/>
                <w:spacing w:val="-1"/>
                <w:szCs w:val="24"/>
              </w:rPr>
              <w:t>н</w:t>
            </w:r>
            <w:r w:rsidRPr="006D37AB">
              <w:rPr>
                <w:rFonts w:ascii="Times New Roman" w:hAnsi="Times New Roman"/>
                <w:spacing w:val="1"/>
                <w:szCs w:val="24"/>
              </w:rPr>
              <w:t>ик</w:t>
            </w:r>
            <w:r w:rsidRPr="006D37AB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535C6F" w:rsidP="006D37AB">
            <w:pPr>
              <w:widowControl w:val="0"/>
              <w:overflowPunct/>
              <w:spacing w:before="5"/>
              <w:ind w:left="606" w:right="134" w:hanging="422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11.11.2021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576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2" w:line="14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4.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5"/>
              <w:ind w:left="6" w:right="872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Дан Светог Саве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844C6C" w:rsidP="006D37AB">
            <w:pPr>
              <w:widowControl w:val="0"/>
              <w:overflowPunct/>
              <w:spacing w:before="5"/>
              <w:ind w:left="606" w:right="134" w:hanging="422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27.1.2021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576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2" w:line="14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5.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5"/>
              <w:ind w:left="6" w:right="872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Дан сећања на жртве холокауста, геноцида и других жртава фашизма у другом светском рату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535C6F" w:rsidP="006D37AB">
            <w:pPr>
              <w:widowControl w:val="0"/>
              <w:overflowPunct/>
              <w:spacing w:before="5"/>
              <w:ind w:left="606" w:right="134" w:hanging="422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22.4.2022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576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2" w:line="14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6.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5"/>
              <w:ind w:left="6" w:right="872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Дан победе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D37AB" w:rsidRPr="006D37AB" w:rsidRDefault="00535C6F" w:rsidP="006D37AB">
            <w:pPr>
              <w:widowControl w:val="0"/>
              <w:overflowPunct/>
              <w:spacing w:before="5"/>
              <w:ind w:left="606" w:right="134" w:hanging="422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9.5.2022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  <w:tr w:rsidR="006D37AB" w:rsidRPr="006D37AB" w:rsidTr="00ED3DA1">
        <w:trPr>
          <w:trHeight w:hRule="exact" w:val="576"/>
        </w:trPr>
        <w:tc>
          <w:tcPr>
            <w:tcW w:w="701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2" w:line="140" w:lineRule="exact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7.</w:t>
            </w:r>
          </w:p>
        </w:tc>
        <w:tc>
          <w:tcPr>
            <w:tcW w:w="5785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37AB" w:rsidRPr="006D37AB" w:rsidRDefault="006D37AB" w:rsidP="006D37AB">
            <w:pPr>
              <w:widowControl w:val="0"/>
              <w:overflowPunct/>
              <w:spacing w:before="5"/>
              <w:ind w:left="6" w:right="872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6D37AB">
              <w:rPr>
                <w:rFonts w:ascii="Times New Roman" w:hAnsi="Times New Roman"/>
                <w:szCs w:val="24"/>
                <w:lang w:val="sr-Cyrl-CS"/>
              </w:rPr>
              <w:t>Видовдан</w:t>
            </w:r>
          </w:p>
        </w:tc>
        <w:tc>
          <w:tcPr>
            <w:tcW w:w="2927" w:type="dxa"/>
            <w:gridSpan w:val="2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37AB" w:rsidRPr="006D37AB" w:rsidRDefault="00535C6F" w:rsidP="006D37AB">
            <w:pPr>
              <w:widowControl w:val="0"/>
              <w:overflowPunct/>
              <w:spacing w:before="5"/>
              <w:ind w:left="606" w:right="134" w:hanging="422"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28.6.2022</w:t>
            </w:r>
            <w:r w:rsidR="006D37AB" w:rsidRPr="006D37AB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</w:tbl>
    <w:p w:rsidR="00CC385B" w:rsidRDefault="00CC385B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  <w:lang w:val="sr-Cyrl-CS"/>
        </w:rPr>
      </w:pPr>
    </w:p>
    <w:p w:rsidR="00D60830" w:rsidRPr="00FD19F6" w:rsidRDefault="00B73D9B" w:rsidP="00D60830">
      <w:pPr>
        <w:tabs>
          <w:tab w:val="left" w:pos="48"/>
          <w:tab w:val="left" w:pos="4789"/>
          <w:tab w:val="left" w:pos="4835"/>
        </w:tabs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  <w:t>Прво полугодиште има 18</w:t>
      </w:r>
      <w:r w:rsidR="00D60830" w:rsidRPr="00FD19F6">
        <w:rPr>
          <w:rFonts w:ascii="Times New Roman" w:hAnsi="Times New Roman"/>
          <w:szCs w:val="24"/>
          <w:lang w:val="ru-RU"/>
        </w:rPr>
        <w:t xml:space="preserve"> наставних недеља</w:t>
      </w:r>
      <w:r w:rsidR="00D24150">
        <w:rPr>
          <w:rFonts w:ascii="Times New Roman" w:hAnsi="Times New Roman"/>
          <w:szCs w:val="24"/>
          <w:lang w:val="ru-RU"/>
        </w:rPr>
        <w:t>.</w:t>
      </w:r>
    </w:p>
    <w:p w:rsidR="00D60830" w:rsidRPr="00D24150" w:rsidRDefault="00B73D9B" w:rsidP="00D60830">
      <w:pPr>
        <w:tabs>
          <w:tab w:val="left" w:pos="48"/>
          <w:tab w:val="left" w:pos="4789"/>
          <w:tab w:val="left" w:pos="4835"/>
        </w:tabs>
        <w:spacing w:line="360" w:lineRule="auto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</w:rPr>
        <w:t xml:space="preserve">Друго полугодиште има </w:t>
      </w:r>
      <w:r>
        <w:rPr>
          <w:rFonts w:ascii="Times New Roman" w:hAnsi="Times New Roman"/>
          <w:szCs w:val="24"/>
          <w:lang w:val="sr-Cyrl-RS"/>
        </w:rPr>
        <w:t>21</w:t>
      </w:r>
      <w:r w:rsidR="00D60830" w:rsidRPr="00FD19F6">
        <w:rPr>
          <w:rFonts w:ascii="Times New Roman" w:hAnsi="Times New Roman"/>
          <w:szCs w:val="24"/>
        </w:rPr>
        <w:t xml:space="preserve"> наставних недеља</w:t>
      </w:r>
      <w:r w:rsidR="00D24150">
        <w:rPr>
          <w:rFonts w:ascii="Times New Roman" w:hAnsi="Times New Roman"/>
          <w:szCs w:val="24"/>
          <w:lang w:val="sr-Cyrl-RS"/>
        </w:rPr>
        <w:t>.</w:t>
      </w:r>
    </w:p>
    <w:p w:rsidR="00D60830" w:rsidRDefault="00D60830" w:rsidP="00D60830">
      <w:pPr>
        <w:tabs>
          <w:tab w:val="left" w:pos="48"/>
          <w:tab w:val="left" w:pos="4789"/>
          <w:tab w:val="left" w:pos="4835"/>
        </w:tabs>
        <w:spacing w:line="360" w:lineRule="auto"/>
        <w:rPr>
          <w:rFonts w:ascii="Times New Roman" w:hAnsi="Times New Roman"/>
          <w:szCs w:val="24"/>
        </w:rPr>
      </w:pPr>
    </w:p>
    <w:p w:rsidR="00D60830" w:rsidRDefault="00D60830" w:rsidP="00D60830">
      <w:pPr>
        <w:tabs>
          <w:tab w:val="left" w:pos="48"/>
          <w:tab w:val="left" w:pos="4789"/>
          <w:tab w:val="left" w:pos="4835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E136A4">
        <w:rPr>
          <w:rFonts w:ascii="Times New Roman" w:hAnsi="Times New Roman"/>
          <w:b/>
          <w:sz w:val="28"/>
          <w:szCs w:val="28"/>
        </w:rPr>
        <w:t>Напомена:</w:t>
      </w:r>
    </w:p>
    <w:p w:rsidR="00367352" w:rsidRDefault="00E17AD4" w:rsidP="00E17AD4">
      <w:pPr>
        <w:tabs>
          <w:tab w:val="left" w:pos="48"/>
          <w:tab w:val="left" w:pos="4789"/>
          <w:tab w:val="left" w:pos="4835"/>
        </w:tabs>
        <w:spacing w:line="360" w:lineRule="auto"/>
        <w:jc w:val="both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</w:rPr>
        <w:tab/>
      </w:r>
      <w:r w:rsidR="005C77D4" w:rsidRPr="00E17AD4">
        <w:rPr>
          <w:rFonts w:ascii="Times New Roman" w:hAnsi="Times New Roman"/>
          <w:szCs w:val="24"/>
        </w:rPr>
        <w:t xml:space="preserve">Сајам књига </w:t>
      </w:r>
      <w:r w:rsidRPr="00E17AD4">
        <w:rPr>
          <w:rFonts w:ascii="Times New Roman" w:hAnsi="Times New Roman"/>
          <w:szCs w:val="24"/>
        </w:rPr>
        <w:t xml:space="preserve">и </w:t>
      </w:r>
      <w:r w:rsidR="00367352" w:rsidRPr="00E17AD4">
        <w:rPr>
          <w:rFonts w:ascii="Times New Roman" w:hAnsi="Times New Roman"/>
          <w:szCs w:val="24"/>
        </w:rPr>
        <w:t>Сајам аутомоб</w:t>
      </w:r>
      <w:r w:rsidR="005C77D4" w:rsidRPr="00E17AD4">
        <w:rPr>
          <w:rFonts w:ascii="Times New Roman" w:hAnsi="Times New Roman"/>
          <w:szCs w:val="24"/>
        </w:rPr>
        <w:t xml:space="preserve">ила </w:t>
      </w:r>
      <w:r w:rsidRPr="00E17AD4">
        <w:rPr>
          <w:rFonts w:ascii="Times New Roman" w:hAnsi="Times New Roman"/>
          <w:szCs w:val="24"/>
        </w:rPr>
        <w:t>немају планиране термине за одржавање у тренутку израде ГПРШ-а због потенцијалне опасности да дође до ширења инфекције изазване COVID 19.</w:t>
      </w:r>
      <w:r w:rsidR="001D2040">
        <w:rPr>
          <w:rFonts w:ascii="Times New Roman" w:hAnsi="Times New Roman"/>
          <w:szCs w:val="24"/>
          <w:lang w:val="sr-Cyrl-RS"/>
        </w:rPr>
        <w:t xml:space="preserve"> </w:t>
      </w:r>
      <w:r w:rsidRPr="00E17AD4">
        <w:rPr>
          <w:rFonts w:ascii="Times New Roman" w:hAnsi="Times New Roman"/>
          <w:szCs w:val="24"/>
        </w:rPr>
        <w:t>Уколико се ипак буду одржавали, биће накнадно испланирани одласци.</w:t>
      </w:r>
    </w:p>
    <w:p w:rsidR="001D2040" w:rsidRPr="001D2040" w:rsidRDefault="001D2040" w:rsidP="00E17AD4">
      <w:pPr>
        <w:tabs>
          <w:tab w:val="left" w:pos="48"/>
          <w:tab w:val="left" w:pos="4789"/>
          <w:tab w:val="left" w:pos="4835"/>
        </w:tabs>
        <w:spacing w:line="360" w:lineRule="auto"/>
        <w:jc w:val="both"/>
        <w:rPr>
          <w:rFonts w:ascii="Times New Roman" w:hAnsi="Times New Roman"/>
          <w:szCs w:val="24"/>
          <w:lang w:val="sr-Cyrl-RS"/>
        </w:rPr>
      </w:pPr>
    </w:p>
    <w:p w:rsidR="00D60830" w:rsidRDefault="001D2040" w:rsidP="000F4B67">
      <w:pPr>
        <w:spacing w:line="360" w:lineRule="auto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Среда 10. новембар ради се по распореду од петка.</w:t>
      </w:r>
    </w:p>
    <w:p w:rsidR="001D2040" w:rsidRPr="001D2040" w:rsidRDefault="001D2040" w:rsidP="000F4B67">
      <w:pPr>
        <w:spacing w:line="360" w:lineRule="auto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Субота 2. април 2022. је наставна, ради се по распореду за понедељак</w:t>
      </w:r>
      <w:r w:rsidR="00134C80">
        <w:rPr>
          <w:rFonts w:ascii="Times New Roman" w:hAnsi="Times New Roman"/>
          <w:szCs w:val="24"/>
          <w:lang w:val="sr-Cyrl-RS"/>
        </w:rPr>
        <w:t>.</w:t>
      </w:r>
    </w:p>
    <w:p w:rsidR="00E00670" w:rsidRPr="00E00670" w:rsidRDefault="00E00670" w:rsidP="000F4B6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C385B" w:rsidRDefault="00CC385B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</w:rPr>
      </w:pPr>
    </w:p>
    <w:p w:rsidR="00085163" w:rsidRDefault="00085163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</w:rPr>
      </w:pPr>
    </w:p>
    <w:p w:rsidR="00085163" w:rsidRDefault="00085163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</w:rPr>
      </w:pPr>
    </w:p>
    <w:p w:rsidR="00085163" w:rsidRDefault="00085163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</w:rPr>
      </w:pPr>
    </w:p>
    <w:p w:rsidR="00085163" w:rsidRDefault="00085163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</w:rPr>
      </w:pPr>
    </w:p>
    <w:p w:rsidR="00085163" w:rsidRDefault="00085163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</w:rPr>
      </w:pPr>
    </w:p>
    <w:p w:rsidR="00085163" w:rsidRDefault="00085163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</w:rPr>
      </w:pPr>
    </w:p>
    <w:p w:rsidR="00085163" w:rsidRDefault="00085163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</w:rPr>
      </w:pPr>
    </w:p>
    <w:p w:rsidR="00ED26AF" w:rsidRPr="003066ED" w:rsidRDefault="00ED26AF" w:rsidP="005A2A2F">
      <w:pPr>
        <w:pStyle w:val="Heading3"/>
        <w:rPr>
          <w:lang w:val="sr-Cyrl-CS"/>
        </w:rPr>
      </w:pPr>
      <w:bookmarkStart w:id="215" w:name="_Toc50922273"/>
      <w:bookmarkStart w:id="216" w:name="_Toc82627447"/>
      <w:bookmarkStart w:id="217" w:name="_Toc82637920"/>
      <w:r w:rsidRPr="003066ED">
        <w:rPr>
          <w:lang w:val="sr-Cyrl-CS"/>
        </w:rPr>
        <w:lastRenderedPageBreak/>
        <w:t>Динамика завршетка нас</w:t>
      </w:r>
      <w:r w:rsidR="009027B9" w:rsidRPr="003066ED">
        <w:rPr>
          <w:lang w:val="sr-Cyrl-CS"/>
        </w:rPr>
        <w:t>т</w:t>
      </w:r>
      <w:r w:rsidR="00782E20" w:rsidRPr="003066ED">
        <w:rPr>
          <w:lang w:val="sr-Cyrl-CS"/>
        </w:rPr>
        <w:t>аве по одељењима за школску 2021</w:t>
      </w:r>
      <w:r w:rsidRPr="003066ED">
        <w:t>/</w:t>
      </w:r>
      <w:r w:rsidR="00782E20" w:rsidRPr="003066ED">
        <w:rPr>
          <w:lang w:val="sr-Cyrl-CS"/>
        </w:rPr>
        <w:t>2022</w:t>
      </w:r>
      <w:r w:rsidRPr="003066ED">
        <w:rPr>
          <w:lang w:val="ru-RU"/>
        </w:rPr>
        <w:t xml:space="preserve">. </w:t>
      </w:r>
      <w:r w:rsidRPr="003066ED">
        <w:rPr>
          <w:lang w:val="sr-Cyrl-CS"/>
        </w:rPr>
        <w:t>год.</w:t>
      </w:r>
      <w:bookmarkEnd w:id="215"/>
      <w:bookmarkEnd w:id="216"/>
      <w:bookmarkEnd w:id="217"/>
    </w:p>
    <w:p w:rsidR="00CC385B" w:rsidRDefault="00CC385B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  <w:lang w:val="sr-Cyrl-CS"/>
        </w:rPr>
      </w:pPr>
    </w:p>
    <w:p w:rsidR="00CC385B" w:rsidRDefault="00CC385B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9"/>
        <w:gridCol w:w="1560"/>
        <w:gridCol w:w="1417"/>
        <w:gridCol w:w="1701"/>
        <w:gridCol w:w="2045"/>
      </w:tblGrid>
      <w:tr w:rsidR="00ED26AF" w:rsidRPr="00ED26AF" w:rsidTr="00600961">
        <w:trPr>
          <w:tblHeader/>
          <w:jc w:val="center"/>
        </w:trPr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Одељење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lang w:val="sr-Cyrl-CS"/>
              </w:rPr>
              <w:t>Број радних недеља теоријске наставе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lang w:val="sr-Cyrl-CS"/>
              </w:rPr>
              <w:t>Датум завршетка теоријске наставе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lang w:val="sr-Cyrl-CS"/>
              </w:rPr>
              <w:t>Број радних недеља/часова наставе у блоку</w:t>
            </w:r>
          </w:p>
        </w:tc>
        <w:tc>
          <w:tcPr>
            <w:tcW w:w="204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lang w:val="sr-Cyrl-CS"/>
              </w:rPr>
              <w:t>Термин</w:t>
            </w:r>
          </w:p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D26AF">
              <w:rPr>
                <w:rFonts w:ascii="Times New Roman" w:hAnsi="Times New Roman"/>
                <w:b/>
                <w:bCs/>
                <w:lang w:val="sr-Cyrl-CS"/>
              </w:rPr>
              <w:t>блок наставе</w:t>
            </w:r>
          </w:p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ED26AF">
              <w:rPr>
                <w:rFonts w:ascii="Times New Roman" w:hAnsi="Times New Roman"/>
                <w:b/>
                <w:bCs/>
              </w:rPr>
              <w:t>(пракса)</w:t>
            </w:r>
          </w:p>
        </w:tc>
      </w:tr>
      <w:tr w:rsidR="00ED26AF" w:rsidRPr="00ED26AF" w:rsidTr="00600961">
        <w:trPr>
          <w:jc w:val="center"/>
        </w:trPr>
        <w:tc>
          <w:tcPr>
            <w:tcW w:w="14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1/1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37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ED26AF" w:rsidRPr="00ED26AF" w:rsidRDefault="002E51F9" w:rsidP="00DE6A1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21</w:t>
            </w:r>
            <w:r w:rsidR="008F68DF">
              <w:rPr>
                <w:rFonts w:ascii="Times New Roman" w:hAnsi="Times New Roman"/>
                <w:b/>
                <w:bCs/>
              </w:rPr>
              <w:t>.6.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0</w:t>
            </w:r>
          </w:p>
        </w:tc>
        <w:tc>
          <w:tcPr>
            <w:tcW w:w="204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D26AF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ED26AF" w:rsidRPr="00ED26AF" w:rsidTr="00600961">
        <w:trPr>
          <w:jc w:val="center"/>
        </w:trPr>
        <w:tc>
          <w:tcPr>
            <w:tcW w:w="1479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1/2</w:t>
            </w:r>
          </w:p>
        </w:tc>
        <w:tc>
          <w:tcPr>
            <w:tcW w:w="156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AF" w:rsidRPr="00DD6862" w:rsidRDefault="002E51F9" w:rsidP="00DE6A1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21</w:t>
            </w:r>
            <w:r w:rsidR="008F68DF">
              <w:rPr>
                <w:rFonts w:ascii="Times New Roman" w:hAnsi="Times New Roman"/>
                <w:b/>
                <w:bCs/>
              </w:rPr>
              <w:t>.6.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DD6862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0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D26AF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1B71E8" w:rsidRPr="00ED26AF" w:rsidTr="00600961">
        <w:trPr>
          <w:jc w:val="center"/>
        </w:trPr>
        <w:tc>
          <w:tcPr>
            <w:tcW w:w="1479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B71E8" w:rsidRPr="00ED26AF" w:rsidRDefault="001B71E8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8"/>
                <w:lang w:val="sr-Cyrl-CS"/>
              </w:rPr>
              <w:t>1/3</w:t>
            </w: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B71E8" w:rsidRPr="00ED26AF" w:rsidRDefault="00600961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37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71E8" w:rsidRDefault="002E51F9" w:rsidP="00DE6A1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21</w:t>
            </w:r>
            <w:r w:rsidR="00947DA2">
              <w:rPr>
                <w:rFonts w:ascii="Times New Roman" w:hAnsi="Times New Roman"/>
                <w:b/>
                <w:bCs/>
              </w:rPr>
              <w:t>.6.2</w:t>
            </w:r>
            <w:r>
              <w:rPr>
                <w:rFonts w:ascii="Times New Roman" w:hAnsi="Times New Roman"/>
                <w:b/>
                <w:bCs/>
              </w:rPr>
              <w:t>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600961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71E8" w:rsidRPr="00ED26AF" w:rsidRDefault="00600961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0</w:t>
            </w:r>
          </w:p>
        </w:tc>
        <w:tc>
          <w:tcPr>
            <w:tcW w:w="2045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1B71E8" w:rsidRPr="00600961" w:rsidRDefault="00600961" w:rsidP="00DE6A1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ED26AF" w:rsidRPr="00ED26AF" w:rsidTr="00700397">
        <w:trPr>
          <w:jc w:val="center"/>
        </w:trPr>
        <w:tc>
          <w:tcPr>
            <w:tcW w:w="1479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D26AF" w:rsidRPr="00ED26AF" w:rsidRDefault="001B71E8" w:rsidP="00430CD7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8"/>
                <w:lang w:val="sr-Cyrl-CS"/>
              </w:rPr>
              <w:t>1/4</w:t>
            </w:r>
          </w:p>
        </w:tc>
        <w:tc>
          <w:tcPr>
            <w:tcW w:w="156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AF" w:rsidRPr="00ED26AF" w:rsidRDefault="00ED26AF" w:rsidP="00430CD7">
            <w:pPr>
              <w:jc w:val="center"/>
              <w:rPr>
                <w:rFonts w:ascii="Times New Roman" w:hAnsi="Times New Roman"/>
                <w:bCs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</w:t>
            </w:r>
            <w:r w:rsidRPr="00ED26A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AF" w:rsidRPr="00ED26AF" w:rsidRDefault="002E51F9" w:rsidP="00430CD7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</w:t>
            </w:r>
            <w:r w:rsidR="00110438">
              <w:rPr>
                <w:rFonts w:ascii="Times New Roman" w:hAnsi="Times New Roman"/>
                <w:b/>
                <w:bCs/>
              </w:rPr>
              <w:t>4</w:t>
            </w:r>
            <w:r w:rsidR="008F68DF">
              <w:rPr>
                <w:rFonts w:ascii="Times New Roman" w:hAnsi="Times New Roman"/>
                <w:b/>
                <w:bCs/>
              </w:rPr>
              <w:t>.6.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AF" w:rsidRDefault="002E51F9" w:rsidP="00430CD7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</w:t>
            </w:r>
            <w:r>
              <w:rPr>
                <w:rFonts w:ascii="Times New Roman" w:hAnsi="Times New Roman"/>
                <w:bCs/>
              </w:rPr>
              <w:t>/</w:t>
            </w:r>
            <w:r>
              <w:rPr>
                <w:rFonts w:ascii="Times New Roman" w:hAnsi="Times New Roman"/>
                <w:bCs/>
                <w:lang w:val="sr-Cyrl-RS"/>
              </w:rPr>
              <w:t>3</w:t>
            </w:r>
            <w:r w:rsidR="00B10BDE">
              <w:rPr>
                <w:rFonts w:ascii="Times New Roman" w:hAnsi="Times New Roman"/>
                <w:bCs/>
              </w:rPr>
              <w:t>0</w:t>
            </w:r>
          </w:p>
          <w:p w:rsidR="002E51F9" w:rsidRPr="002E51F9" w:rsidRDefault="002E51F9" w:rsidP="00430CD7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3/90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D26AF" w:rsidRDefault="002E51F9" w:rsidP="002E51F9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15.</w:t>
            </w:r>
            <w:r>
              <w:rPr>
                <w:rFonts w:ascii="Times New Roman" w:hAnsi="Times New Roman"/>
                <w:b/>
                <w:bCs/>
              </w:rPr>
              <w:t xml:space="preserve">6.- 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21</w:t>
            </w:r>
            <w:r w:rsidR="00ED26AF" w:rsidRPr="00ED26AF">
              <w:rPr>
                <w:rFonts w:ascii="Times New Roman" w:hAnsi="Times New Roman"/>
                <w:b/>
                <w:bCs/>
              </w:rPr>
              <w:t>.6.</w:t>
            </w:r>
            <w:r w:rsidR="00430CD7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430CD7">
              <w:rPr>
                <w:rFonts w:ascii="Times New Roman" w:hAnsi="Times New Roman"/>
                <w:b/>
                <w:bCs/>
              </w:rPr>
              <w:t>.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У току школске године:</w:t>
            </w:r>
          </w:p>
          <w:p w:rsidR="002E51F9" w:rsidRPr="00656708" w:rsidRDefault="00C54C5E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RS"/>
              </w:rPr>
              <w:t>20</w:t>
            </w:r>
            <w:r w:rsidR="002E51F9"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.9.2021.-пон.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28.9.2021.-уто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13.10.2021.сре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21.10.2021.-чет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5.11.2021.-пет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15.11.2021.-пон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23.11.2021.-уто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1.12.2021.-сре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9.12.2021.-чет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4.2.2022.-пет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21.2.2022.-пон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8.3.2022.-уто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23.3.2022.-сре</w:t>
            </w:r>
          </w:p>
          <w:p w:rsidR="002E51F9" w:rsidRPr="00656708" w:rsidRDefault="002E51F9" w:rsidP="002E51F9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14.4.2022.-чет</w:t>
            </w:r>
          </w:p>
          <w:p w:rsidR="002E51F9" w:rsidRPr="002E51F9" w:rsidRDefault="002E51F9" w:rsidP="002E51F9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656708">
              <w:rPr>
                <w:rFonts w:ascii="Times New Roman" w:hAnsi="Times New Roman"/>
                <w:b/>
                <w:bCs/>
                <w:sz w:val="20"/>
                <w:lang w:val="sr-Cyrl-RS"/>
              </w:rPr>
              <w:t>13.5.2022.-пет</w:t>
            </w:r>
          </w:p>
        </w:tc>
      </w:tr>
      <w:tr w:rsidR="00700397" w:rsidRPr="00ED26AF" w:rsidTr="00700397">
        <w:trPr>
          <w:jc w:val="center"/>
        </w:trPr>
        <w:tc>
          <w:tcPr>
            <w:tcW w:w="1479" w:type="dxa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700397" w:rsidRDefault="00700397" w:rsidP="00430CD7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00397" w:rsidRPr="00ED26AF" w:rsidRDefault="00700397" w:rsidP="00430CD7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00397" w:rsidRDefault="00700397" w:rsidP="00430CD7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00397" w:rsidRDefault="00700397" w:rsidP="00430CD7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700397" w:rsidRDefault="00700397" w:rsidP="002E51F9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</w:p>
        </w:tc>
      </w:tr>
      <w:tr w:rsidR="00ED26AF" w:rsidRPr="00ED26AF" w:rsidTr="00430CD7">
        <w:trPr>
          <w:jc w:val="center"/>
        </w:trPr>
        <w:tc>
          <w:tcPr>
            <w:tcW w:w="147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D26AF" w:rsidRPr="00ED26AF" w:rsidRDefault="00ED26AF" w:rsidP="00600961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2/1</w:t>
            </w: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D26AF" w:rsidRPr="00ED26AF" w:rsidRDefault="00ED26AF" w:rsidP="00600961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AF" w:rsidRPr="00ED26AF" w:rsidRDefault="00571B22" w:rsidP="00600961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21</w:t>
            </w:r>
            <w:r w:rsidR="008F68DF">
              <w:rPr>
                <w:rFonts w:ascii="Times New Roman" w:hAnsi="Times New Roman"/>
                <w:b/>
                <w:bCs/>
              </w:rPr>
              <w:t>.6.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AF" w:rsidRPr="00ED26AF" w:rsidRDefault="00ED26AF" w:rsidP="00600961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</w:rPr>
              <w:t>2/60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D26AF" w:rsidRPr="00600961" w:rsidRDefault="00571B22" w:rsidP="00600961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16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>.-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600961">
              <w:rPr>
                <w:rFonts w:ascii="Times New Roman" w:hAnsi="Times New Roman"/>
                <w:b/>
                <w:bCs/>
              </w:rPr>
              <w:t>.</w:t>
            </w:r>
          </w:p>
          <w:p w:rsidR="00ED26AF" w:rsidRPr="00ED26AF" w:rsidRDefault="00571B22" w:rsidP="00600961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23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  <w:r w:rsidR="00600961">
              <w:rPr>
                <w:rFonts w:ascii="Times New Roman" w:hAnsi="Times New Roman"/>
                <w:b/>
                <w:bCs/>
              </w:rPr>
              <w:t>.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–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27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CS"/>
              </w:rPr>
              <w:t>5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.</w:t>
            </w:r>
            <w:r>
              <w:rPr>
                <w:rFonts w:ascii="Times New Roman" w:hAnsi="Times New Roman"/>
                <w:b/>
                <w:bCs/>
                <w:lang w:val="sr-Cyrl-CS"/>
              </w:rPr>
              <w:t>2022</w:t>
            </w:r>
            <w:r w:rsidR="00600961">
              <w:rPr>
                <w:rFonts w:ascii="Times New Roman" w:hAnsi="Times New Roman"/>
                <w:b/>
                <w:bCs/>
                <w:lang w:val="sr-Cyrl-CS"/>
              </w:rPr>
              <w:t>.</w:t>
            </w:r>
          </w:p>
        </w:tc>
      </w:tr>
      <w:tr w:rsidR="00ED26AF" w:rsidRPr="00ED26AF" w:rsidTr="00430CD7">
        <w:trPr>
          <w:jc w:val="center"/>
        </w:trPr>
        <w:tc>
          <w:tcPr>
            <w:tcW w:w="147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D26AF" w:rsidRPr="00ED26AF" w:rsidRDefault="00ED26AF" w:rsidP="00430CD7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2/2</w:t>
            </w: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D26AF" w:rsidRPr="00ED26AF" w:rsidRDefault="00ED26AF" w:rsidP="00430CD7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AF" w:rsidRPr="00ED26AF" w:rsidRDefault="002857D4" w:rsidP="00430CD7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21</w:t>
            </w:r>
            <w:r w:rsidR="008F68DF">
              <w:rPr>
                <w:rFonts w:ascii="Times New Roman" w:hAnsi="Times New Roman"/>
                <w:b/>
                <w:bCs/>
              </w:rPr>
              <w:t>.</w:t>
            </w:r>
            <w:r w:rsidR="008A5007">
              <w:rPr>
                <w:rFonts w:ascii="Times New Roman" w:hAnsi="Times New Roman"/>
                <w:b/>
                <w:bCs/>
              </w:rPr>
              <w:t>6</w:t>
            </w:r>
            <w:r w:rsidR="008F68DF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AF" w:rsidRPr="00ED26AF" w:rsidRDefault="00F51934" w:rsidP="00430CD7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 xml:space="preserve">2/60 </w:t>
            </w:r>
          </w:p>
        </w:tc>
        <w:tc>
          <w:tcPr>
            <w:tcW w:w="2045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1934" w:rsidRPr="00F51934" w:rsidRDefault="002857D4" w:rsidP="00F51934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9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>.-1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3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>.202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F51934" w:rsidRPr="00F51934">
              <w:rPr>
                <w:rFonts w:ascii="Times New Roman" w:hAnsi="Times New Roman"/>
                <w:b/>
                <w:bCs/>
              </w:rPr>
              <w:t>.</w:t>
            </w:r>
          </w:p>
          <w:p w:rsidR="00430CD7" w:rsidRPr="00430CD7" w:rsidRDefault="002857D4" w:rsidP="00F51934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6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>.–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>.202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F51934" w:rsidRPr="00F51934"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ED26AF" w:rsidRPr="00ED26AF" w:rsidTr="00E437DF">
        <w:trPr>
          <w:jc w:val="center"/>
        </w:trPr>
        <w:tc>
          <w:tcPr>
            <w:tcW w:w="147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D26AF" w:rsidRPr="00ED26AF" w:rsidRDefault="00ED26AF" w:rsidP="00E437D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2/3</w:t>
            </w: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D26AF" w:rsidRPr="00ED26AF" w:rsidRDefault="00ED26AF" w:rsidP="00E437D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AF" w:rsidRPr="00ED26AF" w:rsidRDefault="002857D4" w:rsidP="00E437D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16</w:t>
            </w:r>
            <w:r w:rsidR="008F68DF">
              <w:rPr>
                <w:rFonts w:ascii="Times New Roman" w:hAnsi="Times New Roman"/>
                <w:b/>
                <w:bCs/>
              </w:rPr>
              <w:t>.6.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AF" w:rsidRPr="001E49A0" w:rsidRDefault="00227BF8" w:rsidP="00E437DF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2/60</w:t>
            </w:r>
          </w:p>
        </w:tc>
        <w:tc>
          <w:tcPr>
            <w:tcW w:w="204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1E49A0" w:rsidRDefault="002857D4" w:rsidP="00E437D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.9.-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24</w:t>
            </w:r>
            <w:r>
              <w:rPr>
                <w:rFonts w:ascii="Times New Roman" w:hAnsi="Times New Roman"/>
                <w:b/>
                <w:bCs/>
              </w:rPr>
              <w:t>.9.202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1</w:t>
            </w:r>
            <w:r w:rsidR="001E49A0">
              <w:rPr>
                <w:rFonts w:ascii="Times New Roman" w:hAnsi="Times New Roman"/>
                <w:b/>
                <w:bCs/>
              </w:rPr>
              <w:t>.</w:t>
            </w:r>
          </w:p>
          <w:p w:rsidR="00ED26AF" w:rsidRPr="000B212C" w:rsidRDefault="002857D4" w:rsidP="00E437D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16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>.-1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7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>.202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0B212C"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6A6417" w:rsidRPr="00ED26AF" w:rsidTr="00700397">
        <w:trPr>
          <w:jc w:val="center"/>
        </w:trPr>
        <w:tc>
          <w:tcPr>
            <w:tcW w:w="1479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A6417" w:rsidRPr="00ED26AF" w:rsidRDefault="006A6417" w:rsidP="00E437D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8"/>
                <w:lang w:val="sr-Cyrl-CS"/>
              </w:rPr>
              <w:t>2/4</w:t>
            </w:r>
          </w:p>
        </w:tc>
        <w:tc>
          <w:tcPr>
            <w:tcW w:w="156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417" w:rsidRPr="00ED26AF" w:rsidRDefault="006A6417" w:rsidP="00E437D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35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417" w:rsidRDefault="002857D4" w:rsidP="00E437D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7</w:t>
            </w:r>
            <w:r>
              <w:rPr>
                <w:rFonts w:ascii="Times New Roman" w:hAnsi="Times New Roman"/>
                <w:b/>
                <w:bCs/>
              </w:rPr>
              <w:t>.6.202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6A6417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417" w:rsidRPr="006A6417" w:rsidRDefault="006A6417" w:rsidP="00E437DF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2/60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A6417" w:rsidRDefault="002857D4" w:rsidP="00E437D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8</w:t>
            </w:r>
            <w:r>
              <w:rPr>
                <w:rFonts w:ascii="Times New Roman" w:hAnsi="Times New Roman"/>
                <w:b/>
                <w:bCs/>
              </w:rPr>
              <w:t>.6.-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21</w:t>
            </w:r>
            <w:r w:rsidR="006A6417">
              <w:rPr>
                <w:rFonts w:ascii="Times New Roman" w:hAnsi="Times New Roman"/>
                <w:b/>
                <w:bCs/>
              </w:rPr>
              <w:t>.6</w:t>
            </w:r>
            <w:r>
              <w:rPr>
                <w:rFonts w:ascii="Times New Roman" w:hAnsi="Times New Roman"/>
                <w:b/>
                <w:bCs/>
              </w:rPr>
              <w:t>.202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6A6417"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ED26AF" w:rsidRPr="00ED26AF" w:rsidTr="00700397">
        <w:trPr>
          <w:jc w:val="center"/>
        </w:trPr>
        <w:tc>
          <w:tcPr>
            <w:tcW w:w="1479" w:type="dxa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D26AF" w:rsidRPr="00ED26AF" w:rsidTr="00EA4A02">
        <w:trPr>
          <w:jc w:val="center"/>
        </w:trPr>
        <w:tc>
          <w:tcPr>
            <w:tcW w:w="1479" w:type="dxa"/>
            <w:tcBorders>
              <w:left w:val="double" w:sz="4" w:space="0" w:color="auto"/>
              <w:right w:val="doub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3/1</w:t>
            </w: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D26AF" w:rsidRPr="00ED26AF" w:rsidRDefault="003043ED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4</w:t>
            </w:r>
            <w:r w:rsidR="008F68DF">
              <w:rPr>
                <w:rFonts w:ascii="Times New Roman" w:hAnsi="Times New Roman"/>
                <w:b/>
                <w:bCs/>
              </w:rPr>
              <w:t>.6.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</w:rPr>
            </w:pPr>
            <w:r w:rsidRPr="00ED26AF">
              <w:rPr>
                <w:rFonts w:ascii="Times New Roman" w:hAnsi="Times New Roman"/>
                <w:bCs/>
              </w:rPr>
              <w:t>1</w:t>
            </w:r>
            <w:r w:rsidRPr="00ED26AF">
              <w:rPr>
                <w:rFonts w:ascii="Times New Roman" w:hAnsi="Times New Roman"/>
                <w:bCs/>
                <w:lang w:val="sr-Cyrl-CS"/>
              </w:rPr>
              <w:t>/</w:t>
            </w:r>
            <w:r w:rsidRPr="00ED26AF">
              <w:rPr>
                <w:rFonts w:ascii="Times New Roman" w:hAnsi="Times New Roman"/>
                <w:bCs/>
              </w:rPr>
              <w:t>3</w:t>
            </w:r>
            <w:r w:rsidRPr="00ED26AF">
              <w:rPr>
                <w:rFonts w:ascii="Times New Roman" w:hAnsi="Times New Roman"/>
                <w:bCs/>
                <w:lang w:val="sr-Cyrl-CS"/>
              </w:rPr>
              <w:t>0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D26AF" w:rsidRPr="00EA4A02" w:rsidRDefault="003043ED" w:rsidP="00EA4A02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6</w:t>
            </w:r>
            <w:r>
              <w:rPr>
                <w:rFonts w:ascii="Times New Roman" w:hAnsi="Times New Roman"/>
                <w:b/>
                <w:bCs/>
              </w:rPr>
              <w:t>.9. - 1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0</w:t>
            </w:r>
            <w:r w:rsidR="00835F8F">
              <w:rPr>
                <w:rFonts w:ascii="Times New Roman" w:hAnsi="Times New Roman"/>
                <w:b/>
                <w:bCs/>
              </w:rPr>
              <w:t>.9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1</w:t>
            </w:r>
            <w:r w:rsidR="00EA4A02"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ED26AF" w:rsidRPr="00ED26AF" w:rsidTr="002B2B9B">
        <w:trPr>
          <w:jc w:val="center"/>
        </w:trPr>
        <w:tc>
          <w:tcPr>
            <w:tcW w:w="147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D26AF" w:rsidRPr="00ED26AF" w:rsidRDefault="00ED26AF" w:rsidP="002B2B9B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3/2</w:t>
            </w: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D26AF" w:rsidRPr="00ED26AF" w:rsidRDefault="00ED26AF" w:rsidP="002B2B9B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AF" w:rsidRPr="00ED26AF" w:rsidRDefault="003043ED" w:rsidP="002B2B9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4</w:t>
            </w:r>
            <w:r w:rsidR="008F68DF">
              <w:rPr>
                <w:rFonts w:ascii="Times New Roman" w:hAnsi="Times New Roman"/>
                <w:b/>
                <w:bCs/>
              </w:rPr>
              <w:t>.6.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AF" w:rsidRPr="009D0069" w:rsidRDefault="00ED26AF" w:rsidP="002B2B9B">
            <w:pPr>
              <w:jc w:val="center"/>
              <w:rPr>
                <w:rFonts w:ascii="Times New Roman" w:hAnsi="Times New Roman"/>
                <w:bCs/>
              </w:rPr>
            </w:pPr>
            <w:r w:rsidRPr="00ED26AF">
              <w:rPr>
                <w:rFonts w:ascii="Times New Roman" w:hAnsi="Times New Roman"/>
                <w:bCs/>
              </w:rPr>
              <w:t>1</w:t>
            </w:r>
            <w:r w:rsidRPr="00ED26AF">
              <w:rPr>
                <w:rFonts w:ascii="Times New Roman" w:hAnsi="Times New Roman"/>
                <w:bCs/>
                <w:lang w:val="sr-Cyrl-CS"/>
              </w:rPr>
              <w:t>/</w:t>
            </w:r>
            <w:r w:rsidRPr="00ED26AF">
              <w:rPr>
                <w:rFonts w:ascii="Times New Roman" w:hAnsi="Times New Roman"/>
                <w:bCs/>
              </w:rPr>
              <w:t>3</w:t>
            </w:r>
            <w:r w:rsidRPr="00ED26AF">
              <w:rPr>
                <w:rFonts w:ascii="Times New Roman" w:hAnsi="Times New Roman"/>
                <w:bCs/>
                <w:lang w:val="sr-Cyrl-CS"/>
              </w:rPr>
              <w:t>0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4A02" w:rsidRPr="00EA4A02" w:rsidRDefault="003043ED" w:rsidP="003043E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13</w:t>
            </w:r>
            <w:r>
              <w:rPr>
                <w:rFonts w:ascii="Times New Roman" w:hAnsi="Times New Roman"/>
                <w:b/>
                <w:bCs/>
              </w:rPr>
              <w:t>.9.-1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7</w:t>
            </w:r>
            <w:r>
              <w:rPr>
                <w:rFonts w:ascii="Times New Roman" w:hAnsi="Times New Roman"/>
                <w:b/>
                <w:bCs/>
              </w:rPr>
              <w:t>.9.202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1</w:t>
            </w:r>
            <w:r w:rsidR="00EA4A02"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ED26AF" w:rsidRPr="00ED26AF" w:rsidTr="00304D0A">
        <w:trPr>
          <w:jc w:val="center"/>
        </w:trPr>
        <w:tc>
          <w:tcPr>
            <w:tcW w:w="1479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3/3</w:t>
            </w: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</w:t>
            </w:r>
            <w:r w:rsidR="00360C06">
              <w:rPr>
                <w:rFonts w:ascii="Times New Roman" w:hAnsi="Times New Roman"/>
                <w:bCs/>
                <w:lang w:val="sr-Cyrl-CS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D26AF" w:rsidRPr="00ED26AF" w:rsidRDefault="00360C06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24</w:t>
            </w:r>
            <w:r w:rsidR="008F68DF">
              <w:rPr>
                <w:rFonts w:ascii="Times New Roman" w:hAnsi="Times New Roman"/>
                <w:b/>
                <w:bCs/>
              </w:rPr>
              <w:t>.5.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/>
                <w:bCs/>
              </w:rPr>
              <w:t xml:space="preserve">.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D26AF" w:rsidRPr="00EA4A02" w:rsidRDefault="00360C06" w:rsidP="00DE6A1F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</w:t>
            </w:r>
            <w:r>
              <w:rPr>
                <w:rFonts w:ascii="Times New Roman" w:hAnsi="Times New Roman"/>
                <w:bCs/>
              </w:rPr>
              <w:t>/</w:t>
            </w:r>
            <w:r>
              <w:rPr>
                <w:rFonts w:ascii="Times New Roman" w:hAnsi="Times New Roman"/>
                <w:bCs/>
                <w:lang w:val="sr-Cyrl-RS"/>
              </w:rPr>
              <w:t>3</w:t>
            </w:r>
            <w:r w:rsidR="00EA4A0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2045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D26AF" w:rsidRPr="00EA4A02" w:rsidRDefault="00360C06" w:rsidP="00EA4A02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6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9</w:t>
            </w:r>
            <w:r>
              <w:rPr>
                <w:rFonts w:ascii="Times New Roman" w:hAnsi="Times New Roman"/>
                <w:b/>
                <w:bCs/>
              </w:rPr>
              <w:t>.-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10</w:t>
            </w:r>
            <w:r w:rsidR="002D0989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9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A4A02"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360C06" w:rsidRPr="00ED26AF" w:rsidTr="00700397">
        <w:trPr>
          <w:jc w:val="center"/>
        </w:trPr>
        <w:tc>
          <w:tcPr>
            <w:tcW w:w="1479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60C06" w:rsidRPr="00ED26AF" w:rsidRDefault="00360C06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8"/>
                <w:lang w:val="sr-Cyrl-CS"/>
              </w:rPr>
              <w:t>3/4</w:t>
            </w:r>
          </w:p>
        </w:tc>
        <w:tc>
          <w:tcPr>
            <w:tcW w:w="156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360C06" w:rsidRPr="00ED26AF" w:rsidRDefault="00360C06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31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C06" w:rsidRDefault="00360C06" w:rsidP="00DE6A1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10.5.2022.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C06" w:rsidRDefault="00360C06" w:rsidP="00DE6A1F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3/90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0C06" w:rsidRDefault="00360C06" w:rsidP="00EA4A02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11.5.-31.5.2022.</w:t>
            </w:r>
          </w:p>
        </w:tc>
      </w:tr>
      <w:tr w:rsidR="00ED26AF" w:rsidRPr="00ED26AF" w:rsidTr="00700397">
        <w:trPr>
          <w:jc w:val="center"/>
        </w:trPr>
        <w:tc>
          <w:tcPr>
            <w:tcW w:w="1479" w:type="dxa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</w:p>
        </w:tc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ED26AF" w:rsidRPr="00ED26AF" w:rsidRDefault="00ED26AF" w:rsidP="00DE6A1F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D26AF" w:rsidRPr="00ED26AF" w:rsidTr="0082406C">
        <w:trPr>
          <w:jc w:val="center"/>
        </w:trPr>
        <w:tc>
          <w:tcPr>
            <w:tcW w:w="1479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4/1</w:t>
            </w:r>
          </w:p>
        </w:tc>
        <w:tc>
          <w:tcPr>
            <w:tcW w:w="156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D26AF" w:rsidRPr="00ED26AF" w:rsidRDefault="00360C06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31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AF" w:rsidRPr="00ED26AF" w:rsidRDefault="00360C06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0</w:t>
            </w:r>
            <w:r w:rsidR="00D961CF">
              <w:rPr>
                <w:rFonts w:ascii="Times New Roman" w:hAnsi="Times New Roman"/>
                <w:b/>
                <w:bCs/>
              </w:rPr>
              <w:t>.5</w:t>
            </w:r>
            <w:r w:rsidR="00B951E9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AF" w:rsidRPr="00ED26AF" w:rsidRDefault="00360C06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3</w:t>
            </w:r>
            <w:r w:rsidR="00ED26AF" w:rsidRPr="00ED26AF">
              <w:rPr>
                <w:rFonts w:ascii="Times New Roman" w:hAnsi="Times New Roman"/>
                <w:bCs/>
                <w:lang w:val="sr-Cyrl-CS"/>
              </w:rPr>
              <w:t>/</w:t>
            </w:r>
            <w:r>
              <w:rPr>
                <w:rFonts w:ascii="Times New Roman" w:hAnsi="Times New Roman"/>
                <w:bCs/>
                <w:lang w:val="sr-Cyrl-RS"/>
              </w:rPr>
              <w:t>9</w:t>
            </w:r>
            <w:r w:rsidR="00ED26AF" w:rsidRPr="00ED26AF">
              <w:rPr>
                <w:rFonts w:ascii="Times New Roman" w:hAnsi="Times New Roman"/>
                <w:bCs/>
                <w:lang w:val="sr-Cyrl-CS"/>
              </w:rPr>
              <w:t>0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D26AF" w:rsidRPr="00ED26AF" w:rsidRDefault="00360C06" w:rsidP="00EA4A02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1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.</w:t>
            </w:r>
            <w:r w:rsidR="00ED26AF" w:rsidRPr="00ED26AF">
              <w:rPr>
                <w:rFonts w:ascii="Times New Roman" w:hAnsi="Times New Roman"/>
                <w:b/>
                <w:bCs/>
              </w:rPr>
              <w:t xml:space="preserve">5. 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-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31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.</w:t>
            </w:r>
            <w:r w:rsidR="00EA4A02">
              <w:rPr>
                <w:rFonts w:ascii="Times New Roman" w:hAnsi="Times New Roman"/>
                <w:b/>
                <w:bCs/>
              </w:rPr>
              <w:t>5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.</w:t>
            </w:r>
            <w:r>
              <w:rPr>
                <w:rFonts w:ascii="Times New Roman" w:hAnsi="Times New Roman"/>
                <w:b/>
                <w:bCs/>
                <w:lang w:val="sr-Cyrl-CS"/>
              </w:rPr>
              <w:t>2022</w:t>
            </w:r>
            <w:r w:rsidR="00EA4A02">
              <w:rPr>
                <w:rFonts w:ascii="Times New Roman" w:hAnsi="Times New Roman"/>
                <w:b/>
                <w:bCs/>
                <w:lang w:val="sr-Cyrl-CS"/>
              </w:rPr>
              <w:t>.</w:t>
            </w:r>
          </w:p>
        </w:tc>
      </w:tr>
      <w:tr w:rsidR="00ED26AF" w:rsidRPr="00ED26AF" w:rsidTr="0082406C">
        <w:trPr>
          <w:jc w:val="center"/>
        </w:trPr>
        <w:tc>
          <w:tcPr>
            <w:tcW w:w="14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 w:val="28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 w:val="28"/>
                <w:lang w:val="sr-Cyrl-CS"/>
              </w:rPr>
              <w:t>4/2</w:t>
            </w:r>
          </w:p>
        </w:tc>
        <w:tc>
          <w:tcPr>
            <w:tcW w:w="1560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  <w:lang w:val="sr-Cyrl-CS"/>
              </w:rPr>
              <w:t>32</w:t>
            </w:r>
          </w:p>
        </w:tc>
        <w:tc>
          <w:tcPr>
            <w:tcW w:w="141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lang w:val="ru-RU"/>
              </w:rPr>
              <w:t>1</w:t>
            </w:r>
            <w:r w:rsidR="00360C06">
              <w:rPr>
                <w:rFonts w:ascii="Times New Roman" w:hAnsi="Times New Roman"/>
                <w:b/>
                <w:bCs/>
                <w:lang w:val="sr-Cyrl-RS"/>
              </w:rPr>
              <w:t>7</w:t>
            </w:r>
            <w:r w:rsidR="00B951E9">
              <w:rPr>
                <w:rFonts w:ascii="Times New Roman" w:hAnsi="Times New Roman"/>
                <w:b/>
                <w:bCs/>
                <w:lang w:val="ru-RU"/>
              </w:rPr>
              <w:t>.5.</w:t>
            </w:r>
            <w:r w:rsidR="00360C06">
              <w:rPr>
                <w:rFonts w:ascii="Times New Roman" w:hAnsi="Times New Roman"/>
                <w:b/>
                <w:bCs/>
                <w:lang w:val="ru-RU"/>
              </w:rPr>
              <w:t>2022</w:t>
            </w:r>
            <w:r w:rsidRPr="00ED26AF">
              <w:rPr>
                <w:rFonts w:ascii="Times New Roman" w:hAnsi="Times New Roman"/>
                <w:b/>
                <w:bCs/>
                <w:lang w:val="ru-RU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ED26AF">
              <w:rPr>
                <w:rFonts w:ascii="Times New Roman" w:hAnsi="Times New Roman"/>
                <w:bCs/>
              </w:rPr>
              <w:t>2</w:t>
            </w:r>
            <w:r w:rsidRPr="00ED26AF">
              <w:rPr>
                <w:rFonts w:ascii="Times New Roman" w:hAnsi="Times New Roman"/>
                <w:bCs/>
                <w:lang w:val="sr-Cyrl-CS"/>
              </w:rPr>
              <w:t>/</w:t>
            </w:r>
            <w:r w:rsidRPr="00ED26AF">
              <w:rPr>
                <w:rFonts w:ascii="Times New Roman" w:hAnsi="Times New Roman"/>
                <w:bCs/>
              </w:rPr>
              <w:t>6</w:t>
            </w:r>
            <w:r w:rsidRPr="00ED26AF">
              <w:rPr>
                <w:rFonts w:ascii="Times New Roman" w:hAnsi="Times New Roman"/>
                <w:bCs/>
                <w:lang w:val="sr-Cyrl-CS"/>
              </w:rPr>
              <w:t>0</w:t>
            </w:r>
          </w:p>
        </w:tc>
        <w:tc>
          <w:tcPr>
            <w:tcW w:w="2045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D26AF" w:rsidRPr="00ED26AF" w:rsidRDefault="00360C06" w:rsidP="00EA4A02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8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.</w:t>
            </w:r>
            <w:r w:rsidR="00ED26AF" w:rsidRPr="00ED26AF">
              <w:rPr>
                <w:rFonts w:ascii="Times New Roman" w:hAnsi="Times New Roman"/>
                <w:b/>
                <w:bCs/>
              </w:rPr>
              <w:t xml:space="preserve">5. 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-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31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.</w:t>
            </w:r>
            <w:r w:rsidR="00EA4A02">
              <w:rPr>
                <w:rFonts w:ascii="Times New Roman" w:hAnsi="Times New Roman"/>
                <w:b/>
                <w:bCs/>
              </w:rPr>
              <w:t>5</w:t>
            </w:r>
            <w:r w:rsidR="00ED26AF" w:rsidRPr="00ED26AF">
              <w:rPr>
                <w:rFonts w:ascii="Times New Roman" w:hAnsi="Times New Roman"/>
                <w:b/>
                <w:bCs/>
                <w:lang w:val="sr-Cyrl-CS"/>
              </w:rPr>
              <w:t>.</w:t>
            </w:r>
            <w:r>
              <w:rPr>
                <w:rFonts w:ascii="Times New Roman" w:hAnsi="Times New Roman"/>
                <w:b/>
                <w:bCs/>
                <w:lang w:val="sr-Cyrl-CS"/>
              </w:rPr>
              <w:t>2022</w:t>
            </w:r>
            <w:r w:rsidR="00EA4A02">
              <w:rPr>
                <w:rFonts w:ascii="Times New Roman" w:hAnsi="Times New Roman"/>
                <w:b/>
                <w:bCs/>
                <w:lang w:val="sr-Cyrl-CS"/>
              </w:rPr>
              <w:t>.</w:t>
            </w:r>
          </w:p>
        </w:tc>
      </w:tr>
    </w:tbl>
    <w:p w:rsidR="00CC385B" w:rsidRDefault="00CC385B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  <w:lang w:val="sr-Cyrl-CS"/>
        </w:rPr>
      </w:pPr>
    </w:p>
    <w:p w:rsidR="00D60830" w:rsidRDefault="00D60830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  <w:lang w:val="sr-Cyrl-CS"/>
        </w:rPr>
      </w:pPr>
    </w:p>
    <w:p w:rsidR="00507269" w:rsidRDefault="00507269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  <w:lang w:val="sr-Cyrl-CS"/>
        </w:rPr>
      </w:pPr>
    </w:p>
    <w:p w:rsidR="00507269" w:rsidRDefault="00507269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4"/>
        <w:gridCol w:w="4004"/>
      </w:tblGrid>
      <w:tr w:rsidR="00ED26AF" w:rsidRPr="00ED26AF" w:rsidTr="008F02FF">
        <w:trPr>
          <w:jc w:val="center"/>
        </w:trPr>
        <w:tc>
          <w:tcPr>
            <w:tcW w:w="4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Cs w:val="24"/>
                <w:lang w:val="sr-Cyrl-CS"/>
              </w:rPr>
              <w:lastRenderedPageBreak/>
              <w:t xml:space="preserve">Датум завршетка </w:t>
            </w:r>
            <w:r w:rsidR="008F02FF">
              <w:rPr>
                <w:rFonts w:ascii="Times New Roman" w:hAnsi="Times New Roman"/>
                <w:b/>
                <w:bCs/>
                <w:szCs w:val="24"/>
                <w:lang w:val="sr-Cyrl-CS"/>
              </w:rPr>
              <w:t xml:space="preserve">наставне </w:t>
            </w:r>
            <w:r w:rsidRPr="00ED26AF">
              <w:rPr>
                <w:rFonts w:ascii="Times New Roman" w:hAnsi="Times New Roman"/>
                <w:b/>
                <w:bCs/>
                <w:szCs w:val="24"/>
                <w:lang w:val="sr-Cyrl-CS"/>
              </w:rPr>
              <w:t xml:space="preserve"> </w:t>
            </w:r>
          </w:p>
          <w:p w:rsidR="00ED26AF" w:rsidRPr="00ED26AF" w:rsidRDefault="008F02FF" w:rsidP="00DE6A1F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4"/>
                <w:lang w:val="sr-Cyrl-CS"/>
              </w:rPr>
              <w:t>године</w:t>
            </w:r>
          </w:p>
        </w:tc>
        <w:tc>
          <w:tcPr>
            <w:tcW w:w="400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ED26AF" w:rsidRPr="00ED26AF" w:rsidRDefault="00ED26AF" w:rsidP="00DE6A1F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ED26AF">
              <w:rPr>
                <w:rFonts w:ascii="Times New Roman" w:hAnsi="Times New Roman"/>
                <w:b/>
                <w:bCs/>
                <w:szCs w:val="24"/>
                <w:lang w:val="sr-Cyrl-CS"/>
              </w:rPr>
              <w:t>Одељења</w:t>
            </w:r>
          </w:p>
        </w:tc>
      </w:tr>
      <w:tr w:rsidR="00ED26AF" w:rsidRPr="00ED26AF" w:rsidTr="00E136A4">
        <w:trPr>
          <w:jc w:val="center"/>
        </w:trPr>
        <w:tc>
          <w:tcPr>
            <w:tcW w:w="426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D26AF" w:rsidRPr="00ED26AF" w:rsidRDefault="008F02FF" w:rsidP="00DE6A1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  <w:lang w:val="sr-Cyrl-CS"/>
              </w:rPr>
              <w:t>31</w:t>
            </w:r>
            <w:r w:rsidR="004E5914">
              <w:rPr>
                <w:rFonts w:ascii="Times New Roman" w:hAnsi="Times New Roman"/>
                <w:bCs/>
                <w:szCs w:val="24"/>
                <w:lang w:val="sr-Cyrl-CS"/>
              </w:rPr>
              <w:t>.5.202</w:t>
            </w:r>
            <w:r>
              <w:rPr>
                <w:rFonts w:ascii="Times New Roman" w:hAnsi="Times New Roman"/>
                <w:bCs/>
                <w:szCs w:val="24"/>
                <w:lang w:val="sr-Cyrl-CS"/>
              </w:rPr>
              <w:t>2</w:t>
            </w:r>
            <w:r w:rsidR="00ED26AF" w:rsidRPr="00ED26AF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40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D26AF" w:rsidRPr="008F02FF" w:rsidRDefault="00F91BC2" w:rsidP="00DE6A1F">
            <w:pPr>
              <w:jc w:val="center"/>
              <w:rPr>
                <w:rFonts w:ascii="Times New Roman" w:hAnsi="Times New Roman"/>
                <w:bCs/>
                <w:szCs w:val="24"/>
                <w:lang w:val="sr-Cyrl-RS"/>
              </w:rPr>
            </w:pPr>
            <w:r>
              <w:rPr>
                <w:rFonts w:ascii="Times New Roman" w:hAnsi="Times New Roman"/>
                <w:bCs/>
                <w:szCs w:val="24"/>
              </w:rPr>
              <w:t>4/1, 4/2</w:t>
            </w:r>
            <w:r w:rsidR="008F02FF">
              <w:rPr>
                <w:rFonts w:ascii="Times New Roman" w:hAnsi="Times New Roman"/>
                <w:bCs/>
                <w:szCs w:val="24"/>
                <w:lang w:val="sr-Cyrl-RS"/>
              </w:rPr>
              <w:t>, 3/4</w:t>
            </w:r>
          </w:p>
        </w:tc>
      </w:tr>
      <w:tr w:rsidR="00560A98" w:rsidRPr="00ED26AF" w:rsidTr="00E136A4">
        <w:trPr>
          <w:jc w:val="center"/>
        </w:trPr>
        <w:tc>
          <w:tcPr>
            <w:tcW w:w="426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60A98" w:rsidRPr="00ED26AF" w:rsidRDefault="008F02FF" w:rsidP="008F02FF">
            <w:pPr>
              <w:jc w:val="center"/>
              <w:rPr>
                <w:rFonts w:ascii="Times New Roman" w:hAnsi="Times New Roman"/>
                <w:bCs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Cs w:val="24"/>
                <w:lang w:val="sr-Cyrl-CS"/>
              </w:rPr>
              <w:t>24.5.2022</w:t>
            </w:r>
            <w:r w:rsidR="00560A98">
              <w:rPr>
                <w:rFonts w:ascii="Times New Roman" w:hAnsi="Times New Roman"/>
                <w:bCs/>
                <w:szCs w:val="24"/>
                <w:lang w:val="sr-Cyrl-CS"/>
              </w:rPr>
              <w:t>.</w:t>
            </w:r>
          </w:p>
        </w:tc>
        <w:tc>
          <w:tcPr>
            <w:tcW w:w="40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60A98" w:rsidRPr="00560A98" w:rsidRDefault="00560A98" w:rsidP="00DE6A1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3/3</w:t>
            </w:r>
          </w:p>
        </w:tc>
      </w:tr>
      <w:tr w:rsidR="00ED26AF" w:rsidRPr="00ED26AF" w:rsidTr="00E136A4">
        <w:trPr>
          <w:jc w:val="center"/>
        </w:trPr>
        <w:tc>
          <w:tcPr>
            <w:tcW w:w="42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D26AF" w:rsidRPr="00ED26AF" w:rsidRDefault="008F02FF" w:rsidP="00DE6A1F">
            <w:pPr>
              <w:jc w:val="center"/>
              <w:rPr>
                <w:rFonts w:ascii="Times New Roman" w:hAnsi="Times New Roman"/>
                <w:bCs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Cs w:val="24"/>
                <w:lang w:val="sr-Cyrl-RS"/>
              </w:rPr>
              <w:t>1</w:t>
            </w:r>
            <w:r w:rsidR="004E5914">
              <w:rPr>
                <w:rFonts w:ascii="Times New Roman" w:hAnsi="Times New Roman"/>
                <w:bCs/>
                <w:szCs w:val="24"/>
              </w:rPr>
              <w:t>4</w:t>
            </w:r>
            <w:r>
              <w:rPr>
                <w:rFonts w:ascii="Times New Roman" w:hAnsi="Times New Roman"/>
                <w:bCs/>
                <w:szCs w:val="24"/>
                <w:lang w:val="sr-Cyrl-CS"/>
              </w:rPr>
              <w:t>.6.2022</w:t>
            </w:r>
            <w:r w:rsidR="00ED26AF" w:rsidRPr="00ED26AF">
              <w:rPr>
                <w:rFonts w:ascii="Times New Roman" w:hAnsi="Times New Roman"/>
                <w:bCs/>
                <w:szCs w:val="24"/>
                <w:lang w:val="sr-Cyrl-CS"/>
              </w:rPr>
              <w:t>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D26AF" w:rsidRPr="00ED26AF" w:rsidRDefault="008F02FF" w:rsidP="008F02F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8F02FF">
              <w:rPr>
                <w:rFonts w:ascii="Times New Roman" w:hAnsi="Times New Roman"/>
                <w:bCs/>
                <w:szCs w:val="24"/>
                <w:lang w:val="sr-Cyrl-CS"/>
              </w:rPr>
              <w:t xml:space="preserve">3/1,  </w:t>
            </w:r>
            <w:r w:rsidRPr="008F02FF">
              <w:rPr>
                <w:rFonts w:ascii="Times New Roman" w:hAnsi="Times New Roman"/>
                <w:bCs/>
                <w:szCs w:val="24"/>
              </w:rPr>
              <w:t>3/2</w:t>
            </w:r>
          </w:p>
        </w:tc>
      </w:tr>
      <w:tr w:rsidR="00ED26AF" w:rsidRPr="00ED26AF" w:rsidTr="00E136A4">
        <w:trPr>
          <w:jc w:val="center"/>
        </w:trPr>
        <w:tc>
          <w:tcPr>
            <w:tcW w:w="42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D26AF" w:rsidRPr="00ED26AF" w:rsidRDefault="008F02FF" w:rsidP="00DE6A1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  <w:r>
              <w:rPr>
                <w:rFonts w:ascii="Times New Roman" w:hAnsi="Times New Roman"/>
                <w:bCs/>
                <w:szCs w:val="24"/>
                <w:lang w:val="sr-Cyrl-RS"/>
              </w:rPr>
              <w:t>6</w:t>
            </w:r>
            <w:r>
              <w:rPr>
                <w:rFonts w:ascii="Times New Roman" w:hAnsi="Times New Roman"/>
                <w:bCs/>
                <w:szCs w:val="24"/>
              </w:rPr>
              <w:t>. 6. 202</w:t>
            </w:r>
            <w:r>
              <w:rPr>
                <w:rFonts w:ascii="Times New Roman" w:hAnsi="Times New Roman"/>
                <w:bCs/>
                <w:szCs w:val="24"/>
                <w:lang w:val="sr-Cyrl-RS"/>
              </w:rPr>
              <w:t>2</w:t>
            </w:r>
            <w:r w:rsidR="00ED26AF" w:rsidRPr="00ED26AF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D26AF" w:rsidRPr="008F02FF" w:rsidRDefault="008F02FF" w:rsidP="00DE70B9">
            <w:pPr>
              <w:jc w:val="center"/>
              <w:rPr>
                <w:rFonts w:ascii="Times New Roman" w:hAnsi="Times New Roman"/>
                <w:bCs/>
                <w:szCs w:val="24"/>
                <w:lang w:val="sr-Cyrl-RS"/>
              </w:rPr>
            </w:pPr>
            <w:r>
              <w:rPr>
                <w:rFonts w:ascii="Times New Roman" w:hAnsi="Times New Roman"/>
                <w:bCs/>
                <w:szCs w:val="24"/>
                <w:lang w:val="sr-Cyrl-RS"/>
              </w:rPr>
              <w:t>2/3</w:t>
            </w:r>
          </w:p>
        </w:tc>
      </w:tr>
      <w:tr w:rsidR="00ED26AF" w:rsidRPr="00ED26AF" w:rsidTr="00E136A4">
        <w:trPr>
          <w:jc w:val="center"/>
        </w:trPr>
        <w:tc>
          <w:tcPr>
            <w:tcW w:w="426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D26AF" w:rsidRPr="00ED26AF" w:rsidRDefault="00075275" w:rsidP="004E5914">
            <w:pPr>
              <w:jc w:val="center"/>
              <w:rPr>
                <w:rFonts w:ascii="Times New Roman" w:hAnsi="Times New Roman"/>
                <w:bCs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Cs w:val="24"/>
                <w:lang w:val="sr-Cyrl-RS"/>
              </w:rPr>
              <w:t>21</w:t>
            </w:r>
            <w:r>
              <w:rPr>
                <w:rFonts w:ascii="Times New Roman" w:hAnsi="Times New Roman"/>
                <w:bCs/>
                <w:szCs w:val="24"/>
                <w:lang w:val="sr-Cyrl-CS"/>
              </w:rPr>
              <w:t>.6.2022</w:t>
            </w:r>
            <w:r w:rsidR="00ED26AF" w:rsidRPr="00ED26AF">
              <w:rPr>
                <w:rFonts w:ascii="Times New Roman" w:hAnsi="Times New Roman"/>
                <w:bCs/>
                <w:szCs w:val="24"/>
                <w:lang w:val="sr-Cyrl-CS"/>
              </w:rPr>
              <w:t>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ED26AF" w:rsidRPr="00ED26AF" w:rsidRDefault="00DE70B9" w:rsidP="00DE6A1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  <w:lang w:val="sr-Cyrl-CS"/>
              </w:rPr>
              <w:t xml:space="preserve">1/1, </w:t>
            </w:r>
            <w:r w:rsidR="004E5914">
              <w:rPr>
                <w:rFonts w:ascii="Times New Roman" w:hAnsi="Times New Roman"/>
                <w:bCs/>
                <w:szCs w:val="24"/>
                <w:lang w:val="sr-Cyrl-CS"/>
              </w:rPr>
              <w:t>1/2,1/3</w:t>
            </w:r>
            <w:r w:rsidR="00075275">
              <w:rPr>
                <w:rFonts w:ascii="Times New Roman" w:hAnsi="Times New Roman"/>
                <w:bCs/>
                <w:szCs w:val="24"/>
                <w:lang w:val="sr-Cyrl-CS"/>
              </w:rPr>
              <w:t>, 1/4, 2/1, 2/2, 2/4</w:t>
            </w:r>
          </w:p>
        </w:tc>
      </w:tr>
    </w:tbl>
    <w:p w:rsidR="00D60830" w:rsidRDefault="00D60830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  <w:lang w:val="sr-Cyrl-CS"/>
        </w:rPr>
      </w:pPr>
    </w:p>
    <w:p w:rsidR="00D60830" w:rsidRDefault="00D60830" w:rsidP="0023046F">
      <w:pPr>
        <w:tabs>
          <w:tab w:val="left" w:pos="48"/>
          <w:tab w:val="left" w:pos="4789"/>
          <w:tab w:val="left" w:pos="4835"/>
        </w:tabs>
        <w:ind w:left="2"/>
        <w:rPr>
          <w:rFonts w:ascii="Times New Roman" w:hAnsi="Times New Roman"/>
          <w:b/>
          <w:sz w:val="28"/>
          <w:szCs w:val="16"/>
          <w:u w:val="single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4"/>
        <w:gridCol w:w="4004"/>
      </w:tblGrid>
      <w:tr w:rsidR="00ED26AF" w:rsidRPr="00C06B94" w:rsidTr="00CC4502">
        <w:trPr>
          <w:jc w:val="center"/>
        </w:trPr>
        <w:tc>
          <w:tcPr>
            <w:tcW w:w="4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D26AF" w:rsidRPr="00541BEA" w:rsidRDefault="00ED26AF" w:rsidP="00DE6A1F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541BEA">
              <w:rPr>
                <w:rFonts w:ascii="Times New Roman" w:hAnsi="Times New Roman"/>
                <w:b/>
                <w:bCs/>
                <w:szCs w:val="24"/>
              </w:rPr>
              <w:t xml:space="preserve">Распоред блок </w:t>
            </w:r>
          </w:p>
          <w:p w:rsidR="00ED26AF" w:rsidRPr="00541BEA" w:rsidRDefault="00ED26AF" w:rsidP="00DE6A1F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541BEA">
              <w:rPr>
                <w:rFonts w:ascii="Times New Roman" w:hAnsi="Times New Roman"/>
                <w:b/>
                <w:bCs/>
                <w:szCs w:val="24"/>
              </w:rPr>
              <w:t>н</w:t>
            </w:r>
            <w:r w:rsidRPr="00541BEA">
              <w:rPr>
                <w:rFonts w:ascii="Times New Roman" w:hAnsi="Times New Roman"/>
                <w:b/>
                <w:bCs/>
                <w:szCs w:val="24"/>
                <w:lang w:val="sr-Cyrl-CS"/>
              </w:rPr>
              <w:t>аставе</w:t>
            </w:r>
            <w:r w:rsidRPr="00541BEA">
              <w:rPr>
                <w:rFonts w:ascii="Times New Roman" w:hAnsi="Times New Roman"/>
                <w:b/>
                <w:bCs/>
                <w:szCs w:val="24"/>
              </w:rPr>
              <w:t xml:space="preserve"> ПСП</w:t>
            </w:r>
          </w:p>
        </w:tc>
        <w:tc>
          <w:tcPr>
            <w:tcW w:w="400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D26AF" w:rsidRPr="00541BEA" w:rsidRDefault="00ED26AF" w:rsidP="00DE6A1F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541BEA">
              <w:rPr>
                <w:rFonts w:ascii="Times New Roman" w:hAnsi="Times New Roman"/>
                <w:b/>
                <w:bCs/>
                <w:szCs w:val="24"/>
                <w:lang w:val="sr-Cyrl-CS"/>
              </w:rPr>
              <w:t>Одељења</w:t>
            </w:r>
          </w:p>
        </w:tc>
      </w:tr>
      <w:tr w:rsidR="00ED26AF" w:rsidRPr="00C06B94" w:rsidTr="00CC4502">
        <w:trPr>
          <w:jc w:val="center"/>
        </w:trPr>
        <w:tc>
          <w:tcPr>
            <w:tcW w:w="426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6AF" w:rsidRPr="00541BEA" w:rsidRDefault="00D7774D" w:rsidP="00DE6A1F">
            <w:pPr>
              <w:jc w:val="center"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6</w:t>
            </w:r>
            <w:r w:rsidR="00507436" w:rsidRPr="00541BEA">
              <w:rPr>
                <w:rFonts w:ascii="Times New Roman" w:hAnsi="Times New Roman"/>
                <w:bCs/>
                <w:szCs w:val="24"/>
              </w:rPr>
              <w:t>.</w:t>
            </w:r>
            <w:r w:rsidRPr="00541BEA">
              <w:rPr>
                <w:rFonts w:ascii="Times New Roman" w:hAnsi="Times New Roman"/>
                <w:bCs/>
                <w:szCs w:val="24"/>
              </w:rPr>
              <w:t>9. - 1</w:t>
            </w: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0</w:t>
            </w:r>
            <w:r w:rsidR="00507436" w:rsidRPr="00541BEA">
              <w:rPr>
                <w:rFonts w:ascii="Times New Roman" w:hAnsi="Times New Roman"/>
                <w:bCs/>
                <w:szCs w:val="24"/>
              </w:rPr>
              <w:t>.</w:t>
            </w:r>
            <w:r w:rsidR="00ED26AF" w:rsidRPr="00541BEA">
              <w:rPr>
                <w:rFonts w:ascii="Times New Roman" w:hAnsi="Times New Roman"/>
                <w:bCs/>
                <w:szCs w:val="24"/>
              </w:rPr>
              <w:t>9</w:t>
            </w:r>
            <w:r w:rsidR="00722965" w:rsidRPr="00541BEA">
              <w:rPr>
                <w:rFonts w:ascii="Times New Roman" w:hAnsi="Times New Roman"/>
                <w:bCs/>
                <w:szCs w:val="24"/>
                <w:lang w:val="sr-Cyrl-CS"/>
              </w:rPr>
              <w:t>.2021</w:t>
            </w:r>
            <w:r w:rsidR="00ED26AF" w:rsidRPr="00541BEA">
              <w:rPr>
                <w:rFonts w:ascii="Times New Roman" w:hAnsi="Times New Roman"/>
                <w:bCs/>
                <w:szCs w:val="24"/>
                <w:lang w:val="sr-Cyrl-CS"/>
              </w:rPr>
              <w:t>.</w:t>
            </w:r>
          </w:p>
        </w:tc>
        <w:tc>
          <w:tcPr>
            <w:tcW w:w="40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D26AF" w:rsidRPr="00541BEA" w:rsidRDefault="00ED26AF" w:rsidP="00DE6A1F">
            <w:pPr>
              <w:jc w:val="center"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541BEA">
              <w:rPr>
                <w:rFonts w:ascii="Times New Roman" w:hAnsi="Times New Roman"/>
                <w:bCs/>
                <w:szCs w:val="24"/>
              </w:rPr>
              <w:t>3/</w:t>
            </w:r>
            <w:r w:rsidR="00D7774D" w:rsidRPr="00541BEA">
              <w:rPr>
                <w:rFonts w:ascii="Times New Roman" w:hAnsi="Times New Roman"/>
                <w:bCs/>
                <w:szCs w:val="24"/>
                <w:lang w:val="sr-Cyrl-RS"/>
              </w:rPr>
              <w:t>3</w:t>
            </w:r>
            <w:r w:rsidR="00CD1DDC" w:rsidRPr="00541BEA">
              <w:rPr>
                <w:rFonts w:ascii="Times New Roman" w:hAnsi="Times New Roman"/>
                <w:bCs/>
                <w:szCs w:val="24"/>
              </w:rPr>
              <w:t xml:space="preserve"> -</w:t>
            </w:r>
            <w:r w:rsidR="00D7774D" w:rsidRPr="00541BEA">
              <w:rPr>
                <w:rFonts w:ascii="Times New Roman" w:hAnsi="Times New Roman"/>
                <w:bCs/>
                <w:szCs w:val="24"/>
                <w:lang w:val="sr-Cyrl-RS"/>
              </w:rPr>
              <w:t>ВМВ</w:t>
            </w:r>
          </w:p>
        </w:tc>
      </w:tr>
      <w:tr w:rsidR="00ED26AF" w:rsidRPr="00C06B94" w:rsidTr="00CC4502">
        <w:trPr>
          <w:jc w:val="center"/>
        </w:trPr>
        <w:tc>
          <w:tcPr>
            <w:tcW w:w="42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6AF" w:rsidRPr="00541BEA" w:rsidRDefault="00D7774D" w:rsidP="00DE6A1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13</w:t>
            </w:r>
            <w:r w:rsidR="00507436" w:rsidRPr="00541BEA">
              <w:rPr>
                <w:rFonts w:ascii="Times New Roman" w:hAnsi="Times New Roman"/>
                <w:bCs/>
                <w:szCs w:val="24"/>
              </w:rPr>
              <w:t>.</w:t>
            </w: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9</w:t>
            </w:r>
            <w:r w:rsidRPr="00541BEA">
              <w:rPr>
                <w:rFonts w:ascii="Times New Roman" w:hAnsi="Times New Roman"/>
                <w:bCs/>
                <w:szCs w:val="24"/>
              </w:rPr>
              <w:t>. - 1</w:t>
            </w: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7</w:t>
            </w:r>
            <w:r w:rsidRPr="00541BEA">
              <w:rPr>
                <w:rFonts w:ascii="Times New Roman" w:hAnsi="Times New Roman"/>
                <w:bCs/>
                <w:szCs w:val="24"/>
              </w:rPr>
              <w:t xml:space="preserve">. </w:t>
            </w: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9</w:t>
            </w:r>
            <w:r w:rsidR="00722965" w:rsidRPr="00541BEA">
              <w:rPr>
                <w:rFonts w:ascii="Times New Roman" w:hAnsi="Times New Roman"/>
                <w:bCs/>
                <w:szCs w:val="24"/>
              </w:rPr>
              <w:t>. 2021</w:t>
            </w:r>
            <w:r w:rsidR="00ED26AF" w:rsidRPr="00541BEA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D26AF" w:rsidRPr="00541BEA" w:rsidRDefault="00D7774D" w:rsidP="00DE6A1F">
            <w:pPr>
              <w:jc w:val="center"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541BEA">
              <w:rPr>
                <w:rFonts w:ascii="Times New Roman" w:hAnsi="Times New Roman"/>
                <w:bCs/>
                <w:szCs w:val="24"/>
                <w:lang w:val="sr-Cyrl-CS"/>
              </w:rPr>
              <w:t xml:space="preserve"> 3/2</w:t>
            </w:r>
            <w:r w:rsidR="00507436" w:rsidRPr="00541BEA">
              <w:rPr>
                <w:rFonts w:ascii="Times New Roman" w:hAnsi="Times New Roman"/>
                <w:bCs/>
                <w:szCs w:val="24"/>
              </w:rPr>
              <w:t xml:space="preserve"> - Т</w:t>
            </w: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УТ</w:t>
            </w:r>
          </w:p>
        </w:tc>
      </w:tr>
      <w:tr w:rsidR="00ED26AF" w:rsidRPr="00C06B94" w:rsidTr="00CC4502">
        <w:trPr>
          <w:jc w:val="center"/>
        </w:trPr>
        <w:tc>
          <w:tcPr>
            <w:tcW w:w="42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6AF" w:rsidRPr="00541BEA" w:rsidRDefault="00D7774D" w:rsidP="00DE6A1F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20</w:t>
            </w:r>
            <w:r w:rsidR="00507436" w:rsidRPr="00541BEA">
              <w:rPr>
                <w:rFonts w:ascii="Times New Roman" w:hAnsi="Times New Roman"/>
                <w:bCs/>
                <w:szCs w:val="24"/>
              </w:rPr>
              <w:t>.</w:t>
            </w:r>
            <w:r w:rsidR="004E4B67" w:rsidRPr="00541BEA">
              <w:rPr>
                <w:rFonts w:ascii="Times New Roman" w:hAnsi="Times New Roman"/>
                <w:bCs/>
                <w:szCs w:val="24"/>
                <w:lang w:val="sr-Cyrl-RS"/>
              </w:rPr>
              <w:t>9</w:t>
            </w:r>
            <w:r w:rsidR="004E4B67" w:rsidRPr="00541BEA">
              <w:rPr>
                <w:rFonts w:ascii="Times New Roman" w:hAnsi="Times New Roman"/>
                <w:bCs/>
                <w:szCs w:val="24"/>
              </w:rPr>
              <w:t xml:space="preserve">. – </w:t>
            </w:r>
            <w:r w:rsidR="004E4B67" w:rsidRPr="00541BEA">
              <w:rPr>
                <w:rFonts w:ascii="Times New Roman" w:hAnsi="Times New Roman"/>
                <w:bCs/>
                <w:szCs w:val="24"/>
                <w:lang w:val="sr-Cyrl-RS"/>
              </w:rPr>
              <w:t>24</w:t>
            </w:r>
            <w:r w:rsidR="004E4B67" w:rsidRPr="00541BEA">
              <w:rPr>
                <w:rFonts w:ascii="Times New Roman" w:hAnsi="Times New Roman"/>
                <w:bCs/>
                <w:szCs w:val="24"/>
              </w:rPr>
              <w:t xml:space="preserve">. </w:t>
            </w:r>
            <w:r w:rsidR="004E4B67" w:rsidRPr="00541BEA">
              <w:rPr>
                <w:rFonts w:ascii="Times New Roman" w:hAnsi="Times New Roman"/>
                <w:bCs/>
                <w:szCs w:val="24"/>
                <w:lang w:val="sr-Cyrl-RS"/>
              </w:rPr>
              <w:t>9</w:t>
            </w:r>
            <w:r w:rsidR="00722965" w:rsidRPr="00541BEA">
              <w:rPr>
                <w:rFonts w:ascii="Times New Roman" w:hAnsi="Times New Roman"/>
                <w:bCs/>
                <w:szCs w:val="24"/>
              </w:rPr>
              <w:t>. 2021</w:t>
            </w:r>
            <w:r w:rsidR="00ED26AF" w:rsidRPr="00541BEA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D26AF" w:rsidRPr="00541BEA" w:rsidRDefault="00ED26AF" w:rsidP="00DE6A1F">
            <w:pPr>
              <w:jc w:val="center"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541BEA">
              <w:rPr>
                <w:rFonts w:ascii="Times New Roman" w:hAnsi="Times New Roman"/>
                <w:bCs/>
                <w:szCs w:val="24"/>
                <w:lang w:val="sr-Cyrl-CS"/>
              </w:rPr>
              <w:t>2/</w:t>
            </w:r>
            <w:r w:rsidR="004E4B67" w:rsidRPr="00541BEA">
              <w:rPr>
                <w:rFonts w:ascii="Times New Roman" w:hAnsi="Times New Roman"/>
                <w:bCs/>
                <w:szCs w:val="24"/>
                <w:lang w:val="sr-Cyrl-RS"/>
              </w:rPr>
              <w:t>3</w:t>
            </w:r>
            <w:r w:rsidR="00507436" w:rsidRPr="00541BEA">
              <w:rPr>
                <w:rFonts w:ascii="Times New Roman" w:hAnsi="Times New Roman"/>
                <w:bCs/>
                <w:szCs w:val="24"/>
              </w:rPr>
              <w:t xml:space="preserve"> - </w:t>
            </w:r>
            <w:r w:rsidR="004E4B67" w:rsidRPr="00541BEA">
              <w:rPr>
                <w:rFonts w:ascii="Times New Roman" w:hAnsi="Times New Roman"/>
                <w:bCs/>
                <w:szCs w:val="24"/>
                <w:lang w:val="sr-Cyrl-RS"/>
              </w:rPr>
              <w:t>ВМВ</w:t>
            </w:r>
          </w:p>
        </w:tc>
      </w:tr>
      <w:tr w:rsidR="00ED26AF" w:rsidRPr="00C06B94" w:rsidTr="004E4B67">
        <w:trPr>
          <w:jc w:val="center"/>
        </w:trPr>
        <w:tc>
          <w:tcPr>
            <w:tcW w:w="42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6AF" w:rsidRPr="00541BEA" w:rsidRDefault="004E4B67" w:rsidP="00DE6A1F">
            <w:pPr>
              <w:jc w:val="center"/>
              <w:rPr>
                <w:rFonts w:ascii="Times New Roman" w:hAnsi="Times New Roman"/>
                <w:bCs/>
                <w:szCs w:val="24"/>
                <w:lang w:val="sr-Cyrl-CS"/>
              </w:rPr>
            </w:pP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9</w:t>
            </w:r>
            <w:r w:rsidR="00507436" w:rsidRPr="00541BEA">
              <w:rPr>
                <w:rFonts w:ascii="Times New Roman" w:hAnsi="Times New Roman"/>
                <w:bCs/>
                <w:szCs w:val="24"/>
              </w:rPr>
              <w:t>.</w:t>
            </w: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5</w:t>
            </w:r>
            <w:r w:rsidRPr="00541BEA">
              <w:rPr>
                <w:rFonts w:ascii="Times New Roman" w:hAnsi="Times New Roman"/>
                <w:bCs/>
                <w:szCs w:val="24"/>
              </w:rPr>
              <w:t>. - 1</w:t>
            </w: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1</w:t>
            </w:r>
            <w:r w:rsidRPr="00541BEA">
              <w:rPr>
                <w:rFonts w:ascii="Times New Roman" w:hAnsi="Times New Roman"/>
                <w:bCs/>
                <w:szCs w:val="24"/>
                <w:lang w:val="sr-Cyrl-CS"/>
              </w:rPr>
              <w:t>.5.2022</w:t>
            </w:r>
            <w:r w:rsidR="00ED26AF" w:rsidRPr="00541BEA">
              <w:rPr>
                <w:rFonts w:ascii="Times New Roman" w:hAnsi="Times New Roman"/>
                <w:bCs/>
                <w:szCs w:val="24"/>
                <w:lang w:val="sr-Cyrl-CS"/>
              </w:rPr>
              <w:t>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D26AF" w:rsidRPr="00541BEA" w:rsidRDefault="004E4B67" w:rsidP="00D02684">
            <w:pPr>
              <w:jc w:val="center"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541BEA">
              <w:rPr>
                <w:rFonts w:ascii="Times New Roman" w:hAnsi="Times New Roman"/>
                <w:bCs/>
                <w:szCs w:val="24"/>
              </w:rPr>
              <w:t>2/</w:t>
            </w: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2</w:t>
            </w:r>
            <w:r w:rsidR="00507436" w:rsidRPr="00541BEA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ТУТ</w:t>
            </w:r>
          </w:p>
        </w:tc>
      </w:tr>
      <w:tr w:rsidR="004E4B67" w:rsidRPr="00C06B94" w:rsidTr="00CC4502">
        <w:trPr>
          <w:jc w:val="center"/>
        </w:trPr>
        <w:tc>
          <w:tcPr>
            <w:tcW w:w="426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E4B67" w:rsidRPr="00541BEA" w:rsidRDefault="004E4B67" w:rsidP="00DE6A1F">
            <w:pPr>
              <w:jc w:val="center"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16.5.-20.5.2022.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E4B67" w:rsidRPr="00541BEA" w:rsidRDefault="004E4B67" w:rsidP="00D02684">
            <w:pPr>
              <w:jc w:val="center"/>
              <w:rPr>
                <w:rFonts w:ascii="Times New Roman" w:hAnsi="Times New Roman"/>
                <w:bCs/>
                <w:szCs w:val="24"/>
                <w:lang w:val="sr-Cyrl-RS"/>
              </w:rPr>
            </w:pPr>
            <w:r w:rsidRPr="00541BEA">
              <w:rPr>
                <w:rFonts w:ascii="Times New Roman" w:hAnsi="Times New Roman"/>
                <w:bCs/>
                <w:szCs w:val="24"/>
                <w:lang w:val="sr-Cyrl-RS"/>
              </w:rPr>
              <w:t>2/1 ТДС</w:t>
            </w:r>
          </w:p>
        </w:tc>
      </w:tr>
    </w:tbl>
    <w:p w:rsidR="00A6487A" w:rsidRDefault="00A6487A" w:rsidP="005A2A2F">
      <w:pPr>
        <w:pStyle w:val="Heading2"/>
        <w:rPr>
          <w:lang w:val="sr-Cyrl-RS"/>
        </w:rPr>
      </w:pPr>
      <w:bookmarkStart w:id="218" w:name="_Toc367098560"/>
      <w:bookmarkStart w:id="219" w:name="_Toc367099629"/>
      <w:bookmarkStart w:id="220" w:name="_Toc367099729"/>
      <w:bookmarkStart w:id="221" w:name="_Toc493242977"/>
      <w:bookmarkStart w:id="222" w:name="_Toc19012959"/>
      <w:bookmarkStart w:id="223" w:name="_Toc50922274"/>
    </w:p>
    <w:p w:rsidR="00CC385B" w:rsidRPr="005A2A2F" w:rsidRDefault="00CC385B" w:rsidP="005A2A2F">
      <w:pPr>
        <w:pStyle w:val="Heading2"/>
      </w:pPr>
      <w:bookmarkStart w:id="224" w:name="_Toc82627448"/>
      <w:bookmarkStart w:id="225" w:name="_Toc82637921"/>
      <w:r w:rsidRPr="005A2A2F">
        <w:t>4.3. ОРГАНИЗАЦИЈА НАСТАВНИХ АКТИВНОСТИ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:rsidR="00CC385B" w:rsidRDefault="00CC385B" w:rsidP="007B0402">
      <w:pPr>
        <w:jc w:val="center"/>
        <w:rPr>
          <w:rFonts w:ascii="Times New Roman" w:hAnsi="Times New Roman"/>
          <w:b/>
          <w:sz w:val="40"/>
          <w:lang w:val="sr-Cyrl-CS"/>
        </w:rPr>
      </w:pPr>
    </w:p>
    <w:p w:rsidR="00CC385B" w:rsidRDefault="00CC385B" w:rsidP="00377BD0">
      <w:pPr>
        <w:rPr>
          <w:rFonts w:ascii="Times New Roman" w:hAnsi="Times New Roman"/>
          <w:szCs w:val="24"/>
          <w:lang w:val="sr-Cyrl-CS"/>
        </w:rPr>
      </w:pPr>
      <w:r w:rsidRPr="00377BD0">
        <w:rPr>
          <w:rFonts w:ascii="Times New Roman" w:hAnsi="Times New Roman"/>
          <w:szCs w:val="24"/>
          <w:lang w:val="sr-Cyrl-CS"/>
        </w:rPr>
        <w:t>Образовање које ученици стичу</w:t>
      </w:r>
      <w:r>
        <w:rPr>
          <w:rFonts w:ascii="Times New Roman" w:hAnsi="Times New Roman"/>
          <w:szCs w:val="24"/>
          <w:lang w:val="sr-Cyrl-CS"/>
        </w:rPr>
        <w:t xml:space="preserve"> у Техничкој школи има следеће циљеве и исходе: </w:t>
      </w:r>
    </w:p>
    <w:p w:rsidR="00CC385B" w:rsidRDefault="00CC385B" w:rsidP="00377BD0">
      <w:pPr>
        <w:rPr>
          <w:rFonts w:ascii="Times New Roman" w:hAnsi="Times New Roman"/>
          <w:szCs w:val="24"/>
          <w:lang w:val="sr-Cyrl-CS"/>
        </w:rPr>
      </w:pPr>
    </w:p>
    <w:p w:rsidR="00CC385B" w:rsidRDefault="00CC385B" w:rsidP="00AD12A2">
      <w:pPr>
        <w:numPr>
          <w:ilvl w:val="0"/>
          <w:numId w:val="17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Развој стручних компетенција неопходних за успешно запошљавање</w:t>
      </w:r>
    </w:p>
    <w:p w:rsidR="00CC385B" w:rsidRDefault="00CC385B" w:rsidP="00AD12A2">
      <w:pPr>
        <w:numPr>
          <w:ilvl w:val="0"/>
          <w:numId w:val="17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Развој кључних компетенција неопходних за даље образовање и активну улогу грађанина</w:t>
      </w:r>
    </w:p>
    <w:p w:rsidR="00CC385B" w:rsidRDefault="00CC385B" w:rsidP="00AD12A2">
      <w:pPr>
        <w:numPr>
          <w:ilvl w:val="0"/>
          <w:numId w:val="17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Оспособљавање за самостално доношење одлука о промени занимања и даљег школовања</w:t>
      </w:r>
    </w:p>
    <w:p w:rsidR="00CC385B" w:rsidRDefault="00CC385B" w:rsidP="00AD12A2">
      <w:pPr>
        <w:numPr>
          <w:ilvl w:val="0"/>
          <w:numId w:val="17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Свест о важности здравља и безбедности</w:t>
      </w:r>
    </w:p>
    <w:p w:rsidR="00CC385B" w:rsidRDefault="00CC385B" w:rsidP="00AD12A2">
      <w:pPr>
        <w:numPr>
          <w:ilvl w:val="0"/>
          <w:numId w:val="17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Оспособљеност за решавање проблема,</w:t>
      </w:r>
      <w:r w:rsidR="00F041C2">
        <w:rPr>
          <w:rFonts w:ascii="Times New Roman" w:hAnsi="Times New Roman"/>
          <w:szCs w:val="24"/>
          <w:lang w:val="sr-Cyrl-CS"/>
        </w:rPr>
        <w:t xml:space="preserve"> </w:t>
      </w:r>
      <w:r w:rsidR="002B632D">
        <w:rPr>
          <w:rFonts w:ascii="Times New Roman" w:hAnsi="Times New Roman"/>
          <w:szCs w:val="24"/>
          <w:lang w:val="sr-Cyrl-CS"/>
        </w:rPr>
        <w:t>комуни</w:t>
      </w:r>
      <w:r>
        <w:rPr>
          <w:rFonts w:ascii="Times New Roman" w:hAnsi="Times New Roman"/>
          <w:szCs w:val="24"/>
          <w:lang w:val="sr-Cyrl-CS"/>
        </w:rPr>
        <w:t>кацију и тимски рад</w:t>
      </w:r>
    </w:p>
    <w:p w:rsidR="00CC385B" w:rsidRDefault="00CC385B" w:rsidP="00AD12A2">
      <w:pPr>
        <w:numPr>
          <w:ilvl w:val="0"/>
          <w:numId w:val="17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Поштовање верске,</w:t>
      </w:r>
      <w:r w:rsidR="00F041C2">
        <w:rPr>
          <w:rFonts w:ascii="Times New Roman" w:hAnsi="Times New Roman"/>
          <w:szCs w:val="24"/>
          <w:lang w:val="sr-Cyrl-CS"/>
        </w:rPr>
        <w:t xml:space="preserve"> </w:t>
      </w:r>
      <w:r>
        <w:rPr>
          <w:rFonts w:ascii="Times New Roman" w:hAnsi="Times New Roman"/>
          <w:szCs w:val="24"/>
          <w:lang w:val="sr-Cyrl-CS"/>
        </w:rPr>
        <w:t>родне,</w:t>
      </w:r>
      <w:r w:rsidR="00F041C2">
        <w:rPr>
          <w:rFonts w:ascii="Times New Roman" w:hAnsi="Times New Roman"/>
          <w:szCs w:val="24"/>
          <w:lang w:val="sr-Cyrl-CS"/>
        </w:rPr>
        <w:t xml:space="preserve"> </w:t>
      </w:r>
      <w:r>
        <w:rPr>
          <w:rFonts w:ascii="Times New Roman" w:hAnsi="Times New Roman"/>
          <w:szCs w:val="24"/>
          <w:lang w:val="sr-Cyrl-CS"/>
        </w:rPr>
        <w:t>националне равноправности,</w:t>
      </w:r>
      <w:r w:rsidR="00F041C2">
        <w:rPr>
          <w:rFonts w:ascii="Times New Roman" w:hAnsi="Times New Roman"/>
          <w:szCs w:val="24"/>
          <w:lang w:val="sr-Cyrl-CS"/>
        </w:rPr>
        <w:t xml:space="preserve"> </w:t>
      </w:r>
      <w:r>
        <w:rPr>
          <w:rFonts w:ascii="Times New Roman" w:hAnsi="Times New Roman"/>
          <w:szCs w:val="24"/>
          <w:lang w:val="sr-Cyrl-CS"/>
        </w:rPr>
        <w:t>толеранције и уважавање различитости</w:t>
      </w:r>
    </w:p>
    <w:p w:rsidR="00CC385B" w:rsidRPr="00377BD0" w:rsidRDefault="00CC385B" w:rsidP="00AD12A2">
      <w:pPr>
        <w:numPr>
          <w:ilvl w:val="0"/>
          <w:numId w:val="17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Развој мотивације за учење,</w:t>
      </w:r>
      <w:r w:rsidR="00F041C2">
        <w:rPr>
          <w:rFonts w:ascii="Times New Roman" w:hAnsi="Times New Roman"/>
          <w:szCs w:val="24"/>
          <w:lang w:val="sr-Cyrl-CS"/>
        </w:rPr>
        <w:t xml:space="preserve"> </w:t>
      </w:r>
      <w:r>
        <w:rPr>
          <w:rFonts w:ascii="Times New Roman" w:hAnsi="Times New Roman"/>
          <w:szCs w:val="24"/>
          <w:lang w:val="sr-Cyrl-CS"/>
        </w:rPr>
        <w:t>оспособљавање за самостално учење,</w:t>
      </w:r>
      <w:r w:rsidR="00F041C2">
        <w:rPr>
          <w:rFonts w:ascii="Times New Roman" w:hAnsi="Times New Roman"/>
          <w:szCs w:val="24"/>
          <w:lang w:val="sr-Cyrl-CS"/>
        </w:rPr>
        <w:t xml:space="preserve"> </w:t>
      </w:r>
      <w:r>
        <w:rPr>
          <w:rFonts w:ascii="Times New Roman" w:hAnsi="Times New Roman"/>
          <w:szCs w:val="24"/>
          <w:lang w:val="sr-Cyrl-CS"/>
        </w:rPr>
        <w:t>способност самовредновања и изражавања сопственог мишљења</w:t>
      </w:r>
      <w:r w:rsidR="00726C68">
        <w:rPr>
          <w:rFonts w:ascii="Times New Roman" w:hAnsi="Times New Roman"/>
          <w:szCs w:val="24"/>
          <w:lang w:val="sr-Cyrl-CS"/>
        </w:rPr>
        <w:t>.</w:t>
      </w:r>
    </w:p>
    <w:p w:rsidR="00CC385B" w:rsidRDefault="00CC385B" w:rsidP="007C3CE0">
      <w:pPr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CC385B" w:rsidRPr="00F92075" w:rsidRDefault="00137C9B" w:rsidP="005A2A2F">
      <w:pPr>
        <w:pStyle w:val="Heading3"/>
        <w:rPr>
          <w:lang w:val="ru-RU"/>
        </w:rPr>
      </w:pPr>
      <w:bookmarkStart w:id="226" w:name="_Toc50922275"/>
      <w:bookmarkStart w:id="227" w:name="_Toc82627449"/>
      <w:bookmarkStart w:id="228" w:name="_Toc82637922"/>
      <w:r w:rsidRPr="00F92075">
        <w:t>4.3.</w:t>
      </w:r>
      <w:r w:rsidR="00CC385B" w:rsidRPr="00F92075">
        <w:t>1</w:t>
      </w:r>
      <w:r w:rsidR="00CC385B" w:rsidRPr="00F92075">
        <w:rPr>
          <w:lang w:val="ru-RU"/>
        </w:rPr>
        <w:t>. Редовна  настава</w:t>
      </w:r>
      <w:bookmarkEnd w:id="226"/>
      <w:bookmarkEnd w:id="227"/>
      <w:bookmarkEnd w:id="228"/>
    </w:p>
    <w:p w:rsidR="00CC385B" w:rsidRDefault="00CC385B" w:rsidP="007C3CE0">
      <w:pPr>
        <w:jc w:val="both"/>
        <w:rPr>
          <w:rFonts w:ascii="Times New Roman" w:hAnsi="Times New Roman"/>
          <w:sz w:val="28"/>
          <w:lang w:val="ru-RU"/>
        </w:rPr>
      </w:pPr>
    </w:p>
    <w:p w:rsidR="00CC385B" w:rsidRPr="00296440" w:rsidRDefault="00CC385B" w:rsidP="007C3CE0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Редовна настава ће се изводити према важећим,</w:t>
      </w:r>
      <w:r w:rsidR="007767D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иновираним наставним плановима и програмима за подручје рада Саобраћај  које је донео Просве</w:t>
      </w:r>
      <w:r w:rsidR="00296440">
        <w:rPr>
          <w:rFonts w:ascii="Times New Roman" w:hAnsi="Times New Roman"/>
          <w:lang w:val="ru-RU"/>
        </w:rPr>
        <w:t>тни савет Републике Србије у јун</w:t>
      </w:r>
      <w:r>
        <w:rPr>
          <w:rFonts w:ascii="Times New Roman" w:hAnsi="Times New Roman"/>
          <w:lang w:val="ru-RU"/>
        </w:rPr>
        <w:t xml:space="preserve">у </w:t>
      </w:r>
      <w:r>
        <w:rPr>
          <w:rFonts w:ascii="Times New Roman" w:hAnsi="Times New Roman"/>
          <w:lang w:val="sr-Latn-CS"/>
        </w:rPr>
        <w:t>2013.</w:t>
      </w:r>
      <w:r>
        <w:rPr>
          <w:rFonts w:ascii="Times New Roman" w:hAnsi="Times New Roman"/>
        </w:rPr>
        <w:t>године</w:t>
      </w:r>
      <w:r w:rsidR="00296440">
        <w:rPr>
          <w:rFonts w:ascii="Times New Roman" w:hAnsi="Times New Roman"/>
        </w:rPr>
        <w:t xml:space="preserve"> и јулу 2018. године.</w:t>
      </w:r>
    </w:p>
    <w:p w:rsidR="00D8757D" w:rsidRDefault="00D8757D" w:rsidP="007C3CE0">
      <w:pPr>
        <w:ind w:firstLine="720"/>
        <w:jc w:val="both"/>
        <w:rPr>
          <w:rFonts w:ascii="Times New Roman" w:hAnsi="Times New Roman"/>
          <w:lang w:val="sr-Cyrl-CS"/>
        </w:rPr>
      </w:pPr>
    </w:p>
    <w:p w:rsidR="00296440" w:rsidRDefault="00D8757D" w:rsidP="007C3CE0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Школске 2017/2018. године Техничка школа је у први разред у области рада Машинство и обр</w:t>
      </w:r>
      <w:r w:rsidR="00937F28">
        <w:rPr>
          <w:rFonts w:ascii="Times New Roman" w:hAnsi="Times New Roman"/>
          <w:lang w:val="sr-Cyrl-CS"/>
        </w:rPr>
        <w:t>ада метала уписала</w:t>
      </w:r>
      <w:r>
        <w:rPr>
          <w:rFonts w:ascii="Times New Roman" w:hAnsi="Times New Roman"/>
          <w:lang w:val="sr-Cyrl-CS"/>
        </w:rPr>
        <w:t xml:space="preserve"> и одељење за за</w:t>
      </w:r>
      <w:r w:rsidR="004B3C9E">
        <w:rPr>
          <w:rFonts w:ascii="Times New Roman" w:hAnsi="Times New Roman"/>
          <w:lang w:val="sr-Cyrl-CS"/>
        </w:rPr>
        <w:t>нимање Бравар – заваривач који је започео</w:t>
      </w:r>
      <w:r>
        <w:rPr>
          <w:rFonts w:ascii="Times New Roman" w:hAnsi="Times New Roman"/>
          <w:lang w:val="sr-Cyrl-CS"/>
        </w:rPr>
        <w:t xml:space="preserve"> своје школовање са елементима дуалног образовања.</w:t>
      </w:r>
      <w:r w:rsidR="004B3C9E">
        <w:rPr>
          <w:rFonts w:ascii="Times New Roman" w:hAnsi="Times New Roman"/>
          <w:lang w:val="sr-Cyrl-CS"/>
        </w:rPr>
        <w:t xml:space="preserve"> Од школске  2018/2019. године у истом подручју рада отпочео је упис у занимању Механичар моторних возила</w:t>
      </w:r>
      <w:r w:rsidR="00A51638">
        <w:rPr>
          <w:rFonts w:ascii="Times New Roman" w:hAnsi="Times New Roman"/>
          <w:lang w:val="sr-Cyrl-CS"/>
        </w:rPr>
        <w:t>.</w:t>
      </w:r>
    </w:p>
    <w:p w:rsidR="00296440" w:rsidRDefault="00296440" w:rsidP="007C3CE0">
      <w:pPr>
        <w:ind w:firstLine="720"/>
        <w:jc w:val="both"/>
        <w:rPr>
          <w:rFonts w:ascii="Times New Roman" w:hAnsi="Times New Roman"/>
          <w:lang w:val="sr-Cyrl-CS"/>
        </w:rPr>
      </w:pPr>
    </w:p>
    <w:p w:rsidR="00D8757D" w:rsidRDefault="00A51638" w:rsidP="007C3CE0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lastRenderedPageBreak/>
        <w:t xml:space="preserve">Од школске 2019/2020. </w:t>
      </w:r>
      <w:r w:rsidR="007F5EEE">
        <w:rPr>
          <w:rFonts w:ascii="Times New Roman" w:hAnsi="Times New Roman"/>
          <w:lang w:val="sr-Cyrl-CS"/>
        </w:rPr>
        <w:t>г</w:t>
      </w:r>
      <w:r>
        <w:rPr>
          <w:rFonts w:ascii="Times New Roman" w:hAnsi="Times New Roman"/>
          <w:lang w:val="sr-Cyrl-CS"/>
        </w:rPr>
        <w:t xml:space="preserve">одине </w:t>
      </w:r>
      <w:r w:rsidR="00296440">
        <w:rPr>
          <w:rFonts w:ascii="Times New Roman" w:hAnsi="Times New Roman"/>
          <w:lang w:val="sr-Cyrl-CS"/>
        </w:rPr>
        <w:t>почиње да се примењује</w:t>
      </w:r>
      <w:r w:rsidR="00C6021D">
        <w:rPr>
          <w:rFonts w:ascii="Times New Roman" w:hAnsi="Times New Roman"/>
          <w:lang w:val="sr-Cyrl-CS"/>
        </w:rPr>
        <w:t xml:space="preserve"> закон</w:t>
      </w:r>
      <w:r>
        <w:rPr>
          <w:rFonts w:ascii="Times New Roman" w:hAnsi="Times New Roman"/>
          <w:lang w:val="sr-Cyrl-CS"/>
        </w:rPr>
        <w:t xml:space="preserve"> о дуалном образовању тако даће </w:t>
      </w:r>
      <w:r w:rsidR="00D8757D">
        <w:rPr>
          <w:rFonts w:ascii="Times New Roman" w:hAnsi="Times New Roman"/>
          <w:lang w:val="sr-Cyrl-CS"/>
        </w:rPr>
        <w:t>се ученици  у другом разреду школовати у систему дуалног образовања са извођењем практичне наставе у предузећима са којим ће Техничка школа склопити уговоре.</w:t>
      </w:r>
    </w:p>
    <w:p w:rsidR="007767DB" w:rsidRDefault="007767DB" w:rsidP="007C3CE0">
      <w:pPr>
        <w:ind w:firstLine="720"/>
        <w:jc w:val="both"/>
        <w:rPr>
          <w:rFonts w:ascii="Times New Roman" w:hAnsi="Times New Roman"/>
          <w:lang w:val="sr-Cyrl-CS"/>
        </w:rPr>
      </w:pPr>
    </w:p>
    <w:p w:rsidR="007767DB" w:rsidRPr="007767DB" w:rsidRDefault="007767DB" w:rsidP="007C3CE0">
      <w:pPr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CS"/>
        </w:rPr>
        <w:t xml:space="preserve">Од школске 2021/2022. године Техничка школа је у први разред у подручју рада Шумарство и обрада дрвета уписала занимање Оператер за израду намештаја по дуалном систему образовања. Социјални партнер је фирма </w:t>
      </w:r>
      <w:r>
        <w:rPr>
          <w:rFonts w:ascii="Times New Roman" w:hAnsi="Times New Roman"/>
          <w:lang w:val="sr-Latn-RS"/>
        </w:rPr>
        <w:t xml:space="preserve">Standard Furniture Serbia </w:t>
      </w:r>
      <w:r>
        <w:rPr>
          <w:rFonts w:ascii="Times New Roman" w:hAnsi="Times New Roman"/>
          <w:lang w:val="sr-Cyrl-RS"/>
        </w:rPr>
        <w:t>у којој ће ученици обављати учење кроз рад.</w:t>
      </w:r>
    </w:p>
    <w:p w:rsidR="00D8757D" w:rsidRPr="00D8757D" w:rsidRDefault="00D8757D" w:rsidP="00D8757D">
      <w:pPr>
        <w:jc w:val="both"/>
        <w:rPr>
          <w:rFonts w:ascii="Times New Roman" w:hAnsi="Times New Roman"/>
          <w:lang w:val="sr-Cyrl-CS"/>
        </w:rPr>
      </w:pPr>
    </w:p>
    <w:p w:rsidR="00CC385B" w:rsidRDefault="00CC385B" w:rsidP="007C3CE0">
      <w:pPr>
        <w:pStyle w:val="BodyTextIndent2"/>
        <w:rPr>
          <w:lang w:val="ru-RU"/>
        </w:rPr>
      </w:pPr>
      <w:r>
        <w:rPr>
          <w:lang w:val="ru-RU"/>
        </w:rPr>
        <w:t>Школа обезбеђује ученицима:</w:t>
      </w:r>
    </w:p>
    <w:p w:rsidR="00CC385B" w:rsidRDefault="00CC385B" w:rsidP="007C3CE0">
      <w:pPr>
        <w:ind w:firstLine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основе општег образовања</w:t>
      </w:r>
      <w:r w:rsidR="005E6900">
        <w:rPr>
          <w:rFonts w:ascii="Times New Roman" w:hAnsi="Times New Roman"/>
          <w:lang w:val="ru-RU"/>
        </w:rPr>
        <w:t>;</w:t>
      </w:r>
    </w:p>
    <w:p w:rsidR="00CC385B" w:rsidRDefault="00CC385B" w:rsidP="00296440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ru-RU"/>
        </w:rPr>
        <w:t>- стицање стручно - теоријских знања и практичних вештина у циљу професионалног оспособљавања у трогодишњем и четворогодишњем школовању, ради  њиховог укључивања у процес рада</w:t>
      </w:r>
      <w:r w:rsidR="005E6900">
        <w:rPr>
          <w:rFonts w:ascii="Times New Roman" w:hAnsi="Times New Roman"/>
          <w:lang w:val="ru-RU"/>
        </w:rPr>
        <w:t>;</w:t>
      </w:r>
    </w:p>
    <w:p w:rsidR="00CC385B" w:rsidRDefault="00CC385B" w:rsidP="007C3CE0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ru-RU"/>
        </w:rPr>
        <w:t>- стицање знања за даље образовање, самообразовање, стручно  образовање и образовање за  рад</w:t>
      </w:r>
      <w:r>
        <w:rPr>
          <w:rFonts w:ascii="Times New Roman" w:hAnsi="Times New Roman"/>
          <w:lang w:val="sr-Cyrl-CS"/>
        </w:rPr>
        <w:t>.</w:t>
      </w:r>
    </w:p>
    <w:p w:rsidR="00CC385B" w:rsidRDefault="00CC385B" w:rsidP="007C3CE0">
      <w:pPr>
        <w:jc w:val="both"/>
        <w:rPr>
          <w:rFonts w:ascii="Times New Roman" w:hAnsi="Times New Roman"/>
          <w:lang w:val="ru-RU"/>
        </w:rPr>
      </w:pPr>
    </w:p>
    <w:p w:rsidR="00CC385B" w:rsidRDefault="00CC385B" w:rsidP="007C3CE0">
      <w:pPr>
        <w:ind w:firstLine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Остваривање ових задатака осигураће се реализацијом образовно-васпитних  садржаја који су обухваћени програмском структуром предметаплана уз уважавање дидактичко-методичког упуства</w:t>
      </w:r>
      <w:r>
        <w:rPr>
          <w:rFonts w:ascii="Times New Roman" w:hAnsi="Times New Roman"/>
          <w:lang w:val="sr-Cyrl-CS"/>
        </w:rPr>
        <w:t xml:space="preserve"> за реализацију</w:t>
      </w:r>
      <w:r>
        <w:rPr>
          <w:rFonts w:ascii="Times New Roman" w:hAnsi="Times New Roman"/>
          <w:lang w:val="ru-RU"/>
        </w:rPr>
        <w:t>и осталим садржајим из школског програма,годишњег плана рада.</w:t>
      </w:r>
    </w:p>
    <w:p w:rsidR="00CC385B" w:rsidRDefault="00137C9B" w:rsidP="005A2A2F">
      <w:pPr>
        <w:pStyle w:val="Heading3"/>
        <w:rPr>
          <w:lang w:val="ru-RU"/>
        </w:rPr>
      </w:pPr>
      <w:bookmarkStart w:id="229" w:name="_Toc50922276"/>
      <w:bookmarkStart w:id="230" w:name="_Toc82627450"/>
      <w:bookmarkStart w:id="231" w:name="_Toc82637923"/>
      <w:r w:rsidRPr="00F92075">
        <w:rPr>
          <w:lang w:val="ru-RU"/>
        </w:rPr>
        <w:t>4.3.</w:t>
      </w:r>
      <w:r w:rsidR="00CC385B" w:rsidRPr="00F92075">
        <w:rPr>
          <w:lang w:val="ru-RU"/>
        </w:rPr>
        <w:t>2. Допунска настава</w:t>
      </w:r>
      <w:bookmarkEnd w:id="229"/>
      <w:bookmarkEnd w:id="230"/>
      <w:bookmarkEnd w:id="231"/>
    </w:p>
    <w:p w:rsidR="00D72CF6" w:rsidRPr="00F92075" w:rsidRDefault="00D72CF6" w:rsidP="007C3CE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C385B" w:rsidRDefault="00CC385B" w:rsidP="007C3CE0">
      <w:pPr>
        <w:ind w:firstLine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Школа ће и ове школске године организовати извођење допунске наставе за поједине ученике или групе ученика  који имају потешкоћа у процесу учења и не постижу задовољавајући успех у настави  појединих предмета, као и за ученике са посебним потребама (ако буду идентификовани). Избор ученика за допунску наставу извршиће Одељенско веће на предлог предметног наставника</w:t>
      </w:r>
      <w:r>
        <w:rPr>
          <w:rFonts w:ascii="Times New Roman" w:hAnsi="Times New Roman"/>
          <w:lang w:val="sr-Latn-CS"/>
        </w:rPr>
        <w:t>,</w:t>
      </w:r>
      <w:r w:rsidR="003C5FA2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CS"/>
        </w:rPr>
        <w:t>одељењског</w:t>
      </w:r>
      <w:r>
        <w:rPr>
          <w:rFonts w:ascii="Times New Roman" w:hAnsi="Times New Roman"/>
          <w:lang w:val="ru-RU"/>
        </w:rPr>
        <w:t xml:space="preserve"> старешине,</w:t>
      </w:r>
      <w:r w:rsidR="003C5FA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стручног сарадника и директора школе.</w:t>
      </w:r>
    </w:p>
    <w:p w:rsidR="00CC385B" w:rsidRDefault="00CC385B" w:rsidP="007C3CE0">
      <w:pPr>
        <w:jc w:val="both"/>
        <w:rPr>
          <w:rFonts w:ascii="Times New Roman" w:hAnsi="Times New Roman"/>
          <w:lang w:val="ru-RU"/>
        </w:rPr>
      </w:pPr>
    </w:p>
    <w:p w:rsidR="00CC385B" w:rsidRDefault="00CC385B" w:rsidP="007C3CE0">
      <w:pPr>
        <w:ind w:firstLine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Часови допунске наставе ће се изводити према посебном програму рада</w:t>
      </w:r>
      <w:r>
        <w:rPr>
          <w:rFonts w:ascii="Times New Roman" w:hAnsi="Times New Roman"/>
          <w:lang w:val="sr-Cyrl-CS"/>
        </w:rPr>
        <w:t xml:space="preserve"> и индивидуалном образовном плану који се буде сачинио за ученике са посебним потребама</w:t>
      </w:r>
      <w:r>
        <w:rPr>
          <w:rFonts w:ascii="Times New Roman" w:hAnsi="Times New Roman"/>
          <w:lang w:val="ru-RU"/>
        </w:rPr>
        <w:t xml:space="preserve"> у зависности од потреба ученика,</w:t>
      </w:r>
      <w:r w:rsidR="003C5FA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а чије ће савлађивање отклонити недостатке у знању ученика. Допунска настава биће орга</w:t>
      </w:r>
      <w:r>
        <w:rPr>
          <w:rFonts w:ascii="Times New Roman" w:hAnsi="Times New Roman"/>
          <w:lang w:val="sr-Cyrl-CS"/>
        </w:rPr>
        <w:t>н</w:t>
      </w:r>
      <w:r>
        <w:rPr>
          <w:rFonts w:ascii="Times New Roman" w:hAnsi="Times New Roman"/>
          <w:lang w:val="ru-RU"/>
        </w:rPr>
        <w:t>изована током целе  наставне године</w:t>
      </w:r>
      <w:r>
        <w:rPr>
          <w:rFonts w:ascii="Times New Roman" w:hAnsi="Times New Roman"/>
          <w:lang w:val="sr-Cyrl-CS"/>
        </w:rPr>
        <w:t>,</w:t>
      </w:r>
      <w:r>
        <w:rPr>
          <w:rFonts w:ascii="Times New Roman" w:hAnsi="Times New Roman"/>
          <w:lang w:val="ru-RU"/>
        </w:rPr>
        <w:t xml:space="preserve"> према посебном распореду часова који је истакнут на огласној табли школе.</w:t>
      </w:r>
      <w:r w:rsidR="003C5FA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Наставници су дужни да у </w:t>
      </w:r>
      <w:r w:rsidR="003C5FA2">
        <w:rPr>
          <w:rFonts w:ascii="Times New Roman" w:hAnsi="Times New Roman"/>
          <w:lang w:val="ru-RU"/>
        </w:rPr>
        <w:t>електронском дневнику</w:t>
      </w:r>
      <w:r>
        <w:rPr>
          <w:rFonts w:ascii="Times New Roman" w:hAnsi="Times New Roman"/>
          <w:lang w:val="ru-RU"/>
        </w:rPr>
        <w:t xml:space="preserve"> воде евиденцију о допунској настави и ученицима који је похађају. У складу са стручним упутством Министарства просвете о вођењу документације,</w:t>
      </w:r>
      <w:r w:rsidR="00F211E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наставници су дужни да у глобалне планове унесу планиран број часова допунске наставе.</w:t>
      </w:r>
      <w:r w:rsidR="00F211E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Реализација допунске наставе саставни је део 40-то часовне радне недеље наставника.</w:t>
      </w:r>
    </w:p>
    <w:p w:rsidR="00CC385B" w:rsidRDefault="00CC385B" w:rsidP="007C3CE0">
      <w:pPr>
        <w:ind w:firstLine="720"/>
        <w:jc w:val="both"/>
        <w:rPr>
          <w:rFonts w:ascii="Times New Roman" w:hAnsi="Times New Roman"/>
          <w:lang w:val="ru-RU"/>
        </w:rPr>
      </w:pPr>
    </w:p>
    <w:p w:rsidR="00FB33E4" w:rsidRDefault="00FB33E4" w:rsidP="00287B51">
      <w:pPr>
        <w:jc w:val="both"/>
        <w:rPr>
          <w:rFonts w:ascii="Times New Roman" w:hAnsi="Times New Roman"/>
          <w:b/>
          <w:sz w:val="32"/>
          <w:szCs w:val="32"/>
          <w:u w:val="single"/>
          <w:lang w:val="ru-RU"/>
        </w:rPr>
      </w:pPr>
    </w:p>
    <w:p w:rsidR="00CC385B" w:rsidRPr="00F92075" w:rsidRDefault="00137C9B" w:rsidP="005A2A2F">
      <w:pPr>
        <w:pStyle w:val="Heading3"/>
        <w:rPr>
          <w:lang w:val="ru-RU"/>
        </w:rPr>
      </w:pPr>
      <w:bookmarkStart w:id="232" w:name="_Toc50922277"/>
      <w:bookmarkStart w:id="233" w:name="_Toc82627451"/>
      <w:bookmarkStart w:id="234" w:name="_Toc82637924"/>
      <w:r w:rsidRPr="00F92075">
        <w:rPr>
          <w:lang w:val="ru-RU"/>
        </w:rPr>
        <w:t>4.3.</w:t>
      </w:r>
      <w:r w:rsidR="00CC385B" w:rsidRPr="00F92075">
        <w:rPr>
          <w:lang w:val="ru-RU"/>
        </w:rPr>
        <w:t>3. Додатна настава</w:t>
      </w:r>
      <w:bookmarkEnd w:id="232"/>
      <w:bookmarkEnd w:id="233"/>
      <w:bookmarkEnd w:id="234"/>
    </w:p>
    <w:p w:rsidR="00CC385B" w:rsidRDefault="00CC385B" w:rsidP="007C3CE0">
      <w:pPr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CC385B" w:rsidRPr="00107A3D" w:rsidRDefault="00CC385B" w:rsidP="007C3CE0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 w:val="28"/>
        </w:rPr>
        <w:tab/>
      </w:r>
      <w:r w:rsidRPr="00107A3D">
        <w:rPr>
          <w:rFonts w:ascii="Times New Roman" w:hAnsi="Times New Roman"/>
          <w:szCs w:val="24"/>
          <w:lang w:val="ru-RU"/>
        </w:rPr>
        <w:t>Додатна настава ће се организовати као вид наставе која омогућава ученицима додатне садржаје и проширивање знања,</w:t>
      </w:r>
      <w:r w:rsidR="00F95B8F">
        <w:rPr>
          <w:rFonts w:ascii="Times New Roman" w:hAnsi="Times New Roman"/>
          <w:szCs w:val="24"/>
          <w:lang w:val="ru-RU"/>
        </w:rPr>
        <w:t xml:space="preserve"> </w:t>
      </w:r>
      <w:r w:rsidRPr="00107A3D">
        <w:rPr>
          <w:rFonts w:ascii="Times New Roman" w:hAnsi="Times New Roman"/>
          <w:szCs w:val="24"/>
          <w:lang w:val="ru-RU"/>
        </w:rPr>
        <w:t>који редовну наставу савлађују са успехом и који показују интересовање и таленат за поједине наставне области.</w:t>
      </w:r>
    </w:p>
    <w:p w:rsidR="00CC385B" w:rsidRPr="00107A3D" w:rsidRDefault="00CC385B" w:rsidP="007C3CE0">
      <w:pPr>
        <w:jc w:val="both"/>
        <w:rPr>
          <w:rFonts w:ascii="Times New Roman" w:hAnsi="Times New Roman"/>
          <w:szCs w:val="24"/>
          <w:lang w:val="ru-RU"/>
        </w:rPr>
      </w:pPr>
      <w:r w:rsidRPr="00107A3D">
        <w:rPr>
          <w:rFonts w:ascii="Times New Roman" w:hAnsi="Times New Roman"/>
          <w:szCs w:val="24"/>
          <w:lang w:val="ru-RU"/>
        </w:rPr>
        <w:t>Опредељење за додатну наставу,</w:t>
      </w:r>
      <w:r w:rsidR="00F95B8F">
        <w:rPr>
          <w:rFonts w:ascii="Times New Roman" w:hAnsi="Times New Roman"/>
          <w:szCs w:val="24"/>
          <w:lang w:val="ru-RU"/>
        </w:rPr>
        <w:t xml:space="preserve"> </w:t>
      </w:r>
      <w:r w:rsidRPr="00107A3D">
        <w:rPr>
          <w:rFonts w:ascii="Times New Roman" w:hAnsi="Times New Roman"/>
          <w:szCs w:val="24"/>
          <w:lang w:val="ru-RU"/>
        </w:rPr>
        <w:t>по правилу врши ученик,</w:t>
      </w:r>
      <w:r w:rsidR="00F95B8F">
        <w:rPr>
          <w:rFonts w:ascii="Times New Roman" w:hAnsi="Times New Roman"/>
          <w:szCs w:val="24"/>
          <w:lang w:val="ru-RU"/>
        </w:rPr>
        <w:t xml:space="preserve"> </w:t>
      </w:r>
      <w:r w:rsidRPr="00107A3D">
        <w:rPr>
          <w:rFonts w:ascii="Times New Roman" w:hAnsi="Times New Roman"/>
          <w:szCs w:val="24"/>
          <w:lang w:val="ru-RU"/>
        </w:rPr>
        <w:t>али му мож</w:t>
      </w:r>
      <w:r>
        <w:rPr>
          <w:rFonts w:ascii="Times New Roman" w:hAnsi="Times New Roman"/>
          <w:szCs w:val="24"/>
          <w:lang w:val="ru-RU"/>
        </w:rPr>
        <w:t>е предложити и стручни сарадник</w:t>
      </w:r>
      <w:r w:rsidRPr="00107A3D">
        <w:rPr>
          <w:rFonts w:ascii="Times New Roman" w:hAnsi="Times New Roman"/>
          <w:szCs w:val="24"/>
          <w:lang w:val="ru-RU"/>
        </w:rPr>
        <w:t>,</w:t>
      </w:r>
      <w:r w:rsidR="00F95B8F">
        <w:rPr>
          <w:rFonts w:ascii="Times New Roman" w:hAnsi="Times New Roman"/>
          <w:szCs w:val="24"/>
          <w:lang w:val="ru-RU"/>
        </w:rPr>
        <w:t xml:space="preserve"> </w:t>
      </w:r>
      <w:r w:rsidRPr="00107A3D">
        <w:rPr>
          <w:rFonts w:ascii="Times New Roman" w:hAnsi="Times New Roman"/>
          <w:szCs w:val="24"/>
          <w:lang w:val="ru-RU"/>
        </w:rPr>
        <w:t>одељењски старешина</w:t>
      </w:r>
      <w:r>
        <w:rPr>
          <w:rFonts w:ascii="Times New Roman" w:hAnsi="Times New Roman"/>
          <w:szCs w:val="24"/>
          <w:lang w:val="ru-RU"/>
        </w:rPr>
        <w:t>.</w:t>
      </w:r>
    </w:p>
    <w:p w:rsidR="00CC385B" w:rsidRPr="00107A3D" w:rsidRDefault="00CC385B" w:rsidP="007C3CE0">
      <w:pPr>
        <w:jc w:val="both"/>
        <w:rPr>
          <w:rFonts w:ascii="Times New Roman" w:hAnsi="Times New Roman"/>
          <w:szCs w:val="24"/>
          <w:lang w:val="ru-RU"/>
        </w:rPr>
      </w:pPr>
      <w:r w:rsidRPr="00107A3D">
        <w:rPr>
          <w:rFonts w:ascii="Times New Roman" w:hAnsi="Times New Roman"/>
          <w:szCs w:val="24"/>
          <w:lang w:val="ru-RU"/>
        </w:rPr>
        <w:lastRenderedPageBreak/>
        <w:t>Реализација додатне наставе саставни је део 40-о часовне радне недеље и глобалних наставних планова  наставника који планирају њену реализацију.</w:t>
      </w:r>
    </w:p>
    <w:p w:rsidR="00CC385B" w:rsidRPr="00107A3D" w:rsidRDefault="00CC385B" w:rsidP="007C3CE0">
      <w:pPr>
        <w:jc w:val="both"/>
        <w:rPr>
          <w:rFonts w:ascii="Times New Roman" w:hAnsi="Times New Roman"/>
          <w:szCs w:val="24"/>
          <w:lang w:val="ru-RU"/>
        </w:rPr>
      </w:pPr>
      <w:r w:rsidRPr="00107A3D">
        <w:rPr>
          <w:rFonts w:ascii="Times New Roman" w:hAnsi="Times New Roman"/>
          <w:szCs w:val="24"/>
          <w:lang w:val="ru-RU"/>
        </w:rPr>
        <w:t>Додатна настава може да се организује ради припреме ученика за такмичење или наставак школовања.</w:t>
      </w:r>
    </w:p>
    <w:p w:rsidR="00CC385B" w:rsidRPr="00107A3D" w:rsidRDefault="00CC385B" w:rsidP="007C3CE0">
      <w:pPr>
        <w:jc w:val="both"/>
        <w:rPr>
          <w:rFonts w:ascii="Times New Roman" w:hAnsi="Times New Roman"/>
          <w:szCs w:val="24"/>
          <w:lang w:val="ru-RU"/>
        </w:rPr>
      </w:pPr>
      <w:r w:rsidRPr="00107A3D">
        <w:rPr>
          <w:rFonts w:ascii="Times New Roman" w:hAnsi="Times New Roman"/>
          <w:szCs w:val="24"/>
          <w:lang w:val="ru-RU"/>
        </w:rPr>
        <w:t>На додатној настави примењиваће се групни и индивидуални облик рада. Додатна настава реализоваће се према посебним програмима и распореду који ће бити истакнут на огласној табли школе.</w:t>
      </w:r>
    </w:p>
    <w:p w:rsidR="00CC385B" w:rsidRDefault="00CC385B" w:rsidP="007C3CE0">
      <w:pPr>
        <w:jc w:val="both"/>
        <w:rPr>
          <w:rFonts w:ascii="Times New Roman" w:hAnsi="Times New Roman"/>
          <w:sz w:val="28"/>
          <w:lang w:val="ru-RU"/>
        </w:rPr>
      </w:pPr>
    </w:p>
    <w:p w:rsidR="00CC385B" w:rsidRPr="00F92075" w:rsidRDefault="00CC385B" w:rsidP="005A2A2F">
      <w:pPr>
        <w:pStyle w:val="Heading3"/>
        <w:rPr>
          <w:lang w:val="ru-RU"/>
        </w:rPr>
      </w:pPr>
      <w:bookmarkStart w:id="235" w:name="_Toc50922278"/>
      <w:bookmarkStart w:id="236" w:name="_Toc82627452"/>
      <w:bookmarkStart w:id="237" w:name="_Toc82637925"/>
      <w:r w:rsidRPr="00F92075">
        <w:rPr>
          <w:lang w:val="ru-RU"/>
        </w:rPr>
        <w:t>4.</w:t>
      </w:r>
      <w:r w:rsidR="0081232A" w:rsidRPr="00F92075">
        <w:rPr>
          <w:lang w:val="ru-RU"/>
        </w:rPr>
        <w:t>3.4.</w:t>
      </w:r>
      <w:r w:rsidRPr="00F92075">
        <w:rPr>
          <w:lang w:val="ru-RU"/>
        </w:rPr>
        <w:t>Припремна настава</w:t>
      </w:r>
      <w:bookmarkEnd w:id="235"/>
      <w:bookmarkEnd w:id="236"/>
      <w:bookmarkEnd w:id="237"/>
      <w:r w:rsidRPr="00F92075">
        <w:rPr>
          <w:lang w:val="ru-RU"/>
        </w:rPr>
        <w:t xml:space="preserve">  </w:t>
      </w:r>
    </w:p>
    <w:p w:rsidR="00CC385B" w:rsidRDefault="00CC385B" w:rsidP="007C3CE0">
      <w:pPr>
        <w:ind w:left="1080"/>
        <w:jc w:val="both"/>
        <w:rPr>
          <w:rFonts w:ascii="Times New Roman" w:hAnsi="Times New Roman"/>
          <w:sz w:val="28"/>
        </w:rPr>
      </w:pPr>
    </w:p>
    <w:p w:rsidR="00CC385B" w:rsidRPr="00107A3D" w:rsidRDefault="00CC385B" w:rsidP="00F95B8F">
      <w:pPr>
        <w:jc w:val="both"/>
        <w:rPr>
          <w:rFonts w:ascii="Times New Roman" w:hAnsi="Times New Roman"/>
          <w:szCs w:val="24"/>
          <w:lang w:val="ru-RU"/>
        </w:rPr>
      </w:pPr>
      <w:r w:rsidRPr="00107A3D">
        <w:rPr>
          <w:rFonts w:ascii="Times New Roman" w:hAnsi="Times New Roman"/>
          <w:szCs w:val="24"/>
          <w:lang w:val="ru-RU"/>
        </w:rPr>
        <w:t>Припремна настава ће се организовати за :</w:t>
      </w:r>
    </w:p>
    <w:p w:rsidR="00CC385B" w:rsidRPr="00107A3D" w:rsidRDefault="00CC385B" w:rsidP="00F95B8F">
      <w:pPr>
        <w:numPr>
          <w:ilvl w:val="0"/>
          <w:numId w:val="19"/>
        </w:numPr>
        <w:ind w:left="504"/>
        <w:jc w:val="both"/>
        <w:rPr>
          <w:rFonts w:ascii="Times New Roman" w:hAnsi="Times New Roman"/>
          <w:szCs w:val="24"/>
          <w:lang w:val="ru-RU"/>
        </w:rPr>
      </w:pPr>
      <w:r w:rsidRPr="00107A3D">
        <w:rPr>
          <w:rFonts w:ascii="Times New Roman" w:hAnsi="Times New Roman"/>
          <w:szCs w:val="24"/>
          <w:lang w:val="ru-RU"/>
        </w:rPr>
        <w:t xml:space="preserve">Ученике који из оправданих разлога нису имали редовну наставу (болест,неорганизовање наставе страних језика због малог броја ученика </w:t>
      </w:r>
      <w:r>
        <w:rPr>
          <w:rFonts w:ascii="Times New Roman" w:hAnsi="Times New Roman"/>
          <w:szCs w:val="24"/>
          <w:lang w:val="ru-RU"/>
        </w:rPr>
        <w:t>и немогућности формирања  група)</w:t>
      </w:r>
    </w:p>
    <w:p w:rsidR="00CC385B" w:rsidRPr="00107A3D" w:rsidRDefault="00CC385B" w:rsidP="00F95B8F">
      <w:pPr>
        <w:numPr>
          <w:ilvl w:val="0"/>
          <w:numId w:val="19"/>
        </w:numPr>
        <w:ind w:left="504"/>
        <w:jc w:val="both"/>
        <w:rPr>
          <w:rFonts w:ascii="Times New Roman" w:hAnsi="Times New Roman"/>
          <w:szCs w:val="24"/>
          <w:lang w:val="ru-RU"/>
        </w:rPr>
      </w:pPr>
      <w:r w:rsidRPr="00107A3D">
        <w:rPr>
          <w:rFonts w:ascii="Times New Roman" w:hAnsi="Times New Roman"/>
          <w:szCs w:val="24"/>
          <w:lang w:val="ru-RU"/>
        </w:rPr>
        <w:t>Ученике који су упућени на полагање поправних (разредних испита)10 %</w:t>
      </w:r>
    </w:p>
    <w:p w:rsidR="00CC385B" w:rsidRPr="00107A3D" w:rsidRDefault="00CC385B" w:rsidP="00F95B8F">
      <w:pPr>
        <w:numPr>
          <w:ilvl w:val="0"/>
          <w:numId w:val="19"/>
        </w:numPr>
        <w:ind w:left="504"/>
        <w:jc w:val="both"/>
        <w:rPr>
          <w:rFonts w:ascii="Times New Roman" w:hAnsi="Times New Roman"/>
          <w:szCs w:val="24"/>
          <w:lang w:val="ru-RU"/>
        </w:rPr>
      </w:pPr>
      <w:r w:rsidRPr="00107A3D">
        <w:rPr>
          <w:rFonts w:ascii="Times New Roman" w:hAnsi="Times New Roman"/>
          <w:szCs w:val="24"/>
          <w:lang w:val="ru-RU"/>
        </w:rPr>
        <w:t>Ученике завршних разреда за полагање завршних и матурских испита 5%</w:t>
      </w:r>
    </w:p>
    <w:p w:rsidR="00CC385B" w:rsidRDefault="00CC385B" w:rsidP="00107A3D">
      <w:pPr>
        <w:jc w:val="both"/>
        <w:rPr>
          <w:rFonts w:ascii="Times New Roman" w:hAnsi="Times New Roman"/>
          <w:sz w:val="28"/>
        </w:rPr>
      </w:pPr>
    </w:p>
    <w:p w:rsidR="00EF0E65" w:rsidRDefault="00EF0E65" w:rsidP="005A2A2F">
      <w:pPr>
        <w:pStyle w:val="Heading3"/>
        <w:rPr>
          <w:lang w:val="sr-Cyrl-RS"/>
        </w:rPr>
      </w:pPr>
      <w:bookmarkStart w:id="238" w:name="_Toc50922279"/>
    </w:p>
    <w:p w:rsidR="00CC385B" w:rsidRPr="00F92075" w:rsidRDefault="0081232A" w:rsidP="005A2A2F">
      <w:pPr>
        <w:pStyle w:val="Heading3"/>
        <w:rPr>
          <w:lang w:val="ru-RU"/>
        </w:rPr>
      </w:pPr>
      <w:bookmarkStart w:id="239" w:name="_Toc82627453"/>
      <w:bookmarkStart w:id="240" w:name="_Toc82637926"/>
      <w:r w:rsidRPr="00F92075">
        <w:t>4.3.</w:t>
      </w:r>
      <w:r w:rsidR="00CC385B" w:rsidRPr="00F92075">
        <w:t xml:space="preserve">5. </w:t>
      </w:r>
      <w:r w:rsidR="00CC385B" w:rsidRPr="00F92075">
        <w:rPr>
          <w:lang w:val="ru-RU"/>
        </w:rPr>
        <w:t>Изборна настава</w:t>
      </w:r>
      <w:bookmarkEnd w:id="238"/>
      <w:bookmarkEnd w:id="239"/>
      <w:bookmarkEnd w:id="240"/>
    </w:p>
    <w:p w:rsidR="00CC385B" w:rsidRDefault="00CC385B" w:rsidP="00007B4D">
      <w:pPr>
        <w:ind w:left="720"/>
        <w:jc w:val="both"/>
        <w:rPr>
          <w:rFonts w:ascii="Times New Roman" w:hAnsi="Times New Roman"/>
          <w:sz w:val="28"/>
        </w:rPr>
      </w:pPr>
    </w:p>
    <w:p w:rsidR="00CC385B" w:rsidRDefault="00CC385B" w:rsidP="00107A3D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 w:val="28"/>
        </w:rPr>
        <w:tab/>
      </w:r>
      <w:r w:rsidRPr="00107A3D">
        <w:rPr>
          <w:rFonts w:ascii="Times New Roman" w:hAnsi="Times New Roman"/>
          <w:szCs w:val="24"/>
          <w:lang w:val="ru-RU"/>
        </w:rPr>
        <w:t>Изборна настава се организује  из предмета грађанско васпитање и верска настава.</w:t>
      </w:r>
      <w:r w:rsidR="008A718B">
        <w:rPr>
          <w:rFonts w:ascii="Times New Roman" w:hAnsi="Times New Roman"/>
          <w:szCs w:val="24"/>
          <w:lang w:val="ru-RU"/>
        </w:rPr>
        <w:t xml:space="preserve"> </w:t>
      </w:r>
      <w:r w:rsidRPr="00107A3D">
        <w:rPr>
          <w:rFonts w:ascii="Times New Roman" w:hAnsi="Times New Roman"/>
          <w:szCs w:val="24"/>
          <w:lang w:val="ru-RU"/>
        </w:rPr>
        <w:t>Ученици се сваке школске године опредељују за један од ова два предмета.Успех из изборних предмета се оцењује описно и не утиче на општи успех.</w:t>
      </w:r>
    </w:p>
    <w:p w:rsidR="00DC71E3" w:rsidRPr="00107A3D" w:rsidRDefault="00DC71E3" w:rsidP="00107A3D">
      <w:p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ab/>
        <w:t>Изборна настава се организује и за други и трећи разред образовног профила Бравар-заваривач и Возач моторних возила, као и за трећи и четврти разред образовнох профила Техничар друмског саобраћаја.</w:t>
      </w:r>
    </w:p>
    <w:p w:rsidR="00CC385B" w:rsidRDefault="00CC385B">
      <w:pPr>
        <w:jc w:val="both"/>
        <w:rPr>
          <w:rFonts w:ascii="Times New Roman" w:hAnsi="Times New Roman"/>
          <w:szCs w:val="24"/>
          <w:u w:val="single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Cs w:val="24"/>
          <w:u w:val="single"/>
          <w:lang w:val="sr-Cyrl-CS"/>
        </w:rPr>
      </w:pPr>
    </w:p>
    <w:p w:rsidR="00CC385B" w:rsidRPr="00F92075" w:rsidRDefault="0081232A" w:rsidP="005A2A2F">
      <w:pPr>
        <w:pStyle w:val="Heading3"/>
        <w:rPr>
          <w:lang w:val="ru-RU"/>
        </w:rPr>
      </w:pPr>
      <w:bookmarkStart w:id="241" w:name="_Toc50922280"/>
      <w:bookmarkStart w:id="242" w:name="_Toc82627454"/>
      <w:bookmarkStart w:id="243" w:name="_Toc82637927"/>
      <w:r w:rsidRPr="00F92075">
        <w:t>4.3.</w:t>
      </w:r>
      <w:r w:rsidR="00CC385B" w:rsidRPr="00F92075">
        <w:t>6</w:t>
      </w:r>
      <w:r w:rsidR="00CC385B" w:rsidRPr="00F92075">
        <w:rPr>
          <w:lang w:val="ru-RU"/>
        </w:rPr>
        <w:t>. Практична настава</w:t>
      </w:r>
      <w:bookmarkEnd w:id="241"/>
      <w:bookmarkEnd w:id="242"/>
      <w:bookmarkEnd w:id="243"/>
    </w:p>
    <w:p w:rsidR="00CC385B" w:rsidRDefault="00CC385B" w:rsidP="00B8663E">
      <w:pPr>
        <w:jc w:val="both"/>
        <w:rPr>
          <w:rFonts w:ascii="Times New Roman" w:hAnsi="Times New Roman"/>
          <w:sz w:val="28"/>
          <w:lang w:val="ru-RU"/>
        </w:rPr>
      </w:pPr>
    </w:p>
    <w:p w:rsidR="00CC385B" w:rsidRPr="00F25D19" w:rsidRDefault="0081232A" w:rsidP="005A2A2F">
      <w:pPr>
        <w:pStyle w:val="Heading4"/>
        <w:rPr>
          <w:lang w:val="sr-Cyrl-CS"/>
        </w:rPr>
      </w:pPr>
      <w:r>
        <w:rPr>
          <w:lang w:val="sr-Cyrl-CS"/>
        </w:rPr>
        <w:t>4.3.</w:t>
      </w:r>
      <w:r w:rsidR="00083B79">
        <w:rPr>
          <w:lang w:val="sr-Cyrl-CS"/>
        </w:rPr>
        <w:t xml:space="preserve">6.1. </w:t>
      </w:r>
      <w:r w:rsidR="00CC385B" w:rsidRPr="00F25D19">
        <w:rPr>
          <w:lang w:val="sr-Cyrl-CS"/>
        </w:rPr>
        <w:t>Саобраћај</w:t>
      </w:r>
    </w:p>
    <w:p w:rsidR="00CC385B" w:rsidRDefault="00CC385B" w:rsidP="00603105">
      <w:pPr>
        <w:jc w:val="both"/>
        <w:rPr>
          <w:rFonts w:ascii="Times New Roman" w:hAnsi="Times New Roman"/>
          <w:b/>
          <w:bCs/>
          <w:u w:val="single"/>
          <w:lang w:val="sr-Cyrl-CS"/>
        </w:rPr>
      </w:pPr>
    </w:p>
    <w:p w:rsidR="00B8663E" w:rsidRDefault="00B8663E" w:rsidP="00B8663E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Ученици Техничке школе у Ћуприји, у оквиру предмета практична н</w:t>
      </w:r>
      <w:r w:rsidR="00F80E2B">
        <w:rPr>
          <w:rFonts w:ascii="Times New Roman" w:hAnsi="Times New Roman"/>
          <w:lang w:val="sr-Cyrl-CS"/>
        </w:rPr>
        <w:t>астава, исту похађају у школи (</w:t>
      </w:r>
      <w:r>
        <w:rPr>
          <w:rFonts w:ascii="Times New Roman" w:hAnsi="Times New Roman"/>
          <w:lang w:val="sr-Cyrl-CS"/>
        </w:rPr>
        <w:t>школск</w:t>
      </w:r>
      <w:r w:rsidR="00F80E2B">
        <w:rPr>
          <w:rFonts w:ascii="Times New Roman" w:hAnsi="Times New Roman"/>
          <w:lang w:val="sr-Cyrl-CS"/>
        </w:rPr>
        <w:t>а радионица</w:t>
      </w:r>
      <w:r>
        <w:rPr>
          <w:rFonts w:ascii="Times New Roman" w:hAnsi="Times New Roman"/>
          <w:lang w:val="sr-Cyrl-CS"/>
        </w:rPr>
        <w:t>) и ван школе у центрима за обуку возача и радним организацијама, које у свом пословању непосредно учествују у саобраћају и пословима везаним за саобраћај.</w:t>
      </w:r>
    </w:p>
    <w:p w:rsidR="00B8663E" w:rsidRDefault="00B8663E" w:rsidP="00B8663E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Ученици 1/1</w:t>
      </w:r>
      <w:r w:rsidR="00D5300B">
        <w:rPr>
          <w:rFonts w:ascii="Times New Roman" w:hAnsi="Times New Roman"/>
        </w:rPr>
        <w:t xml:space="preserve"> (ТДС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lang w:val="sr-Cyrl-CS"/>
        </w:rPr>
        <w:t>,</w:t>
      </w:r>
      <w:r w:rsidR="00CB2F1D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CS"/>
        </w:rPr>
        <w:t>1/2</w:t>
      </w:r>
      <w:r w:rsidR="00D5300B">
        <w:rPr>
          <w:rFonts w:ascii="Times New Roman" w:hAnsi="Times New Roman"/>
        </w:rPr>
        <w:t xml:space="preserve"> (ТУТ</w:t>
      </w:r>
      <w:r w:rsidR="008C5FB1">
        <w:rPr>
          <w:rFonts w:ascii="Times New Roman" w:hAnsi="Times New Roman"/>
        </w:rPr>
        <w:t>)</w:t>
      </w:r>
      <w:r w:rsidR="008C5FB1">
        <w:rPr>
          <w:rFonts w:ascii="Times New Roman" w:hAnsi="Times New Roman"/>
          <w:lang w:val="sr-Cyrl-RS"/>
        </w:rPr>
        <w:t xml:space="preserve"> 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sr-Cyrl-CS"/>
        </w:rPr>
        <w:t xml:space="preserve">1/3 </w:t>
      </w:r>
      <w:r w:rsidR="00D5300B">
        <w:rPr>
          <w:rFonts w:ascii="Times New Roman" w:hAnsi="Times New Roman"/>
        </w:rPr>
        <w:t>(ВМВ</w:t>
      </w:r>
      <w:r>
        <w:rPr>
          <w:rFonts w:ascii="Times New Roman" w:hAnsi="Times New Roman"/>
        </w:rPr>
        <w:t>)</w:t>
      </w:r>
      <w:r w:rsidR="00CB2F1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sr-Cyrl-CS"/>
        </w:rPr>
        <w:t>одељења практичну наставу обављају у школској радионици.</w:t>
      </w:r>
    </w:p>
    <w:p w:rsidR="00B8663E" w:rsidRPr="00F80E2B" w:rsidRDefault="00B8663E" w:rsidP="00B8663E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CS"/>
        </w:rPr>
        <w:t>Ученици 2/1</w:t>
      </w:r>
      <w:r w:rsidR="00D5300B">
        <w:rPr>
          <w:rFonts w:ascii="Times New Roman" w:hAnsi="Times New Roman"/>
        </w:rPr>
        <w:t xml:space="preserve"> (ТДС</w:t>
      </w:r>
      <w:r w:rsidR="00F80E2B">
        <w:rPr>
          <w:rFonts w:ascii="Times New Roman" w:hAnsi="Times New Roman"/>
        </w:rPr>
        <w:t>)</w:t>
      </w:r>
      <w:r w:rsidR="00F80E2B">
        <w:rPr>
          <w:rFonts w:ascii="Times New Roman" w:hAnsi="Times New Roman"/>
          <w:lang w:val="sr-Cyrl-RS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sr-Cyrl-CS"/>
        </w:rPr>
        <w:t xml:space="preserve">2/2 </w:t>
      </w:r>
      <w:r w:rsidR="00D5300B">
        <w:rPr>
          <w:rFonts w:ascii="Times New Roman" w:hAnsi="Times New Roman"/>
        </w:rPr>
        <w:t>(ТУТ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lang w:val="sr-Cyrl-CS"/>
        </w:rPr>
        <w:t xml:space="preserve"> </w:t>
      </w:r>
      <w:r w:rsidR="00F80E2B">
        <w:rPr>
          <w:rFonts w:ascii="Times New Roman" w:hAnsi="Times New Roman"/>
          <w:lang w:val="sr-Cyrl-CS"/>
        </w:rPr>
        <w:t xml:space="preserve">и 2/3 (ВМВ) </w:t>
      </w:r>
      <w:r>
        <w:rPr>
          <w:rFonts w:ascii="Times New Roman" w:hAnsi="Times New Roman"/>
          <w:lang w:val="sr-Cyrl-CS"/>
        </w:rPr>
        <w:t>одељења практичну наставу обављају у школ</w:t>
      </w:r>
      <w:r>
        <w:rPr>
          <w:rFonts w:ascii="Times New Roman" w:hAnsi="Times New Roman"/>
        </w:rPr>
        <w:t>и - учионици</w:t>
      </w:r>
      <w:r>
        <w:rPr>
          <w:rFonts w:ascii="Times New Roman" w:hAnsi="Times New Roman"/>
          <w:lang w:val="sr-Cyrl-CS"/>
        </w:rPr>
        <w:t>.</w:t>
      </w:r>
      <w:r>
        <w:rPr>
          <w:rFonts w:ascii="Times New Roman" w:hAnsi="Times New Roman"/>
        </w:rPr>
        <w:t xml:space="preserve"> У оквиру практичне настав</w:t>
      </w:r>
      <w:r w:rsidR="00D5300B">
        <w:rPr>
          <w:rFonts w:ascii="Times New Roman" w:hAnsi="Times New Roman"/>
        </w:rPr>
        <w:t>е у блоку слушају: прву помоћ (10 часова</w:t>
      </w:r>
      <w:r>
        <w:rPr>
          <w:rFonts w:ascii="Times New Roman" w:hAnsi="Times New Roman"/>
        </w:rPr>
        <w:t>), познавање с</w:t>
      </w:r>
      <w:r w:rsidR="00D5300B">
        <w:rPr>
          <w:rFonts w:ascii="Times New Roman" w:hAnsi="Times New Roman"/>
        </w:rPr>
        <w:t>аобраћајних правила и прописа (</w:t>
      </w:r>
      <w:r>
        <w:rPr>
          <w:rFonts w:ascii="Times New Roman" w:hAnsi="Times New Roman"/>
        </w:rPr>
        <w:t>2</w:t>
      </w:r>
      <w:r w:rsidR="00D5300B">
        <w:rPr>
          <w:rFonts w:ascii="Times New Roman" w:hAnsi="Times New Roman"/>
        </w:rPr>
        <w:t>/1 – 30 часова; 2/2 – 20 часова</w:t>
      </w:r>
      <w:r w:rsidR="00F80E2B">
        <w:rPr>
          <w:rFonts w:ascii="Times New Roman" w:hAnsi="Times New Roman"/>
          <w:lang w:val="sr-Cyrl-RS"/>
        </w:rPr>
        <w:t>; 2/3 – 30 часова</w:t>
      </w:r>
      <w:r>
        <w:rPr>
          <w:rFonts w:ascii="Times New Roman" w:hAnsi="Times New Roman"/>
        </w:rPr>
        <w:t>), контролу и поправку мерних и конт</w:t>
      </w:r>
      <w:r w:rsidR="00D5300B">
        <w:rPr>
          <w:rFonts w:ascii="Times New Roman" w:hAnsi="Times New Roman"/>
        </w:rPr>
        <w:t>ролних уређаја и инструмената (2/2 – 8 часова</w:t>
      </w:r>
      <w:r>
        <w:rPr>
          <w:rFonts w:ascii="Times New Roman" w:hAnsi="Times New Roman"/>
        </w:rPr>
        <w:t xml:space="preserve">), </w:t>
      </w:r>
      <w:r w:rsidR="00D5300B">
        <w:rPr>
          <w:rFonts w:ascii="Times New Roman" w:hAnsi="Times New Roman"/>
        </w:rPr>
        <w:t>упознавање радне организације (2/2 – 22 часа</w:t>
      </w:r>
      <w:r>
        <w:rPr>
          <w:rFonts w:ascii="Times New Roman" w:hAnsi="Times New Roman"/>
        </w:rPr>
        <w:t>) и упоз</w:t>
      </w:r>
      <w:r w:rsidR="00D5300B">
        <w:rPr>
          <w:rFonts w:ascii="Times New Roman" w:hAnsi="Times New Roman"/>
        </w:rPr>
        <w:t>навање саобраћајног предузећа (2/1 – 20 часова</w:t>
      </w:r>
      <w:r w:rsidR="00F80E2B">
        <w:rPr>
          <w:rFonts w:ascii="Times New Roman" w:hAnsi="Times New Roman"/>
        </w:rPr>
        <w:t>)</w:t>
      </w:r>
      <w:r w:rsidR="00F80E2B">
        <w:rPr>
          <w:rFonts w:ascii="Times New Roman" w:hAnsi="Times New Roman"/>
          <w:lang w:val="sr-Cyrl-RS"/>
        </w:rPr>
        <w:t xml:space="preserve"> и обуку вожње Б категорије (2/3 – 20 часова).</w:t>
      </w:r>
    </w:p>
    <w:p w:rsidR="00C60B85" w:rsidRDefault="00B8663E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lastRenderedPageBreak/>
        <w:t>Ученици 3/1</w:t>
      </w:r>
      <w:r w:rsidR="00D5300B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ТДС)</w:t>
      </w:r>
      <w:r>
        <w:rPr>
          <w:rFonts w:ascii="Times New Roman" w:hAnsi="Times New Roman"/>
          <w:lang w:val="sr-Cyrl-CS"/>
        </w:rPr>
        <w:t xml:space="preserve"> одељења практичну наставу обављају у </w:t>
      </w:r>
      <w:r>
        <w:rPr>
          <w:rFonts w:ascii="Times New Roman" w:hAnsi="Times New Roman"/>
        </w:rPr>
        <w:t>предузећима, тј. ван школе</w:t>
      </w:r>
      <w:r w:rsidRPr="001C09C6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То су</w:t>
      </w:r>
      <w:r>
        <w:rPr>
          <w:rFonts w:ascii="Times New Roman" w:hAnsi="Times New Roman"/>
          <w:lang w:val="sr-Cyrl-CS"/>
        </w:rPr>
        <w:t xml:space="preserve">: </w:t>
      </w:r>
      <w:r w:rsidR="00C60B85">
        <w:rPr>
          <w:rFonts w:ascii="Times New Roman" w:hAnsi="Times New Roman"/>
          <w:lang w:val="sr-Cyrl-CS"/>
        </w:rPr>
        <w:t>1. Ауто кућа „Француз“ доо – Крагујевачки пут, Јагодина</w:t>
      </w:r>
    </w:p>
    <w:p w:rsidR="00C60B85" w:rsidRDefault="00C60B85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2. Ауто кућа „Озон“ доо, Кнегиње МИлице 163, Јагодина</w:t>
      </w:r>
    </w:p>
    <w:p w:rsidR="00C60B85" w:rsidRDefault="00C60B85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3. </w:t>
      </w:r>
      <w:r w:rsidR="006E6B4B">
        <w:rPr>
          <w:rFonts w:ascii="Times New Roman" w:hAnsi="Times New Roman"/>
          <w:lang w:val="sr-Cyrl-CS"/>
        </w:rPr>
        <w:t>Ауто школа „54</w:t>
      </w:r>
      <w:r w:rsidR="00A45D92">
        <w:rPr>
          <w:rFonts w:ascii="Times New Roman" w:hAnsi="Times New Roman"/>
          <w:lang w:val="sr-Cyrl-CS"/>
        </w:rPr>
        <w:t xml:space="preserve"> </w:t>
      </w:r>
      <w:r w:rsidR="00A45D92">
        <w:rPr>
          <w:rFonts w:ascii="Times New Roman" w:hAnsi="Times New Roman"/>
          <w:lang w:val="sr-Latn-RS"/>
        </w:rPr>
        <w:t>DRIVE</w:t>
      </w:r>
      <w:r w:rsidR="00A45D92">
        <w:rPr>
          <w:rFonts w:ascii="Times New Roman" w:hAnsi="Times New Roman"/>
          <w:lang w:val="sr-Cyrl-CS"/>
        </w:rPr>
        <w:t>“</w:t>
      </w:r>
      <w:r w:rsidR="006E6B4B">
        <w:rPr>
          <w:rFonts w:ascii="Times New Roman" w:hAnsi="Times New Roman"/>
          <w:lang w:val="sr-Cyrl-CS"/>
        </w:rPr>
        <w:t xml:space="preserve">, </w:t>
      </w:r>
      <w:r w:rsidR="00A45D92">
        <w:rPr>
          <w:rFonts w:ascii="Times New Roman" w:hAnsi="Times New Roman"/>
          <w:lang w:val="sr-Cyrl-RS"/>
        </w:rPr>
        <w:t>Кнеза Лазара 100</w:t>
      </w:r>
      <w:r w:rsidR="006E6B4B">
        <w:rPr>
          <w:rFonts w:ascii="Times New Roman" w:hAnsi="Times New Roman"/>
          <w:lang w:val="sr-Cyrl-CS"/>
        </w:rPr>
        <w:t>, Јагодина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4. Ауто школа „Дозвола плус“ доо, Милице Ценић 3, Ћуприја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5. Ауто школа „Друга“ доо, Милице Ценић 11а, Ћуприја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6. Ауто школа „Круг тренд“ доо, Томе Живановића 37, Параћин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7. Ауто школа „Старт“од Видовданска 9, Параћин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8. Ауто центар „Рајић“ доо, Цариградски друм 202, Дреновац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9. ЈКП „Равно 2014“, Гробљанска бб, Ћуприја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10. МИП „Процесна опрема“ доо, Индустријска бб, Ћуприја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11. Технички преглед „Техно Живановић“ доо, Војводе Црепа 28а, Параћин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12. Технички преглед „Манце ауто“ доо, Боривоја Велимановића 7, Ћуприја</w:t>
      </w:r>
    </w:p>
    <w:p w:rsidR="006E6B4B" w:rsidRDefault="006E6B4B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13. „Зенит“ доо, Индустријска зона бб, Ћуприја</w:t>
      </w:r>
    </w:p>
    <w:p w:rsidR="000317C1" w:rsidRDefault="000317C1" w:rsidP="00B8663E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14. Фабрика „ФКС Елмос“, Деспота Стефана, Јагодина</w:t>
      </w:r>
    </w:p>
    <w:p w:rsidR="00B8663E" w:rsidRDefault="00B8663E" w:rsidP="00B8663E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lang w:val="sr-Cyrl-CS"/>
        </w:rPr>
        <w:t>ченици 3/</w:t>
      </w:r>
      <w:r>
        <w:rPr>
          <w:rFonts w:ascii="Times New Roman" w:hAnsi="Times New Roman"/>
        </w:rPr>
        <w:t>2</w:t>
      </w:r>
      <w:r w:rsidR="00D5300B">
        <w:rPr>
          <w:rFonts w:ascii="Times New Roman" w:hAnsi="Times New Roman"/>
        </w:rPr>
        <w:t>(ТУТ</w:t>
      </w:r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lang w:val="sr-Cyrl-CS"/>
        </w:rPr>
        <w:t>одељења практичну наставу обављају у школ</w:t>
      </w:r>
      <w:r>
        <w:rPr>
          <w:rFonts w:ascii="Times New Roman" w:hAnsi="Times New Roman"/>
        </w:rPr>
        <w:t>и, а по договору обилазе предузећа вазана за њихово занимање. У оквиру практичне наставе у блоку слушају познавање с</w:t>
      </w:r>
      <w:r w:rsidR="00D5300B">
        <w:rPr>
          <w:rFonts w:ascii="Times New Roman" w:hAnsi="Times New Roman"/>
        </w:rPr>
        <w:t>аобраћајних правила и прописа (30 часова</w:t>
      </w:r>
      <w:r>
        <w:rPr>
          <w:rFonts w:ascii="Times New Roman" w:hAnsi="Times New Roman"/>
        </w:rPr>
        <w:t>) и имају обуку вожње на мотор</w:t>
      </w:r>
      <w:r w:rsidR="00EB7177">
        <w:rPr>
          <w:rFonts w:ascii="Times New Roman" w:hAnsi="Times New Roman"/>
        </w:rPr>
        <w:t>ном возилу Б</w:t>
      </w:r>
      <w:r w:rsidR="00D5300B">
        <w:rPr>
          <w:rFonts w:ascii="Times New Roman" w:hAnsi="Times New Roman"/>
        </w:rPr>
        <w:t xml:space="preserve"> категорије (40 часова</w:t>
      </w:r>
      <w:r>
        <w:rPr>
          <w:rFonts w:ascii="Times New Roman" w:hAnsi="Times New Roman"/>
        </w:rPr>
        <w:t>).</w:t>
      </w:r>
    </w:p>
    <w:p w:rsidR="00542FCF" w:rsidRPr="00542FCF" w:rsidRDefault="00542FCF" w:rsidP="00B8663E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Ученици 3/3 (ВМВ) одељења практичну наставу обављају у школи (6 часова недељно). У оквиру практичне наставе у блоку слушају познавање саобраћајних правила и прописа (30 часова) и имају обуку вожње на камиону Ц категорије (40 часова). </w:t>
      </w:r>
    </w:p>
    <w:p w:rsidR="006548DE" w:rsidRPr="006548DE" w:rsidRDefault="00B8663E" w:rsidP="00B8663E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sr-Cyrl-RS"/>
        </w:rPr>
      </w:pPr>
      <w:r w:rsidRPr="001C09C6">
        <w:rPr>
          <w:rFonts w:ascii="Times New Roman" w:hAnsi="Times New Roman"/>
          <w:lang w:val="ru-RU"/>
        </w:rPr>
        <w:t>Ученици одељења 4/1</w:t>
      </w:r>
      <w:r w:rsidR="00D5300B">
        <w:rPr>
          <w:rFonts w:ascii="Times New Roman" w:hAnsi="Times New Roman"/>
        </w:rPr>
        <w:t xml:space="preserve"> (ТДС</w:t>
      </w:r>
      <w:r>
        <w:rPr>
          <w:rFonts w:ascii="Times New Roman" w:hAnsi="Times New Roman"/>
        </w:rPr>
        <w:t>) практичну наставу обављају у школи</w:t>
      </w:r>
      <w:r w:rsidR="006548DE">
        <w:rPr>
          <w:rFonts w:ascii="Times New Roman" w:hAnsi="Times New Roman"/>
          <w:lang w:val="sr-Cyrl-RS"/>
        </w:rPr>
        <w:t xml:space="preserve"> (6 часова недељно)</w:t>
      </w:r>
      <w:r>
        <w:rPr>
          <w:rFonts w:ascii="Times New Roman" w:hAnsi="Times New Roman"/>
        </w:rPr>
        <w:t>, а по потреби обилазе аутобуске станице, аутобазе, раскрснице. У оквиру практичне наставе у бл</w:t>
      </w:r>
      <w:r w:rsidR="008B2874">
        <w:rPr>
          <w:rFonts w:ascii="Times New Roman" w:hAnsi="Times New Roman"/>
          <w:lang w:val="sr-Cyrl-RS"/>
        </w:rPr>
        <w:t>о</w:t>
      </w:r>
      <w:r>
        <w:rPr>
          <w:rFonts w:ascii="Times New Roman" w:hAnsi="Times New Roman"/>
        </w:rPr>
        <w:t>ку израђују пројектни задатак</w:t>
      </w:r>
      <w:r w:rsidR="006548DE">
        <w:rPr>
          <w:rFonts w:ascii="Times New Roman" w:hAnsi="Times New Roman"/>
          <w:lang w:val="sr-Cyrl-RS"/>
        </w:rPr>
        <w:t xml:space="preserve"> (90 часова) на крају школске године.</w:t>
      </w:r>
    </w:p>
    <w:p w:rsidR="00980181" w:rsidRPr="00980181" w:rsidRDefault="00B8663E" w:rsidP="00B8663E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CS"/>
        </w:rPr>
        <w:tab/>
        <w:t>Ученици 4/</w:t>
      </w:r>
      <w:r w:rsidR="00D5300B">
        <w:rPr>
          <w:rFonts w:ascii="Times New Roman" w:hAnsi="Times New Roman"/>
        </w:rPr>
        <w:t>2 (ТУТ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lang w:val="sr-Cyrl-CS"/>
        </w:rPr>
        <w:t xml:space="preserve"> практичну наставу обављају у предузећима</w:t>
      </w:r>
      <w:r>
        <w:rPr>
          <w:rFonts w:ascii="Times New Roman" w:hAnsi="Times New Roman"/>
        </w:rPr>
        <w:t>, тј. ван школе. То су следећа предузећа:</w:t>
      </w:r>
      <w:r w:rsidRPr="001C09C6">
        <w:rPr>
          <w:rFonts w:ascii="Times New Roman" w:hAnsi="Times New Roman"/>
          <w:lang w:val="ru-RU"/>
        </w:rPr>
        <w:t xml:space="preserve"> </w:t>
      </w:r>
      <w:r w:rsidR="00AE0BC0">
        <w:rPr>
          <w:rFonts w:ascii="Times New Roman" w:hAnsi="Times New Roman"/>
          <w:lang w:val="ru-RU"/>
        </w:rPr>
        <w:t xml:space="preserve">ПТП «Дис», ДОО «Еуролин», </w:t>
      </w:r>
      <w:r w:rsidR="00BE5E43" w:rsidRPr="00BE5E43">
        <w:rPr>
          <w:rFonts w:ascii="Times New Roman" w:hAnsi="Times New Roman" w:hint="eastAsia"/>
          <w:lang w:val="ru-RU"/>
        </w:rPr>
        <w:t>ДОО„Зенит“</w:t>
      </w:r>
      <w:r w:rsidR="00BE5E43" w:rsidRPr="00BE5E43">
        <w:rPr>
          <w:rFonts w:ascii="Times New Roman" w:hAnsi="Times New Roman"/>
          <w:lang w:val="ru-RU"/>
        </w:rPr>
        <w:t xml:space="preserve"> </w:t>
      </w:r>
      <w:r w:rsidR="00BE5E43">
        <w:rPr>
          <w:rFonts w:ascii="Times New Roman" w:hAnsi="Times New Roman"/>
          <w:lang w:val="ru-RU"/>
        </w:rPr>
        <w:t>–</w:t>
      </w:r>
      <w:r w:rsidR="00BE5E43" w:rsidRPr="00BE5E43">
        <w:rPr>
          <w:rFonts w:ascii="Times New Roman" w:hAnsi="Times New Roman"/>
          <w:lang w:val="ru-RU"/>
        </w:rPr>
        <w:t xml:space="preserve"> </w:t>
      </w:r>
      <w:r w:rsidR="00BE5E43" w:rsidRPr="00BE5E43">
        <w:rPr>
          <w:rFonts w:ascii="Times New Roman" w:hAnsi="Times New Roman" w:hint="eastAsia"/>
          <w:lang w:val="ru-RU"/>
        </w:rPr>
        <w:t>Ћуприја</w:t>
      </w:r>
      <w:r w:rsidR="00BE5E43">
        <w:rPr>
          <w:rFonts w:ascii="Times New Roman" w:hAnsi="Times New Roman"/>
          <w:lang w:val="ru-RU"/>
        </w:rPr>
        <w:t xml:space="preserve">, </w:t>
      </w:r>
      <w:r w:rsidR="009D64D9" w:rsidRPr="009D64D9">
        <w:rPr>
          <w:rFonts w:ascii="Times New Roman" w:hAnsi="Times New Roman"/>
          <w:lang w:val="ru-RU"/>
        </w:rPr>
        <w:t>„</w:t>
      </w:r>
      <w:r w:rsidR="009D64D9" w:rsidRPr="009D64D9">
        <w:rPr>
          <w:rFonts w:ascii="Times New Roman" w:hAnsi="Times New Roman" w:hint="eastAsia"/>
          <w:lang w:val="ru-RU"/>
        </w:rPr>
        <w:t>Мип</w:t>
      </w:r>
      <w:r w:rsidR="009D64D9" w:rsidRPr="009D64D9">
        <w:rPr>
          <w:rFonts w:ascii="Times New Roman" w:hAnsi="Times New Roman"/>
          <w:lang w:val="ru-RU"/>
        </w:rPr>
        <w:t xml:space="preserve"> </w:t>
      </w:r>
      <w:r w:rsidR="009D64D9" w:rsidRPr="009D64D9">
        <w:rPr>
          <w:rFonts w:ascii="Times New Roman" w:hAnsi="Times New Roman" w:hint="eastAsia"/>
          <w:lang w:val="ru-RU"/>
        </w:rPr>
        <w:t>процесна</w:t>
      </w:r>
      <w:r w:rsidR="009D64D9" w:rsidRPr="009D64D9">
        <w:rPr>
          <w:rFonts w:ascii="Times New Roman" w:hAnsi="Times New Roman"/>
          <w:lang w:val="ru-RU"/>
        </w:rPr>
        <w:t xml:space="preserve"> </w:t>
      </w:r>
      <w:r w:rsidR="009D64D9" w:rsidRPr="009D64D9">
        <w:rPr>
          <w:rFonts w:ascii="Times New Roman" w:hAnsi="Times New Roman" w:hint="eastAsia"/>
          <w:lang w:val="ru-RU"/>
        </w:rPr>
        <w:t>опрема“</w:t>
      </w:r>
      <w:r w:rsidR="009D64D9" w:rsidRPr="009D64D9">
        <w:rPr>
          <w:rFonts w:ascii="Times New Roman" w:hAnsi="Times New Roman"/>
          <w:lang w:val="ru-RU"/>
        </w:rPr>
        <w:t xml:space="preserve">- </w:t>
      </w:r>
      <w:r w:rsidR="009D64D9" w:rsidRPr="009D64D9">
        <w:rPr>
          <w:rFonts w:ascii="Times New Roman" w:hAnsi="Times New Roman" w:hint="eastAsia"/>
          <w:lang w:val="ru-RU"/>
        </w:rPr>
        <w:t>Ћуприја</w:t>
      </w:r>
      <w:r w:rsidR="009D64D9">
        <w:rPr>
          <w:rFonts w:ascii="Times New Roman" w:hAnsi="Times New Roman"/>
          <w:lang w:val="ru-RU"/>
        </w:rPr>
        <w:t xml:space="preserve">, </w:t>
      </w:r>
      <w:r w:rsidR="00BE5E43">
        <w:rPr>
          <w:rFonts w:ascii="Times New Roman" w:hAnsi="Times New Roman"/>
          <w:lang w:val="ru-RU"/>
        </w:rPr>
        <w:t xml:space="preserve"> </w:t>
      </w:r>
      <w:r w:rsidRPr="001C09C6">
        <w:rPr>
          <w:rFonts w:ascii="Times New Roman" w:hAnsi="Times New Roman"/>
          <w:lang w:val="ru-RU"/>
        </w:rPr>
        <w:t>ЈКП</w:t>
      </w:r>
      <w:r>
        <w:rPr>
          <w:rFonts w:ascii="Times New Roman" w:hAnsi="Times New Roman"/>
        </w:rPr>
        <w:t xml:space="preserve"> „</w:t>
      </w:r>
      <w:r w:rsidRPr="001C09C6">
        <w:rPr>
          <w:rFonts w:ascii="Times New Roman" w:hAnsi="Times New Roman"/>
          <w:lang w:val="ru-RU"/>
        </w:rPr>
        <w:t>Равно 2014</w:t>
      </w:r>
      <w:r>
        <w:rPr>
          <w:rFonts w:ascii="Times New Roman" w:hAnsi="Times New Roman"/>
        </w:rPr>
        <w:t xml:space="preserve">“ ДОО </w:t>
      </w:r>
      <w:r w:rsidR="00980181">
        <w:rPr>
          <w:rFonts w:ascii="Times New Roman" w:hAnsi="Times New Roman"/>
        </w:rPr>
        <w:t>–</w:t>
      </w:r>
      <w:r>
        <w:rPr>
          <w:rFonts w:ascii="Times New Roman" w:hAnsi="Times New Roman"/>
          <w:lang w:val="ru-RU"/>
        </w:rPr>
        <w:t xml:space="preserve"> Ћуприј</w:t>
      </w:r>
      <w:r>
        <w:rPr>
          <w:rFonts w:ascii="Times New Roman" w:hAnsi="Times New Roman"/>
        </w:rPr>
        <w:t>а</w:t>
      </w:r>
      <w:r w:rsidR="00980181">
        <w:rPr>
          <w:rFonts w:ascii="Times New Roman" w:hAnsi="Times New Roman"/>
          <w:lang w:val="sr-Cyrl-CS"/>
        </w:rPr>
        <w:t>.</w:t>
      </w:r>
      <w:r w:rsidR="0043106E">
        <w:rPr>
          <w:rFonts w:ascii="Times New Roman" w:hAnsi="Times New Roman"/>
          <w:lang w:val="sr-Cyrl-CS"/>
        </w:rPr>
        <w:t xml:space="preserve"> Практична настава</w:t>
      </w:r>
      <w:r w:rsidR="00B22FAF">
        <w:rPr>
          <w:rFonts w:ascii="Times New Roman" w:hAnsi="Times New Roman"/>
          <w:lang w:val="sr-Cyrl-CS"/>
        </w:rPr>
        <w:t xml:space="preserve"> у блоку (60 часова) одржаће се на крају школске године.</w:t>
      </w:r>
    </w:p>
    <w:p w:rsidR="00B8663E" w:rsidRPr="001C09C6" w:rsidRDefault="00B8663E" w:rsidP="00B8663E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sr-Cyrl-CS"/>
        </w:rPr>
        <w:t>Познавање саобраћајних прописа и обуку вожње ученици имају у школи у складу са Законом о безбедности саобраћаја.</w:t>
      </w:r>
    </w:p>
    <w:p w:rsidR="00B8663E" w:rsidRPr="001C09C6" w:rsidRDefault="00B8663E" w:rsidP="00B8663E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lastRenderedPageBreak/>
        <w:t>Наставу у блоку из прве помоћи организоваће се у сарадњи са предавачима који поседују лиценцу Министарства здравља Републике Србије.</w:t>
      </w:r>
    </w:p>
    <w:p w:rsidR="00937F28" w:rsidRPr="00F25D19" w:rsidRDefault="0081232A" w:rsidP="005A2A2F">
      <w:pPr>
        <w:pStyle w:val="Heading4"/>
        <w:rPr>
          <w:lang w:val="sr-Cyrl-CS"/>
        </w:rPr>
      </w:pPr>
      <w:r>
        <w:t>4.3.</w:t>
      </w:r>
      <w:r w:rsidR="00133C26">
        <w:rPr>
          <w:lang w:val="sr-Latn-CS"/>
        </w:rPr>
        <w:t xml:space="preserve">6.2. </w:t>
      </w:r>
      <w:r w:rsidR="00937F28">
        <w:rPr>
          <w:lang w:val="sr-Cyrl-CS"/>
        </w:rPr>
        <w:t>Машинство и обрада метала</w:t>
      </w:r>
    </w:p>
    <w:p w:rsidR="00493C10" w:rsidRPr="00E047CA" w:rsidRDefault="005134A2" w:rsidP="00493C10">
      <w:pPr>
        <w:spacing w:before="100" w:beforeAutospacing="1" w:after="100" w:afterAutospacing="1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>Ученици одељења 2/4</w:t>
      </w:r>
      <w:r w:rsidR="00E0493C">
        <w:rPr>
          <w:rFonts w:ascii="Times New Roman" w:hAnsi="Times New Roman"/>
          <w:lang w:val="sr-Cyrl-CS"/>
        </w:rPr>
        <w:t xml:space="preserve">, занимање Бравар-заваривач, практичну наставу обављају два дана у току недеље у предузећима са којима је склопљен уговор о обављању </w:t>
      </w:r>
      <w:r w:rsidR="00D711BF">
        <w:rPr>
          <w:rFonts w:ascii="Times New Roman" w:hAnsi="Times New Roman"/>
          <w:lang w:val="sr-Cyrl-CS"/>
        </w:rPr>
        <w:t>учења кроз рад</w:t>
      </w:r>
      <w:r w:rsidR="00E0493C">
        <w:rPr>
          <w:rFonts w:ascii="Times New Roman" w:hAnsi="Times New Roman"/>
          <w:lang w:val="sr-Cyrl-CS"/>
        </w:rPr>
        <w:t>.</w:t>
      </w:r>
      <w:r w:rsidR="00F92075">
        <w:rPr>
          <w:rFonts w:ascii="Times New Roman" w:hAnsi="Times New Roman"/>
          <w:lang w:val="sr-Cyrl-CS"/>
        </w:rPr>
        <w:t xml:space="preserve"> На крају школске године имају блок од 60 часова (две недеље).</w:t>
      </w:r>
    </w:p>
    <w:p w:rsidR="00EB0071" w:rsidRDefault="00EB0071" w:rsidP="00EB0071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Ученици одељења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lang w:val="sr-Cyrl-CS"/>
        </w:rPr>
        <w:t>/3, занимање Бравар-зава</w:t>
      </w:r>
      <w:r w:rsidR="00E86DC9">
        <w:rPr>
          <w:rFonts w:ascii="Times New Roman" w:hAnsi="Times New Roman"/>
          <w:lang w:val="sr-Cyrl-CS"/>
        </w:rPr>
        <w:t>ривач практичну наставу обављају три дана у току недеље</w:t>
      </w:r>
      <w:r>
        <w:rPr>
          <w:rFonts w:ascii="Times New Roman" w:hAnsi="Times New Roman"/>
          <w:lang w:val="sr-Cyrl-CS"/>
        </w:rPr>
        <w:t xml:space="preserve"> у </w:t>
      </w:r>
      <w:r w:rsidR="00E86DC9">
        <w:rPr>
          <w:rFonts w:ascii="Times New Roman" w:hAnsi="Times New Roman"/>
          <w:lang w:val="sr-Cyrl-CS"/>
        </w:rPr>
        <w:t>предузећима са којима је склопљен уговор о обављању учења кроз рад</w:t>
      </w:r>
      <w:r>
        <w:rPr>
          <w:rFonts w:ascii="Times New Roman" w:hAnsi="Times New Roman"/>
          <w:lang w:val="sr-Cyrl-CS"/>
        </w:rPr>
        <w:t xml:space="preserve">. Практичну наставу у блоку </w:t>
      </w:r>
      <w:r w:rsidR="00F92075">
        <w:rPr>
          <w:rFonts w:ascii="Times New Roman" w:hAnsi="Times New Roman"/>
          <w:lang w:val="sr-Cyrl-CS"/>
        </w:rPr>
        <w:t xml:space="preserve">од 90 часова, </w:t>
      </w:r>
      <w:r>
        <w:rPr>
          <w:rFonts w:ascii="Times New Roman" w:hAnsi="Times New Roman"/>
          <w:lang w:val="sr-Cyrl-CS"/>
        </w:rPr>
        <w:t>обавиће у предузећима – партнерима у дуалном образовању на крају наставне године.</w:t>
      </w:r>
    </w:p>
    <w:p w:rsidR="009755A7" w:rsidRPr="00F25D19" w:rsidRDefault="009755A7" w:rsidP="009755A7">
      <w:pPr>
        <w:pStyle w:val="Heading4"/>
        <w:rPr>
          <w:lang w:val="sr-Cyrl-CS"/>
        </w:rPr>
      </w:pPr>
      <w:r>
        <w:t>4.3.</w:t>
      </w:r>
      <w:r>
        <w:rPr>
          <w:lang w:val="sr-Latn-CS"/>
        </w:rPr>
        <w:t>6.</w:t>
      </w:r>
      <w:r>
        <w:rPr>
          <w:lang w:val="sr-Cyrl-RS"/>
        </w:rPr>
        <w:t>3</w:t>
      </w:r>
      <w:r>
        <w:rPr>
          <w:lang w:val="sr-Latn-CS"/>
        </w:rPr>
        <w:t xml:space="preserve">. </w:t>
      </w:r>
      <w:r>
        <w:rPr>
          <w:lang w:val="sr-Cyrl-CS"/>
        </w:rPr>
        <w:t>Шумарство и обрада дрвета</w:t>
      </w:r>
    </w:p>
    <w:p w:rsidR="009755A7" w:rsidRDefault="009755A7" w:rsidP="009755A7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Ученици одељења 1/4, занимање Оператер за израду намештаја практичну наставу обављаће у фирми </w:t>
      </w:r>
      <w:r>
        <w:rPr>
          <w:rFonts w:ascii="Times New Roman" w:hAnsi="Times New Roman"/>
          <w:lang w:val="sr-Latn-RS"/>
        </w:rPr>
        <w:t>Standard Furniture Serbia</w:t>
      </w:r>
      <w:r>
        <w:rPr>
          <w:rFonts w:ascii="Times New Roman" w:hAnsi="Times New Roman"/>
          <w:lang w:val="sr-Cyrl-RS"/>
        </w:rPr>
        <w:t xml:space="preserve"> два радна дана у недељи</w:t>
      </w:r>
      <w:r>
        <w:rPr>
          <w:rFonts w:ascii="Times New Roman" w:hAnsi="Times New Roman"/>
          <w:lang w:val="sr-Cyrl-CS"/>
        </w:rPr>
        <w:t>. Практичну наставу у блоку (30 часова) обавиће на крају наставне године.</w:t>
      </w:r>
    </w:p>
    <w:p w:rsidR="009755A7" w:rsidRDefault="009755A7" w:rsidP="00EB0071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lang w:val="sr-Cyrl-CS"/>
        </w:rPr>
      </w:pPr>
    </w:p>
    <w:p w:rsidR="00FB33E4" w:rsidRDefault="00F92075" w:rsidP="00F92075">
      <w:pPr>
        <w:jc w:val="both"/>
        <w:rPr>
          <w:rFonts w:ascii="Times New Roman" w:hAnsi="Times New Roman"/>
          <w:szCs w:val="24"/>
          <w:u w:val="single"/>
          <w:lang w:val="sr-Cyrl-CS"/>
        </w:rPr>
      </w:pPr>
      <w:r w:rsidRPr="00F92075">
        <w:rPr>
          <w:rFonts w:ascii="Times New Roman" w:hAnsi="Times New Roman"/>
          <w:szCs w:val="24"/>
          <w:u w:val="single"/>
          <w:lang w:val="sr-Cyrl-CS"/>
        </w:rPr>
        <w:t>Партнери:</w:t>
      </w:r>
    </w:p>
    <w:p w:rsidR="00F92075" w:rsidRPr="00F92075" w:rsidRDefault="00F92075" w:rsidP="00F92075">
      <w:pPr>
        <w:jc w:val="both"/>
        <w:rPr>
          <w:rFonts w:ascii="Times New Roman" w:hAnsi="Times New Roman"/>
          <w:szCs w:val="24"/>
          <w:u w:val="single"/>
          <w:lang w:val="sr-Cyrl-CS"/>
        </w:rPr>
      </w:pP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1. Ауто кућа „Француз“ доо – Крагујевачки пут, Јагодина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2. Ауто кућа „Озон“ доо, Кнегиње МИлице 163, Јагодина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3. Ауто школа „54</w:t>
      </w:r>
      <w:r w:rsidR="00193425">
        <w:rPr>
          <w:rFonts w:ascii="Times New Roman" w:hAnsi="Times New Roman"/>
          <w:lang w:val="sr-Latn-RS"/>
        </w:rPr>
        <w:t xml:space="preserve"> DRIVE</w:t>
      </w:r>
      <w:r>
        <w:rPr>
          <w:rFonts w:ascii="Times New Roman" w:hAnsi="Times New Roman"/>
          <w:lang w:val="sr-Cyrl-CS"/>
        </w:rPr>
        <w:t xml:space="preserve">“ ОД, </w:t>
      </w:r>
      <w:r w:rsidR="00193425">
        <w:rPr>
          <w:rFonts w:ascii="Times New Roman" w:hAnsi="Times New Roman"/>
          <w:lang w:val="sr-Cyrl-CS"/>
        </w:rPr>
        <w:t>Кнеза Лазара 100</w:t>
      </w:r>
      <w:r>
        <w:rPr>
          <w:rFonts w:ascii="Times New Roman" w:hAnsi="Times New Roman"/>
          <w:lang w:val="sr-Cyrl-CS"/>
        </w:rPr>
        <w:t>, Јагодина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4. Ауто школа „Дозвола плус“ доо, Милице Ценић 3, Ћуприја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5. Ауто школа „Друга“ доо, Милице Ценић 11а, Ћуприја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6. Ауто школа „Круг тренд“ доо, Томе Живановића 37, Параћин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7. Ауто школа „Старт“ од Видовданска 9, Параћин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8. Ауто центар „Рајић“ доо, Цариградски друм 202, Дреновац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9. ЈКП „Равно 2014“, Гробљанска бб, Ћуприја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10. МИП „Процесна опрема“ доо, Индустријска бб, Ћуприја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11. Технички преглед „Техно Живановић“ доо, Војводе Црепа 28а, Параћин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12. Технички преглед „Манце ауто“ доо, Боривоја Велимановића 7, Ћуприја</w:t>
      </w:r>
    </w:p>
    <w:p w:rsidR="00EA7908" w:rsidRDefault="00EA7908" w:rsidP="00EA7908">
      <w:pPr>
        <w:spacing w:before="100" w:beforeAutospacing="1" w:after="100" w:afterAutospacing="1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lastRenderedPageBreak/>
        <w:t>13. „Зенит“ доо, Индустријска зона бб, Ћуприја</w:t>
      </w:r>
    </w:p>
    <w:p w:rsidR="00EA7908" w:rsidRDefault="00EA7908" w:rsidP="00F92075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14. МИП „Тимо“ доо, Ћуприја</w:t>
      </w:r>
    </w:p>
    <w:p w:rsidR="00EA7908" w:rsidRDefault="00EA7908" w:rsidP="00F92075">
      <w:pPr>
        <w:jc w:val="both"/>
        <w:rPr>
          <w:rFonts w:ascii="Times New Roman" w:hAnsi="Times New Roman"/>
          <w:szCs w:val="24"/>
          <w:lang w:val="sr-Cyrl-CS"/>
        </w:rPr>
      </w:pPr>
    </w:p>
    <w:p w:rsidR="00EA7908" w:rsidRDefault="00EA7908" w:rsidP="00F92075">
      <w:pPr>
        <w:jc w:val="both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CS"/>
        </w:rPr>
        <w:t xml:space="preserve">15. </w:t>
      </w:r>
      <w:r>
        <w:rPr>
          <w:rFonts w:ascii="Times New Roman" w:hAnsi="Times New Roman"/>
          <w:szCs w:val="24"/>
          <w:lang w:val="sr-Latn-RS"/>
        </w:rPr>
        <w:t xml:space="preserve">Standard Furniture Serbia, </w:t>
      </w:r>
      <w:r>
        <w:rPr>
          <w:rFonts w:ascii="Times New Roman" w:hAnsi="Times New Roman"/>
          <w:szCs w:val="24"/>
          <w:lang w:val="sr-Cyrl-RS"/>
        </w:rPr>
        <w:t>Ћуприја</w:t>
      </w:r>
    </w:p>
    <w:p w:rsidR="00EA7908" w:rsidRDefault="00193425" w:rsidP="00F92075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RS"/>
        </w:rPr>
        <w:t>16. Фабрика „ФКС Елмос“, Деспота Стефана, Јагодина</w:t>
      </w:r>
    </w:p>
    <w:p w:rsidR="00FB33E4" w:rsidRDefault="00FB33E4">
      <w:pPr>
        <w:jc w:val="both"/>
        <w:rPr>
          <w:rFonts w:ascii="Times New Roman" w:hAnsi="Times New Roman"/>
          <w:b/>
          <w:sz w:val="32"/>
          <w:u w:val="single"/>
          <w:lang w:val="sr-Cyrl-CS"/>
        </w:rPr>
      </w:pPr>
    </w:p>
    <w:p w:rsidR="00CC385B" w:rsidRPr="00322C6A" w:rsidRDefault="0081232A" w:rsidP="005A2A2F">
      <w:pPr>
        <w:pStyle w:val="Heading3"/>
        <w:rPr>
          <w:lang w:val="sr-Cyrl-CS"/>
        </w:rPr>
      </w:pPr>
      <w:bookmarkStart w:id="244" w:name="_Toc50922281"/>
      <w:bookmarkStart w:id="245" w:name="_Toc82627455"/>
      <w:bookmarkStart w:id="246" w:name="_Toc82637928"/>
      <w:r w:rsidRPr="00322C6A">
        <w:t>4.3.</w:t>
      </w:r>
      <w:r w:rsidR="00CC385B" w:rsidRPr="00322C6A">
        <w:t>7</w:t>
      </w:r>
      <w:r w:rsidR="00CC385B" w:rsidRPr="00322C6A">
        <w:rPr>
          <w:lang w:val="ru-RU"/>
        </w:rPr>
        <w:t xml:space="preserve">. </w:t>
      </w:r>
      <w:r w:rsidR="00CC385B" w:rsidRPr="00322C6A">
        <w:rPr>
          <w:lang w:val="sr-Cyrl-CS"/>
        </w:rPr>
        <w:t>Специјалистичко школовање</w:t>
      </w:r>
      <w:bookmarkEnd w:id="244"/>
      <w:bookmarkEnd w:id="245"/>
      <w:bookmarkEnd w:id="246"/>
    </w:p>
    <w:p w:rsidR="00CC385B" w:rsidRDefault="00CC385B">
      <w:pPr>
        <w:jc w:val="both"/>
        <w:rPr>
          <w:rFonts w:ascii="Times New Roman" w:hAnsi="Times New Roman"/>
          <w:bCs/>
          <w:lang w:val="sr-Cyrl-CS"/>
        </w:rPr>
      </w:pPr>
      <w:r>
        <w:rPr>
          <w:rFonts w:ascii="Times New Roman" w:hAnsi="Times New Roman"/>
          <w:bCs/>
          <w:lang w:val="sr-Cyrl-CS"/>
        </w:rPr>
        <w:tab/>
      </w:r>
    </w:p>
    <w:p w:rsidR="00CC385B" w:rsidRPr="00962132" w:rsidRDefault="00CC385B">
      <w:pPr>
        <w:jc w:val="both"/>
        <w:rPr>
          <w:rFonts w:ascii="Times New Roman" w:hAnsi="Times New Roman"/>
          <w:bCs/>
          <w:lang w:val="sr-Cyrl-CS"/>
        </w:rPr>
      </w:pPr>
      <w:r>
        <w:rPr>
          <w:rFonts w:ascii="Times New Roman" w:hAnsi="Times New Roman"/>
          <w:bCs/>
        </w:rPr>
        <w:tab/>
      </w:r>
      <w:r w:rsidR="00962132">
        <w:rPr>
          <w:rFonts w:ascii="Times New Roman" w:hAnsi="Times New Roman"/>
          <w:bCs/>
          <w:lang w:val="sr-Cyrl-CS"/>
        </w:rPr>
        <w:t>Техничка школа образује и кандидате за занимање инструктор вожње – специјалиста.</w:t>
      </w:r>
    </w:p>
    <w:p w:rsidR="00CC385B" w:rsidRDefault="00CC385B">
      <w:pPr>
        <w:jc w:val="both"/>
        <w:rPr>
          <w:rFonts w:ascii="Times New Roman" w:hAnsi="Times New Roman"/>
          <w:bCs/>
          <w:lang w:val="sr-Cyrl-CS"/>
        </w:rPr>
      </w:pPr>
      <w:r>
        <w:rPr>
          <w:rFonts w:ascii="Times New Roman" w:hAnsi="Times New Roman"/>
          <w:bCs/>
          <w:lang w:val="sr-Cyrl-CS"/>
        </w:rPr>
        <w:tab/>
        <w:t xml:space="preserve">Упис кандидата за ово занимање се врши током септембра месеца за наступајућу школску годину, изузетно и током школске године уколико је у питању допуна инструкторске категорије или на захтев заинтересоване организације или фирме, а уз сагласност Наставничког већа школе и по прописаним условима уписа за понуђено занимање. За ову школску годину планирамо упис </w:t>
      </w:r>
      <w:r w:rsidR="00E6081E" w:rsidRPr="00962132">
        <w:rPr>
          <w:rFonts w:ascii="Times New Roman" w:hAnsi="Times New Roman"/>
          <w:bCs/>
        </w:rPr>
        <w:t>30</w:t>
      </w:r>
      <w:r>
        <w:rPr>
          <w:rFonts w:ascii="Times New Roman" w:hAnsi="Times New Roman"/>
          <w:bCs/>
          <w:lang w:val="sr-Cyrl-CS"/>
        </w:rPr>
        <w:t xml:space="preserve"> полазника. Испите ванредних ученика организујемо у пет редовних испитних рокова током школске године: </w:t>
      </w:r>
      <w:r w:rsidRPr="006C335A">
        <w:rPr>
          <w:rFonts w:ascii="Times New Roman" w:hAnsi="Times New Roman"/>
          <w:bCs/>
          <w:lang w:val="sr-Cyrl-CS"/>
        </w:rPr>
        <w:t>новембарском, фебруарском, априлском, јунском и августовском року.</w:t>
      </w:r>
      <w:r w:rsidR="00D75AB8">
        <w:rPr>
          <w:rFonts w:ascii="Times New Roman" w:hAnsi="Times New Roman"/>
          <w:bCs/>
          <w:lang w:val="sr-Cyrl-CS"/>
        </w:rPr>
        <w:t xml:space="preserve"> </w:t>
      </w:r>
      <w:r>
        <w:rPr>
          <w:rFonts w:ascii="Times New Roman" w:hAnsi="Times New Roman"/>
          <w:bCs/>
          <w:lang w:val="sr-Cyrl-CS"/>
        </w:rPr>
        <w:t>Изузетно, када је у питању допуна инструкторске категорије или на захтев заинтересоване организације, фирме и сл. Наставничко веће одређује ванредни испитни рок. Остала организација је у складу са Правилником о организацији, начину и роковима полагања испита редовних и ванредних ученика.</w:t>
      </w:r>
    </w:p>
    <w:p w:rsidR="00CC385B" w:rsidRDefault="00CC385B">
      <w:pPr>
        <w:jc w:val="both"/>
        <w:rPr>
          <w:rFonts w:ascii="Times New Roman" w:hAnsi="Times New Roman"/>
          <w:bCs/>
          <w:lang w:val="sr-Cyrl-CS"/>
        </w:rPr>
      </w:pPr>
      <w:r>
        <w:rPr>
          <w:rFonts w:ascii="Times New Roman" w:hAnsi="Times New Roman"/>
          <w:bCs/>
          <w:lang w:val="sr-Cyrl-CS"/>
        </w:rPr>
        <w:tab/>
        <w:t>Током школовања школа обезбеђује потребне уџбенике, у писаној форми даје приказ организације наставе и по потреби организује наставу у следећим облицима: припремно – разредна настава, седмична консултативно – инстру</w:t>
      </w:r>
      <w:r>
        <w:rPr>
          <w:rFonts w:ascii="Times New Roman" w:hAnsi="Times New Roman"/>
          <w:bCs/>
        </w:rPr>
        <w:t>к</w:t>
      </w:r>
      <w:r>
        <w:rPr>
          <w:rFonts w:ascii="Times New Roman" w:hAnsi="Times New Roman"/>
          <w:bCs/>
          <w:lang w:val="sr-Cyrl-CS"/>
        </w:rPr>
        <w:t>тивна настава, самообразовна настава и комбинација претходних три. Настава за ванредне ученике специјалистичког школовања почиње 1. октобра и траје 35 наставних недеља. Из одређених разлога може трајати и краће или дуже уколико Наставничко веће донесе такву одлуку.</w:t>
      </w:r>
    </w:p>
    <w:p w:rsidR="00CC385B" w:rsidRDefault="00CC385B">
      <w:pPr>
        <w:jc w:val="both"/>
        <w:rPr>
          <w:rFonts w:ascii="Times New Roman" w:hAnsi="Times New Roman"/>
          <w:bCs/>
          <w:lang w:val="sr-Cyrl-CS"/>
        </w:rPr>
      </w:pPr>
      <w:r>
        <w:rPr>
          <w:rFonts w:ascii="Times New Roman" w:hAnsi="Times New Roman"/>
          <w:bCs/>
          <w:lang w:val="sr-Cyrl-CS"/>
        </w:rPr>
        <w:tab/>
      </w:r>
    </w:p>
    <w:p w:rsidR="00CC385B" w:rsidRPr="00322C6A" w:rsidRDefault="0081232A" w:rsidP="005A2A2F">
      <w:pPr>
        <w:pStyle w:val="Heading3"/>
        <w:rPr>
          <w:lang w:val="sr-Cyrl-CS"/>
        </w:rPr>
      </w:pPr>
      <w:bookmarkStart w:id="247" w:name="_Toc50922282"/>
      <w:bookmarkStart w:id="248" w:name="_Toc82627456"/>
      <w:bookmarkStart w:id="249" w:name="_Toc82637929"/>
      <w:r w:rsidRPr="00322C6A">
        <w:t>4.3.</w:t>
      </w:r>
      <w:r w:rsidR="00CC385B" w:rsidRPr="00322C6A">
        <w:t>8</w:t>
      </w:r>
      <w:r w:rsidR="00CC385B" w:rsidRPr="00322C6A">
        <w:rPr>
          <w:lang w:val="sr-Cyrl-CS"/>
        </w:rPr>
        <w:t>. Ванредно школовање</w:t>
      </w:r>
      <w:bookmarkEnd w:id="247"/>
      <w:bookmarkEnd w:id="248"/>
      <w:bookmarkEnd w:id="249"/>
    </w:p>
    <w:p w:rsidR="00CC385B" w:rsidRDefault="00CC385B">
      <w:pPr>
        <w:ind w:left="720"/>
        <w:rPr>
          <w:rFonts w:ascii="Times New Roman" w:hAnsi="Times New Roman"/>
          <w:bCs/>
          <w:lang w:val="sr-Latn-CS"/>
        </w:rPr>
      </w:pPr>
    </w:p>
    <w:p w:rsidR="00CC385B" w:rsidRDefault="00CC385B" w:rsidP="00133C26">
      <w:pPr>
        <w:jc w:val="both"/>
        <w:rPr>
          <w:rFonts w:ascii="Times New Roman" w:hAnsi="Times New Roman"/>
          <w:bCs/>
          <w:lang w:val="sr-Cyrl-CS"/>
        </w:rPr>
      </w:pPr>
      <w:r>
        <w:rPr>
          <w:rFonts w:ascii="Times New Roman" w:hAnsi="Times New Roman"/>
          <w:bCs/>
          <w:lang w:val="sr-Cyrl-CS"/>
        </w:rPr>
        <w:t xml:space="preserve"> </w:t>
      </w:r>
      <w:r w:rsidR="00BF5CE7">
        <w:rPr>
          <w:rFonts w:ascii="Times New Roman" w:hAnsi="Times New Roman"/>
          <w:bCs/>
          <w:lang w:val="sr-Cyrl-CS"/>
        </w:rPr>
        <w:tab/>
      </w:r>
      <w:r>
        <w:rPr>
          <w:rFonts w:ascii="Times New Roman" w:hAnsi="Times New Roman"/>
          <w:bCs/>
          <w:lang w:val="sr-Cyrl-CS"/>
        </w:rPr>
        <w:t>Техничка  школа, у складу са одлуком Министарства просвете Републике Србије, организује школовање ванредних ученика (који су стекли само основно образовање),</w:t>
      </w:r>
      <w:r w:rsidR="00D75AB8">
        <w:rPr>
          <w:rFonts w:ascii="Times New Roman" w:hAnsi="Times New Roman"/>
          <w:bCs/>
          <w:lang w:val="sr-Cyrl-CS"/>
        </w:rPr>
        <w:t xml:space="preserve"> </w:t>
      </w:r>
      <w:r>
        <w:rPr>
          <w:rFonts w:ascii="Times New Roman" w:hAnsi="Times New Roman"/>
          <w:bCs/>
          <w:lang w:val="sr-Cyrl-CS"/>
        </w:rPr>
        <w:t>ученика на преквалификацији и доквалификацији. Ванредни ученици се уписују у септембру месецу, а испити се одвијају према ПРАВИЛНИКУ О ПОЛАГАЊУ ИСПИТА.</w:t>
      </w:r>
    </w:p>
    <w:p w:rsidR="00CC385B" w:rsidRDefault="00CC385B">
      <w:pPr>
        <w:rPr>
          <w:rFonts w:ascii="Times New Roman" w:hAnsi="Times New Roman"/>
          <w:bCs/>
          <w:lang w:val="sr-Cyrl-CS"/>
        </w:rPr>
      </w:pPr>
    </w:p>
    <w:p w:rsidR="00CC385B" w:rsidRPr="00015819" w:rsidRDefault="00CC385B">
      <w:pPr>
        <w:ind w:left="720"/>
        <w:rPr>
          <w:rFonts w:ascii="Times New Roman" w:hAnsi="Times New Roman"/>
          <w:bCs/>
        </w:rPr>
      </w:pPr>
    </w:p>
    <w:p w:rsidR="00CC385B" w:rsidRPr="00015819" w:rsidRDefault="00CC385B" w:rsidP="00015819">
      <w:pPr>
        <w:spacing w:line="360" w:lineRule="auto"/>
        <w:rPr>
          <w:rFonts w:ascii="Times New Roman" w:hAnsi="Times New Roman"/>
          <w:bCs/>
        </w:rPr>
      </w:pPr>
    </w:p>
    <w:p w:rsidR="00CC385B" w:rsidRPr="00133C26" w:rsidRDefault="00CC385B" w:rsidP="00015819">
      <w:pPr>
        <w:spacing w:line="360" w:lineRule="auto"/>
        <w:rPr>
          <w:rFonts w:ascii="Times New Roman" w:hAnsi="Times New Roman"/>
          <w:bCs/>
        </w:rPr>
        <w:sectPr w:rsidR="00CC385B" w:rsidRPr="00133C26" w:rsidSect="004F0F3D">
          <w:headerReference w:type="first" r:id="rId34"/>
          <w:type w:val="continuous"/>
          <w:pgSz w:w="11907" w:h="16840" w:code="9"/>
          <w:pgMar w:top="1418" w:right="708" w:bottom="993" w:left="1418" w:header="708" w:footer="708" w:gutter="0"/>
          <w:paperSrc w:first="8" w:other="8"/>
          <w:cols w:space="708"/>
        </w:sectPr>
      </w:pPr>
    </w:p>
    <w:p w:rsidR="00CC385B" w:rsidRPr="005A2A2F" w:rsidRDefault="00CC385B" w:rsidP="005A2A2F">
      <w:pPr>
        <w:pStyle w:val="Heading2"/>
      </w:pPr>
      <w:bookmarkStart w:id="250" w:name="_Toc367098561"/>
      <w:bookmarkStart w:id="251" w:name="_Toc367099630"/>
      <w:bookmarkStart w:id="252" w:name="_Toc367099730"/>
      <w:bookmarkStart w:id="253" w:name="_Toc493242978"/>
      <w:bookmarkStart w:id="254" w:name="_Toc19012960"/>
      <w:bookmarkStart w:id="255" w:name="_Toc50922283"/>
      <w:bookmarkStart w:id="256" w:name="_Toc82627457"/>
      <w:bookmarkStart w:id="257" w:name="_Toc82637930"/>
      <w:r w:rsidRPr="005A2A2F">
        <w:lastRenderedPageBreak/>
        <w:t>4.4. ХОДОГРАМ ПРАКТИЧНЕ НАСТАВЕ ЗА ШКОЛСКУ  20</w:t>
      </w:r>
      <w:r w:rsidR="00902C97">
        <w:t>21</w:t>
      </w:r>
      <w:r w:rsidRPr="005A2A2F">
        <w:t>/20</w:t>
      </w:r>
      <w:r w:rsidR="00902C97">
        <w:t>22</w:t>
      </w:r>
      <w:r w:rsidRPr="005A2A2F">
        <w:t>.год.</w:t>
      </w:r>
      <w:bookmarkEnd w:id="250"/>
      <w:bookmarkEnd w:id="251"/>
      <w:bookmarkEnd w:id="252"/>
      <w:bookmarkEnd w:id="253"/>
      <w:bookmarkEnd w:id="254"/>
      <w:r w:rsidR="00D01125" w:rsidRPr="005A2A2F">
        <w:t xml:space="preserve"> - САОБРАЋАЈ</w:t>
      </w:r>
      <w:bookmarkEnd w:id="255"/>
      <w:bookmarkEnd w:id="256"/>
      <w:bookmarkEnd w:id="257"/>
    </w:p>
    <w:p w:rsidR="00CC385B" w:rsidRDefault="00CC385B">
      <w:pPr>
        <w:rPr>
          <w:rFonts w:ascii="Times New Roman" w:hAnsi="Times New Roman"/>
          <w:b/>
          <w:sz w:val="28"/>
          <w:lang w:val="ru-RU"/>
        </w:rPr>
      </w:pPr>
    </w:p>
    <w:tbl>
      <w:tblPr>
        <w:tblW w:w="5000" w:type="pct"/>
        <w:jc w:val="center"/>
        <w:tblInd w:w="-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54"/>
        <w:gridCol w:w="2033"/>
        <w:gridCol w:w="1324"/>
        <w:gridCol w:w="1216"/>
        <w:gridCol w:w="1444"/>
        <w:gridCol w:w="1576"/>
        <w:gridCol w:w="1418"/>
        <w:gridCol w:w="1576"/>
        <w:gridCol w:w="1605"/>
      </w:tblGrid>
      <w:tr w:rsidR="00B45158" w:rsidTr="00F545A3">
        <w:trPr>
          <w:cantSplit/>
          <w:trHeight w:val="445"/>
          <w:jc w:val="center"/>
        </w:trPr>
        <w:tc>
          <w:tcPr>
            <w:tcW w:w="838" w:type="pct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ДАНИ</w:t>
            </w:r>
          </w:p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2" w:type="pct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Pr="006819B3" w:rsidRDefault="00B45158" w:rsidP="00921BA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819B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Разреди, оде</w:t>
            </w:r>
            <w:r w:rsidRPr="006819B3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љ</w:t>
            </w:r>
            <w:r w:rsidRPr="006819B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6819B3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њ</w:t>
            </w:r>
            <w:r w:rsidRPr="006819B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 и број сати</w:t>
            </w:r>
          </w:p>
        </w:tc>
      </w:tr>
      <w:tr w:rsidR="00B45158" w:rsidTr="00F545A3">
        <w:trPr>
          <w:cantSplit/>
          <w:trHeight w:val="383"/>
          <w:jc w:val="center"/>
        </w:trPr>
        <w:tc>
          <w:tcPr>
            <w:tcW w:w="838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1.раз.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tabs>
                <w:tab w:val="left" w:pos="319"/>
                <w:tab w:val="left" w:pos="641"/>
                <w:tab w:val="left" w:pos="865"/>
              </w:tabs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бр.</w:t>
            </w:r>
            <w:r>
              <w:rPr>
                <w:rFonts w:ascii="Times New Roman" w:hAnsi="Times New Roman"/>
                <w:lang w:val="sr-Cyrl-CS"/>
              </w:rPr>
              <w:t>часова</w:t>
            </w:r>
          </w:p>
        </w:tc>
        <w:tc>
          <w:tcPr>
            <w:tcW w:w="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2.раз.</w:t>
            </w:r>
          </w:p>
        </w:tc>
        <w:tc>
          <w:tcPr>
            <w:tcW w:w="49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tabs>
                <w:tab w:val="left" w:pos="319"/>
                <w:tab w:val="left" w:pos="641"/>
                <w:tab w:val="left" w:pos="865"/>
              </w:tabs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бр.</w:t>
            </w:r>
            <w:r>
              <w:rPr>
                <w:rFonts w:ascii="Times New Roman" w:hAnsi="Times New Roman"/>
                <w:lang w:val="sr-Cyrl-CS"/>
              </w:rPr>
              <w:t>часова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3.раз.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tabs>
                <w:tab w:val="left" w:pos="319"/>
                <w:tab w:val="left" w:pos="641"/>
                <w:tab w:val="left" w:pos="865"/>
              </w:tabs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бр.</w:t>
            </w:r>
            <w:r>
              <w:rPr>
                <w:rFonts w:ascii="Times New Roman" w:hAnsi="Times New Roman"/>
                <w:lang w:val="sr-Cyrl-CS"/>
              </w:rPr>
              <w:t>часова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4.раз.</w:t>
            </w:r>
          </w:p>
        </w:tc>
        <w:tc>
          <w:tcPr>
            <w:tcW w:w="548" w:type="pct"/>
            <w:tcBorders>
              <w:top w:val="double" w:sz="4" w:space="0" w:color="auto"/>
              <w:left w:val="single" w:sz="18" w:space="0" w:color="auto"/>
              <w:bottom w:val="doub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B45158" w:rsidRDefault="00B45158" w:rsidP="00921BAC">
            <w:pPr>
              <w:tabs>
                <w:tab w:val="left" w:pos="319"/>
                <w:tab w:val="left" w:pos="641"/>
                <w:tab w:val="left" w:pos="865"/>
              </w:tabs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бр.</w:t>
            </w:r>
            <w:r>
              <w:rPr>
                <w:rFonts w:ascii="Times New Roman" w:hAnsi="Times New Roman"/>
                <w:lang w:val="sr-Cyrl-CS"/>
              </w:rPr>
              <w:t>часова</w:t>
            </w:r>
          </w:p>
        </w:tc>
      </w:tr>
      <w:tr w:rsidR="00B45158" w:rsidTr="00921BAC">
        <w:trPr>
          <w:trHeight w:val="981"/>
          <w:jc w:val="center"/>
        </w:trPr>
        <w:tc>
          <w:tcPr>
            <w:tcW w:w="8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ПОНЕДЕ</w:t>
            </w:r>
            <w:r>
              <w:rPr>
                <w:rFonts w:ascii="Times New Roman" w:hAnsi="Times New Roman"/>
                <w:b/>
                <w:bCs/>
                <w:lang w:val="sr-Cyrl-CS"/>
              </w:rPr>
              <w:t>Љ</w:t>
            </w:r>
            <w:r>
              <w:rPr>
                <w:rFonts w:ascii="Times New Roman" w:hAnsi="Times New Roman"/>
                <w:b/>
                <w:bCs/>
              </w:rPr>
              <w:t>АК</w:t>
            </w:r>
          </w:p>
        </w:tc>
        <w:tc>
          <w:tcPr>
            <w:tcW w:w="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D4BA6" w:rsidRPr="005411EA" w:rsidRDefault="00ED4BA6" w:rsidP="00101797">
            <w:pPr>
              <w:jc w:val="center"/>
              <w:rPr>
                <w:rFonts w:ascii="Times New Roman" w:hAnsi="Times New Roman"/>
                <w:color w:val="FF0000"/>
                <w:sz w:val="20"/>
                <w:lang w:val="sr-Cyrl-CS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CS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66526E" w:rsidRDefault="004A046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66526E">
              <w:rPr>
                <w:rFonts w:ascii="Times New Roman" w:hAnsi="Times New Roman"/>
                <w:sz w:val="20"/>
                <w:lang w:val="sr-Cyrl-RS"/>
              </w:rPr>
              <w:t>2/1(1)</w:t>
            </w:r>
          </w:p>
          <w:p w:rsidR="004A0462" w:rsidRPr="005411EA" w:rsidRDefault="004A0462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RS"/>
              </w:rPr>
            </w:pPr>
            <w:r w:rsidRPr="0066526E">
              <w:rPr>
                <w:rFonts w:ascii="Times New Roman" w:hAnsi="Times New Roman"/>
                <w:sz w:val="20"/>
                <w:lang w:val="sr-Cyrl-RS"/>
              </w:rPr>
              <w:t>2/1(2)</w:t>
            </w:r>
          </w:p>
        </w:tc>
        <w:tc>
          <w:tcPr>
            <w:tcW w:w="49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66526E" w:rsidRDefault="004A046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66526E">
              <w:rPr>
                <w:rFonts w:ascii="Times New Roman" w:hAnsi="Times New Roman"/>
                <w:sz w:val="20"/>
                <w:lang w:val="sr-Cyrl-RS"/>
              </w:rPr>
              <w:t>4</w:t>
            </w:r>
            <w:r w:rsidR="00F3272A" w:rsidRPr="0066526E">
              <w:rPr>
                <w:rFonts w:ascii="Times New Roman" w:hAnsi="Times New Roman"/>
                <w:sz w:val="20"/>
                <w:lang w:val="sr-Cyrl-RS"/>
              </w:rPr>
              <w:t>+60</w:t>
            </w:r>
          </w:p>
          <w:p w:rsidR="004A0462" w:rsidRPr="005411EA" w:rsidRDefault="004A0462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RS"/>
              </w:rPr>
            </w:pPr>
            <w:r w:rsidRPr="0066526E">
              <w:rPr>
                <w:rFonts w:ascii="Times New Roman" w:hAnsi="Times New Roman"/>
                <w:sz w:val="20"/>
                <w:lang w:val="sr-Cyrl-RS"/>
              </w:rPr>
              <w:t>4</w:t>
            </w:r>
            <w:r w:rsidR="00F3272A" w:rsidRPr="0066526E">
              <w:rPr>
                <w:rFonts w:ascii="Times New Roman" w:hAnsi="Times New Roman"/>
                <w:sz w:val="20"/>
                <w:lang w:val="sr-Cyrl-RS"/>
              </w:rPr>
              <w:t>+60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5EBF" w:rsidRPr="00F82482" w:rsidRDefault="00F8248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82482">
              <w:rPr>
                <w:rFonts w:ascii="Times New Roman" w:hAnsi="Times New Roman"/>
                <w:sz w:val="20"/>
                <w:lang w:val="sr-Cyrl-RS"/>
              </w:rPr>
              <w:t>3/3(1)</w:t>
            </w:r>
          </w:p>
          <w:p w:rsidR="00F82482" w:rsidRPr="00F82482" w:rsidRDefault="00F8248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82482">
              <w:rPr>
                <w:rFonts w:ascii="Times New Roman" w:hAnsi="Times New Roman"/>
                <w:sz w:val="20"/>
                <w:lang w:val="sr-Cyrl-RS"/>
              </w:rPr>
              <w:t>3/3(2)</w:t>
            </w:r>
          </w:p>
          <w:p w:rsidR="00F82482" w:rsidRPr="005411EA" w:rsidRDefault="00F82482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RS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5EBF" w:rsidRPr="00F82482" w:rsidRDefault="00F8248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82482">
              <w:rPr>
                <w:rFonts w:ascii="Times New Roman" w:hAnsi="Times New Roman"/>
                <w:sz w:val="20"/>
                <w:lang w:val="sr-Cyrl-RS"/>
              </w:rPr>
              <w:t>3+70</w:t>
            </w:r>
          </w:p>
          <w:p w:rsidR="00F82482" w:rsidRPr="005411EA" w:rsidRDefault="00F82482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RS"/>
              </w:rPr>
            </w:pPr>
            <w:r w:rsidRPr="00F82482">
              <w:rPr>
                <w:rFonts w:ascii="Times New Roman" w:hAnsi="Times New Roman"/>
                <w:sz w:val="20"/>
                <w:lang w:val="sr-Cyrl-RS"/>
              </w:rPr>
              <w:t>3+70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D10DD3" w:rsidRDefault="006D4D85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D10DD3">
              <w:rPr>
                <w:rFonts w:ascii="Times New Roman" w:hAnsi="Times New Roman"/>
                <w:sz w:val="20"/>
                <w:lang w:val="sr-Cyrl-CS"/>
              </w:rPr>
              <w:t>4/1(1)</w:t>
            </w:r>
          </w:p>
          <w:p w:rsidR="006D4D85" w:rsidRPr="00D10DD3" w:rsidRDefault="006D4D85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D10DD3">
              <w:rPr>
                <w:rFonts w:ascii="Times New Roman" w:hAnsi="Times New Roman"/>
                <w:sz w:val="20"/>
                <w:lang w:val="sr-Cyrl-CS"/>
              </w:rPr>
              <w:t>4/1(2)</w:t>
            </w:r>
          </w:p>
          <w:p w:rsidR="006D4D85" w:rsidRPr="00D10DD3" w:rsidRDefault="006D4D85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D10DD3">
              <w:rPr>
                <w:rFonts w:ascii="Times New Roman" w:hAnsi="Times New Roman"/>
                <w:sz w:val="20"/>
                <w:lang w:val="sr-Cyrl-CS"/>
              </w:rPr>
              <w:t>4/2(1)</w:t>
            </w:r>
          </w:p>
          <w:p w:rsidR="006D4D85" w:rsidRPr="00D10DD3" w:rsidRDefault="006D4D85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D10DD3">
              <w:rPr>
                <w:rFonts w:ascii="Times New Roman" w:hAnsi="Times New Roman"/>
                <w:sz w:val="20"/>
                <w:lang w:val="sr-Cyrl-CS"/>
              </w:rPr>
              <w:t>4/2(2)</w:t>
            </w:r>
          </w:p>
        </w:tc>
        <w:tc>
          <w:tcPr>
            <w:tcW w:w="5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D10DD3" w:rsidRDefault="00C11D15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D10DD3">
              <w:rPr>
                <w:rFonts w:ascii="Times New Roman" w:hAnsi="Times New Roman"/>
                <w:sz w:val="20"/>
                <w:lang w:val="sr-Cyrl-RS"/>
              </w:rPr>
              <w:t>3+90</w:t>
            </w:r>
          </w:p>
          <w:p w:rsidR="006D4D85" w:rsidRPr="00D10DD3" w:rsidRDefault="00C11D15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D10DD3">
              <w:rPr>
                <w:rFonts w:ascii="Times New Roman" w:hAnsi="Times New Roman"/>
                <w:sz w:val="20"/>
                <w:lang w:val="sr-Cyrl-RS"/>
              </w:rPr>
              <w:t>3+90</w:t>
            </w:r>
          </w:p>
          <w:p w:rsidR="006D4D85" w:rsidRPr="00D10DD3" w:rsidRDefault="006D4D85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D10DD3">
              <w:rPr>
                <w:rFonts w:ascii="Times New Roman" w:hAnsi="Times New Roman"/>
                <w:sz w:val="20"/>
                <w:lang w:val="sr-Cyrl-RS"/>
              </w:rPr>
              <w:t>6</w:t>
            </w:r>
            <w:r w:rsidR="00BD4FE1" w:rsidRPr="00D10DD3">
              <w:rPr>
                <w:rFonts w:ascii="Times New Roman" w:hAnsi="Times New Roman"/>
                <w:sz w:val="20"/>
                <w:lang w:val="sr-Cyrl-RS"/>
              </w:rPr>
              <w:t>+60</w:t>
            </w:r>
          </w:p>
          <w:p w:rsidR="006D4D85" w:rsidRPr="00D10DD3" w:rsidRDefault="006D4D85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D10DD3">
              <w:rPr>
                <w:rFonts w:ascii="Times New Roman" w:hAnsi="Times New Roman"/>
                <w:sz w:val="20"/>
                <w:lang w:val="sr-Cyrl-RS"/>
              </w:rPr>
              <w:t>6</w:t>
            </w:r>
            <w:r w:rsidR="00BD4FE1" w:rsidRPr="00D10DD3">
              <w:rPr>
                <w:rFonts w:ascii="Times New Roman" w:hAnsi="Times New Roman"/>
                <w:sz w:val="20"/>
                <w:lang w:val="sr-Cyrl-RS"/>
              </w:rPr>
              <w:t>+60</w:t>
            </w:r>
          </w:p>
        </w:tc>
      </w:tr>
      <w:tr w:rsidR="00B45158" w:rsidTr="00921BAC">
        <w:trPr>
          <w:trHeight w:val="981"/>
          <w:jc w:val="center"/>
        </w:trPr>
        <w:tc>
          <w:tcPr>
            <w:tcW w:w="8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УТОРАК</w:t>
            </w:r>
          </w:p>
        </w:tc>
        <w:tc>
          <w:tcPr>
            <w:tcW w:w="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4963A0" w:rsidRDefault="006A2DDC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4963A0">
              <w:rPr>
                <w:rFonts w:ascii="Times New Roman" w:hAnsi="Times New Roman"/>
                <w:sz w:val="20"/>
                <w:lang w:val="sr-Cyrl-RS"/>
              </w:rPr>
              <w:t>1/3(1)</w:t>
            </w:r>
          </w:p>
          <w:p w:rsidR="006A2DDC" w:rsidRPr="004963A0" w:rsidRDefault="006A2DDC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4963A0">
              <w:rPr>
                <w:rFonts w:ascii="Times New Roman" w:hAnsi="Times New Roman"/>
                <w:sz w:val="20"/>
                <w:lang w:val="sr-Cyrl-RS"/>
              </w:rPr>
              <w:t>1/3(2)</w:t>
            </w:r>
          </w:p>
          <w:p w:rsidR="00EB4B6C" w:rsidRPr="005411EA" w:rsidRDefault="00EB4B6C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RS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954F81" w:rsidRDefault="006A2DDC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954F81">
              <w:rPr>
                <w:rFonts w:ascii="Times New Roman" w:hAnsi="Times New Roman"/>
                <w:sz w:val="20"/>
                <w:lang w:val="sr-Cyrl-RS"/>
              </w:rPr>
              <w:t>3</w:t>
            </w:r>
          </w:p>
          <w:p w:rsidR="006A2DDC" w:rsidRPr="00954F81" w:rsidRDefault="006A2DDC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954F81">
              <w:rPr>
                <w:rFonts w:ascii="Times New Roman" w:hAnsi="Times New Roman"/>
                <w:sz w:val="20"/>
                <w:lang w:val="sr-Cyrl-RS"/>
              </w:rPr>
              <w:t>3</w:t>
            </w:r>
          </w:p>
          <w:p w:rsidR="00EB4B6C" w:rsidRPr="005411EA" w:rsidRDefault="00EB4B6C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RS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49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2C7F21" w:rsidRDefault="004373F1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2C7F21">
              <w:rPr>
                <w:rFonts w:ascii="Times New Roman" w:hAnsi="Times New Roman"/>
                <w:sz w:val="20"/>
                <w:lang w:val="sr-Cyrl-CS"/>
              </w:rPr>
              <w:t>3/2(1)</w:t>
            </w:r>
          </w:p>
          <w:p w:rsidR="001B5EBF" w:rsidRPr="002C7F21" w:rsidRDefault="004373F1" w:rsidP="007A67A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2C7F21">
              <w:rPr>
                <w:rFonts w:ascii="Times New Roman" w:hAnsi="Times New Roman"/>
                <w:sz w:val="20"/>
                <w:lang w:val="sr-Cyrl-CS"/>
              </w:rPr>
              <w:t>3/2(2)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2C7F21" w:rsidRDefault="004373F1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2C7F21">
              <w:rPr>
                <w:rFonts w:ascii="Times New Roman" w:hAnsi="Times New Roman"/>
                <w:sz w:val="20"/>
                <w:lang w:val="sr-Cyrl-CS"/>
              </w:rPr>
              <w:t>3</w:t>
            </w:r>
            <w:r w:rsidR="00A951BF" w:rsidRPr="002C7F21">
              <w:rPr>
                <w:rFonts w:ascii="Times New Roman" w:hAnsi="Times New Roman"/>
                <w:sz w:val="20"/>
                <w:lang w:val="sr-Cyrl-CS"/>
              </w:rPr>
              <w:t>+70</w:t>
            </w:r>
          </w:p>
          <w:p w:rsidR="001B5EBF" w:rsidRPr="002C7F21" w:rsidRDefault="004373F1" w:rsidP="007A67A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2C7F21">
              <w:rPr>
                <w:rFonts w:ascii="Times New Roman" w:hAnsi="Times New Roman"/>
                <w:sz w:val="20"/>
                <w:lang w:val="sr-Cyrl-CS"/>
              </w:rPr>
              <w:t>3</w:t>
            </w:r>
            <w:r w:rsidR="00A951BF" w:rsidRPr="002C7F21">
              <w:rPr>
                <w:rFonts w:ascii="Times New Roman" w:hAnsi="Times New Roman"/>
                <w:sz w:val="20"/>
                <w:lang w:val="sr-Cyrl-CS"/>
              </w:rPr>
              <w:t>+70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B45158" w:rsidTr="00921BAC">
        <w:trPr>
          <w:trHeight w:val="981"/>
          <w:jc w:val="center"/>
        </w:trPr>
        <w:tc>
          <w:tcPr>
            <w:tcW w:w="8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СРЕДА</w:t>
            </w:r>
          </w:p>
        </w:tc>
        <w:tc>
          <w:tcPr>
            <w:tcW w:w="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5411EA" w:rsidP="00101797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1/2(1</w:t>
            </w:r>
            <w:r w:rsidR="00101797" w:rsidRPr="005411EA">
              <w:rPr>
                <w:rFonts w:ascii="Times New Roman" w:hAnsi="Times New Roman"/>
                <w:sz w:val="20"/>
                <w:lang w:val="sr-Cyrl-RS"/>
              </w:rPr>
              <w:t>)</w:t>
            </w:r>
          </w:p>
          <w:p w:rsidR="005411EA" w:rsidRPr="005411EA" w:rsidRDefault="005411EA" w:rsidP="00101797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5411EA">
              <w:rPr>
                <w:rFonts w:ascii="Times New Roman" w:hAnsi="Times New Roman"/>
                <w:sz w:val="20"/>
                <w:lang w:val="sr-Cyrl-RS"/>
              </w:rPr>
              <w:t>1/1(</w:t>
            </w: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  <w:r w:rsidRPr="005411EA">
              <w:rPr>
                <w:rFonts w:ascii="Times New Roman" w:hAnsi="Times New Roman"/>
                <w:sz w:val="20"/>
                <w:lang w:val="sr-Cyrl-RS"/>
              </w:rPr>
              <w:t>)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Default="00B45158" w:rsidP="006361D9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D6983">
              <w:rPr>
                <w:rFonts w:ascii="Times New Roman" w:hAnsi="Times New Roman"/>
                <w:sz w:val="20"/>
                <w:lang w:val="sr-Cyrl-CS"/>
              </w:rPr>
              <w:t>2</w:t>
            </w:r>
          </w:p>
          <w:p w:rsidR="006D6983" w:rsidRPr="006D6983" w:rsidRDefault="006D6983" w:rsidP="006361D9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49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2C7F21" w:rsidRDefault="008423B4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C7F21">
              <w:rPr>
                <w:rFonts w:ascii="Times New Roman" w:hAnsi="Times New Roman"/>
                <w:sz w:val="20"/>
                <w:lang w:val="sr-Cyrl-RS"/>
              </w:rPr>
              <w:t>3/1(1)</w:t>
            </w:r>
          </w:p>
          <w:p w:rsidR="001B5EBF" w:rsidRDefault="008423B4" w:rsidP="007A67A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C7F21">
              <w:rPr>
                <w:rFonts w:ascii="Times New Roman" w:hAnsi="Times New Roman"/>
                <w:sz w:val="20"/>
                <w:lang w:val="sr-Cyrl-RS"/>
              </w:rPr>
              <w:t>3/1(2)</w:t>
            </w:r>
          </w:p>
          <w:p w:rsidR="00F82482" w:rsidRDefault="00F82482" w:rsidP="007A67A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3/3(1)</w:t>
            </w:r>
          </w:p>
          <w:p w:rsidR="00F82482" w:rsidRPr="002C7F21" w:rsidRDefault="00F82482" w:rsidP="007A67A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3/3(2)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2C7F21" w:rsidRDefault="008423B4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C7F21">
              <w:rPr>
                <w:rFonts w:ascii="Times New Roman" w:hAnsi="Times New Roman"/>
                <w:sz w:val="20"/>
                <w:lang w:val="sr-Cyrl-RS"/>
              </w:rPr>
              <w:t>6</w:t>
            </w:r>
            <w:r w:rsidR="00F3272A" w:rsidRPr="002C7F21">
              <w:rPr>
                <w:rFonts w:ascii="Times New Roman" w:hAnsi="Times New Roman"/>
                <w:sz w:val="20"/>
                <w:lang w:val="sr-Cyrl-RS"/>
              </w:rPr>
              <w:t>+70</w:t>
            </w:r>
          </w:p>
          <w:p w:rsidR="001B5EBF" w:rsidRDefault="008423B4" w:rsidP="007A67A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C7F21">
              <w:rPr>
                <w:rFonts w:ascii="Times New Roman" w:hAnsi="Times New Roman"/>
                <w:sz w:val="20"/>
                <w:lang w:val="sr-Cyrl-RS"/>
              </w:rPr>
              <w:t>6</w:t>
            </w:r>
            <w:r w:rsidR="00F3272A" w:rsidRPr="002C7F21">
              <w:rPr>
                <w:rFonts w:ascii="Times New Roman" w:hAnsi="Times New Roman"/>
                <w:sz w:val="20"/>
                <w:lang w:val="sr-Cyrl-RS"/>
              </w:rPr>
              <w:t>+70</w:t>
            </w:r>
          </w:p>
          <w:p w:rsidR="00F82482" w:rsidRDefault="00F82482" w:rsidP="007A67A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3+70</w:t>
            </w:r>
          </w:p>
          <w:p w:rsidR="00F82482" w:rsidRPr="002C7F21" w:rsidRDefault="00F82482" w:rsidP="007A67A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3+70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C11D15" w:rsidRDefault="00C11D15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C11D15">
              <w:rPr>
                <w:rFonts w:ascii="Times New Roman" w:hAnsi="Times New Roman"/>
                <w:sz w:val="20"/>
                <w:lang w:val="sr-Cyrl-CS"/>
              </w:rPr>
              <w:t>4/1(1)</w:t>
            </w:r>
          </w:p>
          <w:p w:rsidR="00C11D15" w:rsidRPr="00C11D15" w:rsidRDefault="00C11D15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C11D15">
              <w:rPr>
                <w:rFonts w:ascii="Times New Roman" w:hAnsi="Times New Roman"/>
                <w:sz w:val="20"/>
                <w:lang w:val="sr-Cyrl-CS"/>
              </w:rPr>
              <w:t>4/1(2)</w:t>
            </w:r>
          </w:p>
        </w:tc>
        <w:tc>
          <w:tcPr>
            <w:tcW w:w="5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C11D15" w:rsidRDefault="00C11D15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C11D15">
              <w:rPr>
                <w:rFonts w:ascii="Times New Roman" w:hAnsi="Times New Roman"/>
                <w:sz w:val="20"/>
                <w:lang w:val="sr-Cyrl-CS"/>
              </w:rPr>
              <w:t>3+90</w:t>
            </w:r>
          </w:p>
          <w:p w:rsidR="00C11D15" w:rsidRPr="00C11D15" w:rsidRDefault="00C11D15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C11D15">
              <w:rPr>
                <w:rFonts w:ascii="Times New Roman" w:hAnsi="Times New Roman"/>
                <w:sz w:val="20"/>
                <w:lang w:val="sr-Cyrl-CS"/>
              </w:rPr>
              <w:t>3+90</w:t>
            </w:r>
          </w:p>
        </w:tc>
      </w:tr>
      <w:tr w:rsidR="00B45158" w:rsidTr="00921BAC">
        <w:trPr>
          <w:trHeight w:val="981"/>
          <w:jc w:val="center"/>
        </w:trPr>
        <w:tc>
          <w:tcPr>
            <w:tcW w:w="8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Default="00B45158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ЧЕТВРТАК</w:t>
            </w:r>
          </w:p>
        </w:tc>
        <w:tc>
          <w:tcPr>
            <w:tcW w:w="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4963A0" w:rsidRDefault="004963A0" w:rsidP="00781A2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4963A0">
              <w:rPr>
                <w:rFonts w:ascii="Times New Roman" w:hAnsi="Times New Roman"/>
                <w:sz w:val="20"/>
                <w:lang w:val="sr-Cyrl-RS"/>
              </w:rPr>
              <w:t>1/3</w:t>
            </w:r>
            <w:r w:rsidR="00101797" w:rsidRPr="004963A0">
              <w:rPr>
                <w:rFonts w:ascii="Times New Roman" w:hAnsi="Times New Roman"/>
                <w:sz w:val="20"/>
                <w:lang w:val="sr-Cyrl-RS"/>
              </w:rPr>
              <w:t>(2)</w:t>
            </w:r>
          </w:p>
          <w:p w:rsidR="005411EA" w:rsidRPr="005411EA" w:rsidRDefault="005411EA" w:rsidP="00781A21">
            <w:pPr>
              <w:jc w:val="center"/>
              <w:rPr>
                <w:rFonts w:ascii="Times New Roman" w:hAnsi="Times New Roman"/>
                <w:sz w:val="20"/>
              </w:rPr>
            </w:pPr>
            <w:r w:rsidRPr="005411EA">
              <w:rPr>
                <w:rFonts w:ascii="Times New Roman" w:hAnsi="Times New Roman"/>
                <w:sz w:val="20"/>
                <w:lang w:val="sr-Cyrl-RS"/>
              </w:rPr>
              <w:t>1/2(2)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F81" w:rsidRDefault="00954F81" w:rsidP="00781A2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</w:t>
            </w:r>
          </w:p>
          <w:p w:rsidR="00B45158" w:rsidRPr="006D6983" w:rsidRDefault="00B45158" w:rsidP="00781A21">
            <w:pPr>
              <w:jc w:val="center"/>
              <w:rPr>
                <w:rFonts w:ascii="Times New Roman" w:hAnsi="Times New Roman"/>
                <w:sz w:val="20"/>
              </w:rPr>
            </w:pPr>
            <w:r w:rsidRPr="006D698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66526E" w:rsidRDefault="0066526E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66526E">
              <w:rPr>
                <w:rFonts w:ascii="Times New Roman" w:hAnsi="Times New Roman"/>
                <w:sz w:val="20"/>
                <w:lang w:val="sr-Cyrl-RS"/>
              </w:rPr>
              <w:t>2/2</w:t>
            </w:r>
            <w:r w:rsidR="000F38FB" w:rsidRPr="0066526E">
              <w:rPr>
                <w:rFonts w:ascii="Times New Roman" w:hAnsi="Times New Roman"/>
                <w:sz w:val="20"/>
                <w:lang w:val="sr-Cyrl-RS"/>
              </w:rPr>
              <w:t>(1)</w:t>
            </w:r>
          </w:p>
          <w:p w:rsidR="00330F57" w:rsidRDefault="0066526E" w:rsidP="00781A2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66526E">
              <w:rPr>
                <w:rFonts w:ascii="Times New Roman" w:hAnsi="Times New Roman"/>
                <w:sz w:val="20"/>
                <w:lang w:val="sr-Cyrl-RS"/>
              </w:rPr>
              <w:t>2/2</w:t>
            </w:r>
            <w:r w:rsidR="000F38FB" w:rsidRPr="0066526E">
              <w:rPr>
                <w:rFonts w:ascii="Times New Roman" w:hAnsi="Times New Roman"/>
                <w:sz w:val="20"/>
                <w:lang w:val="sr-Cyrl-RS"/>
              </w:rPr>
              <w:t>(2)</w:t>
            </w:r>
          </w:p>
          <w:p w:rsidR="002B52AD" w:rsidRDefault="002B52AD" w:rsidP="00781A2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2/3(1)</w:t>
            </w:r>
          </w:p>
          <w:p w:rsidR="002B52AD" w:rsidRPr="005411EA" w:rsidRDefault="002B52AD" w:rsidP="00781A21">
            <w:pPr>
              <w:jc w:val="center"/>
              <w:rPr>
                <w:rFonts w:ascii="Times New Roman" w:hAnsi="Times New Roman"/>
                <w:color w:val="FF0000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2/3(2)</w:t>
            </w:r>
          </w:p>
        </w:tc>
        <w:tc>
          <w:tcPr>
            <w:tcW w:w="49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2B52AD" w:rsidRDefault="002B52AD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B52AD">
              <w:rPr>
                <w:rFonts w:ascii="Times New Roman" w:hAnsi="Times New Roman"/>
                <w:sz w:val="20"/>
                <w:lang w:val="sr-Cyrl-RS"/>
              </w:rPr>
              <w:t>4</w:t>
            </w:r>
            <w:r w:rsidR="00866793" w:rsidRPr="002B52AD">
              <w:rPr>
                <w:rFonts w:ascii="Times New Roman" w:hAnsi="Times New Roman"/>
                <w:sz w:val="20"/>
                <w:lang w:val="sr-Cyrl-RS"/>
              </w:rPr>
              <w:t>+60</w:t>
            </w:r>
          </w:p>
          <w:p w:rsidR="00330F57" w:rsidRDefault="002B52AD" w:rsidP="00781A2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B52AD">
              <w:rPr>
                <w:rFonts w:ascii="Times New Roman" w:hAnsi="Times New Roman"/>
                <w:sz w:val="20"/>
                <w:lang w:val="sr-Cyrl-RS"/>
              </w:rPr>
              <w:t>4</w:t>
            </w:r>
            <w:r w:rsidR="00866793" w:rsidRPr="002B52AD">
              <w:rPr>
                <w:rFonts w:ascii="Times New Roman" w:hAnsi="Times New Roman"/>
                <w:sz w:val="20"/>
                <w:lang w:val="sr-Cyrl-RS"/>
              </w:rPr>
              <w:t>+60</w:t>
            </w:r>
          </w:p>
          <w:p w:rsidR="002B52AD" w:rsidRDefault="002B52AD" w:rsidP="00781A2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3+60</w:t>
            </w:r>
          </w:p>
          <w:p w:rsidR="002B52AD" w:rsidRPr="005411EA" w:rsidRDefault="002B52AD" w:rsidP="00781A21">
            <w:pPr>
              <w:jc w:val="center"/>
              <w:rPr>
                <w:rFonts w:ascii="Times New Roman" w:hAnsi="Times New Roman"/>
                <w:color w:val="FF0000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3+60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4373F1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RS"/>
              </w:rPr>
            </w:pP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CS"/>
              </w:rPr>
            </w:pPr>
          </w:p>
        </w:tc>
        <w:tc>
          <w:tcPr>
            <w:tcW w:w="5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5158" w:rsidRPr="005411EA" w:rsidRDefault="00B45158" w:rsidP="00921BAC">
            <w:pPr>
              <w:jc w:val="center"/>
              <w:rPr>
                <w:rFonts w:ascii="Times New Roman" w:hAnsi="Times New Roman"/>
                <w:color w:val="FF0000"/>
                <w:sz w:val="20"/>
                <w:lang w:val="sr-Cyrl-CS"/>
              </w:rPr>
            </w:pPr>
          </w:p>
        </w:tc>
      </w:tr>
      <w:tr w:rsidR="002C7F21" w:rsidTr="00921BAC">
        <w:trPr>
          <w:trHeight w:val="981"/>
          <w:jc w:val="center"/>
        </w:trPr>
        <w:tc>
          <w:tcPr>
            <w:tcW w:w="8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7F21" w:rsidRDefault="002C7F21" w:rsidP="00921BA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ПЕТАК</w:t>
            </w:r>
          </w:p>
        </w:tc>
        <w:tc>
          <w:tcPr>
            <w:tcW w:w="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7F21" w:rsidRPr="004963A0" w:rsidRDefault="002C7F21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963A0">
              <w:rPr>
                <w:rFonts w:ascii="Times New Roman" w:hAnsi="Times New Roman"/>
                <w:sz w:val="20"/>
                <w:lang w:val="sr-Cyrl-CS"/>
              </w:rPr>
              <w:t>1/3(1)</w:t>
            </w:r>
          </w:p>
          <w:p w:rsidR="002C7F21" w:rsidRPr="005411EA" w:rsidRDefault="002C7F21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5411EA">
              <w:rPr>
                <w:rFonts w:ascii="Times New Roman" w:hAnsi="Times New Roman"/>
                <w:sz w:val="20"/>
                <w:lang w:val="sr-Cyrl-CS"/>
              </w:rPr>
              <w:t>1/1(2)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7F21" w:rsidRDefault="002C7F21" w:rsidP="00101797">
            <w:pPr>
              <w:pStyle w:val="xl22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3</w:t>
            </w:r>
          </w:p>
          <w:p w:rsidR="002C7F21" w:rsidRPr="006D6983" w:rsidRDefault="002C7F21" w:rsidP="00101797">
            <w:pPr>
              <w:pStyle w:val="xl22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sz w:val="20"/>
                <w:szCs w:val="20"/>
                <w:lang w:val="sr-Cyrl-CS"/>
              </w:rPr>
            </w:pPr>
            <w:r w:rsidRPr="006D6983">
              <w:rPr>
                <w:sz w:val="20"/>
                <w:szCs w:val="20"/>
                <w:lang w:val="sr-Cyrl-CS"/>
              </w:rPr>
              <w:t>2</w:t>
            </w:r>
          </w:p>
          <w:p w:rsidR="002C7F21" w:rsidRPr="005411EA" w:rsidRDefault="002C7F21" w:rsidP="00101797">
            <w:pPr>
              <w:pStyle w:val="xl22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7F21" w:rsidRPr="000A2588" w:rsidRDefault="002C7F21" w:rsidP="000F38F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0A2588">
              <w:rPr>
                <w:rFonts w:ascii="Times New Roman" w:hAnsi="Times New Roman"/>
                <w:sz w:val="20"/>
                <w:lang w:val="sr-Cyrl-RS"/>
              </w:rPr>
              <w:t>2/3(1)</w:t>
            </w:r>
          </w:p>
          <w:p w:rsidR="002C7F21" w:rsidRPr="000A2588" w:rsidRDefault="002C7F21" w:rsidP="000F38F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0A2588">
              <w:rPr>
                <w:rFonts w:ascii="Times New Roman" w:hAnsi="Times New Roman"/>
                <w:sz w:val="20"/>
                <w:lang w:val="sr-Cyrl-RS"/>
              </w:rPr>
              <w:t>2/3(2)</w:t>
            </w:r>
          </w:p>
          <w:p w:rsidR="002C7F21" w:rsidRPr="000A2588" w:rsidRDefault="002C7F21" w:rsidP="000F38F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49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7F21" w:rsidRPr="000A2588" w:rsidRDefault="002C7F21" w:rsidP="001079CE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0A2588">
              <w:rPr>
                <w:rFonts w:ascii="Times New Roman" w:hAnsi="Times New Roman"/>
                <w:sz w:val="20"/>
                <w:lang w:val="sr-Cyrl-CS"/>
              </w:rPr>
              <w:t>3+60</w:t>
            </w:r>
          </w:p>
          <w:p w:rsidR="002C7F21" w:rsidRPr="000A2588" w:rsidRDefault="002C7F21" w:rsidP="001079CE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0A2588">
              <w:rPr>
                <w:rFonts w:ascii="Times New Roman" w:hAnsi="Times New Roman"/>
                <w:sz w:val="20"/>
                <w:lang w:val="sr-Cyrl-CS"/>
              </w:rPr>
              <w:t>3+60</w:t>
            </w:r>
          </w:p>
          <w:p w:rsidR="002C7F21" w:rsidRPr="000A2588" w:rsidRDefault="002C7F21" w:rsidP="001079CE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7F21" w:rsidRPr="002C7F21" w:rsidRDefault="002C7F21" w:rsidP="001E4AB2">
            <w:pPr>
              <w:jc w:val="center"/>
              <w:rPr>
                <w:rFonts w:ascii="Times New Roman" w:hAnsi="Times New Roman"/>
                <w:sz w:val="20"/>
              </w:rPr>
            </w:pPr>
            <w:r w:rsidRPr="002C7F21">
              <w:rPr>
                <w:rFonts w:ascii="Times New Roman" w:hAnsi="Times New Roman"/>
                <w:sz w:val="20"/>
              </w:rPr>
              <w:t>3/2(1)</w:t>
            </w:r>
          </w:p>
          <w:p w:rsidR="002C7F21" w:rsidRPr="002C7F21" w:rsidRDefault="002C7F21" w:rsidP="001E4AB2">
            <w:pPr>
              <w:jc w:val="center"/>
              <w:rPr>
                <w:rFonts w:ascii="Times New Roman" w:hAnsi="Times New Roman"/>
                <w:sz w:val="20"/>
              </w:rPr>
            </w:pPr>
            <w:r w:rsidRPr="002C7F21">
              <w:rPr>
                <w:rFonts w:ascii="Times New Roman" w:hAnsi="Times New Roman"/>
                <w:sz w:val="20"/>
              </w:rPr>
              <w:t>3/2(2)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7F21" w:rsidRPr="002C7F21" w:rsidRDefault="002C7F21" w:rsidP="001E4AB2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C7F21">
              <w:rPr>
                <w:rFonts w:ascii="Times New Roman" w:hAnsi="Times New Roman"/>
                <w:sz w:val="20"/>
              </w:rPr>
              <w:t>3</w:t>
            </w:r>
            <w:r w:rsidRPr="002C7F21">
              <w:rPr>
                <w:rFonts w:ascii="Times New Roman" w:hAnsi="Times New Roman"/>
                <w:sz w:val="20"/>
                <w:lang w:val="sr-Cyrl-RS"/>
              </w:rPr>
              <w:t>+70</w:t>
            </w:r>
          </w:p>
          <w:p w:rsidR="002C7F21" w:rsidRPr="002C7F21" w:rsidRDefault="002C7F21" w:rsidP="001E4AB2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C7F21">
              <w:rPr>
                <w:rFonts w:ascii="Times New Roman" w:hAnsi="Times New Roman"/>
                <w:sz w:val="20"/>
                <w:lang w:val="sr-Cyrl-RS"/>
              </w:rPr>
              <w:t>3+70</w:t>
            </w:r>
          </w:p>
        </w:tc>
        <w:tc>
          <w:tcPr>
            <w:tcW w:w="5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7F21" w:rsidRPr="005411EA" w:rsidRDefault="002C7F21" w:rsidP="00921BAC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7F21" w:rsidRPr="005411EA" w:rsidRDefault="002C7F21" w:rsidP="00921BAC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</w:tr>
    </w:tbl>
    <w:p w:rsidR="00CC385B" w:rsidRDefault="00CC385B">
      <w:pPr>
        <w:rPr>
          <w:rFonts w:ascii="Times New Roman" w:hAnsi="Times New Roman"/>
          <w:b/>
          <w:sz w:val="28"/>
          <w:lang w:val="ru-RU"/>
        </w:rPr>
      </w:pPr>
    </w:p>
    <w:p w:rsidR="00B45158" w:rsidRDefault="00B45158">
      <w:pPr>
        <w:rPr>
          <w:rFonts w:ascii="Times New Roman" w:hAnsi="Times New Roman"/>
          <w:b/>
          <w:sz w:val="28"/>
          <w:lang w:val="ru-RU"/>
        </w:rPr>
      </w:pPr>
    </w:p>
    <w:p w:rsidR="00B45158" w:rsidRDefault="00B45158">
      <w:pPr>
        <w:rPr>
          <w:rFonts w:ascii="Times New Roman" w:hAnsi="Times New Roman"/>
          <w:b/>
          <w:sz w:val="28"/>
          <w:lang w:val="ru-RU"/>
        </w:rPr>
      </w:pPr>
    </w:p>
    <w:p w:rsidR="00B45158" w:rsidRDefault="00B45158">
      <w:pPr>
        <w:rPr>
          <w:rFonts w:ascii="Times New Roman" w:hAnsi="Times New Roman"/>
          <w:b/>
          <w:sz w:val="28"/>
          <w:lang w:val="ru-RU"/>
        </w:rPr>
      </w:pPr>
    </w:p>
    <w:p w:rsidR="00DA3F98" w:rsidRDefault="00DA3F98">
      <w:pPr>
        <w:rPr>
          <w:rFonts w:ascii="Times New Roman" w:hAnsi="Times New Roman"/>
          <w:b/>
          <w:sz w:val="28"/>
          <w:lang w:val="ru-RU"/>
        </w:rPr>
      </w:pPr>
    </w:p>
    <w:p w:rsidR="00D01125" w:rsidRPr="00D01125" w:rsidRDefault="00D01125" w:rsidP="005A2A2F">
      <w:pPr>
        <w:pStyle w:val="Heading2"/>
      </w:pPr>
      <w:bookmarkStart w:id="258" w:name="_Toc50922284"/>
      <w:bookmarkStart w:id="259" w:name="_Toc82627458"/>
      <w:bookmarkStart w:id="260" w:name="_Toc82637931"/>
      <w:r w:rsidRPr="00D01125">
        <w:rPr>
          <w:lang w:val="ru-RU"/>
        </w:rPr>
        <w:lastRenderedPageBreak/>
        <w:t>4.5. ХОДОГРАМ ПРАКТИЧНЕ НАСТАВЕ ЗА ШКОЛСКУ  20</w:t>
      </w:r>
      <w:r w:rsidR="00657F31">
        <w:t>2</w:t>
      </w:r>
      <w:r w:rsidR="00657F31">
        <w:rPr>
          <w:lang w:val="sr-Cyrl-RS"/>
        </w:rPr>
        <w:t>1</w:t>
      </w:r>
      <w:r w:rsidRPr="00D01125">
        <w:rPr>
          <w:lang w:val="ru-RU"/>
        </w:rPr>
        <w:t>/20</w:t>
      </w:r>
      <w:r w:rsidR="00657F31">
        <w:t>2</w:t>
      </w:r>
      <w:r w:rsidR="00657F31">
        <w:rPr>
          <w:lang w:val="sr-Cyrl-RS"/>
        </w:rPr>
        <w:t>2</w:t>
      </w:r>
      <w:r w:rsidRPr="00D01125">
        <w:rPr>
          <w:lang w:val="ru-RU"/>
        </w:rPr>
        <w:t>.год.</w:t>
      </w:r>
      <w:r>
        <w:rPr>
          <w:lang w:val="ru-RU"/>
        </w:rPr>
        <w:t xml:space="preserve"> – МАШИНСТВО И ОБРАДА МЕТАЛА</w:t>
      </w:r>
      <w:bookmarkEnd w:id="258"/>
      <w:bookmarkEnd w:id="259"/>
      <w:bookmarkEnd w:id="260"/>
    </w:p>
    <w:p w:rsidR="00DA3F98" w:rsidRDefault="00DA3F98">
      <w:pPr>
        <w:rPr>
          <w:rFonts w:ascii="Times New Roman" w:hAnsi="Times New Roman"/>
          <w:b/>
          <w:sz w:val="28"/>
          <w:lang w:val="ru-RU"/>
        </w:rPr>
      </w:pPr>
    </w:p>
    <w:p w:rsidR="00DA3F98" w:rsidRDefault="00DA3F98">
      <w:pPr>
        <w:rPr>
          <w:rFonts w:ascii="Times New Roman" w:hAnsi="Times New Roman"/>
          <w:b/>
          <w:sz w:val="28"/>
          <w:lang w:val="ru-RU"/>
        </w:rPr>
      </w:pPr>
    </w:p>
    <w:p w:rsidR="00DA3F98" w:rsidRDefault="00DA3F98">
      <w:pPr>
        <w:rPr>
          <w:rFonts w:ascii="Times New Roman" w:hAnsi="Times New Roman"/>
          <w:b/>
          <w:sz w:val="28"/>
          <w:lang w:val="ru-RU"/>
        </w:rPr>
      </w:pPr>
    </w:p>
    <w:p w:rsidR="00B45158" w:rsidRDefault="00B45158">
      <w:pPr>
        <w:rPr>
          <w:rFonts w:ascii="Times New Roman" w:hAnsi="Times New Roman"/>
          <w:b/>
          <w:sz w:val="28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sz w:val="28"/>
          <w:lang w:val="sr-Cyrl-RS"/>
        </w:rPr>
      </w:pPr>
      <w:r>
        <w:rPr>
          <w:rFonts w:ascii="Times New Roman" w:hAnsi="Times New Roman"/>
          <w:sz w:val="28"/>
        </w:rPr>
        <w:tab/>
      </w:r>
    </w:p>
    <w:tbl>
      <w:tblPr>
        <w:tblStyle w:val="TableGrid"/>
        <w:tblpPr w:leftFromText="180" w:rightFromText="180" w:vertAnchor="page" w:horzAnchor="margin" w:tblpXSpec="center" w:tblpY="2856"/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275"/>
        <w:gridCol w:w="1418"/>
        <w:gridCol w:w="1134"/>
        <w:gridCol w:w="1559"/>
        <w:gridCol w:w="1985"/>
        <w:gridCol w:w="1134"/>
      </w:tblGrid>
      <w:tr w:rsidR="001E525C" w:rsidRPr="00733FBE" w:rsidTr="00DA3F98">
        <w:tc>
          <w:tcPr>
            <w:tcW w:w="2802" w:type="dxa"/>
            <w:vMerge w:val="restart"/>
            <w:tcBorders>
              <w:top w:val="double" w:sz="6" w:space="0" w:color="000000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:rsidR="001E525C" w:rsidRPr="00617897" w:rsidRDefault="001E525C" w:rsidP="00DA3F9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617897">
              <w:rPr>
                <w:rFonts w:ascii="Times New Roman" w:hAnsi="Times New Roman"/>
                <w:b/>
                <w:szCs w:val="24"/>
              </w:rPr>
              <w:t>ДАНИ</w:t>
            </w:r>
          </w:p>
        </w:tc>
        <w:tc>
          <w:tcPr>
            <w:tcW w:w="8505" w:type="dxa"/>
            <w:gridSpan w:val="6"/>
            <w:tcBorders>
              <w:top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E5B8B7" w:themeFill="accent2" w:themeFillTint="66"/>
          </w:tcPr>
          <w:p w:rsidR="001E525C" w:rsidRPr="00617897" w:rsidRDefault="001E525C" w:rsidP="00DA3F9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617897">
              <w:rPr>
                <w:rFonts w:ascii="Times New Roman" w:hAnsi="Times New Roman"/>
                <w:b/>
                <w:szCs w:val="24"/>
              </w:rPr>
              <w:t>Разреди, одељења и број сати</w:t>
            </w:r>
          </w:p>
        </w:tc>
      </w:tr>
      <w:tr w:rsidR="001E525C" w:rsidRPr="00733FBE" w:rsidTr="00617897">
        <w:tc>
          <w:tcPr>
            <w:tcW w:w="28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E525C" w:rsidRPr="00617897" w:rsidRDefault="001E525C" w:rsidP="00DA3F98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E525C" w:rsidRPr="00617897" w:rsidRDefault="001E525C" w:rsidP="00DA3F98">
            <w:pPr>
              <w:jc w:val="both"/>
              <w:rPr>
                <w:rFonts w:ascii="Times New Roman" w:hAnsi="Times New Roman"/>
                <w:szCs w:val="24"/>
              </w:rPr>
            </w:pPr>
            <w:r w:rsidRPr="00617897">
              <w:rPr>
                <w:rFonts w:ascii="Times New Roman" w:hAnsi="Times New Roman"/>
                <w:szCs w:val="24"/>
              </w:rPr>
              <w:t>1.раз</w:t>
            </w:r>
            <w:r w:rsidRPr="00617897">
              <w:rPr>
                <w:rFonts w:ascii="Times New Roman" w:hAnsi="Times New Roman"/>
                <w:szCs w:val="24"/>
                <w:lang w:val="sr-Cyrl-RS"/>
              </w:rPr>
              <w:t>ред</w:t>
            </w:r>
            <w:r w:rsidRPr="00617897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E525C" w:rsidRPr="00617897" w:rsidRDefault="001E525C" w:rsidP="00617897">
            <w:pPr>
              <w:jc w:val="both"/>
              <w:rPr>
                <w:rFonts w:ascii="Times New Roman" w:hAnsi="Times New Roman"/>
                <w:szCs w:val="24"/>
              </w:rPr>
            </w:pPr>
            <w:r w:rsidRPr="00617897">
              <w:rPr>
                <w:rFonts w:ascii="Times New Roman" w:hAnsi="Times New Roman"/>
                <w:szCs w:val="24"/>
                <w:lang w:val="sr-Cyrl-RS"/>
              </w:rPr>
              <w:t>б</w:t>
            </w:r>
            <w:r w:rsidRPr="00617897">
              <w:rPr>
                <w:rFonts w:ascii="Times New Roman" w:hAnsi="Times New Roman"/>
                <w:szCs w:val="24"/>
              </w:rPr>
              <w:t>р</w:t>
            </w:r>
            <w:r w:rsidRPr="00617897">
              <w:rPr>
                <w:rFonts w:ascii="Times New Roman" w:hAnsi="Times New Roman"/>
                <w:szCs w:val="24"/>
                <w:lang w:val="sr-Cyrl-RS"/>
              </w:rPr>
              <w:t xml:space="preserve">ој </w:t>
            </w:r>
            <w:r w:rsidRPr="00617897">
              <w:rPr>
                <w:rFonts w:ascii="Times New Roman" w:hAnsi="Times New Roman"/>
                <w:szCs w:val="24"/>
              </w:rPr>
              <w:t>часова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E525C" w:rsidRPr="00617897" w:rsidRDefault="001E525C" w:rsidP="00DA3F98">
            <w:pPr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617897">
              <w:rPr>
                <w:rFonts w:ascii="Times New Roman" w:hAnsi="Times New Roman"/>
                <w:szCs w:val="24"/>
              </w:rPr>
              <w:t>2.раз</w:t>
            </w:r>
            <w:r w:rsidRPr="00617897">
              <w:rPr>
                <w:rFonts w:ascii="Times New Roman" w:hAnsi="Times New Roman"/>
                <w:szCs w:val="24"/>
                <w:lang w:val="sr-Cyrl-RS"/>
              </w:rPr>
              <w:t>ред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E525C" w:rsidRPr="00617897" w:rsidRDefault="00617897" w:rsidP="00617897">
            <w:pPr>
              <w:jc w:val="both"/>
              <w:rPr>
                <w:rFonts w:ascii="Times New Roman" w:hAnsi="Times New Roman"/>
                <w:szCs w:val="24"/>
              </w:rPr>
            </w:pPr>
            <w:r w:rsidRPr="00617897">
              <w:rPr>
                <w:rFonts w:ascii="Times New Roman" w:hAnsi="Times New Roman"/>
                <w:szCs w:val="24"/>
              </w:rPr>
              <w:t>Б</w:t>
            </w:r>
            <w:r w:rsidR="001E525C" w:rsidRPr="00617897">
              <w:rPr>
                <w:rFonts w:ascii="Times New Roman" w:hAnsi="Times New Roman"/>
                <w:szCs w:val="24"/>
              </w:rPr>
              <w:t>р</w:t>
            </w:r>
            <w:r w:rsidR="001E525C" w:rsidRPr="00617897">
              <w:rPr>
                <w:rFonts w:ascii="Times New Roman" w:hAnsi="Times New Roman"/>
                <w:szCs w:val="24"/>
                <w:lang w:val="sr-Cyrl-RS"/>
              </w:rPr>
              <w:t>ој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1E525C" w:rsidRPr="00617897">
              <w:rPr>
                <w:rFonts w:ascii="Times New Roman" w:hAnsi="Times New Roman"/>
                <w:szCs w:val="24"/>
              </w:rPr>
              <w:t>часова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1E525C" w:rsidRPr="00617897" w:rsidRDefault="001E525C" w:rsidP="00DA3F98">
            <w:pPr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617897">
              <w:rPr>
                <w:rFonts w:ascii="Times New Roman" w:hAnsi="Times New Roman"/>
                <w:szCs w:val="24"/>
              </w:rPr>
              <w:t>3.раз</w:t>
            </w:r>
            <w:r w:rsidRPr="00617897">
              <w:rPr>
                <w:rFonts w:ascii="Times New Roman" w:hAnsi="Times New Roman"/>
                <w:szCs w:val="24"/>
                <w:lang w:val="sr-Cyrl-RS"/>
              </w:rPr>
              <w:t>ред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E5B8B7" w:themeFill="accent2" w:themeFillTint="66"/>
          </w:tcPr>
          <w:p w:rsidR="001E525C" w:rsidRPr="00617897" w:rsidRDefault="001E525C" w:rsidP="00DA3F98">
            <w:pPr>
              <w:jc w:val="both"/>
              <w:rPr>
                <w:rFonts w:ascii="Times New Roman" w:hAnsi="Times New Roman"/>
                <w:szCs w:val="24"/>
                <w:lang w:val="sr-Cyrl-RS"/>
              </w:rPr>
            </w:pPr>
            <w:r w:rsidRPr="00617897">
              <w:rPr>
                <w:rFonts w:ascii="Times New Roman" w:hAnsi="Times New Roman"/>
                <w:szCs w:val="24"/>
              </w:rPr>
              <w:t>бр</w:t>
            </w:r>
            <w:r w:rsidRPr="00617897">
              <w:rPr>
                <w:rFonts w:ascii="Times New Roman" w:hAnsi="Times New Roman"/>
                <w:szCs w:val="24"/>
                <w:lang w:val="sr-Cyrl-RS"/>
              </w:rPr>
              <w:t>ој</w:t>
            </w:r>
          </w:p>
          <w:p w:rsidR="001E525C" w:rsidRPr="00617897" w:rsidRDefault="001E525C" w:rsidP="00DA3F98">
            <w:pPr>
              <w:jc w:val="both"/>
              <w:rPr>
                <w:rFonts w:ascii="Times New Roman" w:hAnsi="Times New Roman"/>
                <w:szCs w:val="24"/>
              </w:rPr>
            </w:pPr>
            <w:r w:rsidRPr="00617897">
              <w:rPr>
                <w:rFonts w:ascii="Times New Roman" w:hAnsi="Times New Roman"/>
                <w:szCs w:val="24"/>
              </w:rPr>
              <w:t>часова</w:t>
            </w:r>
          </w:p>
        </w:tc>
      </w:tr>
      <w:tr w:rsidR="001E525C" w:rsidRPr="00733FBE" w:rsidTr="00617897">
        <w:tc>
          <w:tcPr>
            <w:tcW w:w="2802" w:type="dxa"/>
            <w:tcBorders>
              <w:top w:val="single" w:sz="4" w:space="0" w:color="auto"/>
            </w:tcBorders>
          </w:tcPr>
          <w:p w:rsidR="001E525C" w:rsidRPr="00733FBE" w:rsidRDefault="001E525C" w:rsidP="00DA3F98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ПОНЕДЕЉАК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525C" w:rsidRPr="00733FBE" w:rsidRDefault="001E525C" w:rsidP="001A58C9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 xml:space="preserve">3/3 БЗ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</w:tcPr>
          <w:p w:rsidR="001E525C" w:rsidRPr="007921AD" w:rsidRDefault="001E525C" w:rsidP="00030873">
            <w:pPr>
              <w:jc w:val="center"/>
              <w:rPr>
                <w:rFonts w:ascii="Times New Roman" w:hAnsi="Times New Roman"/>
                <w:sz w:val="28"/>
                <w:lang w:val="sr-Cyrl-RS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1E525C" w:rsidRPr="00733FBE" w:rsidTr="00617897">
        <w:tc>
          <w:tcPr>
            <w:tcW w:w="2802" w:type="dxa"/>
          </w:tcPr>
          <w:p w:rsidR="001E525C" w:rsidRPr="00733FBE" w:rsidRDefault="001E525C" w:rsidP="00DA3F98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УТОРАК</w:t>
            </w:r>
          </w:p>
        </w:tc>
        <w:tc>
          <w:tcPr>
            <w:tcW w:w="1275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525C" w:rsidRPr="00733FBE" w:rsidRDefault="001E525C" w:rsidP="001A58C9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 xml:space="preserve">3/3 БЗ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</w:tcPr>
          <w:p w:rsidR="001E525C" w:rsidRPr="007921AD" w:rsidRDefault="007921AD" w:rsidP="00030873">
            <w:pPr>
              <w:jc w:val="center"/>
              <w:rPr>
                <w:rFonts w:ascii="Times New Roman" w:hAnsi="Times New Roman"/>
                <w:sz w:val="28"/>
                <w:lang w:val="sr-Cyrl-RS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1E525C" w:rsidRPr="00733FBE" w:rsidTr="00617897">
        <w:tc>
          <w:tcPr>
            <w:tcW w:w="2802" w:type="dxa"/>
          </w:tcPr>
          <w:p w:rsidR="001E525C" w:rsidRPr="00733FBE" w:rsidRDefault="001E525C" w:rsidP="00DA3F98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СРЕДА</w:t>
            </w:r>
          </w:p>
        </w:tc>
        <w:tc>
          <w:tcPr>
            <w:tcW w:w="1275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525C" w:rsidRPr="00733FBE" w:rsidRDefault="001E525C" w:rsidP="001A58C9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 xml:space="preserve">3/3 БЗ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</w:tcPr>
          <w:p w:rsidR="001E525C" w:rsidRPr="007921AD" w:rsidRDefault="007921AD" w:rsidP="00030873">
            <w:pPr>
              <w:jc w:val="center"/>
              <w:rPr>
                <w:rFonts w:ascii="Times New Roman" w:hAnsi="Times New Roman"/>
                <w:sz w:val="28"/>
                <w:lang w:val="sr-Cyrl-RS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1E525C" w:rsidRPr="00733FBE" w:rsidTr="00617897">
        <w:tc>
          <w:tcPr>
            <w:tcW w:w="2802" w:type="dxa"/>
          </w:tcPr>
          <w:p w:rsidR="001E525C" w:rsidRPr="00733FBE" w:rsidRDefault="001E525C" w:rsidP="00DA3F98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ЧЕТВРТАК</w:t>
            </w:r>
          </w:p>
        </w:tc>
        <w:tc>
          <w:tcPr>
            <w:tcW w:w="1275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2/4 БЗ</w:t>
            </w:r>
          </w:p>
        </w:tc>
        <w:tc>
          <w:tcPr>
            <w:tcW w:w="1559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E525C" w:rsidRPr="00733FBE" w:rsidTr="00617897">
        <w:tc>
          <w:tcPr>
            <w:tcW w:w="2802" w:type="dxa"/>
          </w:tcPr>
          <w:p w:rsidR="001E525C" w:rsidRPr="00733FBE" w:rsidRDefault="001E525C" w:rsidP="00DA3F98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ПЕТАК</w:t>
            </w:r>
          </w:p>
        </w:tc>
        <w:tc>
          <w:tcPr>
            <w:tcW w:w="1275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2/4 БЗ</w:t>
            </w:r>
          </w:p>
        </w:tc>
        <w:tc>
          <w:tcPr>
            <w:tcW w:w="1559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E525C" w:rsidRPr="00733FBE" w:rsidTr="00617897">
        <w:tc>
          <w:tcPr>
            <w:tcW w:w="2802" w:type="dxa"/>
          </w:tcPr>
          <w:p w:rsidR="001E525C" w:rsidRPr="00733FBE" w:rsidRDefault="001E525C" w:rsidP="00DA3F98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Блок настава на крају школске године</w:t>
            </w:r>
          </w:p>
        </w:tc>
        <w:tc>
          <w:tcPr>
            <w:tcW w:w="1275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2/4 БЗ</w:t>
            </w:r>
          </w:p>
        </w:tc>
        <w:tc>
          <w:tcPr>
            <w:tcW w:w="1559" w:type="dxa"/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uble" w:sz="6" w:space="0" w:color="000000"/>
              <w:right w:val="double" w:sz="6" w:space="0" w:color="000000"/>
            </w:tcBorders>
            <w:vAlign w:val="center"/>
          </w:tcPr>
          <w:p w:rsidR="001E525C" w:rsidRPr="00733FBE" w:rsidRDefault="001E525C" w:rsidP="00030873">
            <w:pPr>
              <w:jc w:val="center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90</w:t>
            </w:r>
          </w:p>
        </w:tc>
      </w:tr>
    </w:tbl>
    <w:p w:rsidR="00F80858" w:rsidRDefault="00F80858">
      <w:pPr>
        <w:jc w:val="both"/>
        <w:rPr>
          <w:rFonts w:ascii="Times New Roman" w:hAnsi="Times New Roman"/>
          <w:sz w:val="28"/>
          <w:lang w:val="sr-Cyrl-RS"/>
        </w:rPr>
      </w:pPr>
    </w:p>
    <w:p w:rsidR="00F80858" w:rsidRDefault="00F80858">
      <w:pPr>
        <w:jc w:val="both"/>
        <w:rPr>
          <w:rFonts w:ascii="Times New Roman" w:hAnsi="Times New Roman"/>
          <w:sz w:val="28"/>
          <w:lang w:val="sr-Cyrl-RS"/>
        </w:rPr>
      </w:pPr>
    </w:p>
    <w:p w:rsidR="00F80858" w:rsidRDefault="00F80858">
      <w:pPr>
        <w:jc w:val="both"/>
        <w:rPr>
          <w:rFonts w:ascii="Times New Roman" w:hAnsi="Times New Roman"/>
          <w:sz w:val="28"/>
          <w:lang w:val="sr-Cyrl-RS"/>
        </w:rPr>
      </w:pPr>
    </w:p>
    <w:p w:rsidR="00F80858" w:rsidRDefault="00F80858">
      <w:pPr>
        <w:jc w:val="both"/>
        <w:rPr>
          <w:rFonts w:ascii="Times New Roman" w:hAnsi="Times New Roman"/>
          <w:sz w:val="28"/>
          <w:lang w:val="sr-Cyrl-RS"/>
        </w:rPr>
      </w:pPr>
    </w:p>
    <w:p w:rsidR="00F80858" w:rsidRDefault="00F80858">
      <w:pPr>
        <w:jc w:val="both"/>
        <w:rPr>
          <w:rFonts w:ascii="Times New Roman" w:hAnsi="Times New Roman"/>
          <w:sz w:val="28"/>
          <w:lang w:val="sr-Cyrl-RS"/>
        </w:rPr>
      </w:pPr>
    </w:p>
    <w:p w:rsidR="00733FBE" w:rsidRDefault="00733FBE">
      <w:pPr>
        <w:jc w:val="both"/>
        <w:rPr>
          <w:rFonts w:ascii="Times New Roman" w:hAnsi="Times New Roman"/>
          <w:sz w:val="28"/>
          <w:lang w:val="sr-Cyrl-RS"/>
        </w:rPr>
      </w:pPr>
    </w:p>
    <w:p w:rsidR="00733FBE" w:rsidRDefault="00733FBE">
      <w:pPr>
        <w:jc w:val="both"/>
        <w:rPr>
          <w:rFonts w:ascii="Times New Roman" w:hAnsi="Times New Roman"/>
          <w:sz w:val="28"/>
          <w:lang w:val="sr-Cyrl-RS"/>
        </w:rPr>
      </w:pPr>
    </w:p>
    <w:p w:rsidR="00733FBE" w:rsidRDefault="00733FBE">
      <w:pPr>
        <w:jc w:val="both"/>
        <w:rPr>
          <w:rFonts w:ascii="Times New Roman" w:hAnsi="Times New Roman"/>
          <w:sz w:val="28"/>
          <w:lang w:val="sr-Cyrl-RS"/>
        </w:rPr>
      </w:pPr>
    </w:p>
    <w:p w:rsidR="00733FBE" w:rsidRDefault="00733FBE">
      <w:pPr>
        <w:jc w:val="both"/>
        <w:rPr>
          <w:rFonts w:ascii="Times New Roman" w:hAnsi="Times New Roman"/>
          <w:sz w:val="28"/>
          <w:lang w:val="sr-Cyrl-RS"/>
        </w:rPr>
      </w:pPr>
    </w:p>
    <w:tbl>
      <w:tblPr>
        <w:tblStyle w:val="TableGrid"/>
        <w:tblW w:w="14743" w:type="dxa"/>
        <w:jc w:val="center"/>
        <w:tblInd w:w="-56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V w:val="doub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992"/>
        <w:gridCol w:w="284"/>
        <w:gridCol w:w="283"/>
        <w:gridCol w:w="306"/>
        <w:gridCol w:w="277"/>
        <w:gridCol w:w="277"/>
        <w:gridCol w:w="278"/>
        <w:gridCol w:w="278"/>
        <w:gridCol w:w="278"/>
        <w:gridCol w:w="278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14"/>
        <w:gridCol w:w="410"/>
        <w:gridCol w:w="299"/>
        <w:gridCol w:w="552"/>
        <w:gridCol w:w="567"/>
        <w:gridCol w:w="709"/>
      </w:tblGrid>
      <w:tr w:rsidR="009709C8" w:rsidRPr="009709C8" w:rsidTr="00F80858">
        <w:trPr>
          <w:jc w:val="center"/>
        </w:trPr>
        <w:tc>
          <w:tcPr>
            <w:tcW w:w="14743" w:type="dxa"/>
            <w:gridSpan w:val="40"/>
            <w:tcBorders>
              <w:top w:val="double" w:sz="6" w:space="0" w:color="000000"/>
              <w:bottom w:val="single" w:sz="4" w:space="0" w:color="auto"/>
            </w:tcBorders>
            <w:shd w:val="clear" w:color="auto" w:fill="FBD4B4" w:themeFill="accent6" w:themeFillTint="66"/>
          </w:tcPr>
          <w:p w:rsidR="00646661" w:rsidRPr="005273A7" w:rsidRDefault="009709C8" w:rsidP="009709C8">
            <w:pPr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646661">
              <w:rPr>
                <w:rFonts w:ascii="Times New Roman" w:hAnsi="Times New Roman"/>
                <w:b/>
                <w:szCs w:val="24"/>
              </w:rPr>
              <w:t>Гантограм ч</w:t>
            </w:r>
            <w:r w:rsidR="00646661">
              <w:rPr>
                <w:rFonts w:ascii="Times New Roman" w:hAnsi="Times New Roman"/>
                <w:b/>
                <w:szCs w:val="24"/>
                <w:lang w:val="sr-Cyrl-RS"/>
              </w:rPr>
              <w:t>а</w:t>
            </w:r>
            <w:r w:rsidRPr="00646661">
              <w:rPr>
                <w:rFonts w:ascii="Times New Roman" w:hAnsi="Times New Roman"/>
                <w:b/>
                <w:szCs w:val="24"/>
              </w:rPr>
              <w:t>сова практичне наставе за д</w:t>
            </w:r>
            <w:r w:rsidR="005273A7">
              <w:rPr>
                <w:rFonts w:ascii="Times New Roman" w:hAnsi="Times New Roman"/>
                <w:b/>
                <w:szCs w:val="24"/>
              </w:rPr>
              <w:t>руги и трећи разред за образовн</w:t>
            </w:r>
            <w:r w:rsidR="005273A7">
              <w:rPr>
                <w:rFonts w:ascii="Times New Roman" w:hAnsi="Times New Roman"/>
                <w:b/>
                <w:szCs w:val="24"/>
                <w:lang w:val="sr-Cyrl-RS"/>
              </w:rPr>
              <w:t>и</w:t>
            </w:r>
            <w:r w:rsidR="005273A7">
              <w:rPr>
                <w:rFonts w:ascii="Times New Roman" w:hAnsi="Times New Roman"/>
                <w:b/>
                <w:szCs w:val="24"/>
              </w:rPr>
              <w:t xml:space="preserve"> профил</w:t>
            </w:r>
          </w:p>
          <w:p w:rsidR="009709C8" w:rsidRPr="005273A7" w:rsidRDefault="009709C8" w:rsidP="005273A7">
            <w:pPr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646661">
              <w:rPr>
                <w:rFonts w:ascii="Times New Roman" w:hAnsi="Times New Roman"/>
                <w:b/>
                <w:szCs w:val="24"/>
              </w:rPr>
              <w:t xml:space="preserve">Бравар – заваривач </w:t>
            </w:r>
          </w:p>
        </w:tc>
      </w:tr>
      <w:tr w:rsidR="00F80858" w:rsidRPr="009709C8" w:rsidTr="00F80858">
        <w:trPr>
          <w:cantSplit/>
          <w:trHeight w:val="447"/>
          <w:jc w:val="center"/>
        </w:trPr>
        <w:tc>
          <w:tcPr>
            <w:tcW w:w="1433" w:type="dxa"/>
            <w:gridSpan w:val="2"/>
            <w:tcBorders>
              <w:top w:val="single" w:sz="4" w:space="0" w:color="auto"/>
            </w:tcBorders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Радна недеља</w:t>
            </w:r>
          </w:p>
        </w:tc>
        <w:tc>
          <w:tcPr>
            <w:tcW w:w="284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306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77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77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78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78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78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78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414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410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299" w:type="dxa"/>
            <w:tcBorders>
              <w:top w:val="single" w:sz="4" w:space="0" w:color="auto"/>
            </w:tcBorders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Ʃ</w:t>
            </w:r>
          </w:p>
        </w:tc>
      </w:tr>
      <w:tr w:rsidR="00F80858" w:rsidRPr="009709C8" w:rsidTr="00F80858">
        <w:trPr>
          <w:cantSplit/>
          <w:trHeight w:val="517"/>
          <w:jc w:val="center"/>
        </w:trPr>
        <w:tc>
          <w:tcPr>
            <w:tcW w:w="441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II</w:t>
            </w:r>
          </w:p>
        </w:tc>
        <w:tc>
          <w:tcPr>
            <w:tcW w:w="992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ПН</w:t>
            </w:r>
          </w:p>
        </w:tc>
        <w:tc>
          <w:tcPr>
            <w:tcW w:w="284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83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06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7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7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8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8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8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8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414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41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99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52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420</w:t>
            </w:r>
          </w:p>
        </w:tc>
      </w:tr>
      <w:tr w:rsidR="00F80858" w:rsidRPr="009709C8" w:rsidTr="00F80858">
        <w:trPr>
          <w:jc w:val="center"/>
        </w:trPr>
        <w:tc>
          <w:tcPr>
            <w:tcW w:w="441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Б ПН</w:t>
            </w:r>
          </w:p>
        </w:tc>
        <w:tc>
          <w:tcPr>
            <w:tcW w:w="284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06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7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7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4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99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52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67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60</w:t>
            </w:r>
          </w:p>
        </w:tc>
      </w:tr>
      <w:tr w:rsidR="00F80858" w:rsidRPr="009709C8" w:rsidTr="00F80858">
        <w:trPr>
          <w:cantSplit/>
          <w:trHeight w:val="443"/>
          <w:jc w:val="center"/>
        </w:trPr>
        <w:tc>
          <w:tcPr>
            <w:tcW w:w="441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III</w:t>
            </w:r>
          </w:p>
        </w:tc>
        <w:tc>
          <w:tcPr>
            <w:tcW w:w="992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ПН</w:t>
            </w:r>
          </w:p>
        </w:tc>
        <w:tc>
          <w:tcPr>
            <w:tcW w:w="284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83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06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77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77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78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78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78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78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4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0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99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52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558</w:t>
            </w:r>
          </w:p>
        </w:tc>
      </w:tr>
      <w:tr w:rsidR="00F80858" w:rsidRPr="009709C8" w:rsidTr="00F80858">
        <w:trPr>
          <w:cantSplit/>
          <w:trHeight w:val="421"/>
          <w:jc w:val="center"/>
        </w:trPr>
        <w:tc>
          <w:tcPr>
            <w:tcW w:w="441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  <w:u w:val="single"/>
              </w:rPr>
            </w:pPr>
          </w:p>
        </w:tc>
        <w:tc>
          <w:tcPr>
            <w:tcW w:w="992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Б ПН</w:t>
            </w:r>
          </w:p>
        </w:tc>
        <w:tc>
          <w:tcPr>
            <w:tcW w:w="284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06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7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7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414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410" w:type="dxa"/>
            <w:textDirection w:val="btLr"/>
            <w:vAlign w:val="center"/>
          </w:tcPr>
          <w:p w:rsidR="009709C8" w:rsidRPr="009709C8" w:rsidRDefault="009709C8" w:rsidP="00F80858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418" w:type="dxa"/>
            <w:gridSpan w:val="3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ЗАВРШНИ ИСПИТ</w:t>
            </w:r>
          </w:p>
        </w:tc>
        <w:tc>
          <w:tcPr>
            <w:tcW w:w="709" w:type="dxa"/>
            <w:vAlign w:val="center"/>
          </w:tcPr>
          <w:p w:rsidR="009709C8" w:rsidRPr="009709C8" w:rsidRDefault="009709C8" w:rsidP="009709C8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90</w:t>
            </w:r>
          </w:p>
        </w:tc>
      </w:tr>
    </w:tbl>
    <w:p w:rsidR="00B77555" w:rsidRDefault="00B77555" w:rsidP="003C7442">
      <w:pPr>
        <w:pStyle w:val="Heading2"/>
        <w:rPr>
          <w:lang w:val="ru-RU"/>
        </w:rPr>
      </w:pPr>
    </w:p>
    <w:p w:rsidR="003C7442" w:rsidRPr="00D01125" w:rsidRDefault="003C7442" w:rsidP="003C7442">
      <w:pPr>
        <w:pStyle w:val="Heading2"/>
      </w:pPr>
      <w:bookmarkStart w:id="261" w:name="_Toc82627459"/>
      <w:bookmarkStart w:id="262" w:name="_Toc82637932"/>
      <w:r w:rsidRPr="00D01125">
        <w:rPr>
          <w:lang w:val="ru-RU"/>
        </w:rPr>
        <w:t>4.5. ХОДОГРАМ ПРАКТИЧНЕ НАСТАВЕ ЗА ШКОЛСКУ  20</w:t>
      </w:r>
      <w:r>
        <w:t>2</w:t>
      </w:r>
      <w:r>
        <w:rPr>
          <w:lang w:val="sr-Cyrl-RS"/>
        </w:rPr>
        <w:t>1</w:t>
      </w:r>
      <w:r w:rsidRPr="00D01125">
        <w:rPr>
          <w:lang w:val="ru-RU"/>
        </w:rPr>
        <w:t>/20</w:t>
      </w:r>
      <w:r>
        <w:t>2</w:t>
      </w:r>
      <w:r>
        <w:rPr>
          <w:lang w:val="sr-Cyrl-RS"/>
        </w:rPr>
        <w:t>2</w:t>
      </w:r>
      <w:r w:rsidRPr="00D01125">
        <w:rPr>
          <w:lang w:val="ru-RU"/>
        </w:rPr>
        <w:t>.год.</w:t>
      </w:r>
      <w:r>
        <w:rPr>
          <w:lang w:val="ru-RU"/>
        </w:rPr>
        <w:t xml:space="preserve"> – ШУМАРСТВО И ОБРАДА ДРВЕТА</w:t>
      </w:r>
      <w:bookmarkEnd w:id="261"/>
      <w:bookmarkEnd w:id="262"/>
    </w:p>
    <w:p w:rsidR="003C7442" w:rsidRDefault="003C7442" w:rsidP="005A2A2F">
      <w:pPr>
        <w:pStyle w:val="Heading2"/>
        <w:rPr>
          <w:lang w:val="sr-Cyrl-RS"/>
        </w:rPr>
      </w:pPr>
    </w:p>
    <w:tbl>
      <w:tblPr>
        <w:tblStyle w:val="TableGrid"/>
        <w:tblpPr w:leftFromText="180" w:rightFromText="180" w:vertAnchor="page" w:horzAnchor="margin" w:tblpXSpec="center" w:tblpY="2856"/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275"/>
        <w:gridCol w:w="1418"/>
        <w:gridCol w:w="13"/>
      </w:tblGrid>
      <w:tr w:rsidR="003C7442" w:rsidRPr="00733FBE" w:rsidTr="003C7442">
        <w:tc>
          <w:tcPr>
            <w:tcW w:w="2802" w:type="dxa"/>
            <w:vMerge w:val="restart"/>
            <w:tcBorders>
              <w:top w:val="double" w:sz="6" w:space="0" w:color="000000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:rsidR="003C7442" w:rsidRPr="00617897" w:rsidRDefault="003C7442" w:rsidP="001E4AB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617897">
              <w:rPr>
                <w:rFonts w:ascii="Times New Roman" w:hAnsi="Times New Roman"/>
                <w:b/>
                <w:szCs w:val="24"/>
              </w:rPr>
              <w:t>ДАНИ</w:t>
            </w:r>
          </w:p>
        </w:tc>
        <w:tc>
          <w:tcPr>
            <w:tcW w:w="2706" w:type="dxa"/>
            <w:gridSpan w:val="3"/>
            <w:tcBorders>
              <w:top w:val="doub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E5B8B7" w:themeFill="accent2" w:themeFillTint="66"/>
          </w:tcPr>
          <w:p w:rsidR="003C7442" w:rsidRPr="00617897" w:rsidRDefault="003C7442" w:rsidP="001E4AB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617897">
              <w:rPr>
                <w:rFonts w:ascii="Times New Roman" w:hAnsi="Times New Roman"/>
                <w:b/>
                <w:szCs w:val="24"/>
              </w:rPr>
              <w:t>Разреди, одељења и број сати</w:t>
            </w:r>
          </w:p>
        </w:tc>
      </w:tr>
      <w:tr w:rsidR="003C7442" w:rsidRPr="00733FBE" w:rsidTr="001E4AB2">
        <w:trPr>
          <w:gridAfter w:val="1"/>
          <w:wAfter w:w="13" w:type="dxa"/>
        </w:trPr>
        <w:tc>
          <w:tcPr>
            <w:tcW w:w="28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3C7442" w:rsidRPr="00617897" w:rsidRDefault="003C7442" w:rsidP="001E4AB2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3C7442" w:rsidRPr="00617897" w:rsidRDefault="003C7442" w:rsidP="001E4AB2">
            <w:pPr>
              <w:jc w:val="both"/>
              <w:rPr>
                <w:rFonts w:ascii="Times New Roman" w:hAnsi="Times New Roman"/>
                <w:szCs w:val="24"/>
              </w:rPr>
            </w:pPr>
            <w:r w:rsidRPr="00617897">
              <w:rPr>
                <w:rFonts w:ascii="Times New Roman" w:hAnsi="Times New Roman"/>
                <w:szCs w:val="24"/>
              </w:rPr>
              <w:t>1.раз</w:t>
            </w:r>
            <w:r w:rsidRPr="00617897">
              <w:rPr>
                <w:rFonts w:ascii="Times New Roman" w:hAnsi="Times New Roman"/>
                <w:szCs w:val="24"/>
                <w:lang w:val="sr-Cyrl-RS"/>
              </w:rPr>
              <w:t>ред</w:t>
            </w:r>
            <w:r w:rsidRPr="00617897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3C7442" w:rsidRPr="00617897" w:rsidRDefault="003C7442" w:rsidP="001E4AB2">
            <w:pPr>
              <w:jc w:val="both"/>
              <w:rPr>
                <w:rFonts w:ascii="Times New Roman" w:hAnsi="Times New Roman"/>
                <w:szCs w:val="24"/>
              </w:rPr>
            </w:pPr>
            <w:r w:rsidRPr="00617897">
              <w:rPr>
                <w:rFonts w:ascii="Times New Roman" w:hAnsi="Times New Roman"/>
                <w:szCs w:val="24"/>
                <w:lang w:val="sr-Cyrl-RS"/>
              </w:rPr>
              <w:t>б</w:t>
            </w:r>
            <w:r w:rsidRPr="00617897">
              <w:rPr>
                <w:rFonts w:ascii="Times New Roman" w:hAnsi="Times New Roman"/>
                <w:szCs w:val="24"/>
              </w:rPr>
              <w:t>р</w:t>
            </w:r>
            <w:r w:rsidRPr="00617897">
              <w:rPr>
                <w:rFonts w:ascii="Times New Roman" w:hAnsi="Times New Roman"/>
                <w:szCs w:val="24"/>
                <w:lang w:val="sr-Cyrl-RS"/>
              </w:rPr>
              <w:t xml:space="preserve">ој </w:t>
            </w:r>
            <w:r w:rsidRPr="00617897">
              <w:rPr>
                <w:rFonts w:ascii="Times New Roman" w:hAnsi="Times New Roman"/>
                <w:szCs w:val="24"/>
              </w:rPr>
              <w:t>часова</w:t>
            </w:r>
          </w:p>
        </w:tc>
      </w:tr>
      <w:tr w:rsidR="003C7442" w:rsidRPr="00733FBE" w:rsidTr="001E4AB2">
        <w:trPr>
          <w:gridAfter w:val="1"/>
          <w:wAfter w:w="13" w:type="dxa"/>
        </w:trPr>
        <w:tc>
          <w:tcPr>
            <w:tcW w:w="2802" w:type="dxa"/>
            <w:tcBorders>
              <w:top w:val="single" w:sz="4" w:space="0" w:color="auto"/>
            </w:tcBorders>
          </w:tcPr>
          <w:p w:rsidR="003C7442" w:rsidRPr="00733FBE" w:rsidRDefault="003C7442" w:rsidP="001E4AB2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ПОНЕДЕЉАК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3C7442" w:rsidRPr="00733FBE" w:rsidRDefault="003C7442" w:rsidP="001E4AB2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3C7442" w:rsidRPr="00733FBE" w:rsidRDefault="003C7442" w:rsidP="001E4AB2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C7442" w:rsidRPr="00733FBE" w:rsidTr="001E4AB2">
        <w:trPr>
          <w:gridAfter w:val="1"/>
          <w:wAfter w:w="13" w:type="dxa"/>
        </w:trPr>
        <w:tc>
          <w:tcPr>
            <w:tcW w:w="2802" w:type="dxa"/>
          </w:tcPr>
          <w:p w:rsidR="003C7442" w:rsidRPr="00733FBE" w:rsidRDefault="003C7442" w:rsidP="001E4AB2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УТОРАК</w:t>
            </w:r>
          </w:p>
        </w:tc>
        <w:tc>
          <w:tcPr>
            <w:tcW w:w="1275" w:type="dxa"/>
            <w:vAlign w:val="center"/>
          </w:tcPr>
          <w:p w:rsidR="003C7442" w:rsidRPr="00733FBE" w:rsidRDefault="003C7442" w:rsidP="001E4AB2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3C7442" w:rsidRPr="00733FBE" w:rsidRDefault="003C7442" w:rsidP="001E4AB2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C7442" w:rsidRPr="00733FBE" w:rsidTr="001E4AB2">
        <w:trPr>
          <w:gridAfter w:val="1"/>
          <w:wAfter w:w="13" w:type="dxa"/>
        </w:trPr>
        <w:tc>
          <w:tcPr>
            <w:tcW w:w="2802" w:type="dxa"/>
          </w:tcPr>
          <w:p w:rsidR="003C7442" w:rsidRPr="00733FBE" w:rsidRDefault="003C7442" w:rsidP="001E4AB2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СРЕДА</w:t>
            </w:r>
          </w:p>
        </w:tc>
        <w:tc>
          <w:tcPr>
            <w:tcW w:w="1275" w:type="dxa"/>
            <w:vAlign w:val="center"/>
          </w:tcPr>
          <w:p w:rsidR="003C7442" w:rsidRPr="00733FBE" w:rsidRDefault="003C7442" w:rsidP="001E4AB2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3C7442" w:rsidRPr="00733FBE" w:rsidRDefault="003C7442" w:rsidP="001E4AB2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C7442" w:rsidRPr="00733FBE" w:rsidTr="001E4AB2">
        <w:trPr>
          <w:gridAfter w:val="1"/>
          <w:wAfter w:w="13" w:type="dxa"/>
        </w:trPr>
        <w:tc>
          <w:tcPr>
            <w:tcW w:w="2802" w:type="dxa"/>
          </w:tcPr>
          <w:p w:rsidR="003C7442" w:rsidRPr="00733FBE" w:rsidRDefault="003C7442" w:rsidP="001E4AB2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ЧЕТВРТАК</w:t>
            </w:r>
          </w:p>
        </w:tc>
        <w:tc>
          <w:tcPr>
            <w:tcW w:w="1275" w:type="dxa"/>
            <w:vAlign w:val="center"/>
          </w:tcPr>
          <w:p w:rsidR="003C7442" w:rsidRPr="003C7442" w:rsidRDefault="003C7442" w:rsidP="001E4AB2">
            <w:pPr>
              <w:jc w:val="center"/>
              <w:rPr>
                <w:rFonts w:ascii="Times New Roman" w:hAnsi="Times New Roman"/>
                <w:sz w:val="28"/>
                <w:lang w:val="sr-Cyrl-RS"/>
              </w:rPr>
            </w:pPr>
            <w:r>
              <w:rPr>
                <w:rFonts w:ascii="Times New Roman" w:hAnsi="Times New Roman"/>
                <w:sz w:val="28"/>
                <w:lang w:val="sr-Cyrl-RS"/>
              </w:rPr>
              <w:t>1/4 ОИН</w:t>
            </w:r>
          </w:p>
        </w:tc>
        <w:tc>
          <w:tcPr>
            <w:tcW w:w="1418" w:type="dxa"/>
            <w:vAlign w:val="center"/>
          </w:tcPr>
          <w:p w:rsidR="003C7442" w:rsidRPr="003C7442" w:rsidRDefault="003C7442" w:rsidP="001E4AB2">
            <w:pPr>
              <w:jc w:val="center"/>
              <w:rPr>
                <w:rFonts w:ascii="Times New Roman" w:hAnsi="Times New Roman"/>
                <w:sz w:val="28"/>
                <w:lang w:val="sr-Cyrl-RS"/>
              </w:rPr>
            </w:pPr>
            <w:r>
              <w:rPr>
                <w:rFonts w:ascii="Times New Roman" w:hAnsi="Times New Roman"/>
                <w:sz w:val="28"/>
                <w:lang w:val="sr-Cyrl-RS"/>
              </w:rPr>
              <w:t>6</w:t>
            </w:r>
          </w:p>
        </w:tc>
      </w:tr>
      <w:tr w:rsidR="003C7442" w:rsidRPr="00733FBE" w:rsidTr="001E4AB2">
        <w:trPr>
          <w:gridAfter w:val="1"/>
          <w:wAfter w:w="13" w:type="dxa"/>
        </w:trPr>
        <w:tc>
          <w:tcPr>
            <w:tcW w:w="2802" w:type="dxa"/>
          </w:tcPr>
          <w:p w:rsidR="003C7442" w:rsidRPr="00733FBE" w:rsidRDefault="003C7442" w:rsidP="001E4AB2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ПЕТАК</w:t>
            </w:r>
          </w:p>
        </w:tc>
        <w:tc>
          <w:tcPr>
            <w:tcW w:w="1275" w:type="dxa"/>
            <w:vAlign w:val="center"/>
          </w:tcPr>
          <w:p w:rsidR="003C7442" w:rsidRPr="003C7442" w:rsidRDefault="003C7442" w:rsidP="001E4AB2">
            <w:pPr>
              <w:jc w:val="center"/>
              <w:rPr>
                <w:rFonts w:ascii="Times New Roman" w:hAnsi="Times New Roman"/>
                <w:sz w:val="28"/>
                <w:lang w:val="sr-Cyrl-RS"/>
              </w:rPr>
            </w:pPr>
            <w:r>
              <w:rPr>
                <w:rFonts w:ascii="Times New Roman" w:hAnsi="Times New Roman"/>
                <w:sz w:val="28"/>
                <w:lang w:val="sr-Cyrl-RS"/>
              </w:rPr>
              <w:t>1/4 ОИН</w:t>
            </w:r>
          </w:p>
        </w:tc>
        <w:tc>
          <w:tcPr>
            <w:tcW w:w="1418" w:type="dxa"/>
            <w:vAlign w:val="center"/>
          </w:tcPr>
          <w:p w:rsidR="003C7442" w:rsidRPr="003C7442" w:rsidRDefault="003C7442" w:rsidP="001E4AB2">
            <w:pPr>
              <w:jc w:val="center"/>
              <w:rPr>
                <w:rFonts w:ascii="Times New Roman" w:hAnsi="Times New Roman"/>
                <w:sz w:val="28"/>
                <w:lang w:val="sr-Cyrl-RS"/>
              </w:rPr>
            </w:pPr>
            <w:r>
              <w:rPr>
                <w:rFonts w:ascii="Times New Roman" w:hAnsi="Times New Roman"/>
                <w:sz w:val="28"/>
                <w:lang w:val="sr-Cyrl-RS"/>
              </w:rPr>
              <w:t>6</w:t>
            </w:r>
          </w:p>
        </w:tc>
      </w:tr>
      <w:tr w:rsidR="003C7442" w:rsidRPr="00733FBE" w:rsidTr="001E4AB2">
        <w:trPr>
          <w:gridAfter w:val="1"/>
          <w:wAfter w:w="13" w:type="dxa"/>
        </w:trPr>
        <w:tc>
          <w:tcPr>
            <w:tcW w:w="2802" w:type="dxa"/>
          </w:tcPr>
          <w:p w:rsidR="003C7442" w:rsidRPr="00733FBE" w:rsidRDefault="003C7442" w:rsidP="001E4AB2">
            <w:pPr>
              <w:jc w:val="both"/>
              <w:rPr>
                <w:rFonts w:ascii="Times New Roman" w:hAnsi="Times New Roman"/>
                <w:sz w:val="28"/>
              </w:rPr>
            </w:pPr>
            <w:r w:rsidRPr="00733FBE">
              <w:rPr>
                <w:rFonts w:ascii="Times New Roman" w:hAnsi="Times New Roman"/>
                <w:sz w:val="28"/>
              </w:rPr>
              <w:t>Блок настава на крају школске године</w:t>
            </w:r>
          </w:p>
        </w:tc>
        <w:tc>
          <w:tcPr>
            <w:tcW w:w="1275" w:type="dxa"/>
            <w:vAlign w:val="center"/>
          </w:tcPr>
          <w:p w:rsidR="003C7442" w:rsidRPr="003C7442" w:rsidRDefault="003C7442" w:rsidP="001E4AB2">
            <w:pPr>
              <w:jc w:val="center"/>
              <w:rPr>
                <w:rFonts w:ascii="Times New Roman" w:hAnsi="Times New Roman"/>
                <w:sz w:val="28"/>
                <w:lang w:val="sr-Cyrl-RS"/>
              </w:rPr>
            </w:pPr>
            <w:r>
              <w:rPr>
                <w:rFonts w:ascii="Times New Roman" w:hAnsi="Times New Roman"/>
                <w:sz w:val="28"/>
                <w:lang w:val="sr-Cyrl-RS"/>
              </w:rPr>
              <w:t>1/4 ОИН</w:t>
            </w:r>
          </w:p>
        </w:tc>
        <w:tc>
          <w:tcPr>
            <w:tcW w:w="1418" w:type="dxa"/>
            <w:vAlign w:val="center"/>
          </w:tcPr>
          <w:p w:rsidR="003C7442" w:rsidRPr="003C7442" w:rsidRDefault="003C7442" w:rsidP="001E4AB2">
            <w:pPr>
              <w:jc w:val="center"/>
              <w:rPr>
                <w:rFonts w:ascii="Times New Roman" w:hAnsi="Times New Roman"/>
                <w:sz w:val="28"/>
                <w:lang w:val="sr-Cyrl-RS"/>
              </w:rPr>
            </w:pPr>
            <w:r>
              <w:rPr>
                <w:rFonts w:ascii="Times New Roman" w:hAnsi="Times New Roman"/>
                <w:sz w:val="28"/>
                <w:lang w:val="sr-Cyrl-RS"/>
              </w:rPr>
              <w:t>30</w:t>
            </w:r>
          </w:p>
        </w:tc>
      </w:tr>
    </w:tbl>
    <w:p w:rsidR="003C7442" w:rsidRDefault="003C7442" w:rsidP="005A2A2F">
      <w:pPr>
        <w:pStyle w:val="Heading2"/>
        <w:rPr>
          <w:lang w:val="sr-Cyrl-RS"/>
        </w:rPr>
      </w:pPr>
    </w:p>
    <w:p w:rsidR="003C7442" w:rsidRDefault="003C7442" w:rsidP="005A2A2F">
      <w:pPr>
        <w:pStyle w:val="Heading2"/>
        <w:rPr>
          <w:lang w:val="sr-Cyrl-RS"/>
        </w:rPr>
      </w:pPr>
    </w:p>
    <w:p w:rsidR="003C7442" w:rsidRDefault="003C7442" w:rsidP="005A2A2F">
      <w:pPr>
        <w:pStyle w:val="Heading2"/>
        <w:rPr>
          <w:lang w:val="sr-Cyrl-RS"/>
        </w:rPr>
      </w:pPr>
    </w:p>
    <w:p w:rsidR="003C7442" w:rsidRDefault="003C7442" w:rsidP="005A2A2F">
      <w:pPr>
        <w:pStyle w:val="Heading2"/>
        <w:rPr>
          <w:lang w:val="sr-Cyrl-RS"/>
        </w:rPr>
      </w:pPr>
    </w:p>
    <w:p w:rsidR="003C7442" w:rsidRDefault="003C7442" w:rsidP="005A2A2F">
      <w:pPr>
        <w:pStyle w:val="Heading2"/>
        <w:rPr>
          <w:lang w:val="sr-Cyrl-RS"/>
        </w:rPr>
      </w:pPr>
    </w:p>
    <w:p w:rsidR="003C7442" w:rsidRDefault="003C7442" w:rsidP="005A2A2F">
      <w:pPr>
        <w:pStyle w:val="Heading2"/>
        <w:rPr>
          <w:lang w:val="sr-Cyrl-RS"/>
        </w:rPr>
      </w:pPr>
    </w:p>
    <w:p w:rsidR="003C7442" w:rsidRDefault="003C7442" w:rsidP="005A2A2F">
      <w:pPr>
        <w:pStyle w:val="Heading2"/>
        <w:rPr>
          <w:lang w:val="sr-Cyrl-RS"/>
        </w:rPr>
      </w:pPr>
    </w:p>
    <w:p w:rsidR="003C7442" w:rsidRDefault="003C7442" w:rsidP="005A2A2F">
      <w:pPr>
        <w:pStyle w:val="Heading2"/>
        <w:rPr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tbl>
      <w:tblPr>
        <w:tblStyle w:val="TableGrid"/>
        <w:tblW w:w="14743" w:type="dxa"/>
        <w:jc w:val="center"/>
        <w:tblInd w:w="-56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V w:val="doub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992"/>
        <w:gridCol w:w="284"/>
        <w:gridCol w:w="283"/>
        <w:gridCol w:w="306"/>
        <w:gridCol w:w="277"/>
        <w:gridCol w:w="277"/>
        <w:gridCol w:w="278"/>
        <w:gridCol w:w="278"/>
        <w:gridCol w:w="278"/>
        <w:gridCol w:w="278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14"/>
        <w:gridCol w:w="461"/>
        <w:gridCol w:w="450"/>
        <w:gridCol w:w="450"/>
        <w:gridCol w:w="467"/>
        <w:gridCol w:w="709"/>
      </w:tblGrid>
      <w:tr w:rsidR="0016756B" w:rsidRPr="009709C8" w:rsidTr="001E4AB2">
        <w:trPr>
          <w:jc w:val="center"/>
        </w:trPr>
        <w:tc>
          <w:tcPr>
            <w:tcW w:w="14743" w:type="dxa"/>
            <w:gridSpan w:val="40"/>
            <w:tcBorders>
              <w:top w:val="double" w:sz="6" w:space="0" w:color="000000"/>
              <w:bottom w:val="single" w:sz="4" w:space="0" w:color="auto"/>
            </w:tcBorders>
            <w:shd w:val="clear" w:color="auto" w:fill="FBD4B4" w:themeFill="accent6" w:themeFillTint="66"/>
          </w:tcPr>
          <w:p w:rsidR="0016756B" w:rsidRPr="005273A7" w:rsidRDefault="0016756B" w:rsidP="001E4AB2">
            <w:pPr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646661">
              <w:rPr>
                <w:rFonts w:ascii="Times New Roman" w:hAnsi="Times New Roman"/>
                <w:b/>
                <w:szCs w:val="24"/>
              </w:rPr>
              <w:t>Гантограм ч</w:t>
            </w:r>
            <w:r>
              <w:rPr>
                <w:rFonts w:ascii="Times New Roman" w:hAnsi="Times New Roman"/>
                <w:b/>
                <w:szCs w:val="24"/>
                <w:lang w:val="sr-Cyrl-RS"/>
              </w:rPr>
              <w:t>а</w:t>
            </w:r>
            <w:r w:rsidR="00443B5A">
              <w:rPr>
                <w:rFonts w:ascii="Times New Roman" w:hAnsi="Times New Roman"/>
                <w:b/>
                <w:szCs w:val="24"/>
              </w:rPr>
              <w:t>сова практичне наставе за први</w:t>
            </w:r>
            <w:r w:rsidR="00443B5A">
              <w:rPr>
                <w:rFonts w:ascii="Times New Roman" w:hAnsi="Times New Roman"/>
                <w:b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b/>
                <w:szCs w:val="24"/>
              </w:rPr>
              <w:t>разред за образовн</w:t>
            </w:r>
            <w:r>
              <w:rPr>
                <w:rFonts w:ascii="Times New Roman" w:hAnsi="Times New Roman"/>
                <w:b/>
                <w:szCs w:val="24"/>
                <w:lang w:val="sr-Cyrl-RS"/>
              </w:rPr>
              <w:t>и</w:t>
            </w:r>
            <w:r>
              <w:rPr>
                <w:rFonts w:ascii="Times New Roman" w:hAnsi="Times New Roman"/>
                <w:b/>
                <w:szCs w:val="24"/>
              </w:rPr>
              <w:t xml:space="preserve"> профил</w:t>
            </w:r>
          </w:p>
          <w:p w:rsidR="0016756B" w:rsidRPr="005273A7" w:rsidRDefault="00443B5A" w:rsidP="001E4AB2">
            <w:pPr>
              <w:jc w:val="center"/>
              <w:rPr>
                <w:rFonts w:ascii="Times New Roman" w:hAnsi="Times New Roman"/>
                <w:b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Cs w:val="24"/>
                <w:lang w:val="sr-Cyrl-RS"/>
              </w:rPr>
              <w:t>Оператер за израду намештаја</w:t>
            </w:r>
            <w:r w:rsidR="0016756B" w:rsidRPr="00646661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  <w:tr w:rsidR="0016756B" w:rsidRPr="009709C8" w:rsidTr="00443B5A">
        <w:trPr>
          <w:cantSplit/>
          <w:trHeight w:val="447"/>
          <w:jc w:val="center"/>
        </w:trPr>
        <w:tc>
          <w:tcPr>
            <w:tcW w:w="1433" w:type="dxa"/>
            <w:gridSpan w:val="2"/>
            <w:tcBorders>
              <w:top w:val="single" w:sz="4" w:space="0" w:color="auto"/>
            </w:tcBorders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Радна недеља</w:t>
            </w:r>
          </w:p>
        </w:tc>
        <w:tc>
          <w:tcPr>
            <w:tcW w:w="284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306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77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77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78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78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78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78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414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461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450" w:type="dxa"/>
            <w:tcBorders>
              <w:top w:val="single" w:sz="4" w:space="0" w:color="auto"/>
            </w:tcBorders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467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Ʃ</w:t>
            </w:r>
          </w:p>
        </w:tc>
      </w:tr>
      <w:tr w:rsidR="0016756B" w:rsidRPr="009709C8" w:rsidTr="00443B5A">
        <w:trPr>
          <w:cantSplit/>
          <w:trHeight w:val="517"/>
          <w:jc w:val="center"/>
        </w:trPr>
        <w:tc>
          <w:tcPr>
            <w:tcW w:w="441" w:type="dxa"/>
            <w:vAlign w:val="center"/>
          </w:tcPr>
          <w:p w:rsidR="0016756B" w:rsidRPr="00443B5A" w:rsidRDefault="00443B5A" w:rsidP="001E4AB2">
            <w:pPr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</w:p>
        </w:tc>
        <w:tc>
          <w:tcPr>
            <w:tcW w:w="992" w:type="dxa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ПН</w:t>
            </w:r>
          </w:p>
        </w:tc>
        <w:tc>
          <w:tcPr>
            <w:tcW w:w="284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83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06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7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7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8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8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8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78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4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414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461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50" w:type="dxa"/>
            <w:textDirection w:val="btLr"/>
            <w:vAlign w:val="center"/>
          </w:tcPr>
          <w:p w:rsidR="0016756B" w:rsidRPr="009709C8" w:rsidRDefault="0016756B" w:rsidP="001E4AB2">
            <w:pPr>
              <w:ind w:left="113" w:right="113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5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67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16756B" w:rsidRPr="00443B5A" w:rsidRDefault="00443B5A" w:rsidP="001E4AB2">
            <w:pPr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396</w:t>
            </w:r>
          </w:p>
        </w:tc>
      </w:tr>
      <w:tr w:rsidR="0016756B" w:rsidRPr="009709C8" w:rsidTr="00443B5A">
        <w:trPr>
          <w:jc w:val="center"/>
        </w:trPr>
        <w:tc>
          <w:tcPr>
            <w:tcW w:w="441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  <w:r w:rsidRPr="009709C8">
              <w:rPr>
                <w:rFonts w:ascii="Times New Roman" w:hAnsi="Times New Roman"/>
                <w:sz w:val="20"/>
              </w:rPr>
              <w:t>Б ПН</w:t>
            </w:r>
          </w:p>
        </w:tc>
        <w:tc>
          <w:tcPr>
            <w:tcW w:w="284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06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7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7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8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14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61" w:type="dxa"/>
            <w:vAlign w:val="center"/>
          </w:tcPr>
          <w:p w:rsidR="0016756B" w:rsidRPr="00443B5A" w:rsidRDefault="00443B5A" w:rsidP="001E4AB2">
            <w:pPr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30</w:t>
            </w:r>
          </w:p>
        </w:tc>
        <w:tc>
          <w:tcPr>
            <w:tcW w:w="45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50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67" w:type="dxa"/>
            <w:vAlign w:val="center"/>
          </w:tcPr>
          <w:p w:rsidR="0016756B" w:rsidRPr="009709C8" w:rsidRDefault="0016756B" w:rsidP="001E4AB2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16756B" w:rsidRPr="00443B5A" w:rsidRDefault="00443B5A" w:rsidP="001E4AB2">
            <w:pPr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30</w:t>
            </w:r>
          </w:p>
        </w:tc>
      </w:tr>
    </w:tbl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765DBD" w:rsidRDefault="00765DBD" w:rsidP="00765DBD">
      <w:pPr>
        <w:rPr>
          <w:rFonts w:asciiTheme="minorHAnsi" w:hAnsiTheme="minorHAnsi"/>
          <w:lang w:val="sr-Cyrl-RS"/>
        </w:rPr>
      </w:pPr>
    </w:p>
    <w:p w:rsidR="00CC385B" w:rsidRPr="005A2A2F" w:rsidRDefault="00D77CD2" w:rsidP="005A2A2F">
      <w:pPr>
        <w:pStyle w:val="Heading2"/>
      </w:pPr>
      <w:bookmarkStart w:id="263" w:name="_Toc82627460"/>
      <w:bookmarkStart w:id="264" w:name="_Toc82637933"/>
      <w:r w:rsidRPr="005A2A2F">
        <w:lastRenderedPageBreak/>
        <w:t>4.6</w:t>
      </w:r>
      <w:r w:rsidR="00CC385B" w:rsidRPr="005A2A2F">
        <w:t>. ПРЕГЛЕД НЕДЕЉНОГ ФОНДА ЧАСОВА ЗА ШКОЛСКУ 20</w:t>
      </w:r>
      <w:r w:rsidR="001101A3">
        <w:t>2</w:t>
      </w:r>
      <w:r w:rsidR="001101A3">
        <w:rPr>
          <w:lang w:val="sr-Cyrl-RS"/>
        </w:rPr>
        <w:t>1</w:t>
      </w:r>
      <w:r w:rsidR="001101A3">
        <w:t>/202</w:t>
      </w:r>
      <w:r w:rsidR="001101A3">
        <w:rPr>
          <w:lang w:val="sr-Cyrl-RS"/>
        </w:rPr>
        <w:t>2</w:t>
      </w:r>
      <w:r w:rsidR="00CC385B" w:rsidRPr="005A2A2F">
        <w:t>. ГОДИНУ</w:t>
      </w:r>
      <w:bookmarkEnd w:id="263"/>
      <w:bookmarkEnd w:id="264"/>
    </w:p>
    <w:p w:rsidR="00CC385B" w:rsidRDefault="00CC385B">
      <w:pPr>
        <w:jc w:val="center"/>
        <w:rPr>
          <w:rFonts w:ascii="Times New Roman" w:hAnsi="Times New Roman"/>
        </w:rPr>
      </w:pPr>
    </w:p>
    <w:tbl>
      <w:tblPr>
        <w:tblW w:w="15504" w:type="dxa"/>
        <w:jc w:val="center"/>
        <w:tblInd w:w="-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"/>
        <w:gridCol w:w="7"/>
        <w:gridCol w:w="2243"/>
        <w:gridCol w:w="569"/>
        <w:gridCol w:w="630"/>
        <w:gridCol w:w="630"/>
        <w:gridCol w:w="718"/>
        <w:gridCol w:w="567"/>
        <w:gridCol w:w="515"/>
        <w:gridCol w:w="540"/>
        <w:gridCol w:w="540"/>
        <w:gridCol w:w="630"/>
        <w:gridCol w:w="612"/>
        <w:gridCol w:w="567"/>
        <w:gridCol w:w="711"/>
        <w:gridCol w:w="627"/>
        <w:gridCol w:w="655"/>
        <w:gridCol w:w="6"/>
        <w:gridCol w:w="651"/>
        <w:gridCol w:w="6"/>
        <w:gridCol w:w="471"/>
        <w:gridCol w:w="6"/>
        <w:gridCol w:w="561"/>
        <w:gridCol w:w="6"/>
        <w:gridCol w:w="419"/>
        <w:gridCol w:w="6"/>
        <w:gridCol w:w="420"/>
        <w:gridCol w:w="6"/>
        <w:gridCol w:w="841"/>
        <w:gridCol w:w="6"/>
        <w:gridCol w:w="644"/>
        <w:gridCol w:w="6"/>
      </w:tblGrid>
      <w:tr w:rsidR="00CC385B" w:rsidTr="00777204">
        <w:trPr>
          <w:gridAfter w:val="1"/>
          <w:wAfter w:w="6" w:type="dxa"/>
          <w:cantSplit/>
          <w:tblHeader/>
          <w:jc w:val="center"/>
        </w:trPr>
        <w:tc>
          <w:tcPr>
            <w:tcW w:w="695" w:type="dxa"/>
            <w:gridSpan w:val="2"/>
            <w:tcBorders>
              <w:top w:val="double" w:sz="4" w:space="0" w:color="auto"/>
              <w:lef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C385B" w:rsidRPr="006065B6" w:rsidRDefault="00CC385B" w:rsidP="0067013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Р.бр.</w:t>
            </w:r>
          </w:p>
        </w:tc>
        <w:tc>
          <w:tcPr>
            <w:tcW w:w="2243" w:type="dxa"/>
            <w:tcBorders>
              <w:top w:val="doub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C385B" w:rsidRDefault="00CC38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</w:t>
            </w:r>
          </w:p>
        </w:tc>
        <w:tc>
          <w:tcPr>
            <w:tcW w:w="3114" w:type="dxa"/>
            <w:gridSpan w:val="5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Први разред</w:t>
            </w:r>
          </w:p>
        </w:tc>
        <w:tc>
          <w:tcPr>
            <w:tcW w:w="2837" w:type="dxa"/>
            <w:gridSpan w:val="5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Други разред</w:t>
            </w:r>
          </w:p>
        </w:tc>
        <w:tc>
          <w:tcPr>
            <w:tcW w:w="3217" w:type="dxa"/>
            <w:gridSpan w:val="6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Трећи разред</w:t>
            </w:r>
          </w:p>
        </w:tc>
        <w:tc>
          <w:tcPr>
            <w:tcW w:w="2742" w:type="dxa"/>
            <w:gridSpan w:val="10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Четврти разред</w:t>
            </w:r>
          </w:p>
        </w:tc>
        <w:tc>
          <w:tcPr>
            <w:tcW w:w="650" w:type="dxa"/>
            <w:gridSpan w:val="2"/>
            <w:vMerge w:val="restar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B3B3B3"/>
            <w:tcMar>
              <w:left w:w="0" w:type="dxa"/>
              <w:right w:w="0" w:type="dxa"/>
            </w:tcMar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Укупно</w:t>
            </w:r>
          </w:p>
        </w:tc>
      </w:tr>
      <w:tr w:rsidR="00B34F23" w:rsidTr="00427CEA">
        <w:trPr>
          <w:gridAfter w:val="1"/>
          <w:wAfter w:w="6" w:type="dxa"/>
          <w:cantSplit/>
          <w:tblHeader/>
          <w:jc w:val="center"/>
        </w:trPr>
        <w:tc>
          <w:tcPr>
            <w:tcW w:w="688" w:type="dxa"/>
            <w:tcBorders>
              <w:lef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50" w:type="dxa"/>
            <w:gridSpan w:val="2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rPr>
                <w:rFonts w:ascii="Times New Roman" w:hAnsi="Times New Roman"/>
              </w:rPr>
            </w:pPr>
          </w:p>
        </w:tc>
        <w:tc>
          <w:tcPr>
            <w:tcW w:w="569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</w:t>
            </w: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1/2</w:t>
            </w: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B34F23" w:rsidRPr="00C24462" w:rsidRDefault="00B34F23" w:rsidP="00226C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1/3</w:t>
            </w:r>
          </w:p>
        </w:tc>
        <w:tc>
          <w:tcPr>
            <w:tcW w:w="718" w:type="dxa"/>
            <w:tcMar>
              <w:left w:w="0" w:type="dxa"/>
              <w:right w:w="0" w:type="dxa"/>
            </w:tcMar>
            <w:vAlign w:val="center"/>
          </w:tcPr>
          <w:p w:rsidR="00B34F23" w:rsidRPr="0074193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1/4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Σ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34F23" w:rsidRDefault="00B34F23" w:rsidP="00F60C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2/1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  <w:vAlign w:val="center"/>
          </w:tcPr>
          <w:p w:rsidR="00B34F23" w:rsidRDefault="00B34F23" w:rsidP="00F60C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2/2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  <w:vAlign w:val="center"/>
          </w:tcPr>
          <w:p w:rsidR="00B34F23" w:rsidRDefault="00B34F23" w:rsidP="00F60C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2/3</w:t>
            </w:r>
          </w:p>
          <w:p w:rsidR="00B34F23" w:rsidRPr="00226C2F" w:rsidRDefault="00B34F23" w:rsidP="00F60C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2/4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Σ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w="711" w:type="dxa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3/2</w:t>
            </w:r>
          </w:p>
        </w:tc>
        <w:tc>
          <w:tcPr>
            <w:tcW w:w="627" w:type="dxa"/>
            <w:tcMar>
              <w:left w:w="0" w:type="dxa"/>
              <w:right w:w="0" w:type="dxa"/>
            </w:tcMar>
            <w:vAlign w:val="center"/>
          </w:tcPr>
          <w:p w:rsidR="00B34F23" w:rsidRPr="0074193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 xml:space="preserve">3/3 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34F23" w:rsidRPr="0074193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3/</w:t>
            </w:r>
            <w:r>
              <w:rPr>
                <w:rFonts w:ascii="Times New Roman" w:hAnsi="Times New Roman"/>
                <w:lang w:val="sr-Cyrl-RS"/>
              </w:rPr>
              <w:t>4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Σ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4/1</w:t>
            </w:r>
          </w:p>
        </w:tc>
        <w:tc>
          <w:tcPr>
            <w:tcW w:w="567" w:type="dxa"/>
            <w:gridSpan w:val="2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4/2</w:t>
            </w:r>
          </w:p>
        </w:tc>
        <w:tc>
          <w:tcPr>
            <w:tcW w:w="425" w:type="dxa"/>
            <w:gridSpan w:val="2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Σ</w:t>
            </w:r>
          </w:p>
        </w:tc>
        <w:tc>
          <w:tcPr>
            <w:tcW w:w="650" w:type="dxa"/>
            <w:gridSpan w:val="2"/>
            <w:vMerge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tcMar>
              <w:left w:w="0" w:type="dxa"/>
              <w:right w:w="0" w:type="dxa"/>
            </w:tcMar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</w:tr>
      <w:tr w:rsidR="00B34F23" w:rsidTr="00427CEA">
        <w:trPr>
          <w:gridAfter w:val="1"/>
          <w:wAfter w:w="6" w:type="dxa"/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Српски језик и књижевност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8" w:type="dxa"/>
            <w:vAlign w:val="center"/>
          </w:tcPr>
          <w:p w:rsidR="00B34F23" w:rsidRPr="003A0212" w:rsidRDefault="00B34F23" w:rsidP="0058574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B34F23" w:rsidRPr="003A0212" w:rsidRDefault="00B34F23" w:rsidP="0058574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E3AE4" w:rsidRDefault="00B34F23" w:rsidP="00C244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40" w:type="dxa"/>
            <w:vAlign w:val="center"/>
          </w:tcPr>
          <w:p w:rsidR="00B34F23" w:rsidRPr="00D47A38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F60CAE" w:rsidRDefault="00B34F23" w:rsidP="00C244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55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B34F23" w:rsidRPr="00173E4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0329FD" w:rsidRDefault="00B34F23" w:rsidP="00BB6A1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173E4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sr-Cyrl-RS"/>
              </w:rPr>
              <w:t>8</w:t>
            </w:r>
          </w:p>
        </w:tc>
      </w:tr>
      <w:tr w:rsidR="00B34F23" w:rsidTr="00427CEA">
        <w:trPr>
          <w:gridAfter w:val="1"/>
          <w:wAfter w:w="6" w:type="dxa"/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Енглески језик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8" w:type="dxa"/>
            <w:vAlign w:val="center"/>
          </w:tcPr>
          <w:p w:rsidR="00B34F23" w:rsidRPr="003A0212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E3AE4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tcBorders>
              <w:right w:val="single" w:sz="2" w:space="0" w:color="auto"/>
            </w:tcBorders>
            <w:vAlign w:val="center"/>
          </w:tcPr>
          <w:p w:rsidR="00B34F23" w:rsidRPr="00AE3AE4" w:rsidRDefault="00B34F23" w:rsidP="009F11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4F23" w:rsidRDefault="00B34F23" w:rsidP="009F11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F60CAE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34F23" w:rsidRDefault="00B34F23" w:rsidP="009F11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55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B34F23" w:rsidRPr="00B34F23" w:rsidRDefault="00B34F23" w:rsidP="009F115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B34F2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E3AE4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B34F2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sr-Cyrl-RS"/>
              </w:rPr>
              <w:t>6</w:t>
            </w:r>
          </w:p>
        </w:tc>
      </w:tr>
      <w:tr w:rsidR="00B34F23" w:rsidTr="00427CEA">
        <w:trPr>
          <w:gridAfter w:val="1"/>
          <w:wAfter w:w="6" w:type="dxa"/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30" w:type="dxa"/>
            <w:vAlign w:val="center"/>
          </w:tcPr>
          <w:p w:rsidR="00B34F23" w:rsidRPr="0070147B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630" w:type="dxa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718" w:type="dxa"/>
            <w:vAlign w:val="center"/>
          </w:tcPr>
          <w:p w:rsidR="00B34F23" w:rsidRPr="003A0212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ED615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Pr="00585740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40" w:type="dxa"/>
            <w:vAlign w:val="center"/>
          </w:tcPr>
          <w:p w:rsidR="00B34F23" w:rsidRPr="00585740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69266D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55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B34F23" w:rsidRPr="00B34F2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36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Историја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718" w:type="dxa"/>
            <w:vAlign w:val="center"/>
          </w:tcPr>
          <w:p w:rsidR="00B34F23" w:rsidRPr="003A0212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Pr="00E83522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956207" w:rsidRDefault="0095620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CS"/>
              </w:rPr>
              <w:t>0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Географија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18" w:type="dxa"/>
            <w:vAlign w:val="center"/>
          </w:tcPr>
          <w:p w:rsidR="00B34F23" w:rsidRPr="00BE77C3" w:rsidRDefault="00BE77C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1553A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41334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956207" w:rsidRDefault="0095620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B86AAF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Биологија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34F23" w:rsidRPr="00253AC2" w:rsidRDefault="00253AC2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253AC2" w:rsidRDefault="00253AC2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Pr="00253AC2" w:rsidRDefault="00253AC2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253AC2" w:rsidRDefault="00253AC2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  <w:lang w:val="sr-Cyrl-CS"/>
              </w:rPr>
            </w:pPr>
            <w:r w:rsidRPr="00427CEA">
              <w:rPr>
                <w:rFonts w:ascii="Times New Roman" w:hAnsi="Times New Roman"/>
                <w:lang w:val="sr-Cyrl-CS"/>
              </w:rPr>
              <w:t>Екологија и заштита животне средине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18" w:type="dxa"/>
            <w:vAlign w:val="center"/>
          </w:tcPr>
          <w:p w:rsidR="00B34F23" w:rsidRPr="00253AC2" w:rsidRDefault="00253AC2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2D024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5F7F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Хемија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B34F23" w:rsidRPr="00253AC2" w:rsidRDefault="00253AC2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ED615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253AC2" w:rsidRDefault="00253AC2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A1553A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Физика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Pr="00A219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718" w:type="dxa"/>
            <w:vAlign w:val="center"/>
          </w:tcPr>
          <w:p w:rsidR="00B34F23" w:rsidRPr="00BD7534" w:rsidRDefault="00BD753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219C7" w:rsidRDefault="00BD75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Pr="00B220FD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vAlign w:val="center"/>
          </w:tcPr>
          <w:p w:rsidR="00B34F23" w:rsidRPr="00A219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219C7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BD7534" w:rsidRDefault="00BD753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A219C7" w:rsidRDefault="00BD75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707254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1</w:t>
            </w:r>
            <w:r w:rsidR="00707254">
              <w:rPr>
                <w:rFonts w:ascii="Times New Roman" w:hAnsi="Times New Roman"/>
                <w:lang w:val="sr-Cyrl-RS"/>
              </w:rPr>
              <w:t>0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Техничка физика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Pr="00ED615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Pr="00ED615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B34F23" w:rsidRPr="000E64B7" w:rsidRDefault="000E64B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Pr="00ED615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ED615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B374A6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Pr="0007517D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Pr="0007517D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Pr="0007517D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07517D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Pr="0007517D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Pr="0007517D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34F23" w:rsidRPr="0007517D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07517D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707254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1</w:t>
            </w:r>
            <w:r w:rsidR="00707254"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Социологија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34F23" w:rsidRPr="00353615" w:rsidRDefault="0035361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ED615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Pr="00A30012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353615" w:rsidRDefault="0035361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A30012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A30012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707254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1</w:t>
            </w:r>
            <w:r w:rsidR="00707254"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Устав и права грађана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34F23" w:rsidRPr="000A78CD" w:rsidRDefault="000A78C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ED615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Pr="00CF3872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5B6AC5" w:rsidRDefault="005B6AC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Pr="000A78CD" w:rsidRDefault="000A78C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B86AAF" w:rsidRDefault="000A78C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0A78CD" w:rsidRDefault="000A78C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0A78CD" w:rsidRDefault="000A78C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  <w:r w:rsidR="00707254"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Социологија са правима грађана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34F23" w:rsidRPr="00B54F05" w:rsidRDefault="00B54F0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Pr="008712EC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B54F05" w:rsidRDefault="00B54F0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54F0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Pr="00534CE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B54F05" w:rsidRDefault="00B54F0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</w:t>
            </w:r>
          </w:p>
        </w:tc>
      </w:tr>
      <w:tr w:rsidR="00B34F2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75594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Филозoфија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34F23" w:rsidRPr="006933C3" w:rsidRDefault="006933C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34F23" w:rsidRPr="00ED615F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6933C3" w:rsidRDefault="006933C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Pr="006933C3" w:rsidRDefault="006933C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B86AAF" w:rsidRDefault="006933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6933C3" w:rsidRDefault="006933C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B34F23" w:rsidTr="00427CEA">
        <w:trPr>
          <w:cantSplit/>
          <w:trHeight w:val="1000"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34F23" w:rsidRPr="0075594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34F23" w:rsidRPr="00427CEA" w:rsidRDefault="00B34F2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Физичко васпитање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8" w:type="dxa"/>
            <w:vAlign w:val="center"/>
          </w:tcPr>
          <w:p w:rsidR="00B34F23" w:rsidRPr="003A0212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72667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vAlign w:val="center"/>
          </w:tcPr>
          <w:p w:rsidR="00B34F23" w:rsidRPr="00726679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E03B0C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34F23" w:rsidRPr="00B34F2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0329FD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B34F23" w:rsidRDefault="00B34F2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4F23" w:rsidRPr="00B86AAF" w:rsidRDefault="00B34F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34F23" w:rsidRPr="00B34F23" w:rsidRDefault="00B34F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sr-Cyrl-RS"/>
              </w:rPr>
              <w:t>8</w:t>
            </w:r>
          </w:p>
        </w:tc>
      </w:tr>
      <w:tr w:rsidR="00BE77C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E77C3" w:rsidRPr="0075594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E77C3" w:rsidRPr="00427CEA" w:rsidRDefault="00BE77C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Музичка уметност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E77C3" w:rsidRPr="00C14A52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30" w:type="dxa"/>
            <w:vAlign w:val="center"/>
          </w:tcPr>
          <w:p w:rsidR="00BE77C3" w:rsidRPr="00A219C7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BE77C3" w:rsidRPr="00AF547F" w:rsidRDefault="00AF547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77C3" w:rsidRPr="00A219C7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E77C3" w:rsidRPr="00ED615F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E77C3" w:rsidRPr="00956207" w:rsidRDefault="0095620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E77C3" w:rsidRPr="00A219C7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BE77C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E77C3" w:rsidRPr="0075594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E77C3" w:rsidRPr="00427CEA" w:rsidRDefault="00BE77C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E77C3" w:rsidRPr="00C14A52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630" w:type="dxa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E77C3" w:rsidRPr="00BE77C3" w:rsidRDefault="00BE77C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77C3" w:rsidRPr="00C14A52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E77C3" w:rsidRPr="006C202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0" w:type="dxa"/>
            <w:vAlign w:val="center"/>
          </w:tcPr>
          <w:p w:rsidR="00BE77C3" w:rsidRPr="00C14A52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77C3" w:rsidRPr="00C14A52" w:rsidRDefault="00BE77C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E77C3" w:rsidRPr="00956207" w:rsidRDefault="0095620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77C3" w:rsidRDefault="00BE77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E77C3" w:rsidRPr="00BE77C3" w:rsidRDefault="00BE77C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</w:t>
            </w:r>
          </w:p>
        </w:tc>
      </w:tr>
      <w:tr w:rsidR="00C6545C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C6545C" w:rsidRPr="00755943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C6545C" w:rsidRPr="00427CEA" w:rsidRDefault="00C6545C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Рачунарство и информатика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30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30" w:type="dxa"/>
            <w:vAlign w:val="center"/>
          </w:tcPr>
          <w:p w:rsidR="00C6545C" w:rsidRPr="0070147B" w:rsidRDefault="00C6545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718" w:type="dxa"/>
            <w:vAlign w:val="center"/>
          </w:tcPr>
          <w:p w:rsidR="00C6545C" w:rsidRPr="003A0212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Pr="0070147B" w:rsidRDefault="00C6545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C6545C" w:rsidRPr="00ED615F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C6545C" w:rsidRPr="00525810" w:rsidRDefault="00525810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Pr="007B4310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C6545C" w:rsidRPr="0070147B" w:rsidRDefault="00C6545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CS"/>
              </w:rPr>
              <w:t>4</w:t>
            </w:r>
          </w:p>
        </w:tc>
      </w:tr>
      <w:tr w:rsidR="00C6545C" w:rsidTr="00427CEA">
        <w:trPr>
          <w:cantSplit/>
          <w:trHeight w:val="811"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C6545C" w:rsidRPr="00755943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C6545C" w:rsidRPr="00427CEA" w:rsidRDefault="00C6545C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Техничко цртање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30" w:type="dxa"/>
            <w:vAlign w:val="center"/>
          </w:tcPr>
          <w:p w:rsidR="00C6545C" w:rsidRPr="00E820FD" w:rsidRDefault="00C6545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C6545C" w:rsidRPr="009A487F" w:rsidRDefault="00C6545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C6545C" w:rsidRPr="00525810" w:rsidRDefault="00525810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90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Pr="009A487F" w:rsidRDefault="0052581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  <w:r w:rsidR="00913803">
              <w:rPr>
                <w:rFonts w:ascii="Times New Roman" w:hAnsi="Times New Roman"/>
                <w:lang w:val="sr-Cyrl-CS"/>
              </w:rPr>
              <w:t>+90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C6545C" w:rsidRPr="00525810" w:rsidRDefault="00525810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C6545C" w:rsidRPr="00525810" w:rsidRDefault="00525810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C6545C" w:rsidRPr="00525810" w:rsidRDefault="00525810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676756" w:rsidRDefault="0052581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  <w:r w:rsidR="00676756">
              <w:rPr>
                <w:rFonts w:ascii="Times New Roman" w:hAnsi="Times New Roman"/>
                <w:lang w:val="sr-Cyrl-CS"/>
              </w:rPr>
              <w:t>+</w:t>
            </w:r>
          </w:p>
          <w:p w:rsidR="00C6545C" w:rsidRPr="009A487F" w:rsidRDefault="00676756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90</w:t>
            </w:r>
          </w:p>
        </w:tc>
      </w:tr>
      <w:tr w:rsidR="006400E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6400E3" w:rsidRPr="0075594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6400E3" w:rsidRPr="00427CEA" w:rsidRDefault="006400E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  <w:lang w:val="ru-RU"/>
              </w:rPr>
              <w:t>Техничко цртање са машинским елемент</w:t>
            </w:r>
            <w:r w:rsidRPr="00427CEA">
              <w:rPr>
                <w:rFonts w:ascii="Times New Roman" w:hAnsi="Times New Roman"/>
              </w:rPr>
              <w:t>има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6400E3" w:rsidRPr="00E820FD" w:rsidRDefault="006400E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30" w:type="dxa"/>
            <w:vAlign w:val="center"/>
          </w:tcPr>
          <w:p w:rsidR="006400E3" w:rsidRDefault="006400E3" w:rsidP="00B10A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6400E3" w:rsidRPr="006400E3" w:rsidRDefault="006400E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400E3" w:rsidRPr="009A487F" w:rsidRDefault="006400E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6400E3" w:rsidRPr="006A50CB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6400E3" w:rsidRPr="0091379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6400E3" w:rsidRPr="006400E3" w:rsidRDefault="006400E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400E3" w:rsidRDefault="006400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6400E3" w:rsidRPr="00E820FD" w:rsidRDefault="006400E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C6545C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C6545C" w:rsidRPr="00755943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C6545C" w:rsidRPr="00427CEA" w:rsidRDefault="00C6545C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Maшински елементи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C6545C" w:rsidRPr="0015710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C6545C" w:rsidRPr="0015710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Pr="0015710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C6545C" w:rsidRPr="00913793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C6545C" w:rsidRPr="006400E3" w:rsidRDefault="006400E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6545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C6545C" w:rsidRPr="0015710C" w:rsidRDefault="00C654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022541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22541" w:rsidRPr="00707254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2</w:t>
            </w:r>
            <w:r w:rsidR="00707254"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22541" w:rsidRPr="00427CEA" w:rsidRDefault="00022541">
            <w:pPr>
              <w:rPr>
                <w:rFonts w:ascii="Times New Roman" w:hAnsi="Times New Roman"/>
                <w:lang w:val="sr-Cyrl-CS"/>
              </w:rPr>
            </w:pPr>
            <w:r w:rsidRPr="00427CEA">
              <w:rPr>
                <w:rFonts w:ascii="Times New Roman" w:hAnsi="Times New Roman"/>
                <w:lang w:val="sr-Cyrl-CS"/>
              </w:rPr>
              <w:t>Алати, прибори и мерења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22541" w:rsidRPr="00022541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22541" w:rsidRPr="008E5000" w:rsidRDefault="000225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22541" w:rsidRPr="00022541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22541" w:rsidRPr="007B4310" w:rsidRDefault="000225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022541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22541" w:rsidRPr="00707254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2</w:t>
            </w:r>
            <w:r w:rsidR="00707254"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22541" w:rsidRPr="00427CEA" w:rsidRDefault="00022541">
            <w:pPr>
              <w:rPr>
                <w:rFonts w:ascii="Times New Roman" w:hAnsi="Times New Roman"/>
                <w:lang w:val="sr-Cyrl-CS"/>
              </w:rPr>
            </w:pPr>
            <w:r w:rsidRPr="00427CEA">
              <w:rPr>
                <w:rFonts w:ascii="Times New Roman" w:hAnsi="Times New Roman"/>
                <w:lang w:val="sr-Cyrl-CS"/>
              </w:rPr>
              <w:t>Основне методе испитивања без разарања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22541" w:rsidRPr="00022541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22541" w:rsidRPr="00D7153D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22541" w:rsidRPr="00D7153D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 w:rsidP="00D7153D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 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22541" w:rsidRPr="00D7153D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22541" w:rsidRPr="007B4310" w:rsidRDefault="000225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022541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22541" w:rsidRPr="00707254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2</w:t>
            </w:r>
            <w:r w:rsidR="00707254">
              <w:rPr>
                <w:rFonts w:ascii="Times New Roman" w:hAnsi="Times New Roman"/>
                <w:lang w:val="sr-Cyrl-RS"/>
              </w:rPr>
              <w:t>4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22541" w:rsidRPr="00427CEA" w:rsidRDefault="00022541">
            <w:pPr>
              <w:rPr>
                <w:rFonts w:ascii="Times New Roman" w:hAnsi="Times New Roman"/>
                <w:lang w:val="sr-Cyrl-CS"/>
              </w:rPr>
            </w:pPr>
            <w:r w:rsidRPr="00427CEA">
              <w:rPr>
                <w:rFonts w:ascii="Times New Roman" w:hAnsi="Times New Roman"/>
                <w:lang w:val="sr-Cyrl-CS"/>
              </w:rPr>
              <w:t>Технологија металних конструкција и процесне опреме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22541" w:rsidRPr="00022541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22541" w:rsidRPr="00661D9E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22541" w:rsidRPr="007B4310" w:rsidRDefault="000225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</w:tr>
      <w:tr w:rsidR="00022541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22541" w:rsidRPr="00707254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2</w:t>
            </w:r>
            <w:r w:rsidR="00707254">
              <w:rPr>
                <w:rFonts w:ascii="Times New Roman" w:hAnsi="Times New Roman"/>
                <w:lang w:val="sr-Cyrl-RS"/>
              </w:rPr>
              <w:t>5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22541" w:rsidRPr="00427CEA" w:rsidRDefault="00022541">
            <w:pPr>
              <w:rPr>
                <w:rFonts w:ascii="Times New Roman" w:hAnsi="Times New Roman"/>
                <w:lang w:val="sr-Cyrl-CS"/>
              </w:rPr>
            </w:pPr>
            <w:r w:rsidRPr="00427CEA">
              <w:rPr>
                <w:rFonts w:ascii="Times New Roman" w:hAnsi="Times New Roman"/>
                <w:lang w:val="sr-Cyrl-CS"/>
              </w:rPr>
              <w:t>Металне конструкције и процесна опрема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22541" w:rsidRPr="00022541" w:rsidRDefault="0002254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Pr="00022541" w:rsidRDefault="00022541" w:rsidP="00022541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022541">
              <w:rPr>
                <w:rFonts w:ascii="Times New Roman" w:hAnsi="Times New Roman"/>
                <w:szCs w:val="24"/>
                <w:lang w:val="sr-Cyrl-CS"/>
              </w:rPr>
              <w:t>12</w:t>
            </w:r>
            <w:r>
              <w:rPr>
                <w:rFonts w:ascii="Times New Roman" w:hAnsi="Times New Roman"/>
                <w:szCs w:val="24"/>
                <w:lang w:val="sr-Cyrl-CS"/>
              </w:rPr>
              <w:t>+</w:t>
            </w:r>
            <w:r w:rsidRPr="00022541">
              <w:rPr>
                <w:rFonts w:ascii="Times New Roman" w:hAnsi="Times New Roman"/>
                <w:szCs w:val="24"/>
                <w:lang w:val="sr-Cyrl-CS"/>
              </w:rPr>
              <w:t>60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22541" w:rsidRPr="007B4310" w:rsidRDefault="000225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22541" w:rsidRDefault="0002254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12+60</w:t>
            </w:r>
          </w:p>
        </w:tc>
      </w:tr>
      <w:tr w:rsidR="00B0039B" w:rsidTr="00427CEA">
        <w:trPr>
          <w:gridAfter w:val="1"/>
          <w:wAfter w:w="6" w:type="dxa"/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26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 w:rsidP="00BD5B7F">
            <w:pPr>
              <w:jc w:val="center"/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Технологија заварених конструкција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8E25B1" w:rsidRDefault="008E25B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776A19" w:rsidRDefault="00B0039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Default="00F01E2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vAlign w:val="center"/>
          </w:tcPr>
          <w:p w:rsidR="00B0039B" w:rsidRPr="00F01E23" w:rsidRDefault="00F01E2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Pr="007B4310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Pr="00F01E23" w:rsidRDefault="00B0039B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F01E23">
              <w:rPr>
                <w:rFonts w:ascii="Times New Roman" w:hAnsi="Times New Roman"/>
                <w:szCs w:val="24"/>
                <w:lang w:val="sr-Cyrl-CS"/>
              </w:rPr>
              <w:t>3</w:t>
            </w:r>
          </w:p>
        </w:tc>
      </w:tr>
      <w:tr w:rsidR="00B0039B" w:rsidTr="00427CEA">
        <w:trPr>
          <w:gridAfter w:val="1"/>
          <w:wAfter w:w="6" w:type="dxa"/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27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 w:rsidP="00BD5B7F">
            <w:pPr>
              <w:jc w:val="center"/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Заварене конструкције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8E25B1" w:rsidRDefault="008E25B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8E25B1" w:rsidRDefault="00B0039B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8E25B1">
              <w:rPr>
                <w:rFonts w:ascii="Times New Roman" w:hAnsi="Times New Roman"/>
                <w:szCs w:val="24"/>
                <w:lang w:val="sr-Cyrl-CS"/>
              </w:rPr>
              <w:t>18+</w:t>
            </w:r>
          </w:p>
          <w:p w:rsidR="00B0039B" w:rsidRPr="008E25B1" w:rsidRDefault="00B0039B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8E25B1">
              <w:rPr>
                <w:rFonts w:ascii="Times New Roman" w:hAnsi="Times New Roman"/>
                <w:szCs w:val="24"/>
                <w:lang w:val="sr-Cyrl-CS"/>
              </w:rPr>
              <w:t>90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vAlign w:val="center"/>
          </w:tcPr>
          <w:p w:rsidR="00B0039B" w:rsidRPr="008E25B1" w:rsidRDefault="00B0039B">
            <w:pPr>
              <w:jc w:val="center"/>
              <w:rPr>
                <w:rFonts w:ascii="Times New Roman" w:hAnsi="Times New Roman"/>
                <w:szCs w:val="24"/>
              </w:rPr>
            </w:pPr>
            <w:r w:rsidRPr="008E25B1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8E25B1" w:rsidRDefault="00B0039B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8E25B1">
              <w:rPr>
                <w:rFonts w:ascii="Times New Roman" w:hAnsi="Times New Roman"/>
                <w:szCs w:val="24"/>
                <w:lang w:val="sr-Cyrl-CS"/>
              </w:rPr>
              <w:t>18+</w:t>
            </w:r>
          </w:p>
          <w:p w:rsidR="00B0039B" w:rsidRPr="008E25B1" w:rsidRDefault="00B0039B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8E25B1">
              <w:rPr>
                <w:rFonts w:ascii="Times New Roman" w:hAnsi="Times New Roman"/>
                <w:szCs w:val="24"/>
                <w:lang w:val="sr-Cyrl-CS"/>
              </w:rPr>
              <w:t>90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Pr="007B4310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Pr="00F01E23" w:rsidRDefault="00B0039B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F01E23">
              <w:rPr>
                <w:rFonts w:ascii="Times New Roman" w:hAnsi="Times New Roman"/>
                <w:szCs w:val="24"/>
                <w:lang w:val="sr-Cyrl-CS"/>
              </w:rPr>
              <w:t>18+</w:t>
            </w:r>
          </w:p>
          <w:p w:rsidR="00B0039B" w:rsidRPr="00F01E23" w:rsidRDefault="00B0039B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F01E23">
              <w:rPr>
                <w:rFonts w:ascii="Times New Roman" w:hAnsi="Times New Roman"/>
                <w:szCs w:val="24"/>
                <w:lang w:val="sr-Cyrl-CS"/>
              </w:rPr>
              <w:t>90</w:t>
            </w:r>
          </w:p>
        </w:tc>
      </w:tr>
      <w:tr w:rsidR="00B0039B" w:rsidTr="00427CEA">
        <w:trPr>
          <w:gridAfter w:val="1"/>
          <w:wAfter w:w="6" w:type="dxa"/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28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 w:rsidP="00BD5B7F">
            <w:pPr>
              <w:jc w:val="center"/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Моторна возила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D729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718" w:type="dxa"/>
            <w:vAlign w:val="center"/>
          </w:tcPr>
          <w:p w:rsidR="00B0039B" w:rsidRPr="00D72934" w:rsidRDefault="00D7293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D729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D729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40" w:type="dxa"/>
            <w:vAlign w:val="center"/>
          </w:tcPr>
          <w:p w:rsidR="00B0039B" w:rsidRDefault="00D729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40" w:type="dxa"/>
            <w:vAlign w:val="center"/>
          </w:tcPr>
          <w:p w:rsidR="00B0039B" w:rsidRDefault="00D729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D72934" w:rsidRDefault="00D72934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D729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D72934" w:rsidRDefault="00D72934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D72934">
              <w:rPr>
                <w:rFonts w:ascii="Times New Roman" w:hAnsi="Times New Roman"/>
                <w:szCs w:val="24"/>
                <w:lang w:val="sr-Cyrl-CS"/>
              </w:rPr>
              <w:t>3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vAlign w:val="center"/>
          </w:tcPr>
          <w:p w:rsidR="00B0039B" w:rsidRPr="00802D3E" w:rsidRDefault="00802D3E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D72934" w:rsidRDefault="00802D3E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6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D729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Pr="007B4310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D729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Pr="00F01E23" w:rsidRDefault="00802D3E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19</w:t>
            </w:r>
          </w:p>
        </w:tc>
      </w:tr>
      <w:tr w:rsidR="00B0039B" w:rsidTr="00427CEA">
        <w:trPr>
          <w:gridAfter w:val="1"/>
          <w:wAfter w:w="6" w:type="dxa"/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29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 w:rsidP="00BD5B7F">
            <w:pPr>
              <w:jc w:val="center"/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Предузетништво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1A3539" w:rsidRDefault="001A3539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E73648" w:rsidRDefault="00B0039B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E73648" w:rsidRDefault="001A3539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4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vAlign w:val="center"/>
          </w:tcPr>
          <w:p w:rsidR="00B0039B" w:rsidRPr="001A3539" w:rsidRDefault="001A353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E73648" w:rsidRDefault="001A3539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5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1A3539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4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Pr="00E73648" w:rsidRDefault="00B0039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Pr="00E73648" w:rsidRDefault="00B0039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1A3539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4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Default="001A3539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9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B0039B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3</w:t>
            </w:r>
            <w:r w:rsidR="00707254">
              <w:rPr>
                <w:rFonts w:ascii="Times New Roman" w:hAnsi="Times New Roman"/>
                <w:lang w:val="sr-Cyrl-RS"/>
              </w:rPr>
              <w:t>0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Механика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Pr="0058130F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ED615F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ED615F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40" w:type="dxa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913793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B0039B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3</w:t>
            </w:r>
            <w:r w:rsidR="00707254"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>
            <w:pPr>
              <w:rPr>
                <w:rFonts w:ascii="Times New Roman" w:hAnsi="Times New Roman"/>
                <w:lang w:val="sr-Cyrl-CS"/>
              </w:rPr>
            </w:pPr>
            <w:r w:rsidRPr="00427CEA">
              <w:rPr>
                <w:rFonts w:ascii="Times New Roman" w:hAnsi="Times New Roman"/>
                <w:lang w:val="sr-Cyrl-CS"/>
              </w:rPr>
              <w:t>Техничка механика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561EAC" w:rsidRDefault="00561EAC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Pr="00561EAC" w:rsidRDefault="00561EAC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Pr="00C06C8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5F7FC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Default="00561EA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B0039B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3</w:t>
            </w:r>
            <w:r w:rsidR="00707254"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Технологија материјала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Pr="009E153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8" w:type="dxa"/>
            <w:vAlign w:val="center"/>
          </w:tcPr>
          <w:p w:rsidR="00B0039B" w:rsidRPr="003A0212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07517D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Pr="009E153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40" w:type="dxa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913793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Pr="00865AF1" w:rsidRDefault="00865AF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B0039B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3</w:t>
            </w:r>
            <w:r w:rsidR="00707254"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Основи електротехнике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Pr="00300ED0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Pr="00300ED0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865AF1" w:rsidRDefault="00865AF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Pr="00300ED0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Pr="00300ED0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Pr="00865AF1" w:rsidRDefault="00865AF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300ED0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Pr="00300ED0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Pr="00300ED0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300ED0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34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Основи саобраћаја и транспорта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Pr="0070147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30" w:type="dxa"/>
            <w:vAlign w:val="center"/>
          </w:tcPr>
          <w:p w:rsidR="00B0039B" w:rsidRPr="0070147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206072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Pr="00206072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206072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913793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35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Основи саобраћајне психологије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865AF1" w:rsidRDefault="00865AF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Pr="0093131A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ED615F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913793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Pr="00865AF1" w:rsidRDefault="00865AF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Pr="0007517D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36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Саобраћајна психологија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865AF1" w:rsidRDefault="00865AF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Pr="00865AF1" w:rsidRDefault="00865AF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Pr="005B18AE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5366A7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 w:rsidP="00B326E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  <w:lang w:val="ru-RU"/>
              </w:rPr>
              <w:t>Терет у транспорту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Pr="00B326E3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40" w:type="dxa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40" w:type="dxa"/>
            <w:vAlign w:val="center"/>
          </w:tcPr>
          <w:p w:rsidR="00B0039B" w:rsidRPr="004A5F59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4A3727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Pr="00B326E3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Pr="004A3727" w:rsidRDefault="0006367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37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Механизација претовара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B0039B" w:rsidRPr="008E5949" w:rsidRDefault="008E5949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Pr="00DE2656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  <w:vAlign w:val="center"/>
          </w:tcPr>
          <w:p w:rsidR="00B0039B" w:rsidRPr="00913793" w:rsidRDefault="00B0039B" w:rsidP="00F20F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Pr="008E5949" w:rsidRDefault="008E5949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 w:rsidP="00F20F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0039B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B0039B" w:rsidRPr="00707254" w:rsidRDefault="00707254" w:rsidP="00A360C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38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B0039B" w:rsidRPr="00427CEA" w:rsidRDefault="00B0039B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Саобраћајни системи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vAlign w:val="center"/>
          </w:tcPr>
          <w:p w:rsidR="00B0039B" w:rsidRPr="00E820FD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B0039B" w:rsidRPr="00733E3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8" w:type="dxa"/>
            <w:vAlign w:val="center"/>
          </w:tcPr>
          <w:p w:rsidR="00B0039B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E820FD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B0039B" w:rsidRPr="0010291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Pr="00ED615F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B0039B" w:rsidRPr="00913793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B0039B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039B" w:rsidRDefault="00B0039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B0039B" w:rsidRPr="00E820FD" w:rsidRDefault="00B0039B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</w:tr>
      <w:tr w:rsidR="00063675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3675" w:rsidRPr="00707254" w:rsidRDefault="00707254" w:rsidP="00A360C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39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3675" w:rsidRPr="00427CEA" w:rsidRDefault="00063675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Безбедност саобраћаја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063675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063675" w:rsidRPr="000018C3" w:rsidRDefault="0006367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40" w:type="dxa"/>
            <w:vAlign w:val="center"/>
          </w:tcPr>
          <w:p w:rsidR="00063675" w:rsidRPr="000018C3" w:rsidRDefault="0006367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63675" w:rsidRPr="00A13C01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063675" w:rsidRPr="00D72934" w:rsidRDefault="00D7293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63675" w:rsidRPr="00D72934" w:rsidRDefault="00D7293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Pr="000329FD" w:rsidRDefault="00D7293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63675" w:rsidRPr="00D72934" w:rsidRDefault="00D7293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063675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3675" w:rsidRPr="00707254" w:rsidRDefault="00707254" w:rsidP="00A360C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40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3675" w:rsidRPr="00427CEA" w:rsidRDefault="00063675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Организација превоза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063675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063675" w:rsidRPr="00B87C19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63675" w:rsidRPr="00544B53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1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063675" w:rsidRPr="00913793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63675" w:rsidRPr="00171360" w:rsidRDefault="00171360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Pr="00544B53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063675" w:rsidRPr="00B87C19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Pr="00B87C19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63675" w:rsidRPr="00544B53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063675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3675" w:rsidRPr="00707254" w:rsidRDefault="00063675" w:rsidP="00A360C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4</w:t>
            </w:r>
            <w:r w:rsidR="00707254"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3675" w:rsidRPr="00427CEA" w:rsidRDefault="00063675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Организација превоза робе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063675" w:rsidRPr="00063675" w:rsidRDefault="0006367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063675" w:rsidRPr="000B068C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  <w:vAlign w:val="center"/>
          </w:tcPr>
          <w:p w:rsidR="00063675" w:rsidRPr="00913793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63675" w:rsidRDefault="000636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F0CBD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F0CBD" w:rsidRPr="00707254" w:rsidRDefault="00707254" w:rsidP="00A360C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42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F0CBD" w:rsidRPr="00427CEA" w:rsidRDefault="003F0CBD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Регулисање и безбедност саобраћаја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F0CBD" w:rsidRPr="000A6387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Pr="000A6387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Pr="000A6387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3F0CBD" w:rsidRPr="003F0CBD" w:rsidRDefault="003F0CB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Pr="000A6387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3F0CBD" w:rsidRPr="000A6387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vAlign w:val="center"/>
          </w:tcPr>
          <w:p w:rsidR="003F0CBD" w:rsidRPr="000A6387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3F0CBD" w:rsidRPr="003F0CBD" w:rsidRDefault="003F0CB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Pr="000A6387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3F0CBD" w:rsidRPr="003E5BD3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Pr="003E5BD3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3F0CBD" w:rsidRPr="00063675" w:rsidRDefault="003F0CB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3F0CBD" w:rsidRPr="000A6387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Pr="00063675" w:rsidRDefault="003F0CB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F0CBD" w:rsidRPr="00063675" w:rsidRDefault="003F0CB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</w:t>
            </w:r>
          </w:p>
        </w:tc>
      </w:tr>
      <w:tr w:rsidR="003F0CBD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F0CBD" w:rsidRPr="00707254" w:rsidRDefault="00707254" w:rsidP="00A360C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43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F0CBD" w:rsidRPr="00427CEA" w:rsidRDefault="003F0CBD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Интегрални транспорт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3F0CBD" w:rsidRPr="003F0CBD" w:rsidRDefault="003F0CB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Pr="00C477B4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3F0CBD" w:rsidRPr="007144B8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7" w:type="dxa"/>
            <w:vAlign w:val="center"/>
          </w:tcPr>
          <w:p w:rsidR="003F0CBD" w:rsidRPr="00913793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3F0CBD" w:rsidRPr="00B75B6B" w:rsidRDefault="00B75B6B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Pr="007144B8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F0CBD" w:rsidRPr="00C477B4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3F0CBD" w:rsidRPr="00D63B59" w:rsidRDefault="003F0C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</w:tr>
      <w:tr w:rsidR="003F0CBD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F0CBD" w:rsidRPr="00707254" w:rsidRDefault="00707254" w:rsidP="00A360C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44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F0CBD" w:rsidRPr="00427CEA" w:rsidRDefault="003F0CBD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Економика и организација</w:t>
            </w:r>
            <w:r w:rsidRPr="00427CEA">
              <w:rPr>
                <w:rFonts w:ascii="Times New Roman" w:hAnsi="Times New Roman"/>
              </w:rPr>
              <w:br/>
              <w:t>саобраћаја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3F0CBD" w:rsidRPr="003F0CBD" w:rsidRDefault="003F0CB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Pr="003C032A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7" w:type="dxa"/>
            <w:vAlign w:val="center"/>
          </w:tcPr>
          <w:p w:rsidR="003F0CBD" w:rsidRPr="00913793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3F0CBD" w:rsidRPr="00464A08" w:rsidRDefault="00464A08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3F0CBD" w:rsidRPr="00464A08" w:rsidRDefault="00464A08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3F0CBD" w:rsidRPr="00D63B59" w:rsidRDefault="003F0C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464A08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F0CBD" w:rsidRDefault="00464A08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974AA5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974AA5" w:rsidRPr="00707254" w:rsidRDefault="00707254" w:rsidP="00A360C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45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974AA5" w:rsidRPr="00427CEA" w:rsidRDefault="00974AA5">
            <w:pPr>
              <w:rPr>
                <w:rFonts w:ascii="Times New Roman" w:hAnsi="Times New Roman"/>
                <w:lang w:val="sr-Cyrl-RS"/>
              </w:rPr>
            </w:pPr>
            <w:r w:rsidRPr="00427CEA">
              <w:rPr>
                <w:rFonts w:ascii="Times New Roman" w:hAnsi="Times New Roman"/>
                <w:lang w:val="sr-Cyrl-RS"/>
              </w:rPr>
              <w:t>Превоз терета и путника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30" w:type="dxa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30" w:type="dxa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718" w:type="dxa"/>
            <w:vAlign w:val="center"/>
          </w:tcPr>
          <w:p w:rsid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40" w:type="dxa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40" w:type="dxa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711" w:type="dxa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27" w:type="dxa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974AA5" w:rsidRPr="00974AA5" w:rsidRDefault="00974AA5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974AA5" w:rsidRPr="00D63B59" w:rsidRDefault="00974AA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974AA5" w:rsidRDefault="00974AA5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4AA5" w:rsidRDefault="00974AA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974AA5" w:rsidRDefault="00974AA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</w:t>
            </w:r>
          </w:p>
        </w:tc>
      </w:tr>
      <w:tr w:rsidR="003F0CBD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F0CBD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46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F0CBD" w:rsidRPr="00427CEA" w:rsidRDefault="003F0CBD">
            <w:pPr>
              <w:rPr>
                <w:rFonts w:ascii="Times New Roman" w:hAnsi="Times New Roman"/>
                <w:lang w:val="ru-RU"/>
              </w:rPr>
            </w:pPr>
            <w:r w:rsidRPr="00427CEA">
              <w:rPr>
                <w:rFonts w:ascii="Times New Roman" w:hAnsi="Times New Roman"/>
                <w:lang w:val="ru-RU"/>
              </w:rPr>
              <w:t>Средства унутрашњег транспорта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3F0CBD" w:rsidRPr="003F0CBD" w:rsidRDefault="003F0CB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Pr="00813F6C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  <w:vAlign w:val="center"/>
          </w:tcPr>
          <w:p w:rsidR="003F0CBD" w:rsidRPr="00913793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3F0CBD" w:rsidRPr="00DE14AC" w:rsidRDefault="00DE14AC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3F0CBD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F0CBD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47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F0CBD" w:rsidRPr="00427CEA" w:rsidRDefault="003F0CBD">
            <w:pPr>
              <w:rPr>
                <w:rFonts w:ascii="Times New Roman" w:hAnsi="Times New Roman"/>
                <w:lang w:val="ru-RU"/>
              </w:rPr>
            </w:pPr>
            <w:r w:rsidRPr="00427CEA">
              <w:rPr>
                <w:rFonts w:ascii="Times New Roman" w:hAnsi="Times New Roman"/>
                <w:lang w:val="ru-RU"/>
              </w:rPr>
              <w:t>Унутрашњи транспорт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vAlign w:val="center"/>
          </w:tcPr>
          <w:p w:rsidR="003F0CBD" w:rsidRPr="003F0CBD" w:rsidRDefault="003F0CB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Pr="00EB5455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7" w:type="dxa"/>
            <w:vAlign w:val="center"/>
          </w:tcPr>
          <w:p w:rsidR="003F0CBD" w:rsidRPr="00913793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3F0CBD" w:rsidRPr="00DB763F" w:rsidRDefault="00DB763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F0CBD" w:rsidRPr="00EB5455" w:rsidRDefault="003F0C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3F0CBD" w:rsidRPr="00D63B59" w:rsidRDefault="003F0C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</w:tr>
      <w:tr w:rsidR="003F0CBD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F0CBD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48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F0CBD" w:rsidRPr="00427CEA" w:rsidRDefault="003F0CBD">
            <w:pPr>
              <w:rPr>
                <w:rFonts w:ascii="Times New Roman" w:hAnsi="Times New Roman"/>
                <w:lang w:val="ru-RU"/>
              </w:rPr>
            </w:pPr>
            <w:r w:rsidRPr="00427CEA">
              <w:rPr>
                <w:rFonts w:ascii="Times New Roman" w:hAnsi="Times New Roman"/>
                <w:lang w:val="ru-RU"/>
              </w:rPr>
              <w:t>Одржавање средстава унутрашњег транспорта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3F0CBD" w:rsidRDefault="0027539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3F0CBD" w:rsidRPr="00D63B59" w:rsidRDefault="003F0C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3F0CBD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F0CBD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49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F0CBD" w:rsidRPr="00427CEA" w:rsidRDefault="003F0CBD">
            <w:pPr>
              <w:rPr>
                <w:rFonts w:ascii="Times New Roman" w:hAnsi="Times New Roman"/>
                <w:lang w:val="ru-RU"/>
              </w:rPr>
            </w:pPr>
            <w:r w:rsidRPr="00427CEA">
              <w:rPr>
                <w:rFonts w:ascii="Times New Roman" w:hAnsi="Times New Roman"/>
                <w:lang w:val="ru-RU"/>
              </w:rPr>
              <w:t>Управљање транспортним процесима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3F0CBD" w:rsidRDefault="0027539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3F0CBD" w:rsidRDefault="0027539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3F0CBD" w:rsidRPr="00D63B59" w:rsidRDefault="003F0C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F0CBD" w:rsidRDefault="003F0CBD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061AF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1AF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50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1AF3" w:rsidRPr="00427CEA" w:rsidRDefault="00061AF3">
            <w:pPr>
              <w:rPr>
                <w:rFonts w:ascii="Times New Roman" w:hAnsi="Times New Roman"/>
                <w:lang w:val="ru-RU"/>
              </w:rPr>
            </w:pPr>
            <w:r w:rsidRPr="00427CEA">
              <w:rPr>
                <w:rFonts w:ascii="Times New Roman" w:hAnsi="Times New Roman"/>
                <w:lang w:val="ru-RU"/>
              </w:rPr>
              <w:t>Складишта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61AF3" w:rsidRDefault="0027539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061AF3" w:rsidRPr="00D63B59" w:rsidRDefault="00061A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061AF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1AF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51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1AF3" w:rsidRPr="00427CEA" w:rsidRDefault="00061AF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Саобраћајна инфраструктура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711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61AF3" w:rsidRDefault="0027539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61AF3" w:rsidRPr="003A0212" w:rsidRDefault="00061A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</w:t>
            </w:r>
          </w:p>
        </w:tc>
      </w:tr>
      <w:tr w:rsidR="00061AF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1AF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52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1AF3" w:rsidRPr="00427CEA" w:rsidRDefault="00061AF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Прописи у друмском саобраћају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61AF3" w:rsidRDefault="0027539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61AF3" w:rsidRPr="003A0212" w:rsidRDefault="00061A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</w:tr>
      <w:tr w:rsidR="00061AF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1AF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53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1AF3" w:rsidRPr="00427CEA" w:rsidRDefault="00061AF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Превоз терета и путника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974AA5" w:rsidRDefault="00974AA5" w:rsidP="00974AA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61AF3" w:rsidRDefault="00974AA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974AA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61AF3" w:rsidRPr="003A0212" w:rsidRDefault="00061A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61AF3" w:rsidRDefault="00974AA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</w:t>
            </w:r>
          </w:p>
        </w:tc>
      </w:tr>
      <w:tr w:rsidR="00061AF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1AF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54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1AF3" w:rsidRPr="00427CEA" w:rsidRDefault="00061AF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Основи машинства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61AF3" w:rsidRDefault="00974AA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61AF3" w:rsidRPr="003A0212" w:rsidRDefault="00061A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</w:tr>
      <w:tr w:rsidR="0035127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5127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55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51273" w:rsidRPr="00427CEA" w:rsidRDefault="00351273">
            <w:pPr>
              <w:rPr>
                <w:rFonts w:ascii="Times New Roman" w:hAnsi="Times New Roman"/>
                <w:lang w:val="sr-Cyrl-RS"/>
              </w:rPr>
            </w:pPr>
            <w:r w:rsidRPr="00427CEA">
              <w:rPr>
                <w:rFonts w:ascii="Times New Roman" w:hAnsi="Times New Roman"/>
                <w:lang w:val="sr-Cyrl-RS"/>
              </w:rPr>
              <w:t>Интелигентни транспортни системи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351273" w:rsidRPr="003A0212" w:rsidRDefault="0035127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51273" w:rsidRDefault="0035127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312D50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12D50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56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12D50" w:rsidRPr="00427CEA" w:rsidRDefault="00312D50">
            <w:pPr>
              <w:rPr>
                <w:rFonts w:ascii="Times New Roman" w:hAnsi="Times New Roman"/>
                <w:lang w:val="sr-Cyrl-RS"/>
              </w:rPr>
            </w:pPr>
            <w:r w:rsidRPr="00427CEA">
              <w:rPr>
                <w:rFonts w:ascii="Times New Roman" w:hAnsi="Times New Roman"/>
                <w:lang w:val="sr-Cyrl-RS"/>
              </w:rPr>
              <w:t>Интегрални транспорт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711" w:type="dxa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312D50" w:rsidRPr="003A0212" w:rsidRDefault="00312D5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12D50" w:rsidRDefault="00312D5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</w:tr>
      <w:tr w:rsidR="00E024C1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E024C1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57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E024C1" w:rsidRPr="00427CEA" w:rsidRDefault="00E024C1">
            <w:pPr>
              <w:rPr>
                <w:rFonts w:ascii="Times New Roman" w:hAnsi="Times New Roman"/>
                <w:lang w:val="sr-Cyrl-RS"/>
              </w:rPr>
            </w:pPr>
            <w:r w:rsidRPr="00427CEA">
              <w:rPr>
                <w:rFonts w:ascii="Times New Roman" w:hAnsi="Times New Roman"/>
                <w:lang w:val="sr-Cyrl-RS"/>
              </w:rPr>
              <w:t>Трасологија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E024C1" w:rsidRPr="003A0212" w:rsidRDefault="00E024C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E024C1" w:rsidRDefault="00E024C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E12C03" w:rsidTr="00427CEA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E12C0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58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E12C03" w:rsidRPr="00427CEA" w:rsidRDefault="00E12C03">
            <w:pPr>
              <w:rPr>
                <w:rFonts w:ascii="Times New Roman" w:hAnsi="Times New Roman"/>
                <w:lang w:val="sr-Cyrl-RS"/>
              </w:rPr>
            </w:pPr>
            <w:r w:rsidRPr="00427CEA">
              <w:rPr>
                <w:rFonts w:ascii="Times New Roman" w:hAnsi="Times New Roman"/>
                <w:lang w:val="sr-Cyrl-RS"/>
              </w:rPr>
              <w:t>Својства материјала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E12C03" w:rsidRDefault="00946E4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12C03" w:rsidRDefault="00946E4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40" w:type="dxa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1" w:type="dxa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27" w:type="dxa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E12C03" w:rsidRPr="003A0212" w:rsidRDefault="00E12C0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E12C03" w:rsidRDefault="00E12C03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12C03" w:rsidRDefault="00387055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E12C03" w:rsidRDefault="00946E4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</w:tr>
      <w:tr w:rsidR="00061AF3" w:rsidTr="00427CEA">
        <w:trPr>
          <w:cantSplit/>
          <w:trHeight w:val="1134"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1AF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59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1AF3" w:rsidRPr="00427CEA" w:rsidRDefault="00061AF3">
            <w:pPr>
              <w:rPr>
                <w:rFonts w:ascii="Times New Roman" w:hAnsi="Times New Roman"/>
              </w:rPr>
            </w:pPr>
            <w:r w:rsidRPr="00427CEA">
              <w:rPr>
                <w:rFonts w:ascii="Times New Roman" w:hAnsi="Times New Roman"/>
              </w:rPr>
              <w:t>Практична настава</w:t>
            </w:r>
            <w:r w:rsidRPr="00427CEA">
              <w:rPr>
                <w:rFonts w:ascii="Times New Roman" w:hAnsi="Times New Roman"/>
              </w:rPr>
              <w:br/>
              <w:t>саобраћај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1AF3" w:rsidRDefault="00061AF3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30" w:type="dxa"/>
            <w:vAlign w:val="center"/>
          </w:tcPr>
          <w:p w:rsidR="00061AF3" w:rsidRPr="00512FF6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</w:t>
            </w:r>
          </w:p>
        </w:tc>
        <w:tc>
          <w:tcPr>
            <w:tcW w:w="718" w:type="dxa"/>
            <w:vAlign w:val="center"/>
          </w:tcPr>
          <w:p w:rsidR="00061AF3" w:rsidRPr="00061AF3" w:rsidRDefault="00061AF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Pr="00512FF6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textDirection w:val="btLr"/>
            <w:vAlign w:val="center"/>
          </w:tcPr>
          <w:p w:rsidR="00061AF3" w:rsidRPr="00916CBB" w:rsidRDefault="00061AF3" w:rsidP="005B4B72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8+120</w:t>
            </w:r>
          </w:p>
        </w:tc>
        <w:tc>
          <w:tcPr>
            <w:tcW w:w="540" w:type="dxa"/>
            <w:textDirection w:val="btLr"/>
            <w:vAlign w:val="center"/>
          </w:tcPr>
          <w:p w:rsidR="00061AF3" w:rsidRPr="00916CBB" w:rsidRDefault="00061AF3" w:rsidP="005B4B72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8+120</w:t>
            </w:r>
          </w:p>
        </w:tc>
        <w:tc>
          <w:tcPr>
            <w:tcW w:w="540" w:type="dxa"/>
            <w:textDirection w:val="btLr"/>
            <w:vAlign w:val="center"/>
          </w:tcPr>
          <w:p w:rsidR="00061AF3" w:rsidRPr="00916CBB" w:rsidRDefault="00061AF3" w:rsidP="008056C7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12+120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061AF3" w:rsidRPr="00916CBB" w:rsidRDefault="00061AF3">
            <w:pPr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extDirection w:val="btLr"/>
            <w:vAlign w:val="center"/>
          </w:tcPr>
          <w:p w:rsidR="00061AF3" w:rsidRPr="00916CBB" w:rsidRDefault="00061AF3" w:rsidP="005B4B72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28+360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textDirection w:val="btLr"/>
            <w:vAlign w:val="center"/>
          </w:tcPr>
          <w:p w:rsidR="00061AF3" w:rsidRPr="00916CBB" w:rsidRDefault="00061AF3" w:rsidP="005B4B72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12+140</w:t>
            </w:r>
          </w:p>
        </w:tc>
        <w:tc>
          <w:tcPr>
            <w:tcW w:w="711" w:type="dxa"/>
            <w:textDirection w:val="btLr"/>
            <w:vAlign w:val="center"/>
          </w:tcPr>
          <w:p w:rsidR="00061AF3" w:rsidRPr="00916CBB" w:rsidRDefault="00061AF3" w:rsidP="005B4B72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12+140</w:t>
            </w:r>
          </w:p>
        </w:tc>
        <w:tc>
          <w:tcPr>
            <w:tcW w:w="627" w:type="dxa"/>
            <w:textDirection w:val="btLr"/>
            <w:vAlign w:val="center"/>
          </w:tcPr>
          <w:p w:rsidR="00061AF3" w:rsidRPr="00916CBB" w:rsidRDefault="00AE59AF" w:rsidP="00AE59AF">
            <w:pPr>
              <w:ind w:left="113" w:right="113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916CBB">
              <w:rPr>
                <w:rFonts w:ascii="Times New Roman" w:hAnsi="Times New Roman"/>
                <w:szCs w:val="24"/>
                <w:lang w:val="sr-Cyrl-RS"/>
              </w:rPr>
              <w:t>12+140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061AF3" w:rsidRPr="00916CBB" w:rsidRDefault="00AE59A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916CBB"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extDirection w:val="btLr"/>
            <w:vAlign w:val="center"/>
          </w:tcPr>
          <w:p w:rsidR="00061AF3" w:rsidRPr="00916CBB" w:rsidRDefault="00AE59AF" w:rsidP="00AE59AF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  <w:lang w:val="sr-Cyrl-RS"/>
              </w:rPr>
              <w:t>36+420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textDirection w:val="btLr"/>
            <w:vAlign w:val="center"/>
          </w:tcPr>
          <w:p w:rsidR="00061AF3" w:rsidRPr="00916CBB" w:rsidRDefault="00061AF3" w:rsidP="005B4B72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</w:p>
          <w:p w:rsidR="00061AF3" w:rsidRPr="00916CBB" w:rsidRDefault="00231964" w:rsidP="005B4B72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  <w:lang w:val="sr-Cyrl-RS"/>
              </w:rPr>
              <w:t>12+180</w:t>
            </w:r>
          </w:p>
          <w:p w:rsidR="00061AF3" w:rsidRPr="00916CBB" w:rsidRDefault="00061AF3" w:rsidP="005B4B72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gridSpan w:val="2"/>
            <w:textDirection w:val="btLr"/>
            <w:vAlign w:val="center"/>
          </w:tcPr>
          <w:p w:rsidR="00061AF3" w:rsidRPr="00916CBB" w:rsidRDefault="00061AF3" w:rsidP="005B4B72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12+120</w:t>
            </w:r>
          </w:p>
        </w:tc>
        <w:tc>
          <w:tcPr>
            <w:tcW w:w="425" w:type="dxa"/>
            <w:gridSpan w:val="2"/>
            <w:vAlign w:val="center"/>
          </w:tcPr>
          <w:p w:rsidR="00061AF3" w:rsidRPr="00916CBB" w:rsidRDefault="00061AF3" w:rsidP="008C01A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1AF3" w:rsidRPr="00916CBB" w:rsidRDefault="00061AF3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extDirection w:val="btLr"/>
            <w:vAlign w:val="center"/>
          </w:tcPr>
          <w:p w:rsidR="00061AF3" w:rsidRPr="00916CBB" w:rsidRDefault="00231964" w:rsidP="00231964">
            <w:pPr>
              <w:ind w:left="113" w:right="113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916CBB">
              <w:rPr>
                <w:rFonts w:ascii="Times New Roman" w:hAnsi="Times New Roman"/>
                <w:szCs w:val="24"/>
                <w:lang w:val="sr-Cyrl-RS"/>
              </w:rPr>
              <w:t>24</w:t>
            </w:r>
            <w:r w:rsidR="00061AF3" w:rsidRPr="00916CBB">
              <w:rPr>
                <w:rFonts w:ascii="Times New Roman" w:hAnsi="Times New Roman"/>
                <w:szCs w:val="24"/>
              </w:rPr>
              <w:t>+</w:t>
            </w:r>
            <w:r w:rsidRPr="00916CBB">
              <w:rPr>
                <w:rFonts w:ascii="Times New Roman" w:hAnsi="Times New Roman"/>
                <w:szCs w:val="24"/>
                <w:lang w:val="sr-Cyrl-RS"/>
              </w:rPr>
              <w:t>300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textDirection w:val="btLr"/>
            <w:vAlign w:val="center"/>
          </w:tcPr>
          <w:p w:rsidR="00061AF3" w:rsidRPr="00916CBB" w:rsidRDefault="00231964" w:rsidP="00231964">
            <w:pPr>
              <w:ind w:left="113" w:right="113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916CBB">
              <w:rPr>
                <w:rFonts w:ascii="Times New Roman" w:hAnsi="Times New Roman"/>
                <w:szCs w:val="24"/>
                <w:lang w:val="sr-Cyrl-RS"/>
              </w:rPr>
              <w:t>108</w:t>
            </w:r>
            <w:r w:rsidR="00061AF3" w:rsidRPr="00916CBB">
              <w:rPr>
                <w:rFonts w:ascii="Times New Roman" w:hAnsi="Times New Roman"/>
                <w:szCs w:val="24"/>
              </w:rPr>
              <w:t>+</w:t>
            </w:r>
            <w:r w:rsidRPr="00916CBB">
              <w:rPr>
                <w:rFonts w:ascii="Times New Roman" w:hAnsi="Times New Roman"/>
                <w:szCs w:val="24"/>
                <w:lang w:val="sr-Cyrl-RS"/>
              </w:rPr>
              <w:t>1080</w:t>
            </w:r>
          </w:p>
        </w:tc>
      </w:tr>
      <w:tr w:rsidR="00061AF3" w:rsidTr="00427CEA">
        <w:trPr>
          <w:cantSplit/>
          <w:trHeight w:val="1134"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061AF3" w:rsidRPr="00707254" w:rsidRDefault="00061AF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6</w:t>
            </w:r>
            <w:r w:rsidR="00707254">
              <w:rPr>
                <w:rFonts w:ascii="Times New Roman" w:hAnsi="Times New Roman"/>
                <w:lang w:val="sr-Cyrl-RS"/>
              </w:rPr>
              <w:t>0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061AF3" w:rsidRPr="00427CEA" w:rsidRDefault="00061AF3">
            <w:pPr>
              <w:rPr>
                <w:rFonts w:ascii="Times New Roman" w:hAnsi="Times New Roman"/>
                <w:lang w:val="sr-Cyrl-RS"/>
              </w:rPr>
            </w:pPr>
            <w:r w:rsidRPr="00427CEA">
              <w:rPr>
                <w:rFonts w:ascii="Times New Roman" w:hAnsi="Times New Roman"/>
              </w:rPr>
              <w:t>Практична настава машинство</w:t>
            </w:r>
            <w:r w:rsidR="00916CBB" w:rsidRPr="00427CEA">
              <w:rPr>
                <w:rFonts w:ascii="Times New Roman" w:hAnsi="Times New Roman"/>
                <w:lang w:val="sr-Cyrl-RS"/>
              </w:rPr>
              <w:t xml:space="preserve"> и обрада метала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061AF3" w:rsidRPr="00ED615F" w:rsidRDefault="00061A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Pr="00ED615F" w:rsidRDefault="00061A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vAlign w:val="center"/>
          </w:tcPr>
          <w:p w:rsidR="00061AF3" w:rsidRDefault="00061AF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061AF3" w:rsidRPr="0056213E" w:rsidRDefault="0056213E" w:rsidP="0056213E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  <w:p w:rsidR="00061AF3" w:rsidRPr="007F57CE" w:rsidRDefault="00061AF3" w:rsidP="0056213E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Default="00916CBB" w:rsidP="0056213E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061AF3" w:rsidRPr="00ED615F" w:rsidRDefault="00061AF3" w:rsidP="00ED615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Pr="00ED615F" w:rsidRDefault="00061AF3" w:rsidP="00ED615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40" w:type="dxa"/>
            <w:vAlign w:val="center"/>
          </w:tcPr>
          <w:p w:rsidR="00061AF3" w:rsidRDefault="00061AF3" w:rsidP="0056213E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textDirection w:val="btLr"/>
            <w:vAlign w:val="center"/>
          </w:tcPr>
          <w:p w:rsidR="00061AF3" w:rsidRPr="00916CBB" w:rsidRDefault="0056213E" w:rsidP="0056213E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916CBB">
              <w:rPr>
                <w:rFonts w:ascii="Times New Roman" w:hAnsi="Times New Roman"/>
                <w:szCs w:val="24"/>
                <w:lang w:val="sr-Cyrl-RS"/>
              </w:rPr>
              <w:t>24</w:t>
            </w:r>
            <w:r w:rsidR="00061AF3" w:rsidRPr="00916CBB">
              <w:rPr>
                <w:rFonts w:ascii="Times New Roman" w:hAnsi="Times New Roman"/>
                <w:szCs w:val="24"/>
              </w:rPr>
              <w:t>+</w:t>
            </w:r>
            <w:r w:rsidRPr="00916CBB">
              <w:rPr>
                <w:rFonts w:ascii="Times New Roman" w:hAnsi="Times New Roman"/>
                <w:szCs w:val="24"/>
                <w:lang w:val="sr-Cyrl-RS"/>
              </w:rPr>
              <w:t>120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extDirection w:val="btLr"/>
            <w:vAlign w:val="center"/>
          </w:tcPr>
          <w:p w:rsidR="00061AF3" w:rsidRPr="00916CBB" w:rsidRDefault="0056213E" w:rsidP="0056213E">
            <w:pPr>
              <w:ind w:left="113" w:right="113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916CBB">
              <w:rPr>
                <w:rFonts w:ascii="Times New Roman" w:hAnsi="Times New Roman"/>
                <w:szCs w:val="24"/>
                <w:lang w:val="sr-Cyrl-RS"/>
              </w:rPr>
              <w:t>24</w:t>
            </w:r>
            <w:r w:rsidR="00061AF3" w:rsidRPr="00916CBB">
              <w:rPr>
                <w:rFonts w:ascii="Times New Roman" w:hAnsi="Times New Roman"/>
                <w:szCs w:val="24"/>
              </w:rPr>
              <w:t>+</w:t>
            </w:r>
            <w:r w:rsidRPr="00916CBB">
              <w:rPr>
                <w:rFonts w:ascii="Times New Roman" w:hAnsi="Times New Roman"/>
                <w:szCs w:val="24"/>
                <w:lang w:val="sr-Cyrl-RS"/>
              </w:rPr>
              <w:t>120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61AF3" w:rsidRPr="00916CBB" w:rsidRDefault="00061AF3" w:rsidP="00BB6A15">
            <w:pPr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11" w:type="dxa"/>
            <w:vAlign w:val="center"/>
          </w:tcPr>
          <w:p w:rsidR="00061AF3" w:rsidRPr="00916CBB" w:rsidRDefault="00061AF3" w:rsidP="00BB6A15">
            <w:pPr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627" w:type="dxa"/>
            <w:textDirection w:val="btLr"/>
            <w:vAlign w:val="center"/>
          </w:tcPr>
          <w:p w:rsidR="00061AF3" w:rsidRPr="00916CBB" w:rsidRDefault="00061AF3" w:rsidP="006E2290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18+90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textDirection w:val="btLr"/>
            <w:vAlign w:val="center"/>
          </w:tcPr>
          <w:p w:rsidR="00061AF3" w:rsidRPr="00916CBB" w:rsidRDefault="00061AF3" w:rsidP="00BB6A15">
            <w:pPr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18+90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extDirection w:val="btLr"/>
            <w:vAlign w:val="center"/>
          </w:tcPr>
          <w:p w:rsidR="00061AF3" w:rsidRPr="00916CBB" w:rsidRDefault="00061AF3" w:rsidP="006E2290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36+180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061AF3" w:rsidRPr="00916CBB" w:rsidRDefault="00061AF3" w:rsidP="007B4310">
            <w:pPr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061AF3" w:rsidRPr="00916CBB" w:rsidRDefault="00061AF3" w:rsidP="007B4310">
            <w:pPr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061AF3" w:rsidRPr="00916CBB" w:rsidRDefault="00061AF3" w:rsidP="007B431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061AF3" w:rsidRPr="00916CBB" w:rsidRDefault="00061AF3" w:rsidP="007B4310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61AF3" w:rsidRPr="00916CBB" w:rsidRDefault="00061AF3" w:rsidP="007B4310">
            <w:pPr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textDirection w:val="btLr"/>
            <w:vAlign w:val="center"/>
          </w:tcPr>
          <w:p w:rsidR="00061AF3" w:rsidRPr="00916CBB" w:rsidRDefault="00032F99" w:rsidP="006E2290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  <w:r w:rsidRPr="00916CBB">
              <w:rPr>
                <w:rFonts w:ascii="Times New Roman" w:hAnsi="Times New Roman"/>
                <w:szCs w:val="24"/>
                <w:lang w:val="sr-Cyrl-RS"/>
              </w:rPr>
              <w:t>60</w:t>
            </w:r>
            <w:r w:rsidR="00061AF3" w:rsidRPr="00916CBB">
              <w:rPr>
                <w:rFonts w:ascii="Times New Roman" w:hAnsi="Times New Roman"/>
                <w:szCs w:val="24"/>
              </w:rPr>
              <w:t>+300</w:t>
            </w:r>
          </w:p>
        </w:tc>
      </w:tr>
      <w:tr w:rsidR="00916CBB" w:rsidTr="00427CEA">
        <w:trPr>
          <w:cantSplit/>
          <w:trHeight w:val="1288"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916CBB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61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916CBB" w:rsidRPr="00427CEA" w:rsidRDefault="00E12C03">
            <w:pPr>
              <w:rPr>
                <w:rFonts w:ascii="Times New Roman" w:hAnsi="Times New Roman"/>
                <w:lang w:val="sr-Cyrl-RS"/>
              </w:rPr>
            </w:pPr>
            <w:r w:rsidRPr="00427CEA">
              <w:rPr>
                <w:rFonts w:ascii="Times New Roman" w:hAnsi="Times New Roman"/>
                <w:lang w:val="sr-Cyrl-RS"/>
              </w:rPr>
              <w:t>Израда намештаја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916CBB" w:rsidRPr="00777FB8" w:rsidRDefault="00777F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30" w:type="dxa"/>
            <w:vAlign w:val="center"/>
          </w:tcPr>
          <w:p w:rsidR="00916CBB" w:rsidRPr="00777FB8" w:rsidRDefault="00777F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30" w:type="dxa"/>
            <w:vAlign w:val="center"/>
          </w:tcPr>
          <w:p w:rsidR="00916CBB" w:rsidRDefault="00777FB8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textDirection w:val="btLr"/>
            <w:vAlign w:val="center"/>
          </w:tcPr>
          <w:p w:rsidR="00916CBB" w:rsidRDefault="00777FB8" w:rsidP="00777FB8">
            <w:pPr>
              <w:ind w:left="113" w:right="113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textDirection w:val="btLr"/>
            <w:vAlign w:val="center"/>
          </w:tcPr>
          <w:p w:rsidR="00916CBB" w:rsidRDefault="00777FB8" w:rsidP="00777FB8">
            <w:pPr>
              <w:ind w:left="113" w:right="113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916CBB" w:rsidRPr="00777FB8" w:rsidRDefault="00777FB8" w:rsidP="00ED615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-</w:t>
            </w:r>
          </w:p>
        </w:tc>
        <w:tc>
          <w:tcPr>
            <w:tcW w:w="540" w:type="dxa"/>
            <w:vAlign w:val="center"/>
          </w:tcPr>
          <w:p w:rsidR="00916CBB" w:rsidRPr="00777FB8" w:rsidRDefault="00777FB8" w:rsidP="00ED615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-</w:t>
            </w:r>
          </w:p>
        </w:tc>
        <w:tc>
          <w:tcPr>
            <w:tcW w:w="540" w:type="dxa"/>
            <w:vAlign w:val="center"/>
          </w:tcPr>
          <w:p w:rsidR="00916CBB" w:rsidRDefault="00777FB8" w:rsidP="0056213E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916CBB" w:rsidRDefault="00777FB8" w:rsidP="0056213E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16CBB" w:rsidRPr="00777FB8" w:rsidRDefault="00777FB8" w:rsidP="00777F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916CBB" w:rsidRPr="00777FB8" w:rsidRDefault="00777FB8" w:rsidP="00BB6A1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711" w:type="dxa"/>
            <w:vAlign w:val="center"/>
          </w:tcPr>
          <w:p w:rsidR="00916CBB" w:rsidRPr="00777FB8" w:rsidRDefault="00777FB8" w:rsidP="00BB6A1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627" w:type="dxa"/>
            <w:vAlign w:val="center"/>
          </w:tcPr>
          <w:p w:rsidR="00916CBB" w:rsidRPr="00777FB8" w:rsidRDefault="00777FB8" w:rsidP="00777F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916CBB" w:rsidRPr="00777FB8" w:rsidRDefault="00777FB8" w:rsidP="00BB6A1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16CBB" w:rsidRPr="00777FB8" w:rsidRDefault="00777FB8" w:rsidP="00777F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916CBB" w:rsidRPr="00777FB8" w:rsidRDefault="00777FB8" w:rsidP="007B431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916CBB" w:rsidRPr="00777FB8" w:rsidRDefault="00777FB8" w:rsidP="007B431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916CBB" w:rsidRPr="00777FB8" w:rsidRDefault="00916CBB" w:rsidP="007B431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916CBB" w:rsidRPr="00777FB8" w:rsidRDefault="00916CBB" w:rsidP="007B4310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16CBB" w:rsidRPr="00777FB8" w:rsidRDefault="00777FB8" w:rsidP="007B431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textDirection w:val="btLr"/>
            <w:vAlign w:val="center"/>
          </w:tcPr>
          <w:p w:rsidR="00916CBB" w:rsidRPr="00777FB8" w:rsidRDefault="00777FB8" w:rsidP="006E2290">
            <w:pPr>
              <w:ind w:left="113" w:right="113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77FB8">
              <w:rPr>
                <w:rFonts w:ascii="Times New Roman" w:hAnsi="Times New Roman"/>
                <w:szCs w:val="24"/>
                <w:lang w:val="sr-Cyrl-RS"/>
              </w:rPr>
              <w:t>12</w:t>
            </w:r>
          </w:p>
        </w:tc>
      </w:tr>
      <w:tr w:rsidR="00E12C03" w:rsidTr="00427CEA">
        <w:trPr>
          <w:cantSplit/>
          <w:trHeight w:val="649"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E12C03" w:rsidRPr="00707254" w:rsidRDefault="0070725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62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E12C03" w:rsidRPr="00427CEA" w:rsidRDefault="00E12C03">
            <w:pPr>
              <w:rPr>
                <w:rFonts w:ascii="Times New Roman" w:hAnsi="Times New Roman"/>
                <w:lang w:val="sr-Cyrl-RS"/>
              </w:rPr>
            </w:pPr>
            <w:r w:rsidRPr="00427CEA">
              <w:rPr>
                <w:rFonts w:ascii="Times New Roman" w:hAnsi="Times New Roman"/>
                <w:lang w:val="sr-Cyrl-RS"/>
              </w:rPr>
              <w:t>Организација рада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E12C03" w:rsidRDefault="00E12C03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30" w:type="dxa"/>
            <w:vAlign w:val="center"/>
          </w:tcPr>
          <w:p w:rsidR="00E12C03" w:rsidRDefault="00E12C03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30" w:type="dxa"/>
            <w:vAlign w:val="center"/>
          </w:tcPr>
          <w:p w:rsidR="00E12C03" w:rsidRDefault="00E12C0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18" w:type="dxa"/>
            <w:vAlign w:val="center"/>
          </w:tcPr>
          <w:p w:rsidR="00E12C03" w:rsidRDefault="00E12C03" w:rsidP="00E12C03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0+30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12C03" w:rsidRDefault="00E12C03" w:rsidP="00E12C03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0+30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E12C03" w:rsidRDefault="00E12C03" w:rsidP="00ED615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-</w:t>
            </w:r>
          </w:p>
        </w:tc>
        <w:tc>
          <w:tcPr>
            <w:tcW w:w="540" w:type="dxa"/>
            <w:vAlign w:val="center"/>
          </w:tcPr>
          <w:p w:rsidR="00E12C03" w:rsidRDefault="00E12C03" w:rsidP="00ED615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-</w:t>
            </w:r>
          </w:p>
        </w:tc>
        <w:tc>
          <w:tcPr>
            <w:tcW w:w="540" w:type="dxa"/>
            <w:vAlign w:val="center"/>
          </w:tcPr>
          <w:p w:rsidR="00E12C03" w:rsidRDefault="00E12C03" w:rsidP="0056213E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-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E12C03" w:rsidRDefault="00E12C03" w:rsidP="0056213E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-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12C03" w:rsidRPr="00777FB8" w:rsidRDefault="00E12C03" w:rsidP="00777F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E12C03" w:rsidRPr="00777FB8" w:rsidRDefault="00E12C03" w:rsidP="00BB6A1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711" w:type="dxa"/>
            <w:vAlign w:val="center"/>
          </w:tcPr>
          <w:p w:rsidR="00E12C03" w:rsidRPr="00777FB8" w:rsidRDefault="00E12C03" w:rsidP="00BB6A1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627" w:type="dxa"/>
            <w:vAlign w:val="center"/>
          </w:tcPr>
          <w:p w:rsidR="00E12C03" w:rsidRPr="00777FB8" w:rsidRDefault="00E12C03" w:rsidP="00777F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E12C03" w:rsidRPr="00777FB8" w:rsidRDefault="00E12C03" w:rsidP="00BB6A1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12C03" w:rsidRPr="00777FB8" w:rsidRDefault="00E12C03" w:rsidP="00777F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</w:t>
            </w:r>
          </w:p>
        </w:tc>
        <w:tc>
          <w:tcPr>
            <w:tcW w:w="477" w:type="dxa"/>
            <w:gridSpan w:val="2"/>
            <w:tcBorders>
              <w:left w:val="single" w:sz="12" w:space="0" w:color="auto"/>
            </w:tcBorders>
            <w:vAlign w:val="center"/>
          </w:tcPr>
          <w:p w:rsidR="00E12C03" w:rsidRPr="00777FB8" w:rsidRDefault="00E12C03" w:rsidP="007B431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E12C03" w:rsidRPr="00777FB8" w:rsidRDefault="00E12C03" w:rsidP="007B431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-</w:t>
            </w:r>
          </w:p>
        </w:tc>
        <w:tc>
          <w:tcPr>
            <w:tcW w:w="425" w:type="dxa"/>
            <w:gridSpan w:val="2"/>
            <w:vAlign w:val="center"/>
          </w:tcPr>
          <w:p w:rsidR="00E12C03" w:rsidRPr="00777FB8" w:rsidRDefault="00E12C03" w:rsidP="007B431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E12C03" w:rsidRPr="00777FB8" w:rsidRDefault="00E12C03" w:rsidP="007B4310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12C03" w:rsidRPr="00777FB8" w:rsidRDefault="00E12C03" w:rsidP="007B431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E12C03" w:rsidRDefault="00E12C03" w:rsidP="00E12C03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0+</w:t>
            </w:r>
          </w:p>
          <w:p w:rsidR="00E12C03" w:rsidRPr="00777FB8" w:rsidRDefault="00E12C03" w:rsidP="00E12C03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30</w:t>
            </w:r>
          </w:p>
        </w:tc>
      </w:tr>
      <w:tr w:rsidR="00777204" w:rsidTr="00777204">
        <w:trPr>
          <w:cantSplit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777204" w:rsidRPr="0070725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6</w:t>
            </w:r>
            <w:r w:rsidR="00707254"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777204" w:rsidRDefault="007772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Грађанско васпитање</w:t>
            </w:r>
          </w:p>
        </w:tc>
        <w:tc>
          <w:tcPr>
            <w:tcW w:w="1199" w:type="dxa"/>
            <w:gridSpan w:val="2"/>
            <w:tcBorders>
              <w:left w:val="single" w:sz="12" w:space="0" w:color="auto"/>
            </w:tcBorders>
            <w:vAlign w:val="center"/>
          </w:tcPr>
          <w:p w:rsidR="00777204" w:rsidRPr="0077720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1348" w:type="dxa"/>
            <w:gridSpan w:val="2"/>
            <w:vAlign w:val="center"/>
          </w:tcPr>
          <w:p w:rsidR="00777204" w:rsidRPr="0077720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77204" w:rsidRPr="001A72D8" w:rsidRDefault="007772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15" w:type="dxa"/>
            <w:tcBorders>
              <w:left w:val="single" w:sz="12" w:space="0" w:color="auto"/>
            </w:tcBorders>
            <w:vAlign w:val="center"/>
          </w:tcPr>
          <w:p w:rsidR="00777204" w:rsidRPr="0077720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1710" w:type="dxa"/>
            <w:gridSpan w:val="3"/>
            <w:tcBorders>
              <w:right w:val="single" w:sz="12" w:space="0" w:color="auto"/>
            </w:tcBorders>
            <w:vAlign w:val="center"/>
          </w:tcPr>
          <w:p w:rsidR="00777204" w:rsidRPr="0077720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77204" w:rsidRPr="0077720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777204" w:rsidRPr="0077720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1338" w:type="dxa"/>
            <w:gridSpan w:val="2"/>
            <w:vAlign w:val="center"/>
          </w:tcPr>
          <w:p w:rsidR="00777204" w:rsidRPr="0077720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661" w:type="dxa"/>
            <w:gridSpan w:val="2"/>
            <w:tcBorders>
              <w:right w:val="single" w:sz="12" w:space="0" w:color="auto"/>
            </w:tcBorders>
            <w:vAlign w:val="center"/>
          </w:tcPr>
          <w:p w:rsidR="00777204" w:rsidRPr="0077720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-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77204" w:rsidRPr="004F4C33" w:rsidRDefault="0077720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1044" w:type="dxa"/>
            <w:gridSpan w:val="4"/>
            <w:tcBorders>
              <w:left w:val="single" w:sz="12" w:space="0" w:color="auto"/>
            </w:tcBorders>
            <w:vAlign w:val="center"/>
          </w:tcPr>
          <w:p w:rsidR="00777204" w:rsidRPr="00777204" w:rsidRDefault="00777204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777204" w:rsidRDefault="007772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777204" w:rsidRDefault="0077720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77204" w:rsidRPr="001A72D8" w:rsidRDefault="007772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777204" w:rsidRPr="004F4C33" w:rsidRDefault="00777204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</w:t>
            </w:r>
          </w:p>
        </w:tc>
      </w:tr>
      <w:tr w:rsidR="00331C28" w:rsidTr="001E4AB2">
        <w:trPr>
          <w:cantSplit/>
          <w:trHeight w:val="582"/>
          <w:jc w:val="center"/>
        </w:trPr>
        <w:tc>
          <w:tcPr>
            <w:tcW w:w="695" w:type="dxa"/>
            <w:gridSpan w:val="2"/>
            <w:tcBorders>
              <w:left w:val="double" w:sz="4" w:space="0" w:color="auto"/>
            </w:tcBorders>
            <w:vAlign w:val="center"/>
          </w:tcPr>
          <w:p w:rsidR="00331C28" w:rsidRPr="00707254" w:rsidRDefault="00331C28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6</w:t>
            </w:r>
            <w:r w:rsidR="00707254">
              <w:rPr>
                <w:rFonts w:ascii="Times New Roman" w:hAnsi="Times New Roman"/>
                <w:lang w:val="sr-Cyrl-RS"/>
              </w:rPr>
              <w:t>4</w:t>
            </w:r>
          </w:p>
        </w:tc>
        <w:tc>
          <w:tcPr>
            <w:tcW w:w="2243" w:type="dxa"/>
            <w:tcBorders>
              <w:right w:val="single" w:sz="12" w:space="0" w:color="auto"/>
            </w:tcBorders>
            <w:vAlign w:val="center"/>
          </w:tcPr>
          <w:p w:rsidR="00331C28" w:rsidRDefault="00331C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Верска настава</w:t>
            </w:r>
          </w:p>
        </w:tc>
        <w:tc>
          <w:tcPr>
            <w:tcW w:w="569" w:type="dxa"/>
            <w:tcBorders>
              <w:left w:val="single" w:sz="12" w:space="0" w:color="auto"/>
            </w:tcBorders>
            <w:vAlign w:val="center"/>
          </w:tcPr>
          <w:p w:rsidR="00331C28" w:rsidRPr="00777204" w:rsidRDefault="00331C28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630" w:type="dxa"/>
            <w:vAlign w:val="center"/>
          </w:tcPr>
          <w:p w:rsidR="00331C28" w:rsidRPr="00777204" w:rsidRDefault="00331C28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1348" w:type="dxa"/>
            <w:gridSpan w:val="2"/>
            <w:vAlign w:val="center"/>
          </w:tcPr>
          <w:p w:rsidR="00331C28" w:rsidRPr="00777204" w:rsidRDefault="00331C28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1C28" w:rsidRPr="00777204" w:rsidRDefault="00331C28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222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1C28" w:rsidRPr="00777204" w:rsidRDefault="00331C28" w:rsidP="001E4AB2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6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1C28" w:rsidRPr="001A72D8" w:rsidRDefault="00331C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66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1C28" w:rsidRPr="00777204" w:rsidRDefault="00331C28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65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1C28" w:rsidRPr="004F4C33" w:rsidRDefault="00331C28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1044" w:type="dxa"/>
            <w:gridSpan w:val="4"/>
            <w:tcBorders>
              <w:left w:val="single" w:sz="12" w:space="0" w:color="auto"/>
            </w:tcBorders>
            <w:vAlign w:val="center"/>
          </w:tcPr>
          <w:p w:rsidR="00331C28" w:rsidRPr="00331C28" w:rsidRDefault="00331C28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331C28" w:rsidRDefault="00331C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31C28" w:rsidRDefault="00331C28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1C28" w:rsidRPr="001747FE" w:rsidRDefault="00331C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50" w:type="dxa"/>
            <w:gridSpan w:val="2"/>
            <w:tcBorders>
              <w:left w:val="single" w:sz="12" w:space="0" w:color="auto"/>
              <w:right w:val="double" w:sz="4" w:space="0" w:color="auto"/>
            </w:tcBorders>
            <w:shd w:val="clear" w:color="auto" w:fill="B3B3B3"/>
            <w:vAlign w:val="center"/>
          </w:tcPr>
          <w:p w:rsidR="00331C28" w:rsidRPr="004F4C33" w:rsidRDefault="00331C28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</w:t>
            </w:r>
          </w:p>
        </w:tc>
      </w:tr>
    </w:tbl>
    <w:p w:rsidR="00E15025" w:rsidRDefault="00E15025" w:rsidP="005A2A2F">
      <w:pPr>
        <w:pStyle w:val="Heading2"/>
        <w:rPr>
          <w:lang w:val="sr-Cyrl-RS"/>
        </w:rPr>
      </w:pPr>
      <w:bookmarkStart w:id="265" w:name="_Toc493242980"/>
      <w:bookmarkStart w:id="266" w:name="_Toc19012962"/>
      <w:bookmarkStart w:id="267" w:name="_Toc50922286"/>
      <w:bookmarkStart w:id="268" w:name="_Toc367098564"/>
      <w:bookmarkStart w:id="269" w:name="_Toc367099632"/>
      <w:bookmarkStart w:id="270" w:name="_Toc367099732"/>
    </w:p>
    <w:p w:rsidR="00E15025" w:rsidRDefault="00E15025" w:rsidP="005A2A2F">
      <w:pPr>
        <w:pStyle w:val="Heading2"/>
        <w:rPr>
          <w:lang w:val="sr-Cyrl-RS"/>
        </w:rPr>
      </w:pPr>
    </w:p>
    <w:p w:rsidR="00E15025" w:rsidRDefault="00E15025" w:rsidP="005A2A2F">
      <w:pPr>
        <w:pStyle w:val="Heading2"/>
        <w:rPr>
          <w:lang w:val="sr-Cyrl-RS"/>
        </w:rPr>
      </w:pPr>
    </w:p>
    <w:p w:rsidR="00E15025" w:rsidRDefault="00E15025" w:rsidP="005A2A2F">
      <w:pPr>
        <w:pStyle w:val="Heading2"/>
        <w:rPr>
          <w:lang w:val="sr-Cyrl-RS"/>
        </w:rPr>
      </w:pPr>
    </w:p>
    <w:p w:rsidR="00CC385B" w:rsidRPr="005A2A2F" w:rsidRDefault="00D77CD2" w:rsidP="005A2A2F">
      <w:pPr>
        <w:pStyle w:val="Heading2"/>
      </w:pPr>
      <w:bookmarkStart w:id="271" w:name="_Toc82627461"/>
      <w:bookmarkStart w:id="272" w:name="_Toc82637934"/>
      <w:r w:rsidRPr="005A2A2F">
        <w:t>4.7</w:t>
      </w:r>
      <w:r w:rsidR="00CC385B" w:rsidRPr="005A2A2F">
        <w:t>. ПРЕГЛЕД  ЧАСОВА ПРАКТИЧНЕ НАСТАВЕ</w:t>
      </w:r>
      <w:bookmarkEnd w:id="265"/>
      <w:bookmarkEnd w:id="266"/>
      <w:r w:rsidR="000916A2" w:rsidRPr="005A2A2F">
        <w:t xml:space="preserve"> </w:t>
      </w:r>
      <w:bookmarkStart w:id="273" w:name="_Toc367098565"/>
      <w:bookmarkStart w:id="274" w:name="_Toc367099633"/>
      <w:bookmarkStart w:id="275" w:name="_Toc367099733"/>
      <w:bookmarkStart w:id="276" w:name="_Toc493242981"/>
      <w:bookmarkStart w:id="277" w:name="_Toc19012963"/>
      <w:r w:rsidR="00CB6D94">
        <w:t>ЗА ШКОЛСКУ 202</w:t>
      </w:r>
      <w:r w:rsidR="00CB6D94">
        <w:rPr>
          <w:lang w:val="sr-Cyrl-RS"/>
        </w:rPr>
        <w:t>1</w:t>
      </w:r>
      <w:r w:rsidR="00CB6D94">
        <w:t>/202</w:t>
      </w:r>
      <w:r w:rsidR="00CB6D94">
        <w:rPr>
          <w:lang w:val="sr-Cyrl-RS"/>
        </w:rPr>
        <w:t>2</w:t>
      </w:r>
      <w:r w:rsidR="00CC385B" w:rsidRPr="005A2A2F">
        <w:t>. ГОДИНУ</w:t>
      </w:r>
      <w:bookmarkEnd w:id="267"/>
      <w:bookmarkEnd w:id="271"/>
      <w:bookmarkEnd w:id="272"/>
      <w:bookmarkEnd w:id="273"/>
      <w:bookmarkEnd w:id="274"/>
      <w:bookmarkEnd w:id="275"/>
      <w:bookmarkEnd w:id="276"/>
      <w:bookmarkEnd w:id="277"/>
    </w:p>
    <w:bookmarkEnd w:id="268"/>
    <w:bookmarkEnd w:id="269"/>
    <w:bookmarkEnd w:id="270"/>
    <w:p w:rsidR="00CC385B" w:rsidRDefault="00CC385B">
      <w:pPr>
        <w:jc w:val="center"/>
        <w:rPr>
          <w:rFonts w:ascii="Times New Roman" w:hAnsi="Times New Roman"/>
        </w:rPr>
      </w:pPr>
    </w:p>
    <w:tbl>
      <w:tblPr>
        <w:tblW w:w="14937" w:type="dxa"/>
        <w:jc w:val="center"/>
        <w:tblInd w:w="-28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7"/>
        <w:gridCol w:w="630"/>
        <w:gridCol w:w="630"/>
        <w:gridCol w:w="630"/>
        <w:gridCol w:w="630"/>
        <w:gridCol w:w="630"/>
        <w:gridCol w:w="720"/>
        <w:gridCol w:w="630"/>
        <w:gridCol w:w="720"/>
        <w:gridCol w:w="720"/>
        <w:gridCol w:w="630"/>
        <w:gridCol w:w="630"/>
        <w:gridCol w:w="630"/>
        <w:gridCol w:w="630"/>
        <w:gridCol w:w="720"/>
        <w:gridCol w:w="720"/>
        <w:gridCol w:w="630"/>
        <w:gridCol w:w="630"/>
        <w:gridCol w:w="810"/>
        <w:gridCol w:w="810"/>
      </w:tblGrid>
      <w:tr w:rsidR="001E4AB2" w:rsidTr="001E4AB2">
        <w:trPr>
          <w:cantSplit/>
          <w:trHeight w:val="454"/>
          <w:tblHeader/>
          <w:jc w:val="center"/>
        </w:trPr>
        <w:tc>
          <w:tcPr>
            <w:tcW w:w="215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1E4AB2" w:rsidRPr="00B43734" w:rsidRDefault="001E4AB2" w:rsidP="00921BAC">
            <w:pPr>
              <w:rPr>
                <w:rFonts w:ascii="Times New Roman" w:hAnsi="Times New Roman"/>
                <w:sz w:val="20"/>
              </w:rPr>
            </w:pPr>
            <w:r w:rsidRPr="00B43734">
              <w:rPr>
                <w:rFonts w:ascii="Times New Roman" w:hAnsi="Times New Roman"/>
                <w:sz w:val="20"/>
              </w:rPr>
              <w:t>ОДЕЉЕЊА И ОБРАЗОВНИ ПРОФИЛ</w:t>
            </w:r>
          </w:p>
        </w:tc>
        <w:tc>
          <w:tcPr>
            <w:tcW w:w="63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noWrap/>
            <w:vAlign w:val="center"/>
          </w:tcPr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1/1 ТДС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</w:tcBorders>
            <w:noWrap/>
            <w:vAlign w:val="center"/>
          </w:tcPr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2/1</w:t>
            </w:r>
          </w:p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ТДС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</w:tcBorders>
            <w:noWrap/>
            <w:vAlign w:val="center"/>
          </w:tcPr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3/1</w:t>
            </w:r>
          </w:p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ТДС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</w:tcBorders>
            <w:noWrap/>
            <w:vAlign w:val="center"/>
          </w:tcPr>
          <w:p w:rsidR="001E4AB2" w:rsidRPr="00906C7D" w:rsidRDefault="001E4AB2" w:rsidP="00801D24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4/1</w:t>
            </w:r>
          </w:p>
          <w:p w:rsidR="001E4AB2" w:rsidRPr="00906C7D" w:rsidRDefault="001E4AB2" w:rsidP="00801D24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ТДС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</w:tcBorders>
            <w:noWrap/>
            <w:vAlign w:val="center"/>
          </w:tcPr>
          <w:p w:rsidR="001E4AB2" w:rsidRPr="00B43734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E16E3">
              <w:rPr>
                <w:rFonts w:ascii="Times New Roman" w:hAnsi="Times New Roman"/>
                <w:b/>
                <w:sz w:val="20"/>
              </w:rPr>
              <w:t>Σ</w:t>
            </w:r>
            <w:r>
              <w:rPr>
                <w:rFonts w:ascii="Times New Roman" w:hAnsi="Times New Roman"/>
                <w:b/>
                <w:sz w:val="20"/>
              </w:rPr>
              <w:t xml:space="preserve"> ТДС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noWrap/>
            <w:vAlign w:val="center"/>
          </w:tcPr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1/2</w:t>
            </w:r>
          </w:p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ТУТ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</w:tcBorders>
            <w:noWrap/>
            <w:vAlign w:val="center"/>
          </w:tcPr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2/2</w:t>
            </w:r>
          </w:p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ТУТ</w:t>
            </w:r>
          </w:p>
        </w:tc>
        <w:tc>
          <w:tcPr>
            <w:tcW w:w="720" w:type="dxa"/>
            <w:tcBorders>
              <w:top w:val="single" w:sz="12" w:space="0" w:color="auto"/>
              <w:bottom w:val="double" w:sz="4" w:space="0" w:color="auto"/>
            </w:tcBorders>
            <w:noWrap/>
            <w:vAlign w:val="center"/>
          </w:tcPr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3/2</w:t>
            </w:r>
          </w:p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ТУТ</w:t>
            </w:r>
          </w:p>
        </w:tc>
        <w:tc>
          <w:tcPr>
            <w:tcW w:w="720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4/2</w:t>
            </w:r>
          </w:p>
          <w:p w:rsidR="001E4AB2" w:rsidRPr="00906C7D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906C7D">
              <w:rPr>
                <w:rFonts w:ascii="Times New Roman" w:hAnsi="Times New Roman"/>
                <w:sz w:val="20"/>
              </w:rPr>
              <w:t>ТУТ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noWrap/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E16E3">
              <w:rPr>
                <w:rFonts w:ascii="Times New Roman" w:hAnsi="Times New Roman"/>
                <w:b/>
                <w:sz w:val="20"/>
              </w:rPr>
              <w:t>Σ</w:t>
            </w:r>
          </w:p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ТУТ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noWrap/>
            <w:vAlign w:val="center"/>
          </w:tcPr>
          <w:p w:rsidR="001E4AB2" w:rsidRPr="00922BCC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1/3  </w:t>
            </w:r>
            <w:r w:rsidRPr="00922BCC">
              <w:rPr>
                <w:rFonts w:ascii="Times New Roman" w:hAnsi="Times New Roman"/>
                <w:sz w:val="20"/>
              </w:rPr>
              <w:t>ВМВ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</w:tcBorders>
          </w:tcPr>
          <w:p w:rsidR="001E4AB2" w:rsidRPr="00486F7A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2/3 ВМВ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</w:tcBorders>
          </w:tcPr>
          <w:p w:rsidR="001E4AB2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3/3</w:t>
            </w:r>
          </w:p>
          <w:p w:rsidR="001E4AB2" w:rsidRPr="00B370DD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ВМВ</w:t>
            </w:r>
          </w:p>
        </w:tc>
        <w:tc>
          <w:tcPr>
            <w:tcW w:w="72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1E4AB2" w:rsidRPr="00486F7A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  <w:r w:rsidRPr="00486F7A">
              <w:rPr>
                <w:rFonts w:ascii="Times New Roman" w:hAnsi="Times New Roman" w:hint="eastAsia"/>
                <w:sz w:val="20"/>
              </w:rPr>
              <w:t>Σ</w:t>
            </w:r>
          </w:p>
          <w:p w:rsidR="001E4AB2" w:rsidRPr="00486F7A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ВМВ</w:t>
            </w:r>
          </w:p>
        </w:tc>
        <w:tc>
          <w:tcPr>
            <w:tcW w:w="720" w:type="dxa"/>
            <w:tcBorders>
              <w:top w:val="single" w:sz="12" w:space="0" w:color="auto"/>
              <w:bottom w:val="double" w:sz="4" w:space="0" w:color="auto"/>
            </w:tcBorders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2/4</w:t>
            </w:r>
          </w:p>
          <w:p w:rsidR="001E4AB2" w:rsidRPr="00486F7A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БЗ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</w:tcBorders>
          </w:tcPr>
          <w:p w:rsidR="001E4AB2" w:rsidRPr="001E4AB2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</w:rPr>
              <w:t>3/</w:t>
            </w: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</w:p>
          <w:p w:rsidR="001E4AB2" w:rsidRPr="001E4AB2" w:rsidRDefault="001E4AB2" w:rsidP="001E4AB2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922BCC">
              <w:rPr>
                <w:rFonts w:ascii="Times New Roman" w:hAnsi="Times New Roman"/>
                <w:sz w:val="20"/>
              </w:rPr>
              <w:t>БЗ</w:t>
            </w:r>
          </w:p>
        </w:tc>
        <w:tc>
          <w:tcPr>
            <w:tcW w:w="63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E16E3">
              <w:rPr>
                <w:rFonts w:ascii="Times New Roman" w:hAnsi="Times New Roman"/>
                <w:b/>
                <w:sz w:val="20"/>
              </w:rPr>
              <w:t>Σ</w:t>
            </w:r>
          </w:p>
          <w:p w:rsidR="001E4AB2" w:rsidRPr="003745EF" w:rsidRDefault="001E4AB2" w:rsidP="001E4AB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БЗ</w:t>
            </w:r>
          </w:p>
        </w:tc>
        <w:tc>
          <w:tcPr>
            <w:tcW w:w="81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1E4AB2" w:rsidRPr="001E4AB2" w:rsidRDefault="001E604F" w:rsidP="001E604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EE16E3">
              <w:rPr>
                <w:rFonts w:ascii="Times New Roman" w:hAnsi="Times New Roman"/>
                <w:b/>
                <w:sz w:val="20"/>
              </w:rPr>
              <w:t>Σ</w:t>
            </w:r>
            <w:r>
              <w:rPr>
                <w:rFonts w:ascii="Times New Roman" w:hAnsi="Times New Roman"/>
                <w:b/>
                <w:sz w:val="20"/>
                <w:lang w:val="sr-Cyrl-RS"/>
              </w:rPr>
              <w:t xml:space="preserve"> </w:t>
            </w:r>
            <w:r w:rsidR="001E4AB2" w:rsidRPr="001E4AB2">
              <w:rPr>
                <w:rFonts w:ascii="Times New Roman" w:hAnsi="Times New Roman"/>
                <w:sz w:val="20"/>
                <w:lang w:val="sr-Cyrl-RS"/>
              </w:rPr>
              <w:t>1/4</w:t>
            </w:r>
          </w:p>
          <w:p w:rsidR="001E4AB2" w:rsidRPr="001E4AB2" w:rsidRDefault="001E4AB2" w:rsidP="001E604F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 w:rsidRPr="001E4AB2">
              <w:rPr>
                <w:rFonts w:ascii="Times New Roman" w:hAnsi="Times New Roman"/>
                <w:sz w:val="20"/>
                <w:lang w:val="sr-Cyrl-RS"/>
              </w:rPr>
              <w:t>ОИН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noWrap/>
            <w:vAlign w:val="center"/>
          </w:tcPr>
          <w:p w:rsidR="001E4AB2" w:rsidRPr="00B43734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B43734">
              <w:rPr>
                <w:rFonts w:ascii="Times New Roman" w:hAnsi="Times New Roman"/>
                <w:b/>
                <w:sz w:val="20"/>
              </w:rPr>
              <w:t>УКУПНО</w:t>
            </w:r>
          </w:p>
        </w:tc>
      </w:tr>
      <w:tr w:rsidR="001E4AB2" w:rsidTr="00F823E4">
        <w:trPr>
          <w:cantSplit/>
          <w:trHeight w:val="851"/>
          <w:jc w:val="center"/>
        </w:trPr>
        <w:tc>
          <w:tcPr>
            <w:tcW w:w="2157" w:type="dxa"/>
            <w:tcBorders>
              <w:left w:val="double" w:sz="4" w:space="0" w:color="auto"/>
              <w:right w:val="doub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Практична настава</w:t>
            </w:r>
          </w:p>
        </w:tc>
        <w:tc>
          <w:tcPr>
            <w:tcW w:w="630" w:type="dxa"/>
            <w:tcBorders>
              <w:left w:val="double" w:sz="4" w:space="0" w:color="auto"/>
            </w:tcBorders>
            <w:vAlign w:val="center"/>
          </w:tcPr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</w:p>
          <w:p w:rsidR="001E4AB2" w:rsidRPr="007937AF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148</w:t>
            </w:r>
          </w:p>
        </w:tc>
        <w:tc>
          <w:tcPr>
            <w:tcW w:w="630" w:type="dxa"/>
            <w:vAlign w:val="center"/>
          </w:tcPr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</w:p>
          <w:p w:rsidR="001E4AB2" w:rsidRPr="007937AF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280</w:t>
            </w:r>
          </w:p>
        </w:tc>
        <w:tc>
          <w:tcPr>
            <w:tcW w:w="630" w:type="dxa"/>
            <w:vAlign w:val="center"/>
          </w:tcPr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</w:t>
            </w:r>
          </w:p>
          <w:p w:rsidR="001E4AB2" w:rsidRPr="00353438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420</w:t>
            </w:r>
          </w:p>
        </w:tc>
        <w:tc>
          <w:tcPr>
            <w:tcW w:w="630" w:type="dxa"/>
            <w:vAlign w:val="center"/>
          </w:tcPr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</w:t>
            </w:r>
          </w:p>
          <w:p w:rsidR="001E4AB2" w:rsidRPr="007937AF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E15025" w:rsidRDefault="00E15025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372</w:t>
            </w:r>
          </w:p>
        </w:tc>
        <w:tc>
          <w:tcPr>
            <w:tcW w:w="630" w:type="dxa"/>
            <w:vAlign w:val="center"/>
          </w:tcPr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36</w:t>
            </w:r>
          </w:p>
          <w:p w:rsidR="001E4AB2" w:rsidRPr="00353438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1028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vAlign w:val="center"/>
          </w:tcPr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</w:p>
          <w:p w:rsidR="001E4AB2" w:rsidRPr="007937AF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148</w:t>
            </w:r>
          </w:p>
        </w:tc>
        <w:tc>
          <w:tcPr>
            <w:tcW w:w="630" w:type="dxa"/>
            <w:vAlign w:val="center"/>
          </w:tcPr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</w:p>
          <w:p w:rsidR="001E4AB2" w:rsidRPr="007937AF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</w:rPr>
              <w:t>280</w:t>
            </w:r>
          </w:p>
        </w:tc>
        <w:tc>
          <w:tcPr>
            <w:tcW w:w="720" w:type="dxa"/>
            <w:vAlign w:val="center"/>
          </w:tcPr>
          <w:p w:rsidR="001E4AB2" w:rsidRPr="00C0301C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</w:t>
            </w:r>
          </w:p>
          <w:p w:rsidR="001E4AB2" w:rsidRPr="007937AF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C0301C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420</w:t>
            </w:r>
          </w:p>
        </w:tc>
        <w:tc>
          <w:tcPr>
            <w:tcW w:w="720" w:type="dxa"/>
            <w:vAlign w:val="center"/>
          </w:tcPr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</w:t>
            </w:r>
          </w:p>
          <w:p w:rsidR="001E4AB2" w:rsidRPr="007937AF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384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36</w:t>
            </w:r>
          </w:p>
          <w:p w:rsidR="001E4AB2" w:rsidRPr="007937AF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1232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1E4AB2" w:rsidRPr="00D00984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</w:t>
            </w:r>
          </w:p>
          <w:p w:rsidR="001E4AB2" w:rsidRPr="007937AF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D00984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444</w:t>
            </w:r>
          </w:p>
        </w:tc>
        <w:tc>
          <w:tcPr>
            <w:tcW w:w="630" w:type="dxa"/>
            <w:vAlign w:val="center"/>
          </w:tcPr>
          <w:p w:rsidR="001E4AB2" w:rsidRPr="00D00984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</w:t>
            </w:r>
          </w:p>
          <w:p w:rsidR="001E4AB2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D00984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420</w:t>
            </w:r>
          </w:p>
        </w:tc>
        <w:tc>
          <w:tcPr>
            <w:tcW w:w="630" w:type="dxa"/>
            <w:vAlign w:val="center"/>
          </w:tcPr>
          <w:p w:rsidR="001E4AB2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B370DD">
              <w:rPr>
                <w:rFonts w:ascii="Times New Roman" w:hAnsi="Times New Roman"/>
                <w:sz w:val="20"/>
                <w:lang w:val="sr-Cyrl-RS"/>
              </w:rPr>
              <w:t>12</w:t>
            </w:r>
          </w:p>
          <w:p w:rsidR="001E4AB2" w:rsidRPr="00B370DD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384</w:t>
            </w:r>
          </w:p>
          <w:p w:rsidR="001E4AB2" w:rsidRPr="00B370DD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720" w:type="dxa"/>
            <w:tcBorders>
              <w:right w:val="single" w:sz="12" w:space="0" w:color="auto"/>
            </w:tcBorders>
            <w:vAlign w:val="center"/>
          </w:tcPr>
          <w:p w:rsidR="001E4AB2" w:rsidRPr="00B370DD" w:rsidRDefault="001E4AB2" w:rsidP="00486F7A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36</w:t>
            </w:r>
          </w:p>
          <w:p w:rsidR="001E4AB2" w:rsidRPr="00486F7A" w:rsidRDefault="001E4AB2" w:rsidP="00486F7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B370DD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1248</w:t>
            </w:r>
          </w:p>
        </w:tc>
        <w:tc>
          <w:tcPr>
            <w:tcW w:w="720" w:type="dxa"/>
            <w:vAlign w:val="center"/>
          </w:tcPr>
          <w:p w:rsidR="001E4AB2" w:rsidRPr="00CB4666" w:rsidRDefault="00CB4666" w:rsidP="00922BC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  <w:p w:rsidR="001E4AB2" w:rsidRPr="007937AF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CB4666" w:rsidRDefault="00CB4666" w:rsidP="00922BC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840</w:t>
            </w:r>
          </w:p>
        </w:tc>
        <w:tc>
          <w:tcPr>
            <w:tcW w:w="630" w:type="dxa"/>
            <w:vAlign w:val="center"/>
          </w:tcPr>
          <w:p w:rsidR="001E4AB2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  <w:p w:rsidR="001E4AB2" w:rsidRPr="007937AF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9B07E2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558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E4AB2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36</w:t>
            </w:r>
          </w:p>
          <w:p w:rsidR="001E4AB2" w:rsidRPr="007937AF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9B07E2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1188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vAlign w:val="center"/>
          </w:tcPr>
          <w:p w:rsidR="001E4AB2" w:rsidRDefault="00F823E4" w:rsidP="00F823E4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12</w:t>
            </w:r>
          </w:p>
          <w:p w:rsidR="00F823E4" w:rsidRDefault="00F823E4" w:rsidP="00F823E4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</w:p>
          <w:p w:rsidR="00F823E4" w:rsidRPr="00F823E4" w:rsidRDefault="00F823E4" w:rsidP="00F823E4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396</w:t>
            </w:r>
          </w:p>
        </w:tc>
        <w:tc>
          <w:tcPr>
            <w:tcW w:w="8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B2" w:rsidRPr="00F433C7" w:rsidRDefault="00F433C7" w:rsidP="003745EF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156</w:t>
            </w:r>
          </w:p>
          <w:p w:rsidR="001E4AB2" w:rsidRPr="00221526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F433C7" w:rsidRDefault="00F433C7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5092</w:t>
            </w:r>
          </w:p>
        </w:tc>
      </w:tr>
      <w:tr w:rsidR="001E4AB2" w:rsidTr="00F823E4">
        <w:trPr>
          <w:cantSplit/>
          <w:trHeight w:val="851"/>
          <w:jc w:val="center"/>
        </w:trPr>
        <w:tc>
          <w:tcPr>
            <w:tcW w:w="2157" w:type="dxa"/>
            <w:tcBorders>
              <w:left w:val="double" w:sz="4" w:space="0" w:color="auto"/>
              <w:right w:val="doub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Default="001E4AB2" w:rsidP="000916A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Практична настава у б</w:t>
            </w:r>
            <w:r w:rsidRPr="001C09C6">
              <w:rPr>
                <w:rFonts w:ascii="Times New Roman" w:hAnsi="Times New Roman"/>
                <w:lang w:val="ru-RU"/>
              </w:rPr>
              <w:t>лок</w:t>
            </w:r>
            <w:r>
              <w:rPr>
                <w:rFonts w:ascii="Times New Roman" w:hAnsi="Times New Roman"/>
              </w:rPr>
              <w:t>у</w:t>
            </w:r>
            <w:r w:rsidRPr="001C09C6">
              <w:rPr>
                <w:rFonts w:ascii="Times New Roman" w:hAnsi="Times New Roman"/>
                <w:lang w:val="ru-RU"/>
              </w:rPr>
              <w:t xml:space="preserve"> годишње</w:t>
            </w:r>
          </w:p>
          <w:p w:rsidR="001E4AB2" w:rsidRPr="001C09C6" w:rsidRDefault="001E4AB2" w:rsidP="000916A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1C09C6">
              <w:rPr>
                <w:rFonts w:ascii="Times New Roman" w:hAnsi="Times New Roman"/>
                <w:lang w:val="ru-RU"/>
              </w:rPr>
              <w:t>(псп,</w:t>
            </w:r>
            <w:r>
              <w:rPr>
                <w:rFonts w:ascii="Times New Roman" w:hAnsi="Times New Roman"/>
                <w:lang w:val="ru-RU"/>
              </w:rPr>
              <w:t>пп, о</w:t>
            </w:r>
            <w:r w:rsidRPr="001C09C6">
              <w:rPr>
                <w:rFonts w:ascii="Times New Roman" w:hAnsi="Times New Roman"/>
                <w:lang w:val="ru-RU"/>
              </w:rPr>
              <w:t>в</w:t>
            </w:r>
            <w:r>
              <w:rPr>
                <w:rFonts w:ascii="Times New Roman" w:hAnsi="Times New Roman"/>
              </w:rPr>
              <w:t xml:space="preserve">... </w:t>
            </w:r>
            <w:r w:rsidRPr="001C09C6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630" w:type="dxa"/>
            <w:tcBorders>
              <w:left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EE16E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120</w:t>
            </w:r>
          </w:p>
        </w:tc>
        <w:tc>
          <w:tcPr>
            <w:tcW w:w="630" w:type="dxa"/>
            <w:vAlign w:val="center"/>
          </w:tcPr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140</w:t>
            </w:r>
          </w:p>
        </w:tc>
        <w:tc>
          <w:tcPr>
            <w:tcW w:w="630" w:type="dxa"/>
            <w:vAlign w:val="center"/>
          </w:tcPr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180</w:t>
            </w:r>
          </w:p>
        </w:tc>
        <w:tc>
          <w:tcPr>
            <w:tcW w:w="630" w:type="dxa"/>
            <w:vAlign w:val="center"/>
          </w:tcPr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380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Pr="00C0301C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120</w:t>
            </w:r>
          </w:p>
        </w:tc>
        <w:tc>
          <w:tcPr>
            <w:tcW w:w="720" w:type="dxa"/>
            <w:vAlign w:val="center"/>
          </w:tcPr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140</w:t>
            </w:r>
          </w:p>
        </w:tc>
        <w:tc>
          <w:tcPr>
            <w:tcW w:w="720" w:type="dxa"/>
            <w:vAlign w:val="center"/>
          </w:tcPr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120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380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1E4AB2" w:rsidRPr="00486F7A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486F7A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Pr="00D00984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120</w:t>
            </w:r>
          </w:p>
        </w:tc>
        <w:tc>
          <w:tcPr>
            <w:tcW w:w="630" w:type="dxa"/>
            <w:vAlign w:val="center"/>
          </w:tcPr>
          <w:p w:rsidR="001E4AB2" w:rsidRPr="00B370DD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140</w:t>
            </w:r>
          </w:p>
        </w:tc>
        <w:tc>
          <w:tcPr>
            <w:tcW w:w="720" w:type="dxa"/>
            <w:tcBorders>
              <w:right w:val="single" w:sz="12" w:space="0" w:color="auto"/>
            </w:tcBorders>
            <w:vAlign w:val="center"/>
          </w:tcPr>
          <w:p w:rsidR="001E4AB2" w:rsidRPr="00B370DD" w:rsidRDefault="001E4AB2" w:rsidP="00B370DD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260</w:t>
            </w:r>
          </w:p>
        </w:tc>
        <w:tc>
          <w:tcPr>
            <w:tcW w:w="720" w:type="dxa"/>
            <w:vAlign w:val="center"/>
          </w:tcPr>
          <w:p w:rsidR="001E4AB2" w:rsidRPr="00CB4666" w:rsidRDefault="00CB4666" w:rsidP="00922BC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120</w:t>
            </w:r>
          </w:p>
        </w:tc>
        <w:tc>
          <w:tcPr>
            <w:tcW w:w="630" w:type="dxa"/>
            <w:vAlign w:val="center"/>
          </w:tcPr>
          <w:p w:rsidR="001E4AB2" w:rsidRPr="003745EF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 w:rsidRPr="003745EF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E4AB2" w:rsidRPr="006E1B02" w:rsidRDefault="001E4AB2" w:rsidP="006E1B0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210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vAlign w:val="center"/>
          </w:tcPr>
          <w:p w:rsidR="001E4AB2" w:rsidRPr="00F823E4" w:rsidRDefault="00F823E4" w:rsidP="00F823E4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30+90</w:t>
            </w:r>
          </w:p>
        </w:tc>
        <w:tc>
          <w:tcPr>
            <w:tcW w:w="8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B2" w:rsidRPr="00F433C7" w:rsidRDefault="00F433C7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1350</w:t>
            </w:r>
          </w:p>
        </w:tc>
      </w:tr>
      <w:tr w:rsidR="001E4AB2" w:rsidTr="00F823E4">
        <w:trPr>
          <w:cantSplit/>
          <w:trHeight w:val="602"/>
          <w:jc w:val="center"/>
        </w:trPr>
        <w:tc>
          <w:tcPr>
            <w:tcW w:w="2157" w:type="dxa"/>
            <w:tcBorders>
              <w:left w:val="double" w:sz="4" w:space="0" w:color="auto"/>
              <w:right w:val="doub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Блок недељно</w:t>
            </w:r>
          </w:p>
        </w:tc>
        <w:tc>
          <w:tcPr>
            <w:tcW w:w="630" w:type="dxa"/>
            <w:tcBorders>
              <w:left w:val="doub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EE16E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40</w:t>
            </w:r>
          </w:p>
          <w:p w:rsidR="001E4AB2" w:rsidRPr="00E725A3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1,14</w:t>
            </w:r>
          </w:p>
        </w:tc>
        <w:tc>
          <w:tcPr>
            <w:tcW w:w="630" w:type="dxa"/>
            <w:noWrap/>
            <w:tcMar>
              <w:left w:w="0" w:type="dxa"/>
              <w:right w:w="0" w:type="dxa"/>
            </w:tcMar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60</w:t>
            </w:r>
          </w:p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1,72</w:t>
            </w:r>
          </w:p>
        </w:tc>
        <w:tc>
          <w:tcPr>
            <w:tcW w:w="630" w:type="dxa"/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180</w:t>
            </w:r>
          </w:p>
          <w:p w:rsidR="001E4AB2" w:rsidRPr="0080180F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5,14</w:t>
            </w:r>
          </w:p>
        </w:tc>
        <w:tc>
          <w:tcPr>
            <w:tcW w:w="630" w:type="dxa"/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280</w:t>
            </w:r>
          </w:p>
          <w:p w:rsidR="001E4AB2" w:rsidRPr="00163741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8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60</w:t>
            </w:r>
          </w:p>
          <w:p w:rsidR="001E4AB2" w:rsidRPr="00C0301C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</w:rPr>
              <w:t>1,7</w:t>
            </w: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720" w:type="dxa"/>
            <w:tcMar>
              <w:left w:w="85" w:type="dxa"/>
              <w:right w:w="85" w:type="dxa"/>
            </w:tcMar>
            <w:vAlign w:val="center"/>
          </w:tcPr>
          <w:p w:rsidR="001E4AB2" w:rsidRPr="00C0301C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720" w:type="dxa"/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60</w:t>
            </w:r>
          </w:p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</w:rPr>
              <w:t>1,7</w:t>
            </w: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E4AB2" w:rsidRDefault="001E4AB2" w:rsidP="00E63003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120</w:t>
            </w:r>
          </w:p>
          <w:p w:rsidR="001E4AB2" w:rsidRPr="00D039FE" w:rsidRDefault="001E4AB2" w:rsidP="00E63003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3,44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Pr="00486F7A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486F7A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Pr="00D00984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Pr="00B370DD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720" w:type="dxa"/>
            <w:tcBorders>
              <w:right w:val="single" w:sz="12" w:space="0" w:color="auto"/>
            </w:tcBorders>
            <w:vAlign w:val="center"/>
          </w:tcPr>
          <w:p w:rsidR="001E4AB2" w:rsidRPr="00B370DD" w:rsidRDefault="001E4AB2" w:rsidP="00486F7A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0</w:t>
            </w:r>
          </w:p>
        </w:tc>
        <w:tc>
          <w:tcPr>
            <w:tcW w:w="720" w:type="dxa"/>
            <w:vAlign w:val="center"/>
          </w:tcPr>
          <w:p w:rsidR="001E4AB2" w:rsidRPr="00A11E5B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1,71</w:t>
            </w:r>
          </w:p>
        </w:tc>
        <w:tc>
          <w:tcPr>
            <w:tcW w:w="630" w:type="dxa"/>
            <w:vAlign w:val="center"/>
          </w:tcPr>
          <w:p w:rsidR="001E4AB2" w:rsidRPr="00A11E5B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2,57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E4AB2" w:rsidRPr="00A11E5B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5,99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vAlign w:val="center"/>
          </w:tcPr>
          <w:p w:rsidR="001E4AB2" w:rsidRPr="00F823E4" w:rsidRDefault="00F823E4" w:rsidP="00F823E4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3,42</w:t>
            </w:r>
          </w:p>
        </w:tc>
        <w:tc>
          <w:tcPr>
            <w:tcW w:w="810" w:type="dxa"/>
            <w:tcBorders>
              <w:left w:val="single" w:sz="12" w:space="0" w:color="auto"/>
              <w:right w:val="single" w:sz="12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Pr="00F433C7" w:rsidRDefault="00F433C7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20,85</w:t>
            </w:r>
          </w:p>
        </w:tc>
      </w:tr>
      <w:tr w:rsidR="001E4AB2" w:rsidTr="00CC4F23">
        <w:trPr>
          <w:cantSplit/>
          <w:trHeight w:val="554"/>
          <w:jc w:val="center"/>
        </w:trPr>
        <w:tc>
          <w:tcPr>
            <w:tcW w:w="215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Обука вожње</w:t>
            </w:r>
          </w:p>
        </w:tc>
        <w:tc>
          <w:tcPr>
            <w:tcW w:w="63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EE16E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EE16E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EE16E3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EE16E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E16E3">
              <w:rPr>
                <w:rFonts w:ascii="Times New Roman" w:hAnsi="Times New Roman"/>
                <w:b/>
                <w:sz w:val="20"/>
              </w:rPr>
              <w:t>40</w:t>
            </w:r>
          </w:p>
        </w:tc>
        <w:tc>
          <w:tcPr>
            <w:tcW w:w="720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EE16E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EE16E3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EE16E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Pr="00EE16E3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E16E3">
              <w:rPr>
                <w:rFonts w:ascii="Times New Roman" w:hAnsi="Times New Roman"/>
                <w:b/>
                <w:sz w:val="20"/>
              </w:rPr>
              <w:t>40</w:t>
            </w:r>
          </w:p>
        </w:tc>
        <w:tc>
          <w:tcPr>
            <w:tcW w:w="630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1E4AB2" w:rsidRPr="00486F7A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486F7A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F100F1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B370DD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40</w:t>
            </w:r>
          </w:p>
        </w:tc>
        <w:tc>
          <w:tcPr>
            <w:tcW w:w="720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Pr="00B370DD" w:rsidRDefault="001E4AB2" w:rsidP="00486F7A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60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1E4AB2" w:rsidRPr="00F100C7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 w:rsidRPr="00F100C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F100F1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30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Pr="00F100F1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40</w:t>
            </w:r>
          </w:p>
        </w:tc>
        <w:tc>
          <w:tcPr>
            <w:tcW w:w="810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Pr="00F823E4" w:rsidRDefault="00F823E4" w:rsidP="00F823E4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0</w:t>
            </w:r>
          </w:p>
        </w:tc>
        <w:tc>
          <w:tcPr>
            <w:tcW w:w="810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Pr="00F100F1" w:rsidRDefault="00F433C7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lang w:val="sr-Cyrl-RS"/>
              </w:rPr>
              <w:t>8</w:t>
            </w:r>
            <w:r w:rsidR="001E4AB2">
              <w:rPr>
                <w:rFonts w:ascii="Times New Roman" w:hAnsi="Times New Roman"/>
                <w:b/>
                <w:sz w:val="20"/>
              </w:rPr>
              <w:t>0</w:t>
            </w:r>
          </w:p>
        </w:tc>
      </w:tr>
      <w:tr w:rsidR="001E4AB2" w:rsidTr="00CC4F23">
        <w:trPr>
          <w:cantSplit/>
          <w:trHeight w:val="851"/>
          <w:jc w:val="center"/>
        </w:trPr>
        <w:tc>
          <w:tcPr>
            <w:tcW w:w="2157" w:type="dxa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ПСП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834703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60</w:t>
            </w:r>
          </w:p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1,72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60</w:t>
            </w:r>
          </w:p>
          <w:p w:rsidR="001E4AB2" w:rsidRPr="00276005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833EE8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1,72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1E4AB2" w:rsidRPr="00C0301C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40</w:t>
            </w:r>
          </w:p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C0301C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1,14</w:t>
            </w: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1E4AB2" w:rsidRPr="00C0301C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60</w:t>
            </w:r>
          </w:p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C0301C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1,72</w:t>
            </w: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0</w:t>
            </w:r>
          </w:p>
        </w:tc>
        <w:tc>
          <w:tcPr>
            <w:tcW w:w="630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100</w:t>
            </w:r>
          </w:p>
          <w:p w:rsidR="001E4AB2" w:rsidRPr="00276005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D039FE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2,86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1E4AB2" w:rsidRPr="00486F7A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486F7A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1E4AB2" w:rsidRPr="00D00984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60</w:t>
            </w:r>
          </w:p>
          <w:p w:rsidR="001E4AB2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D00984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1,72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1E4AB2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60</w:t>
            </w:r>
          </w:p>
          <w:p w:rsidR="001E4AB2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  <w:p w:rsidR="001E4AB2" w:rsidRPr="00B370DD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1,72</w:t>
            </w:r>
          </w:p>
        </w:tc>
        <w:tc>
          <w:tcPr>
            <w:tcW w:w="720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1E4AB2" w:rsidRPr="00B370DD" w:rsidRDefault="001E4AB2" w:rsidP="00486F7A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120</w:t>
            </w:r>
          </w:p>
          <w:p w:rsidR="001E4AB2" w:rsidRDefault="001E4AB2" w:rsidP="00486F7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B370DD" w:rsidRDefault="001E4AB2" w:rsidP="00486F7A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3,44</w:t>
            </w: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1E4AB2" w:rsidRPr="00447FE1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1E4AB2" w:rsidRPr="00F100C7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 w:rsidRPr="00F100C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4AB2" w:rsidRPr="00447FE1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</w:t>
            </w:r>
          </w:p>
        </w:tc>
        <w:tc>
          <w:tcPr>
            <w:tcW w:w="810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1E4AB2" w:rsidRPr="00F823E4" w:rsidRDefault="00F823E4" w:rsidP="00F823E4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0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4AB2" w:rsidRPr="00F64462" w:rsidRDefault="00F6446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280</w:t>
            </w:r>
          </w:p>
          <w:p w:rsidR="001E4AB2" w:rsidRPr="000B3533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F64462" w:rsidRDefault="00F6446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8,02</w:t>
            </w:r>
          </w:p>
        </w:tc>
      </w:tr>
      <w:tr w:rsidR="001E4AB2" w:rsidTr="00CC4F23">
        <w:trPr>
          <w:cantSplit/>
          <w:trHeight w:val="851"/>
          <w:jc w:val="center"/>
        </w:trPr>
        <w:tc>
          <w:tcPr>
            <w:tcW w:w="2157" w:type="dxa"/>
            <w:tcBorders>
              <w:left w:val="double" w:sz="4" w:space="0" w:color="auto"/>
              <w:right w:val="single" w:sz="12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Прва помоћ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1B231B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</w:t>
            </w:r>
          </w:p>
        </w:tc>
        <w:tc>
          <w:tcPr>
            <w:tcW w:w="630" w:type="dxa"/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</w:t>
            </w:r>
          </w:p>
          <w:p w:rsidR="001E4AB2" w:rsidRPr="000D0A83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1B231B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0,28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1E4AB2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1B231B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</w:t>
            </w:r>
          </w:p>
        </w:tc>
        <w:tc>
          <w:tcPr>
            <w:tcW w:w="720" w:type="dxa"/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</w:t>
            </w:r>
          </w:p>
          <w:p w:rsidR="001E4AB2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1B231B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0,28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1E4AB2" w:rsidRPr="00486F7A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486F7A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1E4AB2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E4AB2" w:rsidRPr="001B231B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</w:t>
            </w:r>
          </w:p>
        </w:tc>
        <w:tc>
          <w:tcPr>
            <w:tcW w:w="630" w:type="dxa"/>
            <w:vAlign w:val="center"/>
          </w:tcPr>
          <w:p w:rsidR="001E4AB2" w:rsidRPr="00B370DD" w:rsidRDefault="001E4AB2" w:rsidP="00B370D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720" w:type="dxa"/>
            <w:tcBorders>
              <w:right w:val="single" w:sz="12" w:space="0" w:color="auto"/>
            </w:tcBorders>
            <w:vAlign w:val="center"/>
          </w:tcPr>
          <w:p w:rsidR="001E4AB2" w:rsidRPr="001B231B" w:rsidRDefault="001E4AB2" w:rsidP="00486F7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B231B">
              <w:rPr>
                <w:rFonts w:ascii="Times New Roman" w:hAnsi="Times New Roman"/>
                <w:b/>
                <w:sz w:val="20"/>
              </w:rPr>
              <w:t>10</w:t>
            </w:r>
          </w:p>
          <w:p w:rsidR="001E4AB2" w:rsidRPr="001B231B" w:rsidRDefault="001E4AB2" w:rsidP="00486F7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1B231B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  <w:r w:rsidRPr="001B231B">
              <w:rPr>
                <w:rFonts w:ascii="Times New Roman" w:hAnsi="Times New Roman"/>
                <w:b/>
                <w:sz w:val="20"/>
              </w:rPr>
              <w:t>0,28</w:t>
            </w:r>
          </w:p>
        </w:tc>
        <w:tc>
          <w:tcPr>
            <w:tcW w:w="720" w:type="dxa"/>
            <w:vAlign w:val="center"/>
          </w:tcPr>
          <w:p w:rsidR="001E4AB2" w:rsidRPr="001B231B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vAlign w:val="center"/>
          </w:tcPr>
          <w:p w:rsidR="001E4AB2" w:rsidRPr="00F100C7" w:rsidRDefault="001E4AB2" w:rsidP="00922BCC">
            <w:pPr>
              <w:jc w:val="center"/>
              <w:rPr>
                <w:rFonts w:ascii="Times New Roman" w:hAnsi="Times New Roman"/>
                <w:sz w:val="20"/>
              </w:rPr>
            </w:pPr>
            <w:r w:rsidRPr="00F100C7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4AB2" w:rsidRPr="001B231B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E4AB2" w:rsidRPr="00F823E4" w:rsidRDefault="00F823E4" w:rsidP="00F823E4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0</w:t>
            </w:r>
          </w:p>
        </w:tc>
        <w:tc>
          <w:tcPr>
            <w:tcW w:w="8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B2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30</w:t>
            </w:r>
          </w:p>
          <w:p w:rsidR="001E4AB2" w:rsidRPr="000D0A83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1E4AB2" w:rsidRPr="001B231B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0,84</w:t>
            </w:r>
          </w:p>
        </w:tc>
      </w:tr>
      <w:tr w:rsidR="001E4AB2" w:rsidTr="00CC4F23">
        <w:trPr>
          <w:cantSplit/>
          <w:trHeight w:val="851"/>
          <w:jc w:val="center"/>
        </w:trPr>
        <w:tc>
          <w:tcPr>
            <w:tcW w:w="2157" w:type="dxa"/>
            <w:tcBorders>
              <w:left w:val="double" w:sz="4" w:space="0" w:color="auto"/>
              <w:right w:val="single" w:sz="12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Број група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30" w:type="dxa"/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30" w:type="dxa"/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30" w:type="dxa"/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30" w:type="dxa"/>
            <w:vAlign w:val="center"/>
          </w:tcPr>
          <w:p w:rsidR="001E4AB2" w:rsidRPr="00276005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8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30" w:type="dxa"/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0" w:type="dxa"/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0" w:type="dxa"/>
            <w:vAlign w:val="center"/>
          </w:tcPr>
          <w:p w:rsidR="001E4AB2" w:rsidRPr="00276005" w:rsidRDefault="001E4AB2" w:rsidP="00921BAC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2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E4AB2" w:rsidRPr="00276005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8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1E4AB2" w:rsidRPr="00486F7A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486F7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30" w:type="dxa"/>
            <w:vAlign w:val="center"/>
          </w:tcPr>
          <w:p w:rsidR="001E4AB2" w:rsidRPr="00952F7A" w:rsidRDefault="001E4AB2" w:rsidP="00486F7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30" w:type="dxa"/>
            <w:vAlign w:val="center"/>
          </w:tcPr>
          <w:p w:rsidR="001E4AB2" w:rsidRPr="00E15025" w:rsidRDefault="00E15025" w:rsidP="00E15025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2</w:t>
            </w:r>
          </w:p>
        </w:tc>
        <w:tc>
          <w:tcPr>
            <w:tcW w:w="720" w:type="dxa"/>
            <w:tcBorders>
              <w:right w:val="single" w:sz="12" w:space="0" w:color="auto"/>
            </w:tcBorders>
            <w:vAlign w:val="center"/>
          </w:tcPr>
          <w:p w:rsidR="001E4AB2" w:rsidRPr="00952F7A" w:rsidRDefault="001E4AB2" w:rsidP="00486F7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52F7A"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720" w:type="dxa"/>
            <w:vAlign w:val="center"/>
          </w:tcPr>
          <w:p w:rsidR="001E4AB2" w:rsidRPr="00CB4666" w:rsidRDefault="00CB4666" w:rsidP="00922BC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630" w:type="dxa"/>
            <w:vAlign w:val="center"/>
          </w:tcPr>
          <w:p w:rsidR="001E4AB2" w:rsidRPr="00CB4666" w:rsidRDefault="00CB4666" w:rsidP="00922BC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4AB2" w:rsidRPr="00952F7A" w:rsidRDefault="001E4AB2" w:rsidP="003745E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64462" w:rsidRDefault="00F6446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</w:p>
          <w:p w:rsidR="001E4AB2" w:rsidRPr="00F64462" w:rsidRDefault="00F6446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1</w:t>
            </w:r>
          </w:p>
        </w:tc>
        <w:tc>
          <w:tcPr>
            <w:tcW w:w="8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4AB2" w:rsidRPr="00DC753A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</w:rPr>
              <w:t>2</w:t>
            </w:r>
            <w:r w:rsidR="00DC753A">
              <w:rPr>
                <w:rFonts w:ascii="Times New Roman" w:hAnsi="Times New Roman"/>
                <w:b/>
                <w:sz w:val="20"/>
                <w:lang w:val="sr-Cyrl-RS"/>
              </w:rPr>
              <w:t>5</w:t>
            </w:r>
          </w:p>
        </w:tc>
      </w:tr>
      <w:tr w:rsidR="001E4AB2" w:rsidTr="00CC4F23">
        <w:trPr>
          <w:cantSplit/>
          <w:trHeight w:val="851"/>
          <w:jc w:val="center"/>
        </w:trPr>
        <w:tc>
          <w:tcPr>
            <w:tcW w:w="2157" w:type="dxa"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E4AB2" w:rsidRDefault="001E4AB2" w:rsidP="00921B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УКУПНО</w:t>
            </w:r>
          </w:p>
          <w:p w:rsidR="001E4AB2" w:rsidRDefault="001E4AB2" w:rsidP="00921B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ГОДИШЊЕ</w:t>
            </w:r>
          </w:p>
        </w:tc>
        <w:tc>
          <w:tcPr>
            <w:tcW w:w="630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F008E1" w:rsidRDefault="001E4AB2" w:rsidP="00921BA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560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E15025" w:rsidRDefault="00E15025" w:rsidP="00921BAC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552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9A5CD2" w:rsidRDefault="001E4AB2" w:rsidP="00921BAC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  <w:r w:rsidR="00E15025">
              <w:rPr>
                <w:rFonts w:ascii="Times New Roman" w:hAnsi="Times New Roman"/>
                <w:b/>
                <w:sz w:val="20"/>
                <w:lang w:val="sr-Cyrl-CS"/>
              </w:rPr>
              <w:t>660</w:t>
            </w:r>
          </w:p>
        </w:tc>
        <w:tc>
          <w:tcPr>
            <w:tcW w:w="720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1E4AB2" w:rsidRPr="00834703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560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1E4AB2" w:rsidRPr="00D77601" w:rsidRDefault="001E4AB2" w:rsidP="00921BAC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504</w:t>
            </w:r>
          </w:p>
        </w:tc>
        <w:tc>
          <w:tcPr>
            <w:tcW w:w="630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Pr="00276005" w:rsidRDefault="001E4AB2" w:rsidP="00921BA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1612</w:t>
            </w:r>
          </w:p>
        </w:tc>
        <w:tc>
          <w:tcPr>
            <w:tcW w:w="630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1E4AB2" w:rsidRPr="00486F7A" w:rsidRDefault="001E4AB2" w:rsidP="00921BAC">
            <w:pPr>
              <w:jc w:val="center"/>
              <w:rPr>
                <w:rFonts w:ascii="Times New Roman" w:hAnsi="Times New Roman"/>
                <w:sz w:val="20"/>
              </w:rPr>
            </w:pPr>
            <w:r w:rsidRPr="00486F7A">
              <w:rPr>
                <w:rFonts w:ascii="Times New Roman" w:hAnsi="Times New Roman"/>
                <w:sz w:val="20"/>
              </w:rPr>
              <w:t>444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823991" w:rsidRDefault="001E4AB2" w:rsidP="00486F7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823991">
              <w:rPr>
                <w:rFonts w:ascii="Times New Roman" w:hAnsi="Times New Roman"/>
                <w:sz w:val="20"/>
                <w:lang w:val="sr-Cyrl-CS"/>
              </w:rPr>
              <w:t>540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Default="00E15025" w:rsidP="00E15025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524</w:t>
            </w:r>
          </w:p>
        </w:tc>
        <w:tc>
          <w:tcPr>
            <w:tcW w:w="720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Pr="00823991" w:rsidRDefault="00E15025" w:rsidP="00486F7A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1508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1E4AB2" w:rsidRPr="00823991" w:rsidRDefault="001E2280" w:rsidP="00922BC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960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1E4AB2" w:rsidRPr="00823991" w:rsidRDefault="001E2280" w:rsidP="00922BCC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648</w:t>
            </w:r>
          </w:p>
        </w:tc>
        <w:tc>
          <w:tcPr>
            <w:tcW w:w="630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Pr="00F619EE" w:rsidRDefault="001E2280" w:rsidP="003745EF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1608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753319" w:rsidRDefault="00753319" w:rsidP="00753319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  <w:p w:rsidR="001E4AB2" w:rsidRDefault="00753319" w:rsidP="00753319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516</w:t>
            </w:r>
          </w:p>
        </w:tc>
        <w:tc>
          <w:tcPr>
            <w:tcW w:w="810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1E4AB2" w:rsidRPr="00823991" w:rsidRDefault="00DC753A" w:rsidP="00921BAC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6904</w:t>
            </w:r>
          </w:p>
        </w:tc>
      </w:tr>
    </w:tbl>
    <w:p w:rsidR="008B7A4E" w:rsidRDefault="008B7A4E">
      <w:pPr>
        <w:jc w:val="center"/>
        <w:rPr>
          <w:rFonts w:ascii="Times New Roman" w:hAnsi="Times New Roman"/>
        </w:rPr>
      </w:pPr>
    </w:p>
    <w:p w:rsidR="00D451E3" w:rsidRDefault="00D451E3" w:rsidP="00D451E3">
      <w:pPr>
        <w:ind w:firstLine="72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Напомене за реализацију практичне наставе</w:t>
      </w:r>
      <w:r>
        <w:rPr>
          <w:rFonts w:ascii="Times New Roman" w:hAnsi="Times New Roman"/>
          <w:lang w:val="sr-Cyrl-CS"/>
        </w:rPr>
        <w:t xml:space="preserve"> у блоку</w:t>
      </w:r>
      <w:r>
        <w:rPr>
          <w:rFonts w:ascii="Times New Roman" w:hAnsi="Times New Roman"/>
          <w:lang w:val="ru-RU"/>
        </w:rPr>
        <w:t>:</w:t>
      </w:r>
    </w:p>
    <w:p w:rsidR="00D451E3" w:rsidRPr="001C09C6" w:rsidRDefault="00D451E3" w:rsidP="00D451E3">
      <w:pPr>
        <w:rPr>
          <w:rFonts w:ascii="Times New Roman" w:hAnsi="Times New Roman"/>
          <w:lang w:val="ru-RU"/>
        </w:rPr>
      </w:pP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>
        <w:rPr>
          <w:rFonts w:ascii="Times New Roman" w:hAnsi="Times New Roman"/>
          <w:u w:val="single"/>
          <w:lang w:val="ru-RU"/>
        </w:rPr>
        <w:t>1. Блок настава 2/1</w:t>
      </w:r>
      <w:r>
        <w:rPr>
          <w:rFonts w:ascii="Times New Roman" w:hAnsi="Times New Roman"/>
          <w:u w:val="single"/>
        </w:rPr>
        <w:t xml:space="preserve"> – Техничар друмског саобраћаја </w:t>
      </w:r>
      <w:r w:rsidRPr="001C09C6">
        <w:rPr>
          <w:rFonts w:ascii="Times New Roman" w:hAnsi="Times New Roman"/>
          <w:u w:val="single"/>
          <w:lang w:val="ru-RU"/>
        </w:rPr>
        <w:t>(60 часова):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Упознавање саобраћајног предузећа (20 часова)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Познавање сао</w:t>
      </w:r>
      <w:r>
        <w:rPr>
          <w:rFonts w:ascii="Times New Roman" w:hAnsi="Times New Roman"/>
          <w:lang w:val="ru-RU"/>
        </w:rPr>
        <w:t xml:space="preserve">браћајних правила и прописа – ПСП </w:t>
      </w:r>
      <w:r>
        <w:rPr>
          <w:rFonts w:ascii="Times New Roman" w:hAnsi="Times New Roman"/>
        </w:rPr>
        <w:t>(</w:t>
      </w:r>
      <w:r w:rsidRPr="001C09C6">
        <w:rPr>
          <w:rFonts w:ascii="Times New Roman" w:hAnsi="Times New Roman"/>
          <w:lang w:val="ru-RU"/>
        </w:rPr>
        <w:t xml:space="preserve"> 30 часова)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Прва помоћ (10 часова)</w:t>
      </w:r>
    </w:p>
    <w:p w:rsidR="00D451E3" w:rsidRDefault="00D451E3" w:rsidP="00D451E3">
      <w:pPr>
        <w:ind w:firstLine="720"/>
        <w:rPr>
          <w:rFonts w:ascii="Times New Roman" w:hAnsi="Times New Roman"/>
        </w:rPr>
      </w:pP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>
        <w:rPr>
          <w:rFonts w:ascii="Times New Roman" w:hAnsi="Times New Roman"/>
          <w:u w:val="single"/>
          <w:lang w:val="ru-RU"/>
        </w:rPr>
        <w:t>2</w:t>
      </w:r>
      <w:r w:rsidRPr="000D045D">
        <w:rPr>
          <w:rFonts w:ascii="Times New Roman" w:hAnsi="Times New Roman"/>
          <w:u w:val="single"/>
          <w:lang w:val="ru-RU"/>
        </w:rPr>
        <w:t>.</w:t>
      </w:r>
      <w:r w:rsidRPr="001C09C6">
        <w:rPr>
          <w:rFonts w:ascii="Times New Roman" w:hAnsi="Times New Roman"/>
          <w:u w:val="single"/>
          <w:lang w:val="ru-RU"/>
        </w:rPr>
        <w:t xml:space="preserve">Блок настава </w:t>
      </w:r>
      <w:r>
        <w:rPr>
          <w:rFonts w:ascii="Times New Roman" w:hAnsi="Times New Roman"/>
          <w:u w:val="single"/>
        </w:rPr>
        <w:t xml:space="preserve">2/2 – Техничар унутрашњег транспорта </w:t>
      </w:r>
      <w:r w:rsidRPr="001C09C6">
        <w:rPr>
          <w:rFonts w:ascii="Times New Roman" w:hAnsi="Times New Roman"/>
          <w:u w:val="single"/>
          <w:lang w:val="ru-RU"/>
        </w:rPr>
        <w:t>(60 часова)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 xml:space="preserve">Познавање </w:t>
      </w:r>
      <w:r>
        <w:rPr>
          <w:rFonts w:ascii="Times New Roman" w:hAnsi="Times New Roman"/>
          <w:lang w:val="ru-RU"/>
        </w:rPr>
        <w:t xml:space="preserve">саобраћајних правила и прописа </w:t>
      </w:r>
      <w:r>
        <w:rPr>
          <w:rFonts w:ascii="Times New Roman" w:hAnsi="Times New Roman"/>
        </w:rPr>
        <w:t xml:space="preserve">- </w:t>
      </w:r>
      <w:r w:rsidRPr="001C09C6">
        <w:rPr>
          <w:rFonts w:ascii="Times New Roman" w:hAnsi="Times New Roman"/>
          <w:lang w:val="ru-RU"/>
        </w:rPr>
        <w:t xml:space="preserve">ПСП </w:t>
      </w:r>
      <w:r>
        <w:rPr>
          <w:rFonts w:ascii="Times New Roman" w:hAnsi="Times New Roman"/>
        </w:rPr>
        <w:t xml:space="preserve">( </w:t>
      </w:r>
      <w:r w:rsidRPr="001C09C6">
        <w:rPr>
          <w:rFonts w:ascii="Times New Roman" w:hAnsi="Times New Roman"/>
          <w:lang w:val="ru-RU"/>
        </w:rPr>
        <w:t>20 часова)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Прва помоћ (10 часова)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Контрола и поправка мерних и контролних уређаја и инструмената (8 часова)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Упознавање радне организације (22 часа)</w:t>
      </w:r>
    </w:p>
    <w:p w:rsidR="00D451E3" w:rsidRDefault="00D451E3" w:rsidP="00D451E3">
      <w:pPr>
        <w:ind w:firstLine="720"/>
        <w:rPr>
          <w:rFonts w:ascii="Times New Roman" w:hAnsi="Times New Roman"/>
        </w:rPr>
      </w:pPr>
    </w:p>
    <w:p w:rsidR="00B1182D" w:rsidRDefault="00B1182D" w:rsidP="00D451E3">
      <w:pPr>
        <w:ind w:firstLine="720"/>
        <w:rPr>
          <w:rFonts w:ascii="Times New Roman" w:hAnsi="Times New Roman"/>
        </w:rPr>
      </w:pPr>
    </w:p>
    <w:p w:rsidR="00B1182D" w:rsidRPr="00B1182D" w:rsidRDefault="00B1182D" w:rsidP="00B1182D">
      <w:pPr>
        <w:ind w:firstLine="720"/>
        <w:rPr>
          <w:rFonts w:ascii="Times New Roman" w:hAnsi="Times New Roman"/>
          <w:lang w:val="ru-RU"/>
        </w:rPr>
      </w:pPr>
      <w:r>
        <w:rPr>
          <w:rFonts w:ascii="Times New Roman" w:hAnsi="Times New Roman"/>
          <w:u w:val="single"/>
          <w:lang w:val="ru-RU"/>
        </w:rPr>
        <w:t>3</w:t>
      </w:r>
      <w:r w:rsidRPr="00B1182D">
        <w:rPr>
          <w:rFonts w:ascii="Times New Roman" w:hAnsi="Times New Roman"/>
          <w:u w:val="single"/>
          <w:lang w:val="ru-RU"/>
        </w:rPr>
        <w:t xml:space="preserve">.Блок настава </w:t>
      </w:r>
      <w:r>
        <w:rPr>
          <w:rFonts w:ascii="Times New Roman" w:hAnsi="Times New Roman"/>
          <w:u w:val="single"/>
        </w:rPr>
        <w:t>2/3</w:t>
      </w:r>
      <w:r w:rsidRPr="00B1182D">
        <w:rPr>
          <w:rFonts w:ascii="Times New Roman" w:hAnsi="Times New Roman"/>
          <w:u w:val="single"/>
        </w:rPr>
        <w:t xml:space="preserve"> – </w:t>
      </w:r>
      <w:r>
        <w:rPr>
          <w:rFonts w:ascii="Times New Roman" w:hAnsi="Times New Roman"/>
          <w:u w:val="single"/>
        </w:rPr>
        <w:t>Возач моторних возила</w:t>
      </w:r>
      <w:r w:rsidR="00A4715C">
        <w:rPr>
          <w:rFonts w:ascii="Times New Roman" w:hAnsi="Times New Roman"/>
          <w:u w:val="single"/>
          <w:lang w:val="sr-Cyrl-RS"/>
        </w:rPr>
        <w:t xml:space="preserve"> </w:t>
      </w:r>
      <w:r w:rsidRPr="00B1182D">
        <w:rPr>
          <w:rFonts w:ascii="Times New Roman" w:hAnsi="Times New Roman"/>
          <w:u w:val="single"/>
          <w:lang w:val="ru-RU"/>
        </w:rPr>
        <w:t>(60 часова)</w:t>
      </w:r>
    </w:p>
    <w:p w:rsidR="00B1182D" w:rsidRDefault="00B1182D" w:rsidP="00D451E3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Познавање саобраћајних правила и прописа ПСП (30 часова)</w:t>
      </w:r>
    </w:p>
    <w:p w:rsidR="00B1182D" w:rsidRDefault="00B1182D" w:rsidP="00D451E3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Прва помоћ (10 часова)</w:t>
      </w:r>
    </w:p>
    <w:p w:rsidR="00B1182D" w:rsidRPr="00B1182D" w:rsidRDefault="00B1182D" w:rsidP="00D451E3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Обука вожње на моторном возилу Б категорије (20 часова)</w:t>
      </w:r>
    </w:p>
    <w:p w:rsidR="00D451E3" w:rsidRPr="00066CE7" w:rsidRDefault="00D451E3" w:rsidP="00D451E3">
      <w:pPr>
        <w:ind w:firstLine="720"/>
        <w:rPr>
          <w:rFonts w:ascii="Times New Roman" w:hAnsi="Times New Roman"/>
          <w:lang w:val="en-GB"/>
        </w:rPr>
      </w:pPr>
    </w:p>
    <w:p w:rsidR="00D451E3" w:rsidRPr="001C09C6" w:rsidRDefault="00B1182D" w:rsidP="00D451E3">
      <w:pPr>
        <w:ind w:firstLine="720"/>
        <w:rPr>
          <w:rFonts w:ascii="Times New Roman" w:hAnsi="Times New Roman"/>
          <w:u w:val="single"/>
          <w:lang w:val="ru-RU"/>
        </w:rPr>
      </w:pPr>
      <w:r>
        <w:rPr>
          <w:rFonts w:ascii="Times New Roman" w:hAnsi="Times New Roman"/>
          <w:u w:val="single"/>
          <w:lang w:val="ru-RU"/>
        </w:rPr>
        <w:t>4</w:t>
      </w:r>
      <w:r w:rsidR="00D451E3" w:rsidRPr="000D045D">
        <w:rPr>
          <w:rFonts w:ascii="Times New Roman" w:hAnsi="Times New Roman"/>
          <w:u w:val="single"/>
          <w:lang w:val="ru-RU"/>
        </w:rPr>
        <w:t>. Бл</w:t>
      </w:r>
      <w:r w:rsidR="00D451E3">
        <w:rPr>
          <w:rFonts w:ascii="Times New Roman" w:hAnsi="Times New Roman"/>
          <w:u w:val="single"/>
          <w:lang w:val="ru-RU"/>
        </w:rPr>
        <w:t>ок настава у 3/1</w:t>
      </w:r>
      <w:r w:rsidR="00D451E3">
        <w:rPr>
          <w:rFonts w:ascii="Times New Roman" w:hAnsi="Times New Roman"/>
          <w:u w:val="single"/>
        </w:rPr>
        <w:t xml:space="preserve"> – Техничар друмског саобраћаја</w:t>
      </w:r>
      <w:r w:rsidR="00D451E3" w:rsidRPr="00197D23">
        <w:rPr>
          <w:rFonts w:ascii="Times New Roman" w:hAnsi="Times New Roman"/>
          <w:u w:val="single"/>
          <w:lang w:val="ru-RU"/>
        </w:rPr>
        <w:t xml:space="preserve"> (</w:t>
      </w:r>
      <w:r w:rsidR="00D451E3" w:rsidRPr="001C09C6">
        <w:rPr>
          <w:rFonts w:ascii="Times New Roman" w:hAnsi="Times New Roman"/>
          <w:u w:val="single"/>
          <w:lang w:val="ru-RU"/>
        </w:rPr>
        <w:t>70</w:t>
      </w:r>
      <w:r w:rsidR="00D451E3" w:rsidRPr="00197D23">
        <w:rPr>
          <w:rFonts w:ascii="Times New Roman" w:hAnsi="Times New Roman"/>
          <w:u w:val="single"/>
          <w:lang w:val="ru-RU"/>
        </w:rPr>
        <w:t>часова</w:t>
      </w:r>
      <w:r w:rsidR="00D451E3" w:rsidRPr="00197D23">
        <w:rPr>
          <w:rFonts w:ascii="Times New Roman" w:hAnsi="Times New Roman"/>
          <w:u w:val="single"/>
          <w:lang w:val="sr-Cyrl-CS"/>
        </w:rPr>
        <w:t>)</w:t>
      </w:r>
    </w:p>
    <w:p w:rsidR="00D451E3" w:rsidRPr="001C09C6" w:rsidRDefault="00D451E3" w:rsidP="00D451E3">
      <w:pPr>
        <w:ind w:firstLine="720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Израда пројектног задатка из предмета</w:t>
      </w:r>
      <w:r w:rsidR="009D3403">
        <w:rPr>
          <w:rFonts w:ascii="Times New Roman" w:hAnsi="Times New Roman"/>
        </w:rPr>
        <w:t xml:space="preserve"> Трасирање пута </w:t>
      </w:r>
      <w:r w:rsidR="00B1182D">
        <w:rPr>
          <w:rFonts w:ascii="Times New Roman" w:hAnsi="Times New Roman"/>
          <w:lang w:val="ru-RU"/>
        </w:rPr>
        <w:t>(</w:t>
      </w:r>
      <w:r w:rsidRPr="001C09C6">
        <w:rPr>
          <w:rFonts w:ascii="Times New Roman" w:hAnsi="Times New Roman"/>
          <w:lang w:val="ru-RU"/>
        </w:rPr>
        <w:t>30 часова)</w:t>
      </w:r>
    </w:p>
    <w:p w:rsidR="00D451E3" w:rsidRPr="00E32FDA" w:rsidRDefault="00D451E3" w:rsidP="00D451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Обука вожње на моторном возилу Б</w:t>
      </w:r>
      <w:r w:rsidR="00B1182D">
        <w:rPr>
          <w:rFonts w:ascii="Times New Roman" w:hAnsi="Times New Roman"/>
        </w:rPr>
        <w:t xml:space="preserve"> категорије (40 часова</w:t>
      </w:r>
      <w:r>
        <w:rPr>
          <w:rFonts w:ascii="Times New Roman" w:hAnsi="Times New Roman"/>
        </w:rPr>
        <w:t>)</w:t>
      </w:r>
    </w:p>
    <w:p w:rsidR="00D451E3" w:rsidRDefault="00D451E3" w:rsidP="00D451E3">
      <w:pPr>
        <w:ind w:firstLine="720"/>
        <w:rPr>
          <w:rFonts w:ascii="Times New Roman" w:hAnsi="Times New Roman"/>
        </w:rPr>
      </w:pPr>
    </w:p>
    <w:p w:rsidR="00D451E3" w:rsidRPr="001C09C6" w:rsidRDefault="00B1182D" w:rsidP="00D451E3">
      <w:pPr>
        <w:ind w:left="720"/>
        <w:rPr>
          <w:rFonts w:ascii="Times New Roman" w:hAnsi="Times New Roman"/>
          <w:u w:val="single"/>
          <w:lang w:val="ru-RU"/>
        </w:rPr>
      </w:pPr>
      <w:r>
        <w:rPr>
          <w:rFonts w:ascii="Times New Roman" w:hAnsi="Times New Roman"/>
          <w:u w:val="single"/>
          <w:lang w:val="ru-RU"/>
        </w:rPr>
        <w:t>5</w:t>
      </w:r>
      <w:r w:rsidR="00D451E3">
        <w:rPr>
          <w:rFonts w:ascii="Times New Roman" w:hAnsi="Times New Roman"/>
          <w:u w:val="single"/>
          <w:lang w:val="ru-RU"/>
        </w:rPr>
        <w:t>. Блок настава 3/</w:t>
      </w:r>
      <w:r w:rsidR="00D451E3">
        <w:rPr>
          <w:rFonts w:ascii="Times New Roman" w:hAnsi="Times New Roman"/>
          <w:u w:val="single"/>
        </w:rPr>
        <w:t xml:space="preserve">2 – Техничар унутрашњег транспорта </w:t>
      </w:r>
      <w:r w:rsidR="00D451E3" w:rsidRPr="001C09C6">
        <w:rPr>
          <w:rFonts w:ascii="Times New Roman" w:hAnsi="Times New Roman"/>
          <w:u w:val="single"/>
          <w:lang w:val="ru-RU"/>
        </w:rPr>
        <w:t>(70 часова)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 xml:space="preserve">Познавање </w:t>
      </w:r>
      <w:r>
        <w:rPr>
          <w:rFonts w:ascii="Times New Roman" w:hAnsi="Times New Roman"/>
          <w:lang w:val="ru-RU"/>
        </w:rPr>
        <w:t xml:space="preserve">саобраћајних правила и прописа </w:t>
      </w:r>
      <w:r>
        <w:rPr>
          <w:rFonts w:ascii="Times New Roman" w:hAnsi="Times New Roman"/>
        </w:rPr>
        <w:t xml:space="preserve">- </w:t>
      </w:r>
      <w:r w:rsidRPr="001C09C6">
        <w:rPr>
          <w:rFonts w:ascii="Times New Roman" w:hAnsi="Times New Roman"/>
          <w:lang w:val="ru-RU"/>
        </w:rPr>
        <w:t xml:space="preserve">ПСП </w:t>
      </w:r>
      <w:r>
        <w:rPr>
          <w:rFonts w:ascii="Times New Roman" w:hAnsi="Times New Roman"/>
        </w:rPr>
        <w:t xml:space="preserve">( </w:t>
      </w:r>
      <w:r w:rsidRPr="001C09C6">
        <w:rPr>
          <w:rFonts w:ascii="Times New Roman" w:hAnsi="Times New Roman"/>
          <w:lang w:val="ru-RU"/>
        </w:rPr>
        <w:t>30 часова)</w:t>
      </w:r>
    </w:p>
    <w:p w:rsidR="00D451E3" w:rsidRPr="004B5253" w:rsidRDefault="00D451E3" w:rsidP="00D451E3">
      <w:pPr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Обука вожње на моторном возилу Б категорије ( 40 часова )</w:t>
      </w:r>
    </w:p>
    <w:p w:rsidR="00D451E3" w:rsidRDefault="00D451E3" w:rsidP="00D451E3">
      <w:pPr>
        <w:ind w:firstLine="720"/>
        <w:rPr>
          <w:rFonts w:ascii="Times New Roman" w:hAnsi="Times New Roman"/>
          <w:lang w:val="sr-Cyrl-RS"/>
        </w:rPr>
      </w:pPr>
    </w:p>
    <w:p w:rsidR="00B30C50" w:rsidRPr="00E91CBA" w:rsidRDefault="00B30C50" w:rsidP="00B30C50">
      <w:pPr>
        <w:ind w:left="720"/>
        <w:rPr>
          <w:rFonts w:ascii="Times New Roman" w:hAnsi="Times New Roman"/>
          <w:u w:val="single"/>
          <w:lang w:val="ru-RU"/>
        </w:rPr>
      </w:pPr>
      <w:r w:rsidRPr="00E91CBA">
        <w:rPr>
          <w:rFonts w:ascii="Times New Roman" w:hAnsi="Times New Roman"/>
          <w:u w:val="single"/>
          <w:lang w:val="ru-RU"/>
        </w:rPr>
        <w:t>6. Блок настава 3/</w:t>
      </w:r>
      <w:r w:rsidRPr="00E91CBA">
        <w:rPr>
          <w:rFonts w:ascii="Times New Roman" w:hAnsi="Times New Roman"/>
          <w:u w:val="single"/>
          <w:lang w:val="sr-Cyrl-RS"/>
        </w:rPr>
        <w:t>3</w:t>
      </w:r>
      <w:r w:rsidRPr="00E91CBA">
        <w:rPr>
          <w:rFonts w:ascii="Times New Roman" w:hAnsi="Times New Roman"/>
          <w:u w:val="single"/>
        </w:rPr>
        <w:t xml:space="preserve"> – </w:t>
      </w:r>
      <w:r w:rsidRPr="00E91CBA">
        <w:rPr>
          <w:rFonts w:ascii="Times New Roman" w:hAnsi="Times New Roman"/>
          <w:u w:val="single"/>
          <w:lang w:val="sr-Cyrl-RS"/>
        </w:rPr>
        <w:t>Возач моторних возила</w:t>
      </w:r>
      <w:r w:rsidRPr="00E91CBA">
        <w:rPr>
          <w:rFonts w:ascii="Times New Roman" w:hAnsi="Times New Roman"/>
          <w:u w:val="single"/>
        </w:rPr>
        <w:t xml:space="preserve"> </w:t>
      </w:r>
      <w:r w:rsidRPr="00E91CBA">
        <w:rPr>
          <w:rFonts w:ascii="Times New Roman" w:hAnsi="Times New Roman"/>
          <w:u w:val="single"/>
          <w:lang w:val="ru-RU"/>
        </w:rPr>
        <w:t>(70 часова)</w:t>
      </w:r>
    </w:p>
    <w:p w:rsidR="00E91CBA" w:rsidRPr="00E91CBA" w:rsidRDefault="00E91CBA" w:rsidP="00B30C50">
      <w:pPr>
        <w:ind w:left="720"/>
        <w:rPr>
          <w:rFonts w:ascii="Times New Roman" w:hAnsi="Times New Roman"/>
          <w:lang w:val="ru-RU"/>
        </w:rPr>
      </w:pPr>
      <w:r w:rsidRPr="00E91CBA">
        <w:rPr>
          <w:rFonts w:ascii="Times New Roman" w:hAnsi="Times New Roman"/>
          <w:lang w:val="ru-RU"/>
        </w:rPr>
        <w:t>Познавање саобраћајних парвила и прописа – ПСП (30 часова)</w:t>
      </w:r>
    </w:p>
    <w:p w:rsidR="00E91CBA" w:rsidRPr="00E91CBA" w:rsidRDefault="00E91CBA" w:rsidP="00B30C50">
      <w:pPr>
        <w:ind w:left="720"/>
        <w:rPr>
          <w:rFonts w:ascii="Times New Roman" w:hAnsi="Times New Roman"/>
          <w:lang w:val="ru-RU"/>
        </w:rPr>
      </w:pPr>
      <w:r w:rsidRPr="00E91CBA">
        <w:rPr>
          <w:rFonts w:ascii="Times New Roman" w:hAnsi="Times New Roman"/>
          <w:lang w:val="ru-RU"/>
        </w:rPr>
        <w:t xml:space="preserve">Обука вожње Ц категорије – (40 часова) </w:t>
      </w:r>
    </w:p>
    <w:p w:rsidR="00B30C50" w:rsidRPr="00B30C50" w:rsidRDefault="00B30C50" w:rsidP="00D451E3">
      <w:pPr>
        <w:ind w:firstLine="720"/>
        <w:rPr>
          <w:rFonts w:ascii="Times New Roman" w:hAnsi="Times New Roman"/>
          <w:lang w:val="sr-Cyrl-RS"/>
        </w:rPr>
      </w:pPr>
    </w:p>
    <w:p w:rsidR="00D451E3" w:rsidRPr="0058099E" w:rsidRDefault="00B30C50" w:rsidP="00D451E3">
      <w:pPr>
        <w:ind w:firstLine="720"/>
        <w:rPr>
          <w:rFonts w:ascii="Times New Roman" w:hAnsi="Times New Roman"/>
          <w:lang w:val="ru-RU"/>
        </w:rPr>
      </w:pPr>
      <w:r w:rsidRPr="0058099E">
        <w:rPr>
          <w:rFonts w:ascii="Times New Roman" w:hAnsi="Times New Roman"/>
          <w:u w:val="single"/>
          <w:lang w:val="ru-RU"/>
        </w:rPr>
        <w:t>7</w:t>
      </w:r>
      <w:r w:rsidR="00D451E3" w:rsidRPr="0058099E">
        <w:rPr>
          <w:rFonts w:ascii="Times New Roman" w:hAnsi="Times New Roman"/>
          <w:u w:val="single"/>
          <w:lang w:val="ru-RU"/>
        </w:rPr>
        <w:t xml:space="preserve">.Блок настава у 4/1 </w:t>
      </w:r>
      <w:r w:rsidR="00D451E3" w:rsidRPr="0058099E">
        <w:rPr>
          <w:rFonts w:ascii="Times New Roman" w:hAnsi="Times New Roman"/>
          <w:u w:val="single"/>
        </w:rPr>
        <w:t xml:space="preserve">– Техничар друмског саобраћаја </w:t>
      </w:r>
      <w:r w:rsidR="0058099E" w:rsidRPr="0058099E">
        <w:rPr>
          <w:rFonts w:ascii="Times New Roman" w:hAnsi="Times New Roman"/>
          <w:u w:val="single"/>
          <w:lang w:val="ru-RU"/>
        </w:rPr>
        <w:t>(9</w:t>
      </w:r>
      <w:r w:rsidR="00D451E3" w:rsidRPr="0058099E">
        <w:rPr>
          <w:rFonts w:ascii="Times New Roman" w:hAnsi="Times New Roman"/>
          <w:u w:val="single"/>
          <w:lang w:val="ru-RU"/>
        </w:rPr>
        <w:t>0 часова)</w:t>
      </w:r>
    </w:p>
    <w:p w:rsidR="00D451E3" w:rsidRPr="0058099E" w:rsidRDefault="0058099E" w:rsidP="00D451E3">
      <w:pPr>
        <w:ind w:firstLine="720"/>
        <w:rPr>
          <w:rFonts w:ascii="Times New Roman" w:hAnsi="Times New Roman"/>
          <w:lang w:val="sr-Cyrl-RS"/>
        </w:rPr>
      </w:pPr>
      <w:r w:rsidRPr="0058099E">
        <w:rPr>
          <w:rFonts w:ascii="Times New Roman" w:hAnsi="Times New Roman"/>
          <w:lang w:val="sr-Cyrl-RS"/>
        </w:rPr>
        <w:t>Реализација транспортног задатка (30 часова)</w:t>
      </w:r>
    </w:p>
    <w:p w:rsidR="0058099E" w:rsidRPr="0058099E" w:rsidRDefault="0058099E" w:rsidP="00D451E3">
      <w:pPr>
        <w:ind w:firstLine="720"/>
        <w:rPr>
          <w:rFonts w:ascii="Times New Roman" w:hAnsi="Times New Roman"/>
          <w:lang w:val="sr-Cyrl-RS"/>
        </w:rPr>
      </w:pPr>
      <w:r w:rsidRPr="0058099E">
        <w:rPr>
          <w:rFonts w:ascii="Times New Roman" w:hAnsi="Times New Roman"/>
          <w:lang w:val="sr-Cyrl-RS"/>
        </w:rPr>
        <w:t>Регулисање саобраћаја  (30 часова)</w:t>
      </w:r>
    </w:p>
    <w:p w:rsidR="0058099E" w:rsidRPr="0058099E" w:rsidRDefault="0058099E" w:rsidP="00D451E3">
      <w:pPr>
        <w:ind w:firstLine="720"/>
        <w:rPr>
          <w:rFonts w:ascii="Times New Roman" w:hAnsi="Times New Roman"/>
          <w:lang w:val="sr-Cyrl-RS"/>
        </w:rPr>
      </w:pPr>
      <w:r w:rsidRPr="0058099E">
        <w:rPr>
          <w:rFonts w:ascii="Times New Roman" w:hAnsi="Times New Roman"/>
          <w:lang w:val="sr-Cyrl-RS"/>
        </w:rPr>
        <w:t>Вучно-динамичке карактеристике возила  (30 часова)</w:t>
      </w:r>
    </w:p>
    <w:p w:rsidR="00D451E3" w:rsidRPr="00B30C50" w:rsidRDefault="00D451E3" w:rsidP="00D451E3">
      <w:pPr>
        <w:ind w:left="720"/>
        <w:rPr>
          <w:rFonts w:ascii="Times New Roman" w:hAnsi="Times New Roman"/>
          <w:color w:val="FF0000"/>
          <w:u w:val="single"/>
        </w:rPr>
      </w:pPr>
    </w:p>
    <w:p w:rsidR="00D451E3" w:rsidRPr="00066CE7" w:rsidRDefault="00D451E3" w:rsidP="00D451E3">
      <w:pPr>
        <w:rPr>
          <w:rFonts w:ascii="Times New Roman" w:hAnsi="Times New Roman"/>
          <w:lang w:val="en-GB"/>
        </w:rPr>
      </w:pPr>
    </w:p>
    <w:p w:rsidR="00D451E3" w:rsidRPr="001C09C6" w:rsidRDefault="00B30C50" w:rsidP="00D451E3">
      <w:pPr>
        <w:ind w:firstLine="720"/>
        <w:rPr>
          <w:rFonts w:ascii="Times New Roman" w:hAnsi="Times New Roman"/>
          <w:lang w:val="ru-RU"/>
        </w:rPr>
      </w:pPr>
      <w:r>
        <w:rPr>
          <w:rFonts w:ascii="Times New Roman" w:hAnsi="Times New Roman"/>
          <w:u w:val="single"/>
          <w:lang w:val="ru-RU"/>
        </w:rPr>
        <w:t>8</w:t>
      </w:r>
      <w:r w:rsidR="00D451E3">
        <w:rPr>
          <w:rFonts w:ascii="Times New Roman" w:hAnsi="Times New Roman"/>
          <w:u w:val="single"/>
          <w:lang w:val="ru-RU"/>
        </w:rPr>
        <w:t>. Блок настава 4/</w:t>
      </w:r>
      <w:r w:rsidR="00D451E3">
        <w:rPr>
          <w:rFonts w:ascii="Times New Roman" w:hAnsi="Times New Roman"/>
          <w:u w:val="single"/>
        </w:rPr>
        <w:t xml:space="preserve">2– Техничар унутрашњег транспорта </w:t>
      </w:r>
      <w:r w:rsidR="00D451E3" w:rsidRPr="001C09C6">
        <w:rPr>
          <w:rFonts w:ascii="Times New Roman" w:hAnsi="Times New Roman"/>
          <w:u w:val="single"/>
          <w:lang w:val="ru-RU"/>
        </w:rPr>
        <w:t>(60 часова)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Организација, одржавање и оправка средстава (10 часова)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Унутрашњи транспорт (4)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Евиденција о радовима на одржавању ( 4 часа)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Организација у обављању унутрашњег транспорта ( 5 часова 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Основне карактеристике средстава унутрашњег транспорта ( 4 часа)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Организација обављања унутрашњег транспорта ( 5 часова 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Планирање и спровођење одржавања и оправки средстава унутрашњег транспорта ( 4 часа )</w:t>
      </w:r>
    </w:p>
    <w:p w:rsidR="00D451E3" w:rsidRPr="001C09C6" w:rsidRDefault="00D451E3" w:rsidP="00D451E3">
      <w:pPr>
        <w:ind w:left="720"/>
        <w:rPr>
          <w:rFonts w:ascii="Times New Roman" w:hAnsi="Times New Roman"/>
          <w:lang w:val="ru-RU"/>
        </w:rPr>
      </w:pPr>
      <w:r w:rsidRPr="001C09C6">
        <w:rPr>
          <w:rFonts w:ascii="Times New Roman" w:hAnsi="Times New Roman"/>
          <w:lang w:val="ru-RU"/>
        </w:rPr>
        <w:t>Складишта и њихова експлоатација ( 24 часа )</w:t>
      </w:r>
    </w:p>
    <w:p w:rsidR="008B7A4E" w:rsidRDefault="008B7A4E">
      <w:pPr>
        <w:jc w:val="center"/>
        <w:rPr>
          <w:rFonts w:ascii="Times New Roman" w:hAnsi="Times New Roman"/>
        </w:rPr>
      </w:pPr>
    </w:p>
    <w:p w:rsidR="00D451E3" w:rsidRDefault="00D451E3">
      <w:pPr>
        <w:jc w:val="center"/>
        <w:rPr>
          <w:rFonts w:ascii="Times New Roman" w:hAnsi="Times New Roman"/>
        </w:rPr>
      </w:pPr>
    </w:p>
    <w:p w:rsidR="00D451E3" w:rsidRPr="00F837A3" w:rsidRDefault="00B30C50" w:rsidP="00D451E3">
      <w:pPr>
        <w:ind w:left="538"/>
        <w:rPr>
          <w:rFonts w:ascii="Times New Roman" w:hAnsi="Times New Roman"/>
          <w:u w:val="single"/>
          <w:lang w:val="sr-Cyrl-RS"/>
        </w:rPr>
      </w:pPr>
      <w:r w:rsidRPr="00113824">
        <w:rPr>
          <w:rFonts w:ascii="Times New Roman" w:hAnsi="Times New Roman"/>
          <w:u w:val="single"/>
          <w:lang w:val="sr-Cyrl-RS"/>
        </w:rPr>
        <w:t>9</w:t>
      </w:r>
      <w:r w:rsidR="00D451E3" w:rsidRPr="00113824">
        <w:rPr>
          <w:rFonts w:ascii="Times New Roman" w:hAnsi="Times New Roman"/>
          <w:u w:val="single"/>
        </w:rPr>
        <w:t xml:space="preserve">. </w:t>
      </w:r>
      <w:r w:rsidR="00752495" w:rsidRPr="00113824">
        <w:rPr>
          <w:rFonts w:ascii="Times New Roman" w:hAnsi="Times New Roman"/>
          <w:u w:val="single"/>
        </w:rPr>
        <w:t xml:space="preserve">Практична настава + </w:t>
      </w:r>
      <w:r w:rsidR="00D451E3" w:rsidRPr="00113824">
        <w:rPr>
          <w:rFonts w:ascii="Times New Roman" w:hAnsi="Times New Roman"/>
          <w:u w:val="single"/>
        </w:rPr>
        <w:t>Блок настава 1/4</w:t>
      </w:r>
      <w:r w:rsidR="00340CE1" w:rsidRPr="00113824">
        <w:rPr>
          <w:rFonts w:ascii="Times New Roman" w:hAnsi="Times New Roman"/>
          <w:u w:val="single"/>
        </w:rPr>
        <w:t xml:space="preserve"> – </w:t>
      </w:r>
      <w:r w:rsidRPr="00113824">
        <w:rPr>
          <w:rFonts w:ascii="Times New Roman" w:hAnsi="Times New Roman"/>
          <w:u w:val="single"/>
          <w:lang w:val="sr-Cyrl-RS"/>
        </w:rPr>
        <w:t xml:space="preserve">Оператер за израду намештаја </w:t>
      </w:r>
      <w:r w:rsidR="00340CE1" w:rsidRPr="00113824">
        <w:rPr>
          <w:rFonts w:ascii="Times New Roman" w:hAnsi="Times New Roman"/>
          <w:u w:val="single"/>
        </w:rPr>
        <w:t xml:space="preserve"> </w:t>
      </w:r>
      <w:r w:rsidR="00F837A3">
        <w:rPr>
          <w:rFonts w:ascii="Times New Roman" w:hAnsi="Times New Roman"/>
          <w:u w:val="single"/>
          <w:lang w:val="sr-Cyrl-RS"/>
        </w:rPr>
        <w:t>(396+120 часова)</w:t>
      </w:r>
    </w:p>
    <w:p w:rsidR="00113824" w:rsidRPr="00113824" w:rsidRDefault="00113824" w:rsidP="00D451E3">
      <w:pPr>
        <w:ind w:left="538"/>
        <w:rPr>
          <w:rFonts w:ascii="Times New Roman" w:hAnsi="Times New Roman"/>
          <w:lang w:val="sr-Cyrl-RS"/>
        </w:rPr>
      </w:pPr>
      <w:r w:rsidRPr="00113824"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 w:rsidRPr="00113824">
        <w:rPr>
          <w:rFonts w:ascii="Times New Roman" w:hAnsi="Times New Roman"/>
          <w:lang w:val="sr-Cyrl-RS"/>
        </w:rPr>
        <w:t>Организација рада (30 часова)</w:t>
      </w:r>
    </w:p>
    <w:p w:rsidR="00113824" w:rsidRPr="00113824" w:rsidRDefault="00113824" w:rsidP="00D451E3">
      <w:pPr>
        <w:ind w:left="538"/>
        <w:rPr>
          <w:rFonts w:ascii="Times New Roman" w:hAnsi="Times New Roman"/>
          <w:lang w:val="sr-Cyrl-RS"/>
        </w:rPr>
      </w:pPr>
      <w:r w:rsidRPr="00113824"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 w:rsidRPr="00113824">
        <w:rPr>
          <w:rFonts w:ascii="Times New Roman" w:hAnsi="Times New Roman"/>
          <w:lang w:val="sr-Cyrl-RS"/>
        </w:rPr>
        <w:t>Техничко цртање (90 часова)</w:t>
      </w:r>
    </w:p>
    <w:p w:rsidR="00113824" w:rsidRPr="00113824" w:rsidRDefault="00113824" w:rsidP="00D451E3">
      <w:pPr>
        <w:ind w:left="538"/>
        <w:rPr>
          <w:rFonts w:ascii="Times New Roman" w:hAnsi="Times New Roman"/>
          <w:lang w:val="sr-Cyrl-RS"/>
        </w:rPr>
      </w:pPr>
      <w:r w:rsidRPr="00113824"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 w:rsidRPr="00113824">
        <w:rPr>
          <w:rFonts w:ascii="Times New Roman" w:hAnsi="Times New Roman"/>
          <w:lang w:val="sr-Cyrl-RS"/>
        </w:rPr>
        <w:t>Израда намештаја (396 часова)</w:t>
      </w:r>
    </w:p>
    <w:p w:rsidR="00752495" w:rsidRDefault="00752495" w:rsidP="00752495">
      <w:pPr>
        <w:rPr>
          <w:rFonts w:ascii="Times New Roman" w:hAnsi="Times New Roman"/>
        </w:rPr>
      </w:pPr>
    </w:p>
    <w:p w:rsidR="00D451E3" w:rsidRDefault="00B30C50" w:rsidP="00D451E3">
      <w:pPr>
        <w:ind w:left="538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  <w:lang w:val="sr-Cyrl-RS"/>
        </w:rPr>
        <w:t>10</w:t>
      </w:r>
      <w:r w:rsidR="00D451E3" w:rsidRPr="001D6D10">
        <w:rPr>
          <w:rFonts w:ascii="Times New Roman" w:hAnsi="Times New Roman"/>
          <w:u w:val="single"/>
        </w:rPr>
        <w:t xml:space="preserve">. </w:t>
      </w:r>
      <w:r w:rsidR="0094485F">
        <w:rPr>
          <w:rFonts w:ascii="Times New Roman" w:hAnsi="Times New Roman"/>
          <w:u w:val="single"/>
        </w:rPr>
        <w:t xml:space="preserve">Практична настава + </w:t>
      </w:r>
      <w:r w:rsidR="009D3403">
        <w:rPr>
          <w:rFonts w:ascii="Times New Roman" w:hAnsi="Times New Roman"/>
          <w:u w:val="single"/>
        </w:rPr>
        <w:t>Блок настава 2/4</w:t>
      </w:r>
      <w:r w:rsidR="00340CE1">
        <w:rPr>
          <w:rFonts w:ascii="Times New Roman" w:hAnsi="Times New Roman"/>
          <w:u w:val="single"/>
        </w:rPr>
        <w:t xml:space="preserve"> – Бравар – заваривач (</w:t>
      </w:r>
      <w:r w:rsidR="00E21B65">
        <w:rPr>
          <w:rFonts w:ascii="Times New Roman" w:hAnsi="Times New Roman"/>
          <w:u w:val="single"/>
        </w:rPr>
        <w:t>420</w:t>
      </w:r>
      <w:r w:rsidR="0094485F">
        <w:rPr>
          <w:rFonts w:ascii="Times New Roman" w:hAnsi="Times New Roman"/>
          <w:u w:val="single"/>
        </w:rPr>
        <w:t>+</w:t>
      </w:r>
      <w:r w:rsidR="00D451E3" w:rsidRPr="001D6D10">
        <w:rPr>
          <w:rFonts w:ascii="Times New Roman" w:hAnsi="Times New Roman"/>
          <w:u w:val="single"/>
        </w:rPr>
        <w:t>60 часова )</w:t>
      </w:r>
    </w:p>
    <w:p w:rsidR="00B6199F" w:rsidRDefault="00B6199F" w:rsidP="00D451E3">
      <w:pPr>
        <w:ind w:left="1258" w:firstLine="182"/>
        <w:rPr>
          <w:rFonts w:ascii="Times New Roman" w:hAnsi="Times New Roman"/>
        </w:rPr>
      </w:pPr>
      <w:r>
        <w:rPr>
          <w:rFonts w:ascii="Times New Roman" w:hAnsi="Times New Roman"/>
        </w:rPr>
        <w:t>1. Сечење, резање и обликовање материјала – 84</w:t>
      </w:r>
    </w:p>
    <w:p w:rsidR="00B6199F" w:rsidRDefault="00B6199F" w:rsidP="00D451E3">
      <w:pPr>
        <w:ind w:left="1258" w:firstLine="182"/>
        <w:rPr>
          <w:rFonts w:ascii="Times New Roman" w:hAnsi="Times New Roman"/>
        </w:rPr>
      </w:pPr>
      <w:r>
        <w:rPr>
          <w:rFonts w:ascii="Times New Roman" w:hAnsi="Times New Roman"/>
        </w:rPr>
        <w:t>2. Бушење, упуштање, развртање и резање навоја – 36</w:t>
      </w:r>
    </w:p>
    <w:p w:rsidR="00B6199F" w:rsidRDefault="00B6199F" w:rsidP="00D451E3">
      <w:pPr>
        <w:ind w:left="1258" w:firstLine="182"/>
        <w:rPr>
          <w:rFonts w:ascii="Times New Roman" w:hAnsi="Times New Roman"/>
        </w:rPr>
      </w:pPr>
      <w:r>
        <w:rPr>
          <w:rFonts w:ascii="Times New Roman" w:hAnsi="Times New Roman"/>
        </w:rPr>
        <w:t>3. Електролучно заваривање – 84</w:t>
      </w:r>
    </w:p>
    <w:p w:rsidR="00B6199F" w:rsidRDefault="00B6199F" w:rsidP="00D451E3">
      <w:pPr>
        <w:ind w:left="1258" w:firstLine="182"/>
        <w:rPr>
          <w:rFonts w:ascii="Times New Roman" w:hAnsi="Times New Roman"/>
        </w:rPr>
      </w:pPr>
      <w:r>
        <w:rPr>
          <w:rFonts w:ascii="Times New Roman" w:hAnsi="Times New Roman"/>
        </w:rPr>
        <w:t>4. Гасно резање, гасно заваривање и тврдо лемљење – 72</w:t>
      </w:r>
    </w:p>
    <w:p w:rsidR="00B6199F" w:rsidRDefault="00B6199F" w:rsidP="00D451E3">
      <w:pPr>
        <w:ind w:left="1258" w:firstLine="182"/>
        <w:rPr>
          <w:rFonts w:ascii="Times New Roman" w:hAnsi="Times New Roman"/>
        </w:rPr>
      </w:pPr>
      <w:r>
        <w:rPr>
          <w:rFonts w:ascii="Times New Roman" w:hAnsi="Times New Roman"/>
        </w:rPr>
        <w:t>5. Израда и монтажа браварских конструкција спајањем – 144</w:t>
      </w:r>
    </w:p>
    <w:p w:rsidR="00B6199F" w:rsidRDefault="00B6199F" w:rsidP="00D451E3">
      <w:pPr>
        <w:ind w:left="1258" w:firstLine="182"/>
        <w:rPr>
          <w:rFonts w:ascii="Times New Roman" w:hAnsi="Times New Roman"/>
        </w:rPr>
      </w:pPr>
      <w:r>
        <w:rPr>
          <w:rFonts w:ascii="Times New Roman" w:hAnsi="Times New Roman"/>
        </w:rPr>
        <w:t>6. Производни рад (блок птактичне наставе) - 60</w:t>
      </w:r>
    </w:p>
    <w:p w:rsidR="00D451E3" w:rsidRDefault="00D451E3">
      <w:pPr>
        <w:jc w:val="center"/>
        <w:rPr>
          <w:rFonts w:ascii="Times New Roman" w:hAnsi="Times New Roman"/>
        </w:rPr>
      </w:pPr>
    </w:p>
    <w:p w:rsidR="00A04534" w:rsidRPr="00A04534" w:rsidRDefault="00A04534" w:rsidP="00A04534">
      <w:pPr>
        <w:rPr>
          <w:rFonts w:ascii="Times New Roman" w:hAnsi="Times New Roman"/>
        </w:rPr>
      </w:pPr>
    </w:p>
    <w:p w:rsidR="00A739A9" w:rsidRDefault="00B30C50" w:rsidP="00A739A9">
      <w:pPr>
        <w:ind w:left="538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1</w:t>
      </w:r>
      <w:r>
        <w:rPr>
          <w:rFonts w:ascii="Times New Roman" w:hAnsi="Times New Roman"/>
          <w:u w:val="single"/>
          <w:lang w:val="sr-Cyrl-RS"/>
        </w:rPr>
        <w:t>1</w:t>
      </w:r>
      <w:r w:rsidR="00A739A9">
        <w:rPr>
          <w:rFonts w:ascii="Times New Roman" w:hAnsi="Times New Roman"/>
          <w:u w:val="single"/>
        </w:rPr>
        <w:t xml:space="preserve">. </w:t>
      </w:r>
      <w:r w:rsidR="00B6199F">
        <w:rPr>
          <w:rFonts w:ascii="Times New Roman" w:hAnsi="Times New Roman"/>
          <w:u w:val="single"/>
        </w:rPr>
        <w:t>Практична настава +</w:t>
      </w:r>
      <w:r w:rsidR="00A739A9">
        <w:rPr>
          <w:rFonts w:ascii="Times New Roman" w:hAnsi="Times New Roman"/>
          <w:u w:val="single"/>
        </w:rPr>
        <w:t>Блок настава 3</w:t>
      </w:r>
      <w:r w:rsidR="006672F5">
        <w:rPr>
          <w:rFonts w:ascii="Times New Roman" w:hAnsi="Times New Roman"/>
          <w:u w:val="single"/>
        </w:rPr>
        <w:t xml:space="preserve">/3 – Бравар – заваривач ( </w:t>
      </w:r>
      <w:r w:rsidR="00B6199F">
        <w:rPr>
          <w:rFonts w:ascii="Times New Roman" w:hAnsi="Times New Roman"/>
          <w:u w:val="single"/>
        </w:rPr>
        <w:t>558+</w:t>
      </w:r>
      <w:r w:rsidR="006672F5">
        <w:rPr>
          <w:rFonts w:ascii="Times New Roman" w:hAnsi="Times New Roman"/>
          <w:u w:val="single"/>
        </w:rPr>
        <w:t>90</w:t>
      </w:r>
      <w:r w:rsidR="00A739A9" w:rsidRPr="001D6D10">
        <w:rPr>
          <w:rFonts w:ascii="Times New Roman" w:hAnsi="Times New Roman"/>
          <w:u w:val="single"/>
        </w:rPr>
        <w:t xml:space="preserve"> часова )</w:t>
      </w:r>
    </w:p>
    <w:p w:rsidR="00B6199F" w:rsidRDefault="00B6199F" w:rsidP="00A739A9">
      <w:pPr>
        <w:ind w:left="53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1. Електролучно заваривање у заштитној атмосфери активних и инертних гасова (МИГ, МАГ, ТИГ) – 126</w:t>
      </w:r>
    </w:p>
    <w:p w:rsidR="00B6199F" w:rsidRDefault="00B6199F" w:rsidP="00A739A9">
      <w:pPr>
        <w:ind w:left="53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2. Израда и монтажа грађевинске браварије – 180</w:t>
      </w:r>
    </w:p>
    <w:p w:rsidR="00B6199F" w:rsidRDefault="00B6199F" w:rsidP="00A739A9">
      <w:pPr>
        <w:ind w:left="53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3. Израда и монтажа челичних заварених конструкција – 180</w:t>
      </w:r>
    </w:p>
    <w:p w:rsidR="00B6199F" w:rsidRDefault="00B6199F" w:rsidP="00A739A9">
      <w:pPr>
        <w:ind w:left="53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4. Репаратурно заваривање машинских делова – 48</w:t>
      </w:r>
    </w:p>
    <w:p w:rsidR="00B6199F" w:rsidRDefault="00B6199F" w:rsidP="00A739A9">
      <w:pPr>
        <w:ind w:left="53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5. Поступак лепљења и заптивања конструкције – 24</w:t>
      </w:r>
    </w:p>
    <w:p w:rsidR="00B6199F" w:rsidRPr="00B6199F" w:rsidRDefault="00B6199F" w:rsidP="00A739A9">
      <w:pPr>
        <w:ind w:left="53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6. Производни рад (блок практичне наставе) - 90</w:t>
      </w:r>
    </w:p>
    <w:p w:rsidR="00A739A9" w:rsidRDefault="00A739A9" w:rsidP="00A739A9">
      <w:pPr>
        <w:ind w:left="538"/>
        <w:rPr>
          <w:rFonts w:ascii="Times New Roman" w:hAnsi="Times New Roman"/>
          <w:u w:val="single"/>
        </w:rPr>
      </w:pPr>
    </w:p>
    <w:p w:rsidR="00D451E3" w:rsidRPr="009D3403" w:rsidRDefault="009D3403" w:rsidP="009D340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CC385B" w:rsidRPr="000A3384" w:rsidRDefault="00CC385B" w:rsidP="00235BE9">
      <w:pPr>
        <w:pStyle w:val="BodyText2"/>
        <w:tabs>
          <w:tab w:val="left" w:pos="301"/>
          <w:tab w:val="left" w:pos="709"/>
          <w:tab w:val="center" w:pos="7215"/>
        </w:tabs>
        <w:ind w:firstLine="171"/>
        <w:jc w:val="left"/>
        <w:sectPr w:rsidR="00CC385B" w:rsidRPr="000A3384" w:rsidSect="006065B6">
          <w:type w:val="continuous"/>
          <w:pgSz w:w="16840" w:h="11907" w:orient="landscape" w:code="9"/>
          <w:pgMar w:top="709" w:right="992" w:bottom="1418" w:left="1418" w:header="709" w:footer="709" w:gutter="0"/>
          <w:cols w:space="708"/>
          <w:titlePg/>
        </w:sectPr>
      </w:pPr>
    </w:p>
    <w:p w:rsidR="00CC385B" w:rsidRPr="000847A5" w:rsidRDefault="001302F1" w:rsidP="005A2A2F">
      <w:pPr>
        <w:pStyle w:val="Heading2"/>
      </w:pPr>
      <w:bookmarkStart w:id="278" w:name="_Toc367098566"/>
      <w:bookmarkStart w:id="279" w:name="_Toc367099634"/>
      <w:bookmarkStart w:id="280" w:name="_Toc367099734"/>
      <w:bookmarkStart w:id="281" w:name="_Toc493242982"/>
      <w:bookmarkStart w:id="282" w:name="_Toc19012964"/>
      <w:bookmarkStart w:id="283" w:name="_Toc50922287"/>
      <w:bookmarkStart w:id="284" w:name="_Toc82627462"/>
      <w:bookmarkStart w:id="285" w:name="_Toc82637935"/>
      <w:r w:rsidRPr="000847A5">
        <w:lastRenderedPageBreak/>
        <w:t>4.8</w:t>
      </w:r>
      <w:r w:rsidR="00CC385B" w:rsidRPr="000847A5">
        <w:t>. ГОДИШЊИ БРОЈ ЧАСОВА</w:t>
      </w:r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:rsidR="00CC385B" w:rsidRPr="000847A5" w:rsidRDefault="004459C4" w:rsidP="005A2A2F">
      <w:pPr>
        <w:pStyle w:val="Heading2"/>
      </w:pPr>
      <w:bookmarkStart w:id="286" w:name="_Toc367098567"/>
      <w:bookmarkStart w:id="287" w:name="_Toc367099635"/>
      <w:bookmarkStart w:id="288" w:name="_Toc367099735"/>
      <w:bookmarkStart w:id="289" w:name="_Toc493242983"/>
      <w:bookmarkStart w:id="290" w:name="_Toc19012965"/>
      <w:bookmarkStart w:id="291" w:name="_Toc50922288"/>
      <w:bookmarkStart w:id="292" w:name="_Toc82627463"/>
      <w:bookmarkStart w:id="293" w:name="_Toc82637936"/>
      <w:r w:rsidRPr="000847A5">
        <w:t>У ШКОЛСКОЈ 202</w:t>
      </w:r>
      <w:r w:rsidRPr="000847A5">
        <w:rPr>
          <w:lang w:val="sr-Cyrl-RS"/>
        </w:rPr>
        <w:t>1</w:t>
      </w:r>
      <w:r w:rsidRPr="000847A5">
        <w:t>/202</w:t>
      </w:r>
      <w:r w:rsidRPr="000847A5">
        <w:rPr>
          <w:lang w:val="sr-Cyrl-RS"/>
        </w:rPr>
        <w:t>2</w:t>
      </w:r>
      <w:r w:rsidR="00CC385B" w:rsidRPr="000847A5">
        <w:t>. ГОДИНИ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</w:p>
    <w:p w:rsidR="00CC385B" w:rsidRDefault="00CC385B">
      <w:pPr>
        <w:jc w:val="both"/>
        <w:rPr>
          <w:rFonts w:ascii="Times New Roman" w:hAnsi="Times New Roman"/>
          <w:sz w:val="28"/>
          <w:lang w:val="sr-Cyrl-CS"/>
        </w:rPr>
      </w:pPr>
    </w:p>
    <w:tbl>
      <w:tblPr>
        <w:tblW w:w="0" w:type="auto"/>
        <w:jc w:val="center"/>
        <w:tblInd w:w="6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1"/>
        <w:gridCol w:w="2918"/>
        <w:gridCol w:w="2514"/>
        <w:gridCol w:w="1993"/>
      </w:tblGrid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</w:t>
            </w:r>
          </w:p>
        </w:tc>
        <w:tc>
          <w:tcPr>
            <w:tcW w:w="2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C385B" w:rsidRDefault="00CC385B" w:rsidP="008658A0">
            <w:pPr>
              <w:pStyle w:val="xl22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>Теоријска настава</w:t>
            </w:r>
          </w:p>
        </w:tc>
        <w:tc>
          <w:tcPr>
            <w:tcW w:w="251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85B" w:rsidRDefault="00CC385B" w:rsidP="008658A0">
            <w:pPr>
              <w:pStyle w:val="xl22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>Практична настава и вежбе (подела на групе)</w:t>
            </w:r>
          </w:p>
        </w:tc>
        <w:tc>
          <w:tcPr>
            <w:tcW w:w="199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pStyle w:val="xl22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>УКУПНО (теорија, вежбе и практична настава)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pStyle w:val="xl22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>1-1</w:t>
            </w:r>
          </w:p>
        </w:tc>
        <w:tc>
          <w:tcPr>
            <w:tcW w:w="29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C385B" w:rsidRPr="00B21483" w:rsidRDefault="00CC385B" w:rsidP="008658A0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9</w:t>
            </w:r>
            <w:r w:rsidR="004A4C29">
              <w:rPr>
                <w:rFonts w:ascii="Times New Roman" w:hAnsi="Times New Roman"/>
                <w:lang w:val="sr-Cyrl-RS"/>
              </w:rPr>
              <w:t>62</w:t>
            </w:r>
          </w:p>
        </w:tc>
        <w:tc>
          <w:tcPr>
            <w:tcW w:w="2514" w:type="dxa"/>
            <w:tcBorders>
              <w:top w:val="double" w:sz="4" w:space="0" w:color="auto"/>
            </w:tcBorders>
            <w:vAlign w:val="center"/>
          </w:tcPr>
          <w:p w:rsidR="00CC385B" w:rsidRPr="005F24A7" w:rsidRDefault="005F24A7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444</w:t>
            </w:r>
          </w:p>
        </w:tc>
        <w:tc>
          <w:tcPr>
            <w:tcW w:w="1993" w:type="dxa"/>
            <w:tcBorders>
              <w:top w:val="double" w:sz="4" w:space="0" w:color="auto"/>
              <w:right w:val="double" w:sz="4" w:space="0" w:color="auto"/>
            </w:tcBorders>
          </w:tcPr>
          <w:p w:rsidR="00CC385B" w:rsidRPr="00B21483" w:rsidRDefault="00B21483" w:rsidP="008658A0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1</w:t>
            </w:r>
            <w:r w:rsidR="004A4C29">
              <w:rPr>
                <w:rFonts w:ascii="Times New Roman" w:hAnsi="Times New Roman"/>
                <w:lang w:val="sr-Cyrl-RS"/>
              </w:rPr>
              <w:t>408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1-2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1036</w:t>
            </w:r>
          </w:p>
        </w:tc>
        <w:tc>
          <w:tcPr>
            <w:tcW w:w="2514" w:type="dxa"/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296                                                                                        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CC385B" w:rsidRPr="00F7093F" w:rsidRDefault="00CC385B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1332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1-3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CC385B" w:rsidRPr="00951E3B" w:rsidRDefault="00951E3B" w:rsidP="00951E3B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851</w:t>
            </w:r>
          </w:p>
        </w:tc>
        <w:tc>
          <w:tcPr>
            <w:tcW w:w="2514" w:type="dxa"/>
            <w:vAlign w:val="center"/>
          </w:tcPr>
          <w:p w:rsidR="00CC385B" w:rsidRPr="00217DD3" w:rsidRDefault="00951E3B" w:rsidP="001026B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RS"/>
              </w:rPr>
              <w:t>592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CC385B" w:rsidRPr="00874533" w:rsidRDefault="00B45173" w:rsidP="001026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1443</w:t>
            </w:r>
          </w:p>
        </w:tc>
      </w:tr>
      <w:tr w:rsidR="00BD5B7F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D5B7F" w:rsidRDefault="00BD5B7F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1/4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BD5B7F" w:rsidRPr="00B45173" w:rsidRDefault="00217DD3" w:rsidP="001026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594</w:t>
            </w:r>
          </w:p>
        </w:tc>
        <w:tc>
          <w:tcPr>
            <w:tcW w:w="2514" w:type="dxa"/>
            <w:vAlign w:val="center"/>
          </w:tcPr>
          <w:p w:rsidR="00BD5B7F" w:rsidRPr="00B45173" w:rsidRDefault="00217DD3" w:rsidP="001026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582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BD5B7F" w:rsidRDefault="00217DD3" w:rsidP="001026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1176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УКУПНО</w:t>
            </w:r>
          </w:p>
        </w:tc>
        <w:tc>
          <w:tcPr>
            <w:tcW w:w="291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vAlign w:val="center"/>
          </w:tcPr>
          <w:p w:rsidR="00CC385B" w:rsidRPr="00C42185" w:rsidRDefault="00C42185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00117C">
              <w:rPr>
                <w:rFonts w:ascii="Times New Roman" w:hAnsi="Times New Roman"/>
              </w:rPr>
              <w:t>443</w:t>
            </w:r>
          </w:p>
        </w:tc>
        <w:tc>
          <w:tcPr>
            <w:tcW w:w="25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874533" w:rsidRDefault="00D2301A" w:rsidP="0092692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1914</w:t>
            </w:r>
          </w:p>
        </w:tc>
        <w:tc>
          <w:tcPr>
            <w:tcW w:w="1993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120A66" w:rsidRPr="00874533" w:rsidRDefault="00C42185" w:rsidP="00120A6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D2301A">
              <w:rPr>
                <w:rFonts w:ascii="Times New Roman" w:hAnsi="Times New Roman"/>
              </w:rPr>
              <w:t>359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2-1</w:t>
            </w:r>
          </w:p>
        </w:tc>
        <w:tc>
          <w:tcPr>
            <w:tcW w:w="2918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980</w:t>
            </w:r>
          </w:p>
        </w:tc>
        <w:tc>
          <w:tcPr>
            <w:tcW w:w="2514" w:type="dxa"/>
            <w:tcBorders>
              <w:top w:val="single" w:sz="12" w:space="0" w:color="auto"/>
            </w:tcBorders>
            <w:vAlign w:val="center"/>
          </w:tcPr>
          <w:p w:rsidR="00CC385B" w:rsidRDefault="00CC385B" w:rsidP="00D8232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1993" w:type="dxa"/>
            <w:tcBorders>
              <w:top w:val="single" w:sz="12" w:space="0" w:color="auto"/>
              <w:right w:val="double" w:sz="4" w:space="0" w:color="auto"/>
            </w:tcBorders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1380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2-2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CC385B" w:rsidRPr="0092692A" w:rsidRDefault="00CC385B" w:rsidP="008658A0">
            <w:pPr>
              <w:pStyle w:val="xl22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szCs w:val="20"/>
                <w:lang w:val="en-US"/>
              </w:rPr>
            </w:pPr>
            <w:r w:rsidRPr="0092692A">
              <w:rPr>
                <w:szCs w:val="20"/>
                <w:lang w:val="en-US"/>
              </w:rPr>
              <w:t>980</w:t>
            </w:r>
          </w:p>
        </w:tc>
        <w:tc>
          <w:tcPr>
            <w:tcW w:w="2514" w:type="dxa"/>
            <w:vAlign w:val="center"/>
          </w:tcPr>
          <w:p w:rsidR="00CC385B" w:rsidRPr="0092692A" w:rsidRDefault="00CC385B" w:rsidP="008658A0">
            <w:pPr>
              <w:jc w:val="center"/>
              <w:rPr>
                <w:rFonts w:ascii="Times New Roman" w:hAnsi="Times New Roman"/>
              </w:rPr>
            </w:pPr>
            <w:r w:rsidRPr="0092692A">
              <w:rPr>
                <w:rFonts w:ascii="Times New Roman" w:hAnsi="Times New Roman"/>
              </w:rPr>
              <w:t>400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CC385B" w:rsidRPr="0092692A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2692A">
              <w:rPr>
                <w:rFonts w:ascii="Times New Roman" w:hAnsi="Times New Roman"/>
                <w:lang w:val="sr-Cyrl-CS"/>
              </w:rPr>
              <w:t>1380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2-3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CC385B" w:rsidRPr="000D056A" w:rsidRDefault="000D056A" w:rsidP="008658A0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980</w:t>
            </w:r>
          </w:p>
        </w:tc>
        <w:tc>
          <w:tcPr>
            <w:tcW w:w="2514" w:type="dxa"/>
            <w:vAlign w:val="center"/>
          </w:tcPr>
          <w:p w:rsidR="00CC385B" w:rsidRPr="00464CEE" w:rsidRDefault="00464CEE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540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CC385B" w:rsidRPr="002E2177" w:rsidRDefault="002E2177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  <w:r w:rsidR="000D056A">
              <w:rPr>
                <w:rFonts w:ascii="Times New Roman" w:hAnsi="Times New Roman"/>
                <w:lang w:val="sr-Latn-RS"/>
              </w:rPr>
              <w:t>52</w:t>
            </w:r>
            <w:r w:rsidR="00464CEE">
              <w:rPr>
                <w:rFonts w:ascii="Times New Roman" w:hAnsi="Times New Roman"/>
                <w:lang w:val="sr-Cyrl-CS"/>
              </w:rPr>
              <w:t>0</w:t>
            </w:r>
          </w:p>
        </w:tc>
      </w:tr>
      <w:tr w:rsidR="00BB51FC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51FC" w:rsidRDefault="00BB51FC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2-4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BB51FC" w:rsidRPr="00DF24D8" w:rsidRDefault="00DF24D8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590</w:t>
            </w:r>
          </w:p>
        </w:tc>
        <w:tc>
          <w:tcPr>
            <w:tcW w:w="2514" w:type="dxa"/>
            <w:vAlign w:val="center"/>
          </w:tcPr>
          <w:p w:rsidR="00BB51FC" w:rsidRPr="00DF24D8" w:rsidRDefault="00DF24D8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1170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BB51FC" w:rsidRPr="00DF24D8" w:rsidRDefault="00DF24D8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1760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УКУПНО</w:t>
            </w:r>
          </w:p>
        </w:tc>
        <w:tc>
          <w:tcPr>
            <w:tcW w:w="291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vAlign w:val="center"/>
          </w:tcPr>
          <w:p w:rsidR="00CC385B" w:rsidRPr="00D2301A" w:rsidRDefault="005A29D6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35</w:t>
            </w:r>
            <w:r w:rsidR="00D2301A">
              <w:rPr>
                <w:rFonts w:ascii="Times New Roman" w:hAnsi="Times New Roman"/>
              </w:rPr>
              <w:t>30</w:t>
            </w:r>
          </w:p>
        </w:tc>
        <w:tc>
          <w:tcPr>
            <w:tcW w:w="25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D2301A" w:rsidRDefault="00D2301A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9510</w:t>
            </w:r>
          </w:p>
        </w:tc>
        <w:tc>
          <w:tcPr>
            <w:tcW w:w="1993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CC385B" w:rsidRPr="00D2301A" w:rsidRDefault="00D2301A" w:rsidP="001F67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6040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3-1</w:t>
            </w:r>
          </w:p>
        </w:tc>
        <w:tc>
          <w:tcPr>
            <w:tcW w:w="2918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CC385B" w:rsidRPr="008400AF" w:rsidRDefault="00CC385B" w:rsidP="008658A0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</w:rPr>
              <w:t>9</w:t>
            </w:r>
            <w:r w:rsidR="008400AF">
              <w:rPr>
                <w:rFonts w:ascii="Times New Roman" w:hAnsi="Times New Roman"/>
                <w:lang w:val="sr-Latn-RS"/>
              </w:rPr>
              <w:t>80</w:t>
            </w:r>
          </w:p>
        </w:tc>
        <w:tc>
          <w:tcPr>
            <w:tcW w:w="2514" w:type="dxa"/>
            <w:tcBorders>
              <w:top w:val="single" w:sz="12" w:space="0" w:color="auto"/>
            </w:tcBorders>
            <w:vAlign w:val="center"/>
          </w:tcPr>
          <w:p w:rsidR="00CC385B" w:rsidRPr="00217AA3" w:rsidRDefault="00217AA3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560</w:t>
            </w:r>
          </w:p>
        </w:tc>
        <w:tc>
          <w:tcPr>
            <w:tcW w:w="1993" w:type="dxa"/>
            <w:tcBorders>
              <w:top w:val="single" w:sz="12" w:space="0" w:color="auto"/>
              <w:right w:val="double" w:sz="4" w:space="0" w:color="auto"/>
            </w:tcBorders>
          </w:tcPr>
          <w:p w:rsidR="00CC385B" w:rsidRPr="008400AF" w:rsidRDefault="00CC385B" w:rsidP="008658A0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  <w:r w:rsidR="008400AF">
              <w:rPr>
                <w:rFonts w:ascii="Times New Roman" w:hAnsi="Times New Roman"/>
                <w:lang w:val="sr-Latn-RS"/>
              </w:rPr>
              <w:t>540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3-2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CC385B" w:rsidRPr="00D42A80" w:rsidRDefault="00D42A80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875</w:t>
            </w:r>
          </w:p>
        </w:tc>
        <w:tc>
          <w:tcPr>
            <w:tcW w:w="2514" w:type="dxa"/>
            <w:vAlign w:val="center"/>
          </w:tcPr>
          <w:p w:rsidR="00CC385B" w:rsidRPr="00D42A80" w:rsidRDefault="00D42A80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560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CC385B" w:rsidRPr="00D42A80" w:rsidRDefault="00D42A80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1435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3-3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CC385B" w:rsidRPr="000D056A" w:rsidRDefault="000D056A" w:rsidP="008658A0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864</w:t>
            </w:r>
          </w:p>
        </w:tc>
        <w:tc>
          <w:tcPr>
            <w:tcW w:w="2514" w:type="dxa"/>
            <w:vAlign w:val="center"/>
          </w:tcPr>
          <w:p w:rsidR="00CC385B" w:rsidRPr="0059690B" w:rsidRDefault="000D056A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652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CC385B" w:rsidRPr="000D056A" w:rsidRDefault="00970ABD" w:rsidP="008658A0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  <w:r w:rsidR="000D056A">
              <w:rPr>
                <w:rFonts w:ascii="Times New Roman" w:hAnsi="Times New Roman"/>
                <w:lang w:val="sr-Latn-RS"/>
              </w:rPr>
              <w:t>516</w:t>
            </w:r>
          </w:p>
        </w:tc>
      </w:tr>
      <w:tr w:rsidR="006964ED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964ED" w:rsidRPr="00DF24D8" w:rsidRDefault="006964ED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Latn-RS"/>
              </w:rPr>
              <w:t>3-4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6964ED" w:rsidRDefault="005C348A" w:rsidP="008658A0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310</w:t>
            </w:r>
          </w:p>
        </w:tc>
        <w:tc>
          <w:tcPr>
            <w:tcW w:w="2514" w:type="dxa"/>
            <w:vAlign w:val="center"/>
          </w:tcPr>
          <w:p w:rsidR="006964ED" w:rsidRDefault="005C348A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6964ED" w:rsidRPr="005C348A" w:rsidRDefault="005C348A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1111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УКУПНО</w:t>
            </w:r>
          </w:p>
        </w:tc>
        <w:tc>
          <w:tcPr>
            <w:tcW w:w="291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vAlign w:val="center"/>
          </w:tcPr>
          <w:p w:rsidR="00CC385B" w:rsidRPr="00D2301A" w:rsidRDefault="00D2301A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3029</w:t>
            </w:r>
          </w:p>
        </w:tc>
        <w:tc>
          <w:tcPr>
            <w:tcW w:w="25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D2301A" w:rsidRDefault="00D2301A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2573</w:t>
            </w:r>
          </w:p>
        </w:tc>
        <w:tc>
          <w:tcPr>
            <w:tcW w:w="1993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</w:tcPr>
          <w:p w:rsidR="00CC385B" w:rsidRPr="00D2301A" w:rsidRDefault="00D2301A" w:rsidP="0090320E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5602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4-1</w:t>
            </w:r>
          </w:p>
        </w:tc>
        <w:tc>
          <w:tcPr>
            <w:tcW w:w="2918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E1251D">
              <w:rPr>
                <w:rFonts w:ascii="Times New Roman" w:hAnsi="Times New Roman"/>
              </w:rPr>
              <w:t>06</w:t>
            </w:r>
          </w:p>
        </w:tc>
        <w:tc>
          <w:tcPr>
            <w:tcW w:w="2514" w:type="dxa"/>
            <w:tcBorders>
              <w:top w:val="single" w:sz="12" w:space="0" w:color="auto"/>
            </w:tcBorders>
            <w:vAlign w:val="center"/>
          </w:tcPr>
          <w:p w:rsidR="00CC385B" w:rsidRPr="00E1251D" w:rsidRDefault="00E1251D" w:rsidP="008658A0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</w:rPr>
              <w:t>676</w:t>
            </w:r>
          </w:p>
        </w:tc>
        <w:tc>
          <w:tcPr>
            <w:tcW w:w="1993" w:type="dxa"/>
            <w:tcBorders>
              <w:top w:val="single" w:sz="12" w:space="0" w:color="auto"/>
              <w:right w:val="double" w:sz="4" w:space="0" w:color="auto"/>
            </w:tcBorders>
          </w:tcPr>
          <w:p w:rsidR="00CC385B" w:rsidRPr="00E1251D" w:rsidRDefault="00CC385B" w:rsidP="008658A0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90320E">
              <w:rPr>
                <w:rFonts w:ascii="Times New Roman" w:hAnsi="Times New Roman"/>
                <w:lang w:val="sr-Cyrl-CS"/>
              </w:rPr>
              <w:t>1</w:t>
            </w:r>
            <w:r w:rsidR="00E1251D">
              <w:rPr>
                <w:rFonts w:ascii="Times New Roman" w:hAnsi="Times New Roman"/>
                <w:lang w:val="sr-Latn-RS"/>
              </w:rPr>
              <w:t>482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4-2</w:t>
            </w:r>
          </w:p>
        </w:tc>
        <w:tc>
          <w:tcPr>
            <w:tcW w:w="2918" w:type="dxa"/>
            <w:tcBorders>
              <w:lef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</w:t>
            </w:r>
          </w:p>
        </w:tc>
        <w:tc>
          <w:tcPr>
            <w:tcW w:w="2514" w:type="dxa"/>
            <w:vAlign w:val="center"/>
          </w:tcPr>
          <w:p w:rsidR="00CC385B" w:rsidRDefault="00E1621B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  <w:r w:rsidR="00CC385B">
              <w:rPr>
                <w:rFonts w:ascii="Times New Roman" w:hAnsi="Times New Roman"/>
              </w:rPr>
              <w:t>0</w:t>
            </w:r>
          </w:p>
        </w:tc>
        <w:tc>
          <w:tcPr>
            <w:tcW w:w="1993" w:type="dxa"/>
            <w:tcBorders>
              <w:right w:val="double" w:sz="4" w:space="0" w:color="auto"/>
            </w:tcBorders>
          </w:tcPr>
          <w:p w:rsidR="00CC385B" w:rsidRPr="00056C26" w:rsidRDefault="00CC385B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12</w:t>
            </w:r>
            <w:r w:rsidR="00E1621B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УКУПНО</w:t>
            </w:r>
          </w:p>
        </w:tc>
        <w:tc>
          <w:tcPr>
            <w:tcW w:w="2918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C385B" w:rsidRPr="002E2177" w:rsidRDefault="000F5070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D2301A">
              <w:rPr>
                <w:rFonts w:ascii="Times New Roman" w:hAnsi="Times New Roman"/>
              </w:rPr>
              <w:t>38</w:t>
            </w:r>
          </w:p>
        </w:tc>
        <w:tc>
          <w:tcPr>
            <w:tcW w:w="251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CC385B" w:rsidRPr="00D2301A" w:rsidRDefault="00D2301A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1136</w:t>
            </w:r>
          </w:p>
        </w:tc>
        <w:tc>
          <w:tcPr>
            <w:tcW w:w="1993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</w:tcPr>
          <w:p w:rsidR="00CC385B" w:rsidRPr="00D2301A" w:rsidRDefault="00D2301A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2774</w:t>
            </w:r>
          </w:p>
        </w:tc>
      </w:tr>
      <w:tr w:rsidR="00CC385B" w:rsidTr="008658A0">
        <w:trPr>
          <w:cantSplit/>
          <w:jc w:val="center"/>
        </w:trPr>
        <w:tc>
          <w:tcPr>
            <w:tcW w:w="14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85B" w:rsidRDefault="00CC385B" w:rsidP="008658A0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СВЕГА</w:t>
            </w:r>
          </w:p>
        </w:tc>
        <w:tc>
          <w:tcPr>
            <w:tcW w:w="2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C385B" w:rsidRPr="00D2301A" w:rsidRDefault="00D2301A" w:rsidP="005A29D6">
            <w:pPr>
              <w:pStyle w:val="xl22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textAlignment w:val="baseline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11640</w:t>
            </w:r>
          </w:p>
        </w:tc>
        <w:tc>
          <w:tcPr>
            <w:tcW w:w="251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85B" w:rsidRPr="00D2301A" w:rsidRDefault="00D2301A" w:rsidP="00545C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15133</w:t>
            </w:r>
          </w:p>
        </w:tc>
        <w:tc>
          <w:tcPr>
            <w:tcW w:w="199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85B" w:rsidRPr="00D2301A" w:rsidRDefault="00D2301A" w:rsidP="008658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19775</w:t>
            </w:r>
          </w:p>
        </w:tc>
      </w:tr>
      <w:tr w:rsidR="00CC385B" w:rsidTr="008658A0">
        <w:tblPrEx>
          <w:tblBorders>
            <w:top w:val="doub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  <w:jc w:val="center"/>
        </w:trPr>
        <w:tc>
          <w:tcPr>
            <w:tcW w:w="8886" w:type="dxa"/>
            <w:gridSpan w:val="4"/>
            <w:tcBorders>
              <w:top w:val="double" w:sz="4" w:space="0" w:color="auto"/>
            </w:tcBorders>
          </w:tcPr>
          <w:p w:rsidR="00CC385B" w:rsidRDefault="00CC385B" w:rsidP="008658A0">
            <w:pPr>
              <w:jc w:val="both"/>
              <w:rPr>
                <w:rFonts w:ascii="Times New Roman" w:hAnsi="Times New Roman"/>
                <w:sz w:val="28"/>
                <w:lang w:val="sr-Latn-CS"/>
              </w:rPr>
            </w:pPr>
          </w:p>
        </w:tc>
      </w:tr>
    </w:tbl>
    <w:p w:rsidR="00CC385B" w:rsidRDefault="00CC385B">
      <w:pPr>
        <w:jc w:val="both"/>
        <w:rPr>
          <w:rFonts w:ascii="Times New Roman" w:hAnsi="Times New Roman"/>
          <w:sz w:val="28"/>
          <w:lang w:val="sr-Latn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lang w:val="sr-Latn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lang w:val="sr-Cyrl-CS"/>
        </w:rPr>
        <w:sectPr w:rsidR="00CC385B" w:rsidSect="004F0F3D">
          <w:pgSz w:w="11907" w:h="16840" w:code="9"/>
          <w:pgMar w:top="1418" w:right="709" w:bottom="992" w:left="1418" w:header="708" w:footer="708" w:gutter="0"/>
          <w:cols w:space="708"/>
        </w:sectPr>
      </w:pPr>
    </w:p>
    <w:p w:rsidR="00CC385B" w:rsidRPr="005A2A2F" w:rsidRDefault="001302F1" w:rsidP="005A2A2F">
      <w:pPr>
        <w:pStyle w:val="Heading2"/>
      </w:pPr>
      <w:bookmarkStart w:id="294" w:name="_Toc367098568"/>
      <w:bookmarkStart w:id="295" w:name="_Toc367099636"/>
      <w:bookmarkStart w:id="296" w:name="_Toc367099736"/>
      <w:bookmarkStart w:id="297" w:name="_Toc493242984"/>
      <w:bookmarkStart w:id="298" w:name="_Toc19012966"/>
      <w:bookmarkStart w:id="299" w:name="_Toc50922289"/>
      <w:bookmarkStart w:id="300" w:name="_Toc82627464"/>
      <w:bookmarkStart w:id="301" w:name="_Toc82637937"/>
      <w:r w:rsidRPr="005A2A2F">
        <w:lastRenderedPageBreak/>
        <w:t>4.9</w:t>
      </w:r>
      <w:r w:rsidR="00CC385B" w:rsidRPr="005A2A2F">
        <w:t>. ПРЕГЛЕД БРОЈА НАСТАВНИХ НЕД</w:t>
      </w:r>
      <w:r w:rsidR="00AE65F1" w:rsidRPr="005A2A2F">
        <w:t>Е</w:t>
      </w:r>
      <w:r w:rsidR="00DD0007">
        <w:t>ЉА ПО ЗАНИМАЊИМА ЗА ШКОЛСКУ 202</w:t>
      </w:r>
      <w:r w:rsidR="00DD0007">
        <w:rPr>
          <w:lang w:val="sr-Cyrl-RS"/>
        </w:rPr>
        <w:t>1</w:t>
      </w:r>
      <w:r w:rsidR="00DD0007">
        <w:t>/202</w:t>
      </w:r>
      <w:r w:rsidR="00DD0007">
        <w:rPr>
          <w:lang w:val="sr-Cyrl-RS"/>
        </w:rPr>
        <w:t>2</w:t>
      </w:r>
      <w:r w:rsidR="00CC385B" w:rsidRPr="005A2A2F">
        <w:t>. ГОДИНУ</w:t>
      </w:r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:rsidR="00CC385B" w:rsidRDefault="00CC385B">
      <w:pPr>
        <w:rPr>
          <w:rFonts w:ascii="Times New Roman" w:hAnsi="Times New Roman"/>
        </w:rPr>
      </w:pPr>
    </w:p>
    <w:tbl>
      <w:tblPr>
        <w:tblW w:w="0" w:type="auto"/>
        <w:jc w:val="center"/>
        <w:tblInd w:w="-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"/>
        <w:gridCol w:w="2088"/>
        <w:gridCol w:w="1366"/>
        <w:gridCol w:w="1439"/>
        <w:gridCol w:w="1890"/>
        <w:gridCol w:w="1890"/>
        <w:gridCol w:w="3420"/>
        <w:gridCol w:w="3510"/>
      </w:tblGrid>
      <w:tr w:rsidR="00493D6B" w:rsidTr="00493D6B">
        <w:trPr>
          <w:gridBefore w:val="1"/>
          <w:wBefore w:w="7" w:type="dxa"/>
          <w:trHeight w:val="800"/>
          <w:jc w:val="center"/>
        </w:trPr>
        <w:tc>
          <w:tcPr>
            <w:tcW w:w="345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93D6B" w:rsidRPr="00570C69" w:rsidRDefault="00493D6B">
            <w:pPr>
              <w:jc w:val="center"/>
              <w:rPr>
                <w:rFonts w:ascii="Times New Roman" w:hAnsi="Times New Roman"/>
                <w:b/>
                <w:szCs w:val="28"/>
                <w:lang w:val="sr-Cyrl-CS"/>
              </w:rPr>
            </w:pPr>
            <w:r w:rsidRPr="00570C69">
              <w:rPr>
                <w:rFonts w:ascii="Times New Roman" w:hAnsi="Times New Roman"/>
                <w:b/>
                <w:szCs w:val="28"/>
                <w:lang w:val="sr-Cyrl-CS"/>
              </w:rPr>
              <w:t>ПОДРУЧЈЕ РАДА</w:t>
            </w:r>
          </w:p>
        </w:tc>
        <w:tc>
          <w:tcPr>
            <w:tcW w:w="52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570C69">
            <w:pPr>
              <w:jc w:val="center"/>
              <w:rPr>
                <w:rFonts w:ascii="Times New Roman" w:hAnsi="Times New Roman"/>
                <w:b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szCs w:val="28"/>
                <w:lang w:val="sr-Cyrl-CS"/>
              </w:rPr>
              <w:t>САОБРАЋАЈ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570C69">
            <w:pPr>
              <w:jc w:val="center"/>
              <w:rPr>
                <w:rFonts w:ascii="Times New Roman" w:hAnsi="Times New Roman"/>
                <w:b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szCs w:val="28"/>
                <w:lang w:val="sr-Cyrl-CS"/>
              </w:rPr>
              <w:t>МАШИНСТВО И ОБРАДА МЕТАЛА</w:t>
            </w: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570C69">
            <w:pPr>
              <w:jc w:val="center"/>
              <w:rPr>
                <w:rFonts w:ascii="Times New Roman" w:hAnsi="Times New Roman"/>
                <w:b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szCs w:val="28"/>
                <w:lang w:val="sr-Cyrl-CS"/>
              </w:rPr>
              <w:t>ШУМАРСТВО И ОБРАДА ДРВЕТА</w:t>
            </w:r>
          </w:p>
        </w:tc>
      </w:tr>
      <w:tr w:rsidR="00493D6B" w:rsidTr="00493D6B">
        <w:trPr>
          <w:trHeight w:val="960"/>
          <w:jc w:val="center"/>
        </w:trPr>
        <w:tc>
          <w:tcPr>
            <w:tcW w:w="346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Pr="00570C69" w:rsidRDefault="00493D6B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570C69">
              <w:rPr>
                <w:rFonts w:ascii="Times New Roman" w:hAnsi="Times New Roman"/>
                <w:b/>
                <w:szCs w:val="28"/>
                <w:lang w:val="sr-Cyrl-CS"/>
              </w:rPr>
              <w:t>ЗАНИМАЊЕ</w:t>
            </w:r>
          </w:p>
        </w:tc>
        <w:tc>
          <w:tcPr>
            <w:tcW w:w="14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93D6B" w:rsidRPr="004E23CB" w:rsidRDefault="00493D6B" w:rsidP="00235BE9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Возач моторних возила</w:t>
            </w:r>
          </w:p>
        </w:tc>
        <w:tc>
          <w:tcPr>
            <w:tcW w:w="189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493D6B" w:rsidRDefault="00493D6B" w:rsidP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 xml:space="preserve">Техничар друмског саобраћаја  </w:t>
            </w:r>
          </w:p>
        </w:tc>
        <w:tc>
          <w:tcPr>
            <w:tcW w:w="189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Техничар унутрашњег транспорта</w:t>
            </w:r>
          </w:p>
        </w:tc>
        <w:tc>
          <w:tcPr>
            <w:tcW w:w="34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4459C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  <w:p w:rsidR="00493D6B" w:rsidRDefault="00493D6B" w:rsidP="004459C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Бравар-заваривач</w:t>
            </w:r>
          </w:p>
          <w:p w:rsidR="00493D6B" w:rsidRDefault="00493D6B" w:rsidP="004459C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</w:tc>
        <w:tc>
          <w:tcPr>
            <w:tcW w:w="35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4459C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Оператер за израду намештаја</w:t>
            </w:r>
          </w:p>
        </w:tc>
      </w:tr>
      <w:tr w:rsidR="00493D6B" w:rsidTr="00493D6B">
        <w:trPr>
          <w:trHeight w:val="746"/>
          <w:jc w:val="center"/>
        </w:trPr>
        <w:tc>
          <w:tcPr>
            <w:tcW w:w="346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ТРАЈАЊЕ ШКОЛОВАЊА</w:t>
            </w:r>
          </w:p>
        </w:tc>
        <w:tc>
          <w:tcPr>
            <w:tcW w:w="14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3 године</w:t>
            </w:r>
          </w:p>
        </w:tc>
        <w:tc>
          <w:tcPr>
            <w:tcW w:w="189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4 године</w:t>
            </w:r>
          </w:p>
        </w:tc>
        <w:tc>
          <w:tcPr>
            <w:tcW w:w="18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493D6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 w:rsidRPr="00493D6B">
              <w:rPr>
                <w:rFonts w:ascii="Times New Roman" w:hAnsi="Times New Roman"/>
                <w:szCs w:val="28"/>
                <w:lang w:val="sr-Cyrl-CS"/>
              </w:rPr>
              <w:t xml:space="preserve">4 </w:t>
            </w:r>
            <w:r w:rsidRPr="00493D6B">
              <w:rPr>
                <w:rFonts w:ascii="Times New Roman" w:hAnsi="Times New Roman" w:hint="eastAsia"/>
                <w:szCs w:val="28"/>
                <w:lang w:val="sr-Cyrl-CS"/>
              </w:rPr>
              <w:t>године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3D6B" w:rsidRDefault="00493D6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</w:p>
          <w:p w:rsidR="00493D6B" w:rsidRDefault="00493D6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3 године</w:t>
            </w:r>
          </w:p>
        </w:tc>
        <w:tc>
          <w:tcPr>
            <w:tcW w:w="3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4459C4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3 године</w:t>
            </w:r>
          </w:p>
        </w:tc>
      </w:tr>
      <w:tr w:rsidR="00493D6B" w:rsidTr="00493D6B">
        <w:trPr>
          <w:cantSplit/>
          <w:trHeight w:val="870"/>
          <w:jc w:val="center"/>
        </w:trPr>
        <w:tc>
          <w:tcPr>
            <w:tcW w:w="209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szCs w:val="28"/>
                <w:lang w:val="sr-Cyrl-CS"/>
              </w:rPr>
            </w:pPr>
            <w:r>
              <w:rPr>
                <w:rFonts w:ascii="Times New Roman" w:hAnsi="Times New Roman"/>
                <w:szCs w:val="28"/>
                <w:lang w:val="sr-Cyrl-CS"/>
              </w:rPr>
              <w:t>РАЗРЕД</w:t>
            </w:r>
          </w:p>
        </w:tc>
        <w:tc>
          <w:tcPr>
            <w:tcW w:w="136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ПРВИ</w:t>
            </w:r>
          </w:p>
        </w:tc>
        <w:tc>
          <w:tcPr>
            <w:tcW w:w="143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93D6B" w:rsidRPr="00DE20F0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37</w:t>
            </w:r>
          </w:p>
        </w:tc>
        <w:tc>
          <w:tcPr>
            <w:tcW w:w="1890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37</w:t>
            </w:r>
          </w:p>
        </w:tc>
        <w:tc>
          <w:tcPr>
            <w:tcW w:w="189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493D6B" w:rsidRPr="00493D6B" w:rsidRDefault="00493D6B" w:rsidP="00493D6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37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3D6B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</w:p>
          <w:p w:rsidR="00493D6B" w:rsidRPr="00803536" w:rsidRDefault="00493D6B" w:rsidP="00803536">
            <w:pPr>
              <w:jc w:val="center"/>
              <w:rPr>
                <w:rFonts w:ascii="Times New Roman" w:hAnsi="Times New Roman"/>
                <w:b/>
                <w:szCs w:val="28"/>
                <w:lang w:val="sr-Cyrl-CS"/>
              </w:rPr>
            </w:pPr>
          </w:p>
        </w:tc>
        <w:tc>
          <w:tcPr>
            <w:tcW w:w="351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4459C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33+4 (блок</w:t>
            </w:r>
            <w:r w:rsidR="00837B50">
              <w:rPr>
                <w:rFonts w:ascii="Times New Roman" w:hAnsi="Times New Roman"/>
                <w:b/>
                <w:bCs/>
                <w:szCs w:val="28"/>
                <w:lang w:val="sr-Cyrl-CS"/>
              </w:rPr>
              <w:t xml:space="preserve"> 120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)</w:t>
            </w:r>
          </w:p>
        </w:tc>
      </w:tr>
      <w:tr w:rsidR="00493D6B" w:rsidTr="00493D6B">
        <w:trPr>
          <w:cantSplit/>
          <w:trHeight w:val="826"/>
          <w:jc w:val="center"/>
        </w:trPr>
        <w:tc>
          <w:tcPr>
            <w:tcW w:w="209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366" w:type="dxa"/>
            <w:tcBorders>
              <w:right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ДРУГИ</w:t>
            </w:r>
          </w:p>
        </w:tc>
        <w:tc>
          <w:tcPr>
            <w:tcW w:w="1439" w:type="dxa"/>
            <w:tcBorders>
              <w:left w:val="double" w:sz="4" w:space="0" w:color="auto"/>
            </w:tcBorders>
            <w:vAlign w:val="center"/>
          </w:tcPr>
          <w:p w:rsidR="00493D6B" w:rsidRPr="00CD08E9" w:rsidRDefault="00493D6B" w:rsidP="00AF79EF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35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35 + 2 (блок</w:t>
            </w:r>
            <w:r>
              <w:rPr>
                <w:rFonts w:ascii="Times New Roman" w:hAnsi="Times New Roman"/>
                <w:b/>
                <w:bCs/>
                <w:szCs w:val="28"/>
              </w:rPr>
              <w:t xml:space="preserve"> 60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)</w:t>
            </w:r>
          </w:p>
        </w:tc>
        <w:tc>
          <w:tcPr>
            <w:tcW w:w="18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93D6B" w:rsidRPr="00493D6B" w:rsidRDefault="00493D6B" w:rsidP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 xml:space="preserve">35+2 </w:t>
            </w:r>
            <w:r>
              <w:rPr>
                <w:rFonts w:ascii="Times New Roman" w:hAnsi="Times New Roman"/>
                <w:b/>
                <w:bCs/>
                <w:szCs w:val="28"/>
                <w:lang w:val="sr-Cyrl-RS"/>
              </w:rPr>
              <w:t>(блок60)</w:t>
            </w:r>
          </w:p>
        </w:tc>
        <w:tc>
          <w:tcPr>
            <w:tcW w:w="34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803536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35 + 2 (блок</w:t>
            </w:r>
            <w:r w:rsidR="00837B50">
              <w:rPr>
                <w:rFonts w:ascii="Times New Roman" w:hAnsi="Times New Roman"/>
                <w:b/>
                <w:bCs/>
                <w:szCs w:val="28"/>
                <w:lang w:val="sr-Cyrl-CS"/>
              </w:rPr>
              <w:t xml:space="preserve"> 60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)</w:t>
            </w:r>
          </w:p>
        </w:tc>
        <w:tc>
          <w:tcPr>
            <w:tcW w:w="3510" w:type="dxa"/>
            <w:tcBorders>
              <w:right w:val="double" w:sz="4" w:space="0" w:color="auto"/>
            </w:tcBorders>
            <w:vAlign w:val="center"/>
          </w:tcPr>
          <w:p w:rsidR="00493D6B" w:rsidRDefault="00493D6B" w:rsidP="004459C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/</w:t>
            </w:r>
          </w:p>
        </w:tc>
      </w:tr>
      <w:tr w:rsidR="00493D6B" w:rsidTr="00493D6B">
        <w:trPr>
          <w:cantSplit/>
          <w:trHeight w:val="852"/>
          <w:jc w:val="center"/>
        </w:trPr>
        <w:tc>
          <w:tcPr>
            <w:tcW w:w="209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366" w:type="dxa"/>
            <w:tcBorders>
              <w:right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ТРЕЋИ</w:t>
            </w:r>
          </w:p>
        </w:tc>
        <w:tc>
          <w:tcPr>
            <w:tcW w:w="1439" w:type="dxa"/>
            <w:tcBorders>
              <w:left w:val="double" w:sz="4" w:space="0" w:color="auto"/>
            </w:tcBorders>
            <w:vAlign w:val="center"/>
          </w:tcPr>
          <w:p w:rsidR="00493D6B" w:rsidRPr="00DE20F0" w:rsidRDefault="00493D6B" w:rsidP="00AF79EF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/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35 + 2 (блок</w:t>
            </w:r>
            <w:r>
              <w:rPr>
                <w:rFonts w:ascii="Times New Roman" w:hAnsi="Times New Roman"/>
                <w:b/>
                <w:bCs/>
                <w:szCs w:val="28"/>
              </w:rPr>
              <w:t xml:space="preserve"> 70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)</w:t>
            </w:r>
          </w:p>
        </w:tc>
        <w:tc>
          <w:tcPr>
            <w:tcW w:w="18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93D6B" w:rsidRDefault="00493D6B" w:rsidP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35+2</w:t>
            </w:r>
            <w:r w:rsidR="0023167F">
              <w:rPr>
                <w:rFonts w:ascii="Times New Roman" w:hAnsi="Times New Roman"/>
                <w:b/>
                <w:bCs/>
                <w:szCs w:val="28"/>
                <w:lang w:val="sr-Cyrl-CS"/>
              </w:rPr>
              <w:t xml:space="preserve"> (блок 60)</w:t>
            </w:r>
          </w:p>
        </w:tc>
        <w:tc>
          <w:tcPr>
            <w:tcW w:w="34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803536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31 + 3 (блок</w:t>
            </w:r>
            <w:r w:rsidR="00837B50">
              <w:rPr>
                <w:rFonts w:ascii="Times New Roman" w:hAnsi="Times New Roman"/>
                <w:b/>
                <w:bCs/>
                <w:szCs w:val="28"/>
                <w:lang w:val="sr-Cyrl-CS"/>
              </w:rPr>
              <w:t xml:space="preserve"> 90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)</w:t>
            </w:r>
          </w:p>
        </w:tc>
        <w:tc>
          <w:tcPr>
            <w:tcW w:w="3510" w:type="dxa"/>
            <w:tcBorders>
              <w:right w:val="double" w:sz="4" w:space="0" w:color="auto"/>
            </w:tcBorders>
            <w:vAlign w:val="center"/>
          </w:tcPr>
          <w:p w:rsidR="00493D6B" w:rsidRDefault="00493D6B" w:rsidP="004459C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/</w:t>
            </w:r>
          </w:p>
        </w:tc>
      </w:tr>
      <w:tr w:rsidR="00493D6B" w:rsidTr="00493D6B">
        <w:trPr>
          <w:cantSplit/>
          <w:trHeight w:val="850"/>
          <w:jc w:val="center"/>
        </w:trPr>
        <w:tc>
          <w:tcPr>
            <w:tcW w:w="209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36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ЧЕТВРТИ</w:t>
            </w:r>
          </w:p>
        </w:tc>
        <w:tc>
          <w:tcPr>
            <w:tcW w:w="143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93D6B" w:rsidRPr="00267BCC" w:rsidRDefault="00493D6B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/</w:t>
            </w:r>
          </w:p>
        </w:tc>
        <w:tc>
          <w:tcPr>
            <w:tcW w:w="189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493D6B" w:rsidRPr="00AF79EF" w:rsidRDefault="00493D6B" w:rsidP="00AF79EF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</w:t>
            </w:r>
            <w:r>
              <w:rPr>
                <w:rFonts w:ascii="Times New Roman" w:hAnsi="Times New Roman"/>
                <w:b/>
                <w:bCs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+</w:t>
            </w:r>
            <w:r>
              <w:rPr>
                <w:rFonts w:ascii="Times New Roman" w:hAnsi="Times New Roman"/>
                <w:b/>
                <w:bCs/>
                <w:szCs w:val="28"/>
              </w:rPr>
              <w:t>3</w:t>
            </w: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Cs w:val="28"/>
              </w:rPr>
              <w:t>блок 90)</w:t>
            </w:r>
          </w:p>
        </w:tc>
        <w:tc>
          <w:tcPr>
            <w:tcW w:w="189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493D6B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32</w:t>
            </w:r>
            <w:r w:rsidR="0023167F">
              <w:rPr>
                <w:rFonts w:ascii="Times New Roman" w:hAnsi="Times New Roman"/>
                <w:b/>
                <w:bCs/>
                <w:szCs w:val="28"/>
                <w:lang w:val="sr-Cyrl-CS"/>
              </w:rPr>
              <w:t>+2 (блок 60)</w:t>
            </w:r>
          </w:p>
        </w:tc>
        <w:tc>
          <w:tcPr>
            <w:tcW w:w="34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803536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/</w:t>
            </w:r>
          </w:p>
        </w:tc>
        <w:tc>
          <w:tcPr>
            <w:tcW w:w="35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93D6B" w:rsidRDefault="00493D6B" w:rsidP="004459C4">
            <w:pPr>
              <w:jc w:val="center"/>
              <w:rPr>
                <w:rFonts w:ascii="Times New Roman" w:hAnsi="Times New Roman"/>
                <w:b/>
                <w:bCs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sr-Cyrl-CS"/>
              </w:rPr>
              <w:t>/</w:t>
            </w:r>
          </w:p>
        </w:tc>
      </w:tr>
    </w:tbl>
    <w:p w:rsidR="0098661F" w:rsidRDefault="0098661F">
      <w:pPr>
        <w:jc w:val="both"/>
        <w:rPr>
          <w:rFonts w:ascii="Times New Roman" w:hAnsi="Times New Roman"/>
          <w:sz w:val="28"/>
          <w:lang w:val="sr-Cyrl-CS"/>
        </w:rPr>
        <w:sectPr w:rsidR="0098661F"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98661F" w:rsidRDefault="0098661F">
      <w:pPr>
        <w:jc w:val="both"/>
        <w:rPr>
          <w:rFonts w:ascii="Times New Roman" w:hAnsi="Times New Roman"/>
          <w:sz w:val="28"/>
          <w:lang w:val="sr-Cyrl-CS"/>
        </w:rPr>
        <w:sectPr w:rsidR="0098661F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98661F" w:rsidRDefault="0098661F">
      <w:pPr>
        <w:jc w:val="both"/>
        <w:rPr>
          <w:rFonts w:ascii="Times New Roman" w:hAnsi="Times New Roman"/>
          <w:sz w:val="28"/>
          <w:lang w:val="sr-Cyrl-CS"/>
        </w:rPr>
        <w:sectPr w:rsidR="0098661F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E53017" w:rsidRDefault="00E53017">
      <w:pPr>
        <w:jc w:val="both"/>
        <w:rPr>
          <w:rFonts w:ascii="Times New Roman" w:hAnsi="Times New Roman"/>
          <w:sz w:val="28"/>
          <w:lang w:val="sr-Cyrl-CS"/>
        </w:rPr>
        <w:sectPr w:rsidR="00E53017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E53017" w:rsidRDefault="00E53017">
      <w:pPr>
        <w:jc w:val="both"/>
        <w:rPr>
          <w:rFonts w:ascii="Times New Roman" w:hAnsi="Times New Roman"/>
          <w:sz w:val="28"/>
          <w:lang w:val="sr-Cyrl-CS"/>
        </w:rPr>
        <w:sectPr w:rsidR="00E53017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E53017" w:rsidRDefault="00E53017">
      <w:pPr>
        <w:jc w:val="both"/>
        <w:rPr>
          <w:rFonts w:ascii="Times New Roman" w:hAnsi="Times New Roman"/>
          <w:sz w:val="28"/>
          <w:lang w:val="sr-Cyrl-CS"/>
        </w:rPr>
        <w:sectPr w:rsidR="00E53017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E53017" w:rsidRDefault="00E53017">
      <w:pPr>
        <w:jc w:val="both"/>
        <w:rPr>
          <w:rFonts w:ascii="Times New Roman" w:hAnsi="Times New Roman"/>
          <w:sz w:val="28"/>
          <w:lang w:val="sr-Cyrl-CS"/>
        </w:rPr>
        <w:sectPr w:rsidR="00E53017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E53017" w:rsidRDefault="00E53017">
      <w:pPr>
        <w:jc w:val="both"/>
        <w:rPr>
          <w:rFonts w:ascii="Times New Roman" w:hAnsi="Times New Roman"/>
          <w:sz w:val="28"/>
          <w:lang w:val="sr-Cyrl-CS"/>
        </w:rPr>
        <w:sectPr w:rsidR="00E53017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E53017" w:rsidRDefault="00E53017">
      <w:pPr>
        <w:jc w:val="both"/>
        <w:rPr>
          <w:rFonts w:ascii="Times New Roman" w:hAnsi="Times New Roman"/>
          <w:sz w:val="28"/>
          <w:lang w:val="sr-Cyrl-CS"/>
        </w:rPr>
        <w:sectPr w:rsidR="00E53017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E53017" w:rsidRDefault="00E53017">
      <w:pPr>
        <w:jc w:val="both"/>
        <w:rPr>
          <w:rFonts w:ascii="Times New Roman" w:hAnsi="Times New Roman"/>
          <w:sz w:val="28"/>
          <w:lang w:val="sr-Cyrl-CS"/>
        </w:rPr>
        <w:sectPr w:rsidR="00E53017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E53017" w:rsidRDefault="00E53017">
      <w:pPr>
        <w:jc w:val="both"/>
        <w:rPr>
          <w:rFonts w:ascii="Times New Roman" w:hAnsi="Times New Roman"/>
          <w:sz w:val="28"/>
          <w:lang w:val="sr-Cyrl-CS"/>
        </w:rPr>
        <w:sectPr w:rsidR="00E53017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E53017" w:rsidRDefault="00E53017">
      <w:pPr>
        <w:jc w:val="both"/>
        <w:rPr>
          <w:rFonts w:ascii="Times New Roman" w:hAnsi="Times New Roman"/>
          <w:sz w:val="28"/>
          <w:lang w:val="sr-Cyrl-CS"/>
        </w:rPr>
        <w:sectPr w:rsidR="00E53017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CC385B" w:rsidRDefault="00CC385B">
      <w:pPr>
        <w:jc w:val="both"/>
        <w:rPr>
          <w:rFonts w:ascii="Times New Roman" w:hAnsi="Times New Roman"/>
          <w:sz w:val="28"/>
          <w:lang w:val="sr-Cyrl-CS"/>
        </w:rPr>
        <w:sectPr w:rsidR="00CC385B" w:rsidSect="0098661F">
          <w:type w:val="continuous"/>
          <w:pgSz w:w="16840" w:h="11907" w:orient="landscape" w:code="9"/>
          <w:pgMar w:top="709" w:right="992" w:bottom="1418" w:left="1418" w:header="708" w:footer="708" w:gutter="0"/>
          <w:cols w:space="708"/>
        </w:sectPr>
      </w:pPr>
    </w:p>
    <w:p w:rsidR="00CC385B" w:rsidRPr="005A2A2F" w:rsidRDefault="001302F1" w:rsidP="005A2A2F">
      <w:pPr>
        <w:pStyle w:val="Heading2"/>
      </w:pPr>
      <w:bookmarkStart w:id="302" w:name="_Toc367098569"/>
      <w:bookmarkStart w:id="303" w:name="_Toc367099637"/>
      <w:bookmarkStart w:id="304" w:name="_Toc367099737"/>
      <w:bookmarkStart w:id="305" w:name="_Toc493242985"/>
      <w:bookmarkStart w:id="306" w:name="_Toc19012967"/>
      <w:bookmarkStart w:id="307" w:name="_Toc50922290"/>
      <w:bookmarkStart w:id="308" w:name="_Toc82627465"/>
      <w:bookmarkStart w:id="309" w:name="_Toc82637938"/>
      <w:r w:rsidRPr="005A2A2F">
        <w:lastRenderedPageBreak/>
        <w:t>4.10.</w:t>
      </w:r>
      <w:r w:rsidR="00D75AB8" w:rsidRPr="005A2A2F">
        <w:t xml:space="preserve"> </w:t>
      </w:r>
      <w:r w:rsidR="00CC385B" w:rsidRPr="005A2A2F">
        <w:t>КВАЛИФИКАЦИОНА СТРУКТУРА ЗАПОСЛЕНИХ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</w:p>
    <w:p w:rsidR="00CC385B" w:rsidRPr="005076F9" w:rsidRDefault="00BC7099" w:rsidP="003B3690">
      <w:pPr>
        <w:pStyle w:val="Heading2"/>
      </w:pPr>
      <w:bookmarkStart w:id="310" w:name="_Toc493242986"/>
      <w:bookmarkStart w:id="311" w:name="_Toc19012968"/>
      <w:bookmarkStart w:id="312" w:name="_Toc50922291"/>
      <w:bookmarkStart w:id="313" w:name="_Toc82627466"/>
      <w:bookmarkStart w:id="314" w:name="_Toc82637939"/>
      <w:r>
        <w:t>-школска 2021/2022</w:t>
      </w:r>
      <w:r w:rsidR="00CC385B" w:rsidRPr="005076F9">
        <w:t>.година –</w:t>
      </w:r>
      <w:bookmarkEnd w:id="310"/>
      <w:bookmarkEnd w:id="311"/>
      <w:bookmarkEnd w:id="312"/>
      <w:bookmarkEnd w:id="313"/>
      <w:bookmarkEnd w:id="314"/>
    </w:p>
    <w:tbl>
      <w:tblPr>
        <w:tblW w:w="151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1849"/>
        <w:gridCol w:w="1276"/>
        <w:gridCol w:w="1924"/>
        <w:gridCol w:w="1122"/>
        <w:gridCol w:w="1870"/>
        <w:gridCol w:w="1496"/>
        <w:gridCol w:w="1101"/>
        <w:gridCol w:w="1417"/>
        <w:gridCol w:w="992"/>
        <w:gridCol w:w="1418"/>
      </w:tblGrid>
      <w:tr w:rsidR="007F776F" w:rsidRPr="00DB74F6" w:rsidTr="006B3B5A">
        <w:trPr>
          <w:cantSplit/>
        </w:trPr>
        <w:tc>
          <w:tcPr>
            <w:tcW w:w="669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Ред.бр.</w:t>
            </w:r>
          </w:p>
        </w:tc>
        <w:tc>
          <w:tcPr>
            <w:tcW w:w="1849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Презиме и име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Степен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ст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ручне </w:t>
            </w:r>
            <w:r w:rsidRPr="00DB74F6">
              <w:rPr>
                <w:rFonts w:ascii="Times New Roman" w:hAnsi="Times New Roman"/>
                <w:szCs w:val="24"/>
              </w:rPr>
              <w:t xml:space="preserve"> спреме</w:t>
            </w:r>
          </w:p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24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Образовање</w:t>
            </w:r>
          </w:p>
        </w:tc>
        <w:tc>
          <w:tcPr>
            <w:tcW w:w="1122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Испит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за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лиценцу</w:t>
            </w:r>
          </w:p>
        </w:tc>
        <w:tc>
          <w:tcPr>
            <w:tcW w:w="187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Послови и задаци</w:t>
            </w:r>
          </w:p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Радно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место</w:t>
            </w:r>
          </w:p>
        </w:tc>
        <w:tc>
          <w:tcPr>
            <w:tcW w:w="1496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Статус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радног</w:t>
            </w:r>
          </w:p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места</w:t>
            </w:r>
          </w:p>
        </w:tc>
        <w:tc>
          <w:tcPr>
            <w:tcW w:w="1101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% радног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времена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Датум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заснивања</w:t>
            </w:r>
          </w:p>
          <w:p w:rsidR="007F776F" w:rsidRPr="00DB74F6" w:rsidRDefault="0017561D" w:rsidP="00D72C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р</w:t>
            </w:r>
            <w:r w:rsidR="007F776F" w:rsidRPr="00DB74F6">
              <w:rPr>
                <w:rFonts w:ascii="Times New Roman" w:hAnsi="Times New Roman"/>
                <w:szCs w:val="24"/>
              </w:rPr>
              <w:t>адног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7F776F" w:rsidRPr="00DB74F6">
              <w:rPr>
                <w:rFonts w:ascii="Times New Roman" w:hAnsi="Times New Roman"/>
                <w:szCs w:val="24"/>
              </w:rPr>
              <w:t>односа у школи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Године</w:t>
            </w:r>
          </w:p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радногстажа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F776F" w:rsidRPr="00DB74F6" w:rsidRDefault="007F776F" w:rsidP="00D72CF6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Да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ли</w:t>
            </w:r>
            <w:r w:rsidR="0017561D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одлази у пензију и када</w:t>
            </w:r>
          </w:p>
        </w:tc>
      </w:tr>
      <w:tr w:rsidR="007F776F" w:rsidRPr="00DB74F6" w:rsidTr="00590783">
        <w:trPr>
          <w:cantSplit/>
        </w:trPr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1849" w:type="dxa"/>
            <w:tcBorders>
              <w:top w:val="single" w:sz="4" w:space="0" w:color="auto"/>
            </w:tcBorders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Живић</w:t>
            </w:r>
            <w:r w:rsidR="009939CB">
              <w:rPr>
                <w:rFonts w:ascii="Times New Roman" w:hAnsi="Times New Roman"/>
                <w:szCs w:val="24"/>
                <w:lang w:val="sr-Cyrl-RS"/>
              </w:rPr>
              <w:t xml:space="preserve"> Ерор</w:t>
            </w:r>
            <w:r w:rsidR="00D56563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Андреа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7F776F" w:rsidRPr="00DB74F6" w:rsidRDefault="007F776F" w:rsidP="00590783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F776F" w:rsidRPr="00DB74F6" w:rsidRDefault="007F776F" w:rsidP="00590783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Филолошки</w:t>
            </w:r>
          </w:p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vAlign w:val="center"/>
          </w:tcPr>
          <w:p w:rsidR="007F776F" w:rsidRPr="00DB74F6" w:rsidRDefault="00770E31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7F776F" w:rsidRPr="00DB74F6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</w:p>
          <w:p w:rsidR="007F776F" w:rsidRPr="00DB74F6" w:rsidRDefault="00D56563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="007F776F" w:rsidRPr="00DB74F6">
              <w:rPr>
                <w:rFonts w:ascii="Times New Roman" w:hAnsi="Times New Roman"/>
                <w:szCs w:val="24"/>
              </w:rPr>
              <w:t>рпског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7F776F" w:rsidRPr="00DB74F6">
              <w:rPr>
                <w:rFonts w:ascii="Times New Roman" w:hAnsi="Times New Roman"/>
                <w:szCs w:val="24"/>
              </w:rPr>
              <w:t>језика  и књижевности</w:t>
            </w:r>
          </w:p>
        </w:tc>
        <w:tc>
          <w:tcPr>
            <w:tcW w:w="1496" w:type="dxa"/>
            <w:tcBorders>
              <w:top w:val="single" w:sz="4" w:space="0" w:color="auto"/>
            </w:tcBorders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</w:t>
            </w: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01.09.2018.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F776F" w:rsidRPr="00A449F0" w:rsidRDefault="007F776F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="00A449F0">
              <w:rPr>
                <w:rFonts w:ascii="Times New Roman" w:hAnsi="Times New Roman"/>
                <w:szCs w:val="24"/>
                <w:lang w:val="sr-Cyrl-R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7F776F" w:rsidRPr="00DB74F6" w:rsidRDefault="00095BD7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7F776F"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7F776F" w:rsidRPr="00DB74F6" w:rsidTr="006B3B5A">
        <w:trPr>
          <w:cantSplit/>
        </w:trPr>
        <w:tc>
          <w:tcPr>
            <w:tcW w:w="669" w:type="dxa"/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1849" w:type="dxa"/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Антић</w:t>
            </w:r>
            <w:r w:rsidR="00D56563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Раде</w:t>
            </w:r>
          </w:p>
        </w:tc>
        <w:tc>
          <w:tcPr>
            <w:tcW w:w="1276" w:type="dxa"/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Филолошки</w:t>
            </w:r>
            <w:r w:rsidR="00D56563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7F776F" w:rsidRPr="00DB74F6" w:rsidRDefault="00770E31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7F776F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</w:p>
          <w:p w:rsidR="007F776F" w:rsidRPr="00DB74F6" w:rsidRDefault="00D56563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="007F776F" w:rsidRPr="00DB74F6">
              <w:rPr>
                <w:rFonts w:ascii="Times New Roman" w:hAnsi="Times New Roman"/>
                <w:szCs w:val="24"/>
              </w:rPr>
              <w:t>рпског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="007F776F" w:rsidRPr="00DB74F6">
              <w:rPr>
                <w:rFonts w:ascii="Times New Roman" w:hAnsi="Times New Roman"/>
                <w:szCs w:val="24"/>
              </w:rPr>
              <w:t>језика  и књижевности</w:t>
            </w:r>
          </w:p>
        </w:tc>
        <w:tc>
          <w:tcPr>
            <w:tcW w:w="1496" w:type="dxa"/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7F776F" w:rsidRPr="00DB74F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01.09.1986.</w:t>
            </w:r>
          </w:p>
        </w:tc>
        <w:tc>
          <w:tcPr>
            <w:tcW w:w="992" w:type="dxa"/>
            <w:vAlign w:val="center"/>
          </w:tcPr>
          <w:p w:rsidR="007F776F" w:rsidRPr="00471166" w:rsidRDefault="007F776F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</w:t>
            </w:r>
          </w:p>
        </w:tc>
        <w:tc>
          <w:tcPr>
            <w:tcW w:w="1418" w:type="dxa"/>
            <w:vAlign w:val="center"/>
          </w:tcPr>
          <w:p w:rsidR="007F776F" w:rsidRPr="00590783" w:rsidRDefault="00590783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6.3.2022.</w:t>
            </w:r>
          </w:p>
        </w:tc>
      </w:tr>
      <w:tr w:rsidR="00BC6696" w:rsidRPr="00DB74F6" w:rsidTr="006B3B5A">
        <w:trPr>
          <w:cantSplit/>
        </w:trPr>
        <w:tc>
          <w:tcPr>
            <w:tcW w:w="669" w:type="dxa"/>
            <w:vAlign w:val="center"/>
          </w:tcPr>
          <w:p w:rsidR="00BC6696" w:rsidRPr="00DB74F6" w:rsidRDefault="00AB0569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1849" w:type="dxa"/>
            <w:vAlign w:val="center"/>
          </w:tcPr>
          <w:p w:rsidR="00BC6696" w:rsidRPr="00397DF0" w:rsidRDefault="00397DF0" w:rsidP="00397DF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Мило</w:t>
            </w:r>
            <w:r w:rsidR="00BC6696" w:rsidRPr="00397DF0">
              <w:rPr>
                <w:rFonts w:ascii="Times New Roman" w:hAnsi="Times New Roman" w:hint="eastAsia"/>
                <w:szCs w:val="24"/>
              </w:rPr>
              <w:t>в</w:t>
            </w:r>
            <w:r>
              <w:rPr>
                <w:rFonts w:ascii="Times New Roman" w:hAnsi="Times New Roman"/>
                <w:szCs w:val="24"/>
                <w:lang w:val="sr-Cyrl-RS"/>
              </w:rPr>
              <w:t>ано</w:t>
            </w:r>
            <w:r w:rsidR="00BC6696" w:rsidRPr="00397DF0">
              <w:rPr>
                <w:rFonts w:ascii="Times New Roman" w:hAnsi="Times New Roman" w:hint="eastAsia"/>
                <w:szCs w:val="24"/>
              </w:rPr>
              <w:t>вић</w:t>
            </w:r>
            <w:r w:rsidR="00BC6696" w:rsidRPr="00397DF0">
              <w:rPr>
                <w:rFonts w:ascii="Times New Roman" w:hAnsi="Times New Roman"/>
                <w:szCs w:val="24"/>
              </w:rPr>
              <w:t xml:space="preserve"> </w:t>
            </w:r>
            <w:r w:rsidR="00BC6696" w:rsidRPr="00397DF0">
              <w:rPr>
                <w:rFonts w:ascii="Times New Roman" w:hAnsi="Times New Roman" w:hint="eastAsia"/>
                <w:szCs w:val="24"/>
              </w:rPr>
              <w:t>Ристић</w:t>
            </w:r>
            <w:r w:rsidR="00BC6696" w:rsidRPr="00397DF0">
              <w:rPr>
                <w:rFonts w:ascii="Times New Roman" w:hAnsi="Times New Roman"/>
                <w:szCs w:val="24"/>
              </w:rPr>
              <w:t xml:space="preserve"> </w:t>
            </w:r>
            <w:r w:rsidR="00BC6696" w:rsidRPr="00397DF0">
              <w:rPr>
                <w:rFonts w:ascii="Times New Roman" w:hAnsi="Times New Roman" w:hint="eastAsia"/>
                <w:szCs w:val="24"/>
              </w:rPr>
              <w:t>Марија</w:t>
            </w:r>
          </w:p>
        </w:tc>
        <w:tc>
          <w:tcPr>
            <w:tcW w:w="1276" w:type="dxa"/>
            <w:vAlign w:val="center"/>
          </w:tcPr>
          <w:p w:rsidR="00BC6696" w:rsidRPr="00DB74F6" w:rsidRDefault="00BC6696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BC6696" w:rsidRPr="00DB74F6" w:rsidRDefault="00095BD7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095BD7">
              <w:rPr>
                <w:rFonts w:ascii="Times New Roman" w:hAnsi="Times New Roman" w:hint="eastAsia"/>
                <w:szCs w:val="24"/>
              </w:rPr>
              <w:t>Филолошки</w:t>
            </w:r>
            <w:r w:rsidRPr="00095BD7">
              <w:rPr>
                <w:rFonts w:ascii="Times New Roman" w:hAnsi="Times New Roman"/>
                <w:szCs w:val="24"/>
              </w:rPr>
              <w:t xml:space="preserve"> </w:t>
            </w:r>
            <w:r w:rsidRPr="00095BD7">
              <w:rPr>
                <w:rFonts w:ascii="Times New Roman" w:hAnsi="Times New Roman" w:hint="eastAsia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BC6696" w:rsidRPr="009C57B1" w:rsidRDefault="009C57B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9C57B1">
              <w:rPr>
                <w:rFonts w:ascii="Times New Roman" w:hAnsi="Times New Roman"/>
                <w:szCs w:val="24"/>
                <w:lang w:val="sr-Cyrl-RS"/>
              </w:rPr>
              <w:t>да</w:t>
            </w:r>
          </w:p>
        </w:tc>
        <w:tc>
          <w:tcPr>
            <w:tcW w:w="1870" w:type="dxa"/>
            <w:vAlign w:val="center"/>
          </w:tcPr>
          <w:p w:rsidR="00095BD7" w:rsidRPr="00095BD7" w:rsidRDefault="00095BD7" w:rsidP="00095BD7">
            <w:pPr>
              <w:jc w:val="center"/>
              <w:rPr>
                <w:rFonts w:ascii="Times New Roman" w:hAnsi="Times New Roman"/>
                <w:szCs w:val="24"/>
              </w:rPr>
            </w:pPr>
            <w:r w:rsidRPr="00095BD7">
              <w:rPr>
                <w:rFonts w:ascii="Times New Roman" w:hAnsi="Times New Roman" w:hint="eastAsia"/>
                <w:szCs w:val="24"/>
              </w:rPr>
              <w:t>Наставник</w:t>
            </w:r>
          </w:p>
          <w:p w:rsidR="00BC6696" w:rsidRPr="00DB74F6" w:rsidRDefault="00095BD7" w:rsidP="00095BD7">
            <w:pPr>
              <w:jc w:val="center"/>
              <w:rPr>
                <w:rFonts w:ascii="Times New Roman" w:hAnsi="Times New Roman"/>
                <w:szCs w:val="24"/>
              </w:rPr>
            </w:pPr>
            <w:r w:rsidRPr="00095BD7">
              <w:rPr>
                <w:rFonts w:ascii="Times New Roman" w:hAnsi="Times New Roman" w:hint="eastAsia"/>
                <w:szCs w:val="24"/>
              </w:rPr>
              <w:t>Српског</w:t>
            </w:r>
            <w:r w:rsidRPr="00095BD7">
              <w:rPr>
                <w:rFonts w:ascii="Times New Roman" w:hAnsi="Times New Roman"/>
                <w:szCs w:val="24"/>
              </w:rPr>
              <w:t xml:space="preserve"> </w:t>
            </w:r>
            <w:r w:rsidRPr="00095BD7">
              <w:rPr>
                <w:rFonts w:ascii="Times New Roman" w:hAnsi="Times New Roman" w:hint="eastAsia"/>
                <w:szCs w:val="24"/>
              </w:rPr>
              <w:t>језика</w:t>
            </w:r>
            <w:r w:rsidRPr="00095BD7">
              <w:rPr>
                <w:rFonts w:ascii="Times New Roman" w:hAnsi="Times New Roman"/>
                <w:szCs w:val="24"/>
              </w:rPr>
              <w:t xml:space="preserve">  </w:t>
            </w:r>
            <w:r w:rsidRPr="00095BD7">
              <w:rPr>
                <w:rFonts w:ascii="Times New Roman" w:hAnsi="Times New Roman" w:hint="eastAsia"/>
                <w:szCs w:val="24"/>
              </w:rPr>
              <w:t>и</w:t>
            </w:r>
            <w:r w:rsidRPr="00095BD7">
              <w:rPr>
                <w:rFonts w:ascii="Times New Roman" w:hAnsi="Times New Roman"/>
                <w:szCs w:val="24"/>
              </w:rPr>
              <w:t xml:space="preserve"> </w:t>
            </w:r>
            <w:r w:rsidRPr="00095BD7">
              <w:rPr>
                <w:rFonts w:ascii="Times New Roman" w:hAnsi="Times New Roman" w:hint="eastAsia"/>
                <w:szCs w:val="24"/>
              </w:rPr>
              <w:t>књижевности</w:t>
            </w:r>
          </w:p>
        </w:tc>
        <w:tc>
          <w:tcPr>
            <w:tcW w:w="1496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60</w:t>
            </w:r>
          </w:p>
        </w:tc>
        <w:tc>
          <w:tcPr>
            <w:tcW w:w="1417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BC6696" w:rsidRPr="009C57B1" w:rsidRDefault="009C57B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  <w:r w:rsidR="007C504D">
              <w:rPr>
                <w:rFonts w:ascii="Times New Roman" w:hAnsi="Times New Roman"/>
                <w:szCs w:val="24"/>
                <w:lang w:val="sr-Cyrl-RS"/>
              </w:rPr>
              <w:t>1</w:t>
            </w:r>
          </w:p>
        </w:tc>
        <w:tc>
          <w:tcPr>
            <w:tcW w:w="1418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BC6696" w:rsidRPr="00DB74F6" w:rsidTr="006B3B5A">
        <w:trPr>
          <w:cantSplit/>
        </w:trPr>
        <w:tc>
          <w:tcPr>
            <w:tcW w:w="669" w:type="dxa"/>
            <w:vAlign w:val="center"/>
          </w:tcPr>
          <w:p w:rsidR="00BC6696" w:rsidRPr="00DB74F6" w:rsidRDefault="00AB0569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1849" w:type="dxa"/>
            <w:vAlign w:val="center"/>
          </w:tcPr>
          <w:p w:rsidR="00BC6696" w:rsidRPr="00095BD7" w:rsidRDefault="00BC6696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095BD7">
              <w:rPr>
                <w:rFonts w:ascii="Times New Roman" w:hAnsi="Times New Roman"/>
                <w:szCs w:val="24"/>
                <w:lang w:val="sr-Cyrl-RS"/>
              </w:rPr>
              <w:t>Бизјак Матеј</w:t>
            </w:r>
          </w:p>
        </w:tc>
        <w:tc>
          <w:tcPr>
            <w:tcW w:w="1276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Филозофски факултет</w:t>
            </w:r>
          </w:p>
        </w:tc>
        <w:tc>
          <w:tcPr>
            <w:tcW w:w="1122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Наставник историје</w:t>
            </w:r>
          </w:p>
        </w:tc>
        <w:tc>
          <w:tcPr>
            <w:tcW w:w="1496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50</w:t>
            </w:r>
          </w:p>
        </w:tc>
        <w:tc>
          <w:tcPr>
            <w:tcW w:w="1417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BC6696" w:rsidRPr="00944E30" w:rsidRDefault="00944E30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</w:p>
        </w:tc>
        <w:tc>
          <w:tcPr>
            <w:tcW w:w="1418" w:type="dxa"/>
            <w:vAlign w:val="center"/>
          </w:tcPr>
          <w:p w:rsidR="00BC6696" w:rsidRPr="00095BD7" w:rsidRDefault="00095BD7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BC6696" w:rsidRPr="00DB74F6" w:rsidTr="00BC6696">
        <w:trPr>
          <w:cantSplit/>
        </w:trPr>
        <w:tc>
          <w:tcPr>
            <w:tcW w:w="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DB74F6" w:rsidRDefault="00BC6696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BC6696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BC6696" w:rsidRDefault="00BC6696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BC6696">
              <w:rPr>
                <w:rFonts w:ascii="Times New Roman" w:hAnsi="Times New Roman" w:hint="eastAsia"/>
                <w:szCs w:val="24"/>
                <w:lang w:val="sr-Cyrl-RS"/>
              </w:rPr>
              <w:t>Стојановић</w:t>
            </w:r>
            <w:r w:rsidRPr="00BC6696">
              <w:rPr>
                <w:rFonts w:ascii="Times New Roman" w:hAnsi="Times New Roman"/>
                <w:szCs w:val="24"/>
                <w:lang w:val="sr-Cyrl-RS"/>
              </w:rPr>
              <w:t xml:space="preserve"> Срђан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DB74F6" w:rsidRDefault="00BC6696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DB74F6" w:rsidRDefault="00BC6696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Природно</w:t>
            </w:r>
            <w:r w:rsidRPr="00BC6696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математички</w:t>
            </w:r>
            <w:r w:rsidRPr="00BC6696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DB74F6" w:rsidRDefault="00770E31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BC6696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6778B1" w:rsidRDefault="00BC6696" w:rsidP="006778B1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 w:rsidRPr="00BC6696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биологије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DB74F6" w:rsidRDefault="00BC6696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  <w:p w:rsidR="00BC6696" w:rsidRPr="00DB74F6" w:rsidRDefault="00BC6696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DB74F6" w:rsidRDefault="00BC6696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DB74F6" w:rsidRDefault="00BC6696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28.12.2017.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696" w:rsidRPr="00737544" w:rsidRDefault="00BC6696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6696" w:rsidRPr="00DB74F6" w:rsidRDefault="0093631E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BC6696"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BC6696" w:rsidRPr="00DB74F6" w:rsidTr="006B3B5A">
        <w:trPr>
          <w:cantSplit/>
        </w:trPr>
        <w:tc>
          <w:tcPr>
            <w:tcW w:w="669" w:type="dxa"/>
            <w:vAlign w:val="center"/>
          </w:tcPr>
          <w:p w:rsidR="00BC6696" w:rsidRPr="00DB74F6" w:rsidRDefault="00AB0569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1849" w:type="dxa"/>
            <w:vAlign w:val="center"/>
          </w:tcPr>
          <w:p w:rsidR="00BC6696" w:rsidRPr="009C57B1" w:rsidRDefault="008964CE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9C57B1">
              <w:rPr>
                <w:rFonts w:ascii="Times New Roman" w:hAnsi="Times New Roman" w:hint="eastAsia"/>
                <w:szCs w:val="24"/>
                <w:lang w:val="sr-Cyrl-RS"/>
              </w:rPr>
              <w:t>Тркуља</w:t>
            </w:r>
            <w:r w:rsidRPr="009C57B1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9C57B1">
              <w:rPr>
                <w:rFonts w:ascii="Times New Roman" w:hAnsi="Times New Roman" w:hint="eastAsia"/>
                <w:szCs w:val="24"/>
                <w:lang w:val="sr-Cyrl-RS"/>
              </w:rPr>
              <w:t>Зорица</w:t>
            </w:r>
          </w:p>
        </w:tc>
        <w:tc>
          <w:tcPr>
            <w:tcW w:w="1276" w:type="dxa"/>
            <w:vAlign w:val="center"/>
          </w:tcPr>
          <w:p w:rsidR="00BC6696" w:rsidRPr="00DB74F6" w:rsidRDefault="001147A3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BC6696" w:rsidRPr="0082058C" w:rsidRDefault="001147A3" w:rsidP="007F776F">
            <w:pPr>
              <w:jc w:val="center"/>
              <w:rPr>
                <w:rFonts w:ascii="Times New Roman" w:hAnsi="Times New Roman"/>
                <w:szCs w:val="24"/>
                <w:lang w:val="sr-Latn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Природно математички факултет Приштина</w:t>
            </w:r>
          </w:p>
        </w:tc>
        <w:tc>
          <w:tcPr>
            <w:tcW w:w="1122" w:type="dxa"/>
            <w:vAlign w:val="center"/>
          </w:tcPr>
          <w:p w:rsidR="00BC6696" w:rsidRPr="000F394F" w:rsidRDefault="000F394F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</w:t>
            </w:r>
          </w:p>
        </w:tc>
        <w:tc>
          <w:tcPr>
            <w:tcW w:w="1870" w:type="dxa"/>
            <w:vAlign w:val="center"/>
          </w:tcPr>
          <w:p w:rsidR="00BC6696" w:rsidRPr="006778B1" w:rsidRDefault="006778B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Наставник биологије, екологије и заштите животне средине</w:t>
            </w:r>
          </w:p>
        </w:tc>
        <w:tc>
          <w:tcPr>
            <w:tcW w:w="1496" w:type="dxa"/>
            <w:vAlign w:val="center"/>
          </w:tcPr>
          <w:p w:rsidR="00BC6696" w:rsidRPr="00C66DC1" w:rsidRDefault="00C66DC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BC6696" w:rsidRPr="001147A3" w:rsidRDefault="001147A3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20</w:t>
            </w:r>
          </w:p>
        </w:tc>
        <w:tc>
          <w:tcPr>
            <w:tcW w:w="1417" w:type="dxa"/>
            <w:vAlign w:val="center"/>
          </w:tcPr>
          <w:p w:rsidR="00BC6696" w:rsidRPr="00C66DC1" w:rsidRDefault="00C66DC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BC6696" w:rsidRDefault="00031298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:rsidR="00BC6696" w:rsidRPr="0093631E" w:rsidRDefault="0093631E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0842FB" w:rsidRPr="00DB74F6" w:rsidTr="006B3B5A">
        <w:trPr>
          <w:cantSplit/>
        </w:trPr>
        <w:tc>
          <w:tcPr>
            <w:tcW w:w="669" w:type="dxa"/>
            <w:vAlign w:val="center"/>
          </w:tcPr>
          <w:p w:rsidR="000842FB" w:rsidRPr="00DB74F6" w:rsidRDefault="00AB0569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7.</w:t>
            </w:r>
          </w:p>
        </w:tc>
        <w:tc>
          <w:tcPr>
            <w:tcW w:w="1849" w:type="dxa"/>
            <w:vAlign w:val="center"/>
          </w:tcPr>
          <w:p w:rsidR="000842FB" w:rsidRPr="0082058C" w:rsidRDefault="000842FB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82058C">
              <w:rPr>
                <w:rFonts w:ascii="Times New Roman" w:hAnsi="Times New Roman"/>
                <w:szCs w:val="24"/>
                <w:lang w:val="sr-Cyrl-RS"/>
              </w:rPr>
              <w:t>Здравковић Предраг</w:t>
            </w:r>
          </w:p>
        </w:tc>
        <w:tc>
          <w:tcPr>
            <w:tcW w:w="1276" w:type="dxa"/>
            <w:vAlign w:val="center"/>
          </w:tcPr>
          <w:p w:rsidR="000842FB" w:rsidRPr="00DB74F6" w:rsidRDefault="00AA77F0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82058C" w:rsidRDefault="0082058C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Факултет музичке уметности Београд</w:t>
            </w:r>
          </w:p>
        </w:tc>
        <w:tc>
          <w:tcPr>
            <w:tcW w:w="1122" w:type="dxa"/>
            <w:vAlign w:val="center"/>
          </w:tcPr>
          <w:p w:rsidR="000842FB" w:rsidRPr="00AA77F0" w:rsidRDefault="00AA77F0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0842FB" w:rsidRPr="00AA77F0" w:rsidRDefault="00AA77F0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Наставник музичке уметности</w:t>
            </w:r>
          </w:p>
        </w:tc>
        <w:tc>
          <w:tcPr>
            <w:tcW w:w="1496" w:type="dxa"/>
            <w:vAlign w:val="center"/>
          </w:tcPr>
          <w:p w:rsidR="000842FB" w:rsidRPr="00AA77F0" w:rsidRDefault="00AA77F0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0842FB" w:rsidRPr="001147A3" w:rsidRDefault="001147A3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5</w:t>
            </w:r>
          </w:p>
        </w:tc>
        <w:tc>
          <w:tcPr>
            <w:tcW w:w="1417" w:type="dxa"/>
            <w:vAlign w:val="center"/>
          </w:tcPr>
          <w:p w:rsidR="000842FB" w:rsidRPr="00AA77F0" w:rsidRDefault="00AA77F0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0842FB" w:rsidRPr="00944E30" w:rsidRDefault="00944E30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</w:t>
            </w:r>
          </w:p>
        </w:tc>
        <w:tc>
          <w:tcPr>
            <w:tcW w:w="1418" w:type="dxa"/>
            <w:vAlign w:val="center"/>
          </w:tcPr>
          <w:p w:rsidR="000842FB" w:rsidRPr="00AA77F0" w:rsidRDefault="00AA77F0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Пантић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Даниела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Природно- математички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ф</w:t>
            </w:r>
            <w:r w:rsidRPr="00DB74F6">
              <w:rPr>
                <w:rFonts w:ascii="Times New Roman" w:hAnsi="Times New Roman"/>
                <w:szCs w:val="24"/>
              </w:rPr>
              <w:t>акултет</w:t>
            </w:r>
          </w:p>
          <w:p w:rsidR="0092457B" w:rsidRPr="0092457B" w:rsidRDefault="0092457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Приштина</w:t>
            </w:r>
          </w:p>
        </w:tc>
        <w:tc>
          <w:tcPr>
            <w:tcW w:w="1122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Да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</w:rPr>
              <w:t xml:space="preserve"> г</w:t>
            </w:r>
            <w:r w:rsidRPr="00DB74F6">
              <w:rPr>
                <w:rFonts w:ascii="Times New Roman" w:hAnsi="Times New Roman"/>
                <w:szCs w:val="24"/>
              </w:rPr>
              <w:t>еографије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2B02D2" w:rsidRDefault="002B02D2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25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01.09.1999.</w:t>
            </w:r>
          </w:p>
        </w:tc>
        <w:tc>
          <w:tcPr>
            <w:tcW w:w="992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C223D0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C223D0">
              <w:rPr>
                <w:rFonts w:ascii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418" w:type="dxa"/>
            <w:vAlign w:val="center"/>
          </w:tcPr>
          <w:p w:rsidR="000842FB" w:rsidRPr="00DB74F6" w:rsidRDefault="0092457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0842FB" w:rsidRPr="00DB74F6" w:rsidTr="003940F5">
        <w:trPr>
          <w:cantSplit/>
          <w:trHeight w:val="1059"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Вујновић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Александар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Академија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лепих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уметности</w:t>
            </w:r>
          </w:p>
        </w:tc>
        <w:tc>
          <w:tcPr>
            <w:tcW w:w="1122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Да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</w:rPr>
              <w:t xml:space="preserve"> л</w:t>
            </w:r>
            <w:r w:rsidRPr="00DB74F6">
              <w:rPr>
                <w:rFonts w:ascii="Times New Roman" w:hAnsi="Times New Roman"/>
                <w:szCs w:val="24"/>
              </w:rPr>
              <w:t>иковне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културе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2B02D2" w:rsidRDefault="002B02D2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20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22.10.2013.</w:t>
            </w:r>
          </w:p>
        </w:tc>
        <w:tc>
          <w:tcPr>
            <w:tcW w:w="992" w:type="dxa"/>
            <w:vAlign w:val="center"/>
          </w:tcPr>
          <w:p w:rsidR="000842FB" w:rsidRPr="00C276C3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:rsidR="000842FB" w:rsidRPr="00DB74F6" w:rsidRDefault="0092457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0842FB" w:rsidRPr="00DB74F6" w:rsidTr="006B3B5A">
        <w:trPr>
          <w:cantSplit/>
        </w:trPr>
        <w:tc>
          <w:tcPr>
            <w:tcW w:w="669" w:type="dxa"/>
            <w:vAlign w:val="center"/>
          </w:tcPr>
          <w:p w:rsidR="000842FB" w:rsidRPr="00DB74F6" w:rsidRDefault="00AB0569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1849" w:type="dxa"/>
            <w:vAlign w:val="center"/>
          </w:tcPr>
          <w:p w:rsidR="000842FB" w:rsidRPr="00381684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81684">
              <w:rPr>
                <w:rFonts w:ascii="Times New Roman" w:hAnsi="Times New Roman" w:hint="eastAsia"/>
                <w:szCs w:val="24"/>
                <w:lang w:val="sr-Cyrl-RS"/>
              </w:rPr>
              <w:t>Нешић</w:t>
            </w:r>
            <w:r w:rsidRPr="00381684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381684">
              <w:rPr>
                <w:rFonts w:ascii="Times New Roman" w:hAnsi="Times New Roman" w:hint="eastAsia"/>
                <w:szCs w:val="24"/>
                <w:lang w:val="sr-Cyrl-RS"/>
              </w:rPr>
              <w:t>Вељко</w:t>
            </w:r>
          </w:p>
        </w:tc>
        <w:tc>
          <w:tcPr>
            <w:tcW w:w="1276" w:type="dxa"/>
            <w:vAlign w:val="center"/>
          </w:tcPr>
          <w:p w:rsidR="007073CB" w:rsidRPr="007073CB" w:rsidRDefault="007073CB" w:rsidP="007073CB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7073CB" w:rsidRDefault="007073CB" w:rsidP="007073CB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7073CB">
              <w:rPr>
                <w:rFonts w:ascii="Times New Roman" w:hAnsi="Times New Roman"/>
                <w:szCs w:val="24"/>
              </w:rPr>
              <w:t>IV</w:t>
            </w:r>
          </w:p>
        </w:tc>
        <w:tc>
          <w:tcPr>
            <w:tcW w:w="1924" w:type="dxa"/>
            <w:vAlign w:val="center"/>
          </w:tcPr>
          <w:p w:rsidR="000842FB" w:rsidRPr="007073CB" w:rsidRDefault="007073C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ЕТШ Никола Тесла Јагодина</w:t>
            </w:r>
          </w:p>
        </w:tc>
        <w:tc>
          <w:tcPr>
            <w:tcW w:w="1122" w:type="dxa"/>
            <w:vAlign w:val="center"/>
          </w:tcPr>
          <w:p w:rsidR="000842FB" w:rsidRPr="001147A3" w:rsidRDefault="001147A3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0842FB" w:rsidRPr="007073CB" w:rsidRDefault="007073C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 xml:space="preserve">Натавник </w:t>
            </w:r>
            <w:r w:rsidR="00BC4A2B">
              <w:rPr>
                <w:rFonts w:ascii="Times New Roman" w:hAnsi="Times New Roman"/>
                <w:szCs w:val="24"/>
                <w:lang w:val="sr-Cyrl-RS"/>
              </w:rPr>
              <w:t xml:space="preserve">физике и </w:t>
            </w:r>
            <w:r>
              <w:rPr>
                <w:rFonts w:ascii="Times New Roman" w:hAnsi="Times New Roman"/>
                <w:szCs w:val="24"/>
                <w:lang w:val="sr-Cyrl-RS"/>
              </w:rPr>
              <w:t>рачунарства и информатике</w:t>
            </w:r>
          </w:p>
        </w:tc>
        <w:tc>
          <w:tcPr>
            <w:tcW w:w="1496" w:type="dxa"/>
            <w:vAlign w:val="center"/>
          </w:tcPr>
          <w:p w:rsidR="000842FB" w:rsidRPr="0092457B" w:rsidRDefault="0092457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0842FB" w:rsidRDefault="00BC4A2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30%</w:t>
            </w:r>
          </w:p>
          <w:p w:rsidR="00BC4A2B" w:rsidRPr="002B02D2" w:rsidRDefault="00BC4A2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70%</w:t>
            </w:r>
          </w:p>
        </w:tc>
        <w:tc>
          <w:tcPr>
            <w:tcW w:w="1417" w:type="dxa"/>
            <w:vAlign w:val="center"/>
          </w:tcPr>
          <w:p w:rsidR="000842FB" w:rsidRPr="0092457B" w:rsidRDefault="0092457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0842FB" w:rsidRPr="00CF2EC5" w:rsidRDefault="00CF2EC5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</w:p>
        </w:tc>
        <w:tc>
          <w:tcPr>
            <w:tcW w:w="1418" w:type="dxa"/>
            <w:vAlign w:val="center"/>
          </w:tcPr>
          <w:p w:rsidR="000842FB" w:rsidRPr="0092457B" w:rsidRDefault="0092457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0842FB" w:rsidRPr="00DB74F6" w:rsidTr="006B3B5A">
        <w:trPr>
          <w:cantSplit/>
        </w:trPr>
        <w:tc>
          <w:tcPr>
            <w:tcW w:w="669" w:type="dxa"/>
            <w:vAlign w:val="center"/>
          </w:tcPr>
          <w:p w:rsidR="000842FB" w:rsidRPr="00DB74F6" w:rsidRDefault="00AB0569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11.</w:t>
            </w:r>
          </w:p>
        </w:tc>
        <w:tc>
          <w:tcPr>
            <w:tcW w:w="1849" w:type="dxa"/>
            <w:vAlign w:val="center"/>
          </w:tcPr>
          <w:p w:rsidR="000842FB" w:rsidRPr="00423F0E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423F0E">
              <w:rPr>
                <w:rFonts w:ascii="Times New Roman" w:hAnsi="Times New Roman" w:hint="eastAsia"/>
                <w:szCs w:val="24"/>
                <w:lang w:val="sr-Cyrl-RS"/>
              </w:rPr>
              <w:t>Милојковић</w:t>
            </w:r>
            <w:r w:rsidRPr="00423F0E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423F0E">
              <w:rPr>
                <w:rFonts w:ascii="Times New Roman" w:hAnsi="Times New Roman" w:hint="eastAsia"/>
                <w:szCs w:val="24"/>
                <w:lang w:val="sr-Cyrl-RS"/>
              </w:rPr>
              <w:t>Наташа</w:t>
            </w:r>
          </w:p>
        </w:tc>
        <w:tc>
          <w:tcPr>
            <w:tcW w:w="1276" w:type="dxa"/>
            <w:vAlign w:val="center"/>
          </w:tcPr>
          <w:p w:rsidR="000842FB" w:rsidRPr="00DB74F6" w:rsidRDefault="00381684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381684" w:rsidRDefault="00381684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Природно математички факултет Крагујевац</w:t>
            </w:r>
          </w:p>
        </w:tc>
        <w:tc>
          <w:tcPr>
            <w:tcW w:w="1122" w:type="dxa"/>
            <w:vAlign w:val="center"/>
          </w:tcPr>
          <w:p w:rsidR="000842FB" w:rsidRPr="002B02D2" w:rsidRDefault="002B02D2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0842FB" w:rsidRPr="00381684" w:rsidRDefault="00381684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Наставник хемије</w:t>
            </w:r>
          </w:p>
        </w:tc>
        <w:tc>
          <w:tcPr>
            <w:tcW w:w="1496" w:type="dxa"/>
            <w:vAlign w:val="center"/>
          </w:tcPr>
          <w:p w:rsidR="000842FB" w:rsidRPr="002B02D2" w:rsidRDefault="002B02D2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0842FB" w:rsidRPr="00381684" w:rsidRDefault="00381684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30</w:t>
            </w:r>
          </w:p>
        </w:tc>
        <w:tc>
          <w:tcPr>
            <w:tcW w:w="1417" w:type="dxa"/>
            <w:vAlign w:val="center"/>
          </w:tcPr>
          <w:p w:rsidR="000842FB" w:rsidRPr="002B02D2" w:rsidRDefault="002B02D2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0842FB" w:rsidRPr="00CA5A5B" w:rsidRDefault="00CA5A5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7</w:t>
            </w:r>
          </w:p>
        </w:tc>
        <w:tc>
          <w:tcPr>
            <w:tcW w:w="1418" w:type="dxa"/>
            <w:vAlign w:val="center"/>
          </w:tcPr>
          <w:p w:rsidR="000842FB" w:rsidRPr="00381684" w:rsidRDefault="00381684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Манојловић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Милосав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Факултет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за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физичку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културу</w:t>
            </w:r>
          </w:p>
        </w:tc>
        <w:tc>
          <w:tcPr>
            <w:tcW w:w="1122" w:type="dxa"/>
            <w:vAlign w:val="center"/>
          </w:tcPr>
          <w:p w:rsidR="000842FB" w:rsidRPr="00DB74F6" w:rsidRDefault="00D0373C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0842FB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</w:rPr>
              <w:t xml:space="preserve"> ф</w:t>
            </w:r>
            <w:r w:rsidRPr="00DB74F6">
              <w:rPr>
                <w:rFonts w:ascii="Times New Roman" w:hAnsi="Times New Roman"/>
                <w:szCs w:val="24"/>
              </w:rPr>
              <w:t>изичког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васпитања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01.09.2003.</w:t>
            </w:r>
          </w:p>
        </w:tc>
        <w:tc>
          <w:tcPr>
            <w:tcW w:w="992" w:type="dxa"/>
            <w:vAlign w:val="center"/>
          </w:tcPr>
          <w:p w:rsidR="000842FB" w:rsidRPr="00A931BC" w:rsidRDefault="00A931BC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30</w:t>
            </w:r>
          </w:p>
        </w:tc>
        <w:tc>
          <w:tcPr>
            <w:tcW w:w="1418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</w:t>
            </w:r>
          </w:p>
        </w:tc>
      </w:tr>
      <w:tr w:rsidR="000842FB" w:rsidRPr="00DB74F6" w:rsidTr="006B3B5A">
        <w:trPr>
          <w:cantSplit/>
        </w:trPr>
        <w:tc>
          <w:tcPr>
            <w:tcW w:w="669" w:type="dxa"/>
            <w:vAlign w:val="center"/>
          </w:tcPr>
          <w:p w:rsidR="000842FB" w:rsidRPr="002830F8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2830F8">
              <w:rPr>
                <w:rFonts w:ascii="Times New Roman" w:hAnsi="Times New Roman"/>
                <w:szCs w:val="24"/>
              </w:rPr>
              <w:t>13.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Мицкић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Ненад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Факултет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за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физичку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културу</w:t>
            </w:r>
          </w:p>
        </w:tc>
        <w:tc>
          <w:tcPr>
            <w:tcW w:w="1122" w:type="dxa"/>
            <w:vAlign w:val="center"/>
          </w:tcPr>
          <w:p w:rsidR="000842FB" w:rsidRPr="00DB74F6" w:rsidRDefault="00E764F2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 w:rsidRPr="00DB74F6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</w:rPr>
              <w:t xml:space="preserve"> ф</w:t>
            </w:r>
            <w:r w:rsidRPr="00DB74F6">
              <w:rPr>
                <w:rFonts w:ascii="Times New Roman" w:hAnsi="Times New Roman"/>
                <w:szCs w:val="24"/>
              </w:rPr>
              <w:t>изичког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васпитања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01.09.2017.</w:t>
            </w:r>
          </w:p>
        </w:tc>
        <w:tc>
          <w:tcPr>
            <w:tcW w:w="992" w:type="dxa"/>
            <w:vAlign w:val="center"/>
          </w:tcPr>
          <w:p w:rsidR="000842FB" w:rsidRPr="001A2C91" w:rsidRDefault="000842F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1A2C91">
              <w:rPr>
                <w:rFonts w:ascii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418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</w:t>
            </w:r>
          </w:p>
        </w:tc>
      </w:tr>
      <w:tr w:rsidR="000842FB" w:rsidRPr="00DB74F6" w:rsidTr="006B3B5A">
        <w:trPr>
          <w:cantSplit/>
        </w:trPr>
        <w:tc>
          <w:tcPr>
            <w:tcW w:w="669" w:type="dxa"/>
            <w:vAlign w:val="center"/>
          </w:tcPr>
          <w:p w:rsidR="000842FB" w:rsidRPr="002830F8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2830F8">
              <w:rPr>
                <w:rFonts w:ascii="Times New Roman" w:hAnsi="Times New Roman"/>
                <w:szCs w:val="24"/>
              </w:rPr>
              <w:t>14.</w:t>
            </w:r>
          </w:p>
        </w:tc>
        <w:tc>
          <w:tcPr>
            <w:tcW w:w="1849" w:type="dxa"/>
            <w:vAlign w:val="center"/>
          </w:tcPr>
          <w:p w:rsidR="000842FB" w:rsidRPr="002830F8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2830F8">
              <w:rPr>
                <w:rFonts w:ascii="Times New Roman" w:hAnsi="Times New Roman" w:hint="eastAsia"/>
                <w:szCs w:val="24"/>
              </w:rPr>
              <w:t>Маљковић</w:t>
            </w:r>
            <w:r w:rsidRPr="002830F8">
              <w:rPr>
                <w:rFonts w:ascii="Times New Roman" w:hAnsi="Times New Roman"/>
                <w:szCs w:val="24"/>
              </w:rPr>
              <w:t xml:space="preserve"> </w:t>
            </w:r>
            <w:r w:rsidRPr="002830F8">
              <w:rPr>
                <w:rFonts w:ascii="Times New Roman" w:hAnsi="Times New Roman" w:hint="eastAsia"/>
                <w:szCs w:val="24"/>
              </w:rPr>
              <w:t>Дамир</w:t>
            </w:r>
          </w:p>
        </w:tc>
        <w:tc>
          <w:tcPr>
            <w:tcW w:w="1276" w:type="dxa"/>
            <w:vAlign w:val="center"/>
          </w:tcPr>
          <w:p w:rsidR="000842FB" w:rsidRPr="00DB74F6" w:rsidRDefault="00BC0931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BC0931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BC0931" w:rsidRDefault="00BC093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Факултет за физичку културу Приштина</w:t>
            </w:r>
          </w:p>
        </w:tc>
        <w:tc>
          <w:tcPr>
            <w:tcW w:w="1122" w:type="dxa"/>
            <w:vAlign w:val="center"/>
          </w:tcPr>
          <w:p w:rsidR="000842FB" w:rsidRPr="00BC0931" w:rsidRDefault="00BC093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0842FB" w:rsidRPr="001A2C91" w:rsidRDefault="001A2C9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Наставник физичког васпитања</w:t>
            </w:r>
          </w:p>
        </w:tc>
        <w:tc>
          <w:tcPr>
            <w:tcW w:w="1496" w:type="dxa"/>
            <w:vAlign w:val="center"/>
          </w:tcPr>
          <w:p w:rsidR="000842FB" w:rsidRPr="001A2C91" w:rsidRDefault="001A2C9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0842FB" w:rsidRPr="001A2C91" w:rsidRDefault="001A2C9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20</w:t>
            </w:r>
          </w:p>
        </w:tc>
        <w:tc>
          <w:tcPr>
            <w:tcW w:w="1417" w:type="dxa"/>
            <w:vAlign w:val="center"/>
          </w:tcPr>
          <w:p w:rsidR="000842FB" w:rsidRPr="001A2C91" w:rsidRDefault="001A2C9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0842FB" w:rsidRPr="00CA5A5B" w:rsidRDefault="00CA5A5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6</w:t>
            </w:r>
          </w:p>
        </w:tc>
        <w:tc>
          <w:tcPr>
            <w:tcW w:w="1418" w:type="dxa"/>
            <w:vAlign w:val="center"/>
          </w:tcPr>
          <w:p w:rsidR="000842FB" w:rsidRPr="001A2C91" w:rsidRDefault="001A2C91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  <w:lang w:val="sr-Cyrl-RS"/>
              </w:rPr>
              <w:t>5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СтанисављевићВладан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Природно- математички</w:t>
            </w:r>
          </w:p>
          <w:p w:rsidR="000842FB" w:rsidRPr="00A81AA0" w:rsidRDefault="00A81AA0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Ф</w:t>
            </w:r>
            <w:r w:rsidR="000842FB" w:rsidRPr="00DB74F6">
              <w:rPr>
                <w:rFonts w:ascii="Times New Roman" w:hAnsi="Times New Roman"/>
                <w:szCs w:val="24"/>
              </w:rPr>
              <w:t>акултет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Београд</w:t>
            </w:r>
          </w:p>
        </w:tc>
        <w:tc>
          <w:tcPr>
            <w:tcW w:w="1122" w:type="dxa"/>
            <w:vAlign w:val="center"/>
          </w:tcPr>
          <w:p w:rsidR="000842FB" w:rsidRPr="00DB74F6" w:rsidRDefault="008C3A15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0842FB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математике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842FB" w:rsidRPr="005222B3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25.05.1992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0842FB" w:rsidRPr="00A75BE6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A75BE6">
              <w:rPr>
                <w:rFonts w:ascii="Times New Roman" w:hAnsi="Times New Roman"/>
                <w:szCs w:val="24"/>
                <w:lang w:val="sr-Cyrl-RS"/>
              </w:rPr>
              <w:t>1</w:t>
            </w:r>
          </w:p>
        </w:tc>
        <w:tc>
          <w:tcPr>
            <w:tcW w:w="1418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  <w:lang w:val="sr-Cyrl-RS"/>
              </w:rPr>
              <w:t>6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Ђорђевић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Сузана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Природно- математички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0842FB" w:rsidRPr="00DB74F6" w:rsidRDefault="001C1CB7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0842FB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математике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E4104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10.10.1998.</w:t>
            </w:r>
          </w:p>
        </w:tc>
        <w:tc>
          <w:tcPr>
            <w:tcW w:w="992" w:type="dxa"/>
            <w:vAlign w:val="center"/>
          </w:tcPr>
          <w:p w:rsidR="000842FB" w:rsidRPr="00DA4065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2</w:t>
            </w:r>
            <w:r w:rsidR="00DA4065">
              <w:rPr>
                <w:rFonts w:ascii="Times New Roman" w:hAnsi="Times New Roman"/>
                <w:szCs w:val="24"/>
                <w:lang w:val="sr-Cyrl-RS"/>
              </w:rPr>
              <w:t>5</w:t>
            </w:r>
          </w:p>
        </w:tc>
        <w:tc>
          <w:tcPr>
            <w:tcW w:w="1418" w:type="dxa"/>
            <w:vAlign w:val="center"/>
          </w:tcPr>
          <w:p w:rsidR="000842FB" w:rsidRPr="002F0DFA" w:rsidRDefault="002F0DFA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B62B62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Мицић Марија</w:t>
            </w:r>
          </w:p>
        </w:tc>
        <w:tc>
          <w:tcPr>
            <w:tcW w:w="1276" w:type="dxa"/>
            <w:vAlign w:val="center"/>
          </w:tcPr>
          <w:p w:rsidR="000842FB" w:rsidRPr="00B62B62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Природно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математички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2" w:type="dxa"/>
            <w:vAlign w:val="center"/>
          </w:tcPr>
          <w:p w:rsidR="000842FB" w:rsidRPr="00B62B62" w:rsidRDefault="001C1CB7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математике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0842FB" w:rsidRPr="001C1CB7" w:rsidRDefault="001C1CB7" w:rsidP="001C1CB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80</w:t>
            </w:r>
          </w:p>
        </w:tc>
        <w:tc>
          <w:tcPr>
            <w:tcW w:w="1417" w:type="dxa"/>
            <w:vAlign w:val="center"/>
          </w:tcPr>
          <w:p w:rsidR="000842FB" w:rsidRPr="00B62B62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10.03.2020.</w:t>
            </w:r>
          </w:p>
        </w:tc>
        <w:tc>
          <w:tcPr>
            <w:tcW w:w="992" w:type="dxa"/>
            <w:vAlign w:val="center"/>
          </w:tcPr>
          <w:p w:rsidR="000842FB" w:rsidRPr="00BC641A" w:rsidRDefault="00BC641A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</w:p>
        </w:tc>
        <w:tc>
          <w:tcPr>
            <w:tcW w:w="1418" w:type="dxa"/>
            <w:vAlign w:val="center"/>
          </w:tcPr>
          <w:p w:rsidR="000842FB" w:rsidRPr="00B62B62" w:rsidRDefault="002F0DFA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0842FB" w:rsidRPr="00DB74F6" w:rsidTr="006B3B5A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Слободан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Јовановић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Филозофски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0842FB" w:rsidRPr="007E1B56" w:rsidRDefault="000B26F7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0842FB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</w:rPr>
              <w:t xml:space="preserve"> с</w:t>
            </w:r>
            <w:r w:rsidRPr="00DB74F6">
              <w:rPr>
                <w:rFonts w:ascii="Times New Roman" w:hAnsi="Times New Roman"/>
                <w:szCs w:val="24"/>
              </w:rPr>
              <w:t>оциологије, устава и права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грађана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Pr="00DB74F6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09.01.2013.</w:t>
            </w:r>
          </w:p>
        </w:tc>
        <w:tc>
          <w:tcPr>
            <w:tcW w:w="992" w:type="dxa"/>
            <w:vAlign w:val="center"/>
          </w:tcPr>
          <w:p w:rsidR="000842FB" w:rsidRPr="000B26F7" w:rsidRDefault="000842FB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3</w:t>
            </w:r>
            <w:r w:rsidR="000B26F7">
              <w:rPr>
                <w:rFonts w:ascii="Times New Roman" w:hAnsi="Times New Roman"/>
                <w:szCs w:val="24"/>
                <w:lang w:val="sr-Cyrl-RS"/>
              </w:rPr>
              <w:t>7</w:t>
            </w:r>
          </w:p>
        </w:tc>
        <w:tc>
          <w:tcPr>
            <w:tcW w:w="1418" w:type="dxa"/>
            <w:vAlign w:val="center"/>
          </w:tcPr>
          <w:p w:rsidR="000842FB" w:rsidRPr="00C276C3" w:rsidRDefault="000842FB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19.12.2021.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AB0569">
              <w:rPr>
                <w:rFonts w:ascii="Times New Roman" w:hAnsi="Times New Roman"/>
                <w:szCs w:val="24"/>
              </w:rPr>
              <w:t>9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71045F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7145A4">
              <w:rPr>
                <w:rFonts w:ascii="Times New Roman" w:hAnsi="Times New Roman" w:hint="eastAsia"/>
                <w:szCs w:val="24"/>
              </w:rPr>
              <w:t>Најдановић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 xml:space="preserve">Илија 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IV</w:t>
            </w:r>
          </w:p>
        </w:tc>
        <w:tc>
          <w:tcPr>
            <w:tcW w:w="1924" w:type="dxa"/>
            <w:vAlign w:val="center"/>
          </w:tcPr>
          <w:p w:rsidR="000842FB" w:rsidRPr="0071045F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Гимназија</w:t>
            </w:r>
          </w:p>
        </w:tc>
        <w:tc>
          <w:tcPr>
            <w:tcW w:w="1122" w:type="dxa"/>
            <w:vAlign w:val="center"/>
          </w:tcPr>
          <w:p w:rsidR="000842FB" w:rsidRPr="0071045F" w:rsidRDefault="00E402F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филозофије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0842FB" w:rsidRPr="0013239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</w:t>
            </w:r>
            <w:r>
              <w:rPr>
                <w:rFonts w:ascii="Times New Roman" w:hAnsi="Times New Roman"/>
                <w:szCs w:val="24"/>
              </w:rPr>
              <w:t>2020.</w:t>
            </w:r>
          </w:p>
        </w:tc>
        <w:tc>
          <w:tcPr>
            <w:tcW w:w="992" w:type="dxa"/>
            <w:vAlign w:val="center"/>
          </w:tcPr>
          <w:p w:rsidR="000842FB" w:rsidRPr="00296FDC" w:rsidRDefault="00296FDC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</w:p>
        </w:tc>
        <w:tc>
          <w:tcPr>
            <w:tcW w:w="1418" w:type="dxa"/>
            <w:vAlign w:val="center"/>
          </w:tcPr>
          <w:p w:rsidR="000842FB" w:rsidRPr="00DB74F6" w:rsidRDefault="00CE02FF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AB0569">
              <w:rPr>
                <w:rFonts w:ascii="Times New Roman" w:hAnsi="Times New Roman"/>
                <w:szCs w:val="24"/>
              </w:rPr>
              <w:t>0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Јевремовић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Бранислав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Филозофски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0842FB" w:rsidRPr="00DB74F6" w:rsidRDefault="00E402F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0842FB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0842FB" w:rsidRPr="00D16F50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</w:rPr>
              <w:t xml:space="preserve"> социологије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Pr="00DB74F6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01.09.2012</w:t>
            </w:r>
          </w:p>
        </w:tc>
        <w:tc>
          <w:tcPr>
            <w:tcW w:w="992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620525" w:rsidRDefault="00620525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  <w:lang w:val="sr-Cyrl-RS"/>
              </w:rPr>
              <w:t>8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Бранковић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Снежана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Факултет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техничких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наука</w:t>
            </w:r>
          </w:p>
          <w:p w:rsidR="0019112A" w:rsidRPr="0019112A" w:rsidRDefault="0019112A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Нови Сад</w:t>
            </w:r>
          </w:p>
        </w:tc>
        <w:tc>
          <w:tcPr>
            <w:tcW w:w="1122" w:type="dxa"/>
            <w:vAlign w:val="center"/>
          </w:tcPr>
          <w:p w:rsidR="000842FB" w:rsidRPr="00DB74F6" w:rsidRDefault="001400DF" w:rsidP="001400D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0842FB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електро- групе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 и библиотекар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C276C3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10.11.1992</w:t>
            </w:r>
          </w:p>
        </w:tc>
        <w:tc>
          <w:tcPr>
            <w:tcW w:w="992" w:type="dxa"/>
            <w:vAlign w:val="center"/>
          </w:tcPr>
          <w:p w:rsidR="000842FB" w:rsidRPr="008F6E1F" w:rsidRDefault="008F6E1F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30</w:t>
            </w:r>
          </w:p>
        </w:tc>
        <w:tc>
          <w:tcPr>
            <w:tcW w:w="1418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Васиљевић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Драгана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Филолошки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0842FB" w:rsidRPr="00DB74F6" w:rsidRDefault="00CA19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0842FB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енглеског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језика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14.05.2001.</w:t>
            </w:r>
          </w:p>
        </w:tc>
        <w:tc>
          <w:tcPr>
            <w:tcW w:w="992" w:type="dxa"/>
            <w:vAlign w:val="center"/>
          </w:tcPr>
          <w:p w:rsidR="000842FB" w:rsidRPr="006F328D" w:rsidRDefault="00832CDA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Милић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Борко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Филолошки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0842FB" w:rsidRPr="00DB74F6" w:rsidRDefault="00CA19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 w:rsidRPr="00DB74F6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енглеског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језика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 w:rsidRPr="00DB74F6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01.09.2006.</w:t>
            </w:r>
          </w:p>
        </w:tc>
        <w:tc>
          <w:tcPr>
            <w:tcW w:w="992" w:type="dxa"/>
            <w:vAlign w:val="center"/>
          </w:tcPr>
          <w:p w:rsidR="000842FB" w:rsidRPr="006F328D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832CD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</w:t>
            </w:r>
            <w:r>
              <w:rPr>
                <w:rFonts w:ascii="Times New Roman" w:hAnsi="Times New Roman"/>
                <w:szCs w:val="24"/>
              </w:rPr>
              <w:t>4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Костић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Владан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CA1928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Машински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  <w:r w:rsidR="00CA1928">
              <w:rPr>
                <w:rFonts w:ascii="Times New Roman" w:hAnsi="Times New Roman"/>
                <w:szCs w:val="24"/>
              </w:rPr>
              <w:t xml:space="preserve"> </w:t>
            </w:r>
            <w:r w:rsidR="00CA1928">
              <w:rPr>
                <w:rFonts w:ascii="Times New Roman" w:hAnsi="Times New Roman"/>
                <w:szCs w:val="24"/>
                <w:lang w:val="sr-Cyrl-RS"/>
              </w:rPr>
              <w:t>Крагујевац</w:t>
            </w:r>
          </w:p>
        </w:tc>
        <w:tc>
          <w:tcPr>
            <w:tcW w:w="1122" w:type="dxa"/>
            <w:vAlign w:val="center"/>
          </w:tcPr>
          <w:p w:rsidR="000842FB" w:rsidRPr="00DB74F6" w:rsidRDefault="00CA19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0842FB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машинске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 w:rsidR="00F41B63"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02.10.2006</w:t>
            </w:r>
          </w:p>
        </w:tc>
        <w:tc>
          <w:tcPr>
            <w:tcW w:w="992" w:type="dxa"/>
            <w:vAlign w:val="center"/>
          </w:tcPr>
          <w:p w:rsidR="000842FB" w:rsidRPr="005E39B3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2</w:t>
            </w:r>
            <w:r w:rsidR="005E39B3">
              <w:rPr>
                <w:rFonts w:ascii="Times New Roman" w:hAnsi="Times New Roman"/>
                <w:szCs w:val="24"/>
                <w:lang w:val="sr-Cyrl-RS"/>
              </w:rPr>
              <w:t>3</w:t>
            </w:r>
          </w:p>
        </w:tc>
        <w:tc>
          <w:tcPr>
            <w:tcW w:w="1418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411618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Србољуб Стевановић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8A0E11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Машински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  <w:r w:rsidR="008A0E11">
              <w:rPr>
                <w:rFonts w:ascii="Times New Roman" w:hAnsi="Times New Roman"/>
                <w:szCs w:val="24"/>
                <w:lang w:val="sr-Cyrl-RS"/>
              </w:rPr>
              <w:t xml:space="preserve"> Ниш</w:t>
            </w:r>
          </w:p>
        </w:tc>
        <w:tc>
          <w:tcPr>
            <w:tcW w:w="1122" w:type="dxa"/>
            <w:vAlign w:val="center"/>
          </w:tcPr>
          <w:p w:rsidR="000842FB" w:rsidRPr="00DB74F6" w:rsidRDefault="001F211E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="000842FB"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машинске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</w:t>
            </w:r>
            <w:r>
              <w:rPr>
                <w:rFonts w:ascii="Times New Roman" w:hAnsi="Times New Roman"/>
                <w:szCs w:val="24"/>
              </w:rPr>
              <w:t xml:space="preserve">едмета 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27.03.2019.</w:t>
            </w:r>
          </w:p>
        </w:tc>
        <w:tc>
          <w:tcPr>
            <w:tcW w:w="992" w:type="dxa"/>
            <w:vAlign w:val="center"/>
          </w:tcPr>
          <w:p w:rsidR="000842FB" w:rsidRPr="00CC7293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CC7293">
              <w:rPr>
                <w:rFonts w:ascii="Times New Roman" w:hAnsi="Times New Roman"/>
                <w:szCs w:val="24"/>
                <w:lang w:val="sr-Cyrl-RS"/>
              </w:rPr>
              <w:t>2</w:t>
            </w:r>
          </w:p>
        </w:tc>
        <w:tc>
          <w:tcPr>
            <w:tcW w:w="1418" w:type="dxa"/>
            <w:vAlign w:val="center"/>
          </w:tcPr>
          <w:p w:rsidR="000842FB" w:rsidRPr="002D197A" w:rsidRDefault="002953D1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842FB" w:rsidRPr="00DB74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</w:t>
            </w:r>
            <w:r w:rsidR="000842FB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E878AD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Шајкић Дарко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E878AD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Машински факултет</w:t>
            </w:r>
          </w:p>
        </w:tc>
        <w:tc>
          <w:tcPr>
            <w:tcW w:w="1122" w:type="dxa"/>
            <w:vAlign w:val="center"/>
          </w:tcPr>
          <w:p w:rsidR="000842FB" w:rsidRPr="0015614E" w:rsidRDefault="001F211E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vAlign w:val="center"/>
          </w:tcPr>
          <w:p w:rsidR="000842FB" w:rsidRPr="00D56563" w:rsidRDefault="000842FB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 xml:space="preserve">Наставник </w:t>
            </w:r>
            <w:r>
              <w:rPr>
                <w:rFonts w:ascii="Times New Roman" w:hAnsi="Times New Roman"/>
                <w:szCs w:val="24"/>
                <w:lang w:val="sr-Cyrl-RS"/>
              </w:rPr>
              <w:t>Р</w:t>
            </w:r>
            <w:r>
              <w:rPr>
                <w:rFonts w:ascii="Times New Roman" w:hAnsi="Times New Roman"/>
                <w:szCs w:val="24"/>
              </w:rPr>
              <w:t>ачунарства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и </w:t>
            </w:r>
            <w:r w:rsidRPr="00D56563">
              <w:rPr>
                <w:rFonts w:ascii="Times New Roman" w:hAnsi="Times New Roman" w:hint="eastAsia"/>
                <w:szCs w:val="24"/>
                <w:lang w:val="sr-Cyrl-RS"/>
              </w:rPr>
              <w:t>информатике</w:t>
            </w:r>
          </w:p>
        </w:tc>
        <w:tc>
          <w:tcPr>
            <w:tcW w:w="149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0842FB" w:rsidRPr="00CC7293" w:rsidRDefault="00CC7293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100</w:t>
            </w:r>
          </w:p>
        </w:tc>
        <w:tc>
          <w:tcPr>
            <w:tcW w:w="1417" w:type="dxa"/>
            <w:vAlign w:val="center"/>
          </w:tcPr>
          <w:p w:rsidR="000842FB" w:rsidRPr="00E878AD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01.09.2020.</w:t>
            </w:r>
          </w:p>
        </w:tc>
        <w:tc>
          <w:tcPr>
            <w:tcW w:w="992" w:type="dxa"/>
            <w:vAlign w:val="center"/>
          </w:tcPr>
          <w:p w:rsidR="000842FB" w:rsidRPr="008A0E11" w:rsidRDefault="008A0E11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7</w:t>
            </w:r>
          </w:p>
        </w:tc>
        <w:tc>
          <w:tcPr>
            <w:tcW w:w="1418" w:type="dxa"/>
            <w:vAlign w:val="center"/>
          </w:tcPr>
          <w:p w:rsidR="000842FB" w:rsidRPr="00DB74F6" w:rsidRDefault="002953D1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 w:rsidRPr="00DB74F6">
              <w:rPr>
                <w:rFonts w:ascii="Times New Roman" w:hAnsi="Times New Roman"/>
                <w:szCs w:val="24"/>
              </w:rPr>
              <w:t>е</w:t>
            </w:r>
          </w:p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842FB" w:rsidRPr="00DB74F6" w:rsidTr="003940F5">
        <w:trPr>
          <w:cantSplit/>
        </w:trPr>
        <w:tc>
          <w:tcPr>
            <w:tcW w:w="669" w:type="dxa"/>
            <w:vAlign w:val="center"/>
          </w:tcPr>
          <w:p w:rsidR="000842FB" w:rsidRPr="00DB37F6" w:rsidRDefault="00AB056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</w:t>
            </w:r>
            <w:r w:rsidR="000842F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0842FB" w:rsidRPr="00DB37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Илић  Славица</w:t>
            </w:r>
          </w:p>
        </w:tc>
        <w:tc>
          <w:tcPr>
            <w:tcW w:w="1276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0842FB" w:rsidRPr="004B75E3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Факултет инжењерских наука</w:t>
            </w:r>
          </w:p>
        </w:tc>
        <w:tc>
          <w:tcPr>
            <w:tcW w:w="1122" w:type="dxa"/>
            <w:vAlign w:val="center"/>
          </w:tcPr>
          <w:p w:rsidR="000842FB" w:rsidRPr="00486C9E" w:rsidRDefault="001F211E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vAlign w:val="center"/>
          </w:tcPr>
          <w:p w:rsidR="000842FB" w:rsidRPr="00DB74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машинске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0842FB" w:rsidRPr="00DB37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0842FB" w:rsidRPr="004A4D15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842FB" w:rsidRPr="00DB37F6" w:rsidRDefault="000842FB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01.09.2020.</w:t>
            </w:r>
          </w:p>
        </w:tc>
        <w:tc>
          <w:tcPr>
            <w:tcW w:w="992" w:type="dxa"/>
            <w:vAlign w:val="center"/>
          </w:tcPr>
          <w:p w:rsidR="000842FB" w:rsidRPr="0061043E" w:rsidRDefault="0061043E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0842FB" w:rsidRPr="00DB37F6" w:rsidRDefault="002953D1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="000842FB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3940F5">
        <w:trPr>
          <w:cantSplit/>
        </w:trPr>
        <w:tc>
          <w:tcPr>
            <w:tcW w:w="669" w:type="dxa"/>
            <w:vAlign w:val="center"/>
          </w:tcPr>
          <w:p w:rsidR="00812228" w:rsidRPr="00660699" w:rsidRDefault="00660699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28.</w:t>
            </w:r>
          </w:p>
        </w:tc>
        <w:tc>
          <w:tcPr>
            <w:tcW w:w="1849" w:type="dxa"/>
            <w:vAlign w:val="center"/>
          </w:tcPr>
          <w:p w:rsidR="00812228" w:rsidRPr="00812228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Николић Мартина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812228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Шумарски факултет</w:t>
            </w:r>
          </w:p>
        </w:tc>
        <w:tc>
          <w:tcPr>
            <w:tcW w:w="1122" w:type="dxa"/>
            <w:vAlign w:val="center"/>
          </w:tcPr>
          <w:p w:rsidR="00812228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812228" w:rsidRPr="00812228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Наставник шумарске групе предмета</w:t>
            </w:r>
          </w:p>
        </w:tc>
        <w:tc>
          <w:tcPr>
            <w:tcW w:w="1496" w:type="dxa"/>
            <w:vAlign w:val="center"/>
          </w:tcPr>
          <w:p w:rsidR="00812228" w:rsidRPr="00812228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812228" w:rsidRPr="00812228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812228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812228" w:rsidRPr="00812228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5</w:t>
            </w:r>
          </w:p>
        </w:tc>
        <w:tc>
          <w:tcPr>
            <w:tcW w:w="1418" w:type="dxa"/>
            <w:vAlign w:val="center"/>
          </w:tcPr>
          <w:p w:rsidR="00812228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812228" w:rsidRPr="00DB74F6" w:rsidTr="003940F5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</w:t>
            </w:r>
            <w:r w:rsidR="00660699">
              <w:rPr>
                <w:rFonts w:ascii="Times New Roman" w:hAnsi="Times New Roman"/>
                <w:szCs w:val="24"/>
                <w:lang w:val="sr-Cyrl-RS"/>
              </w:rPr>
              <w:t>9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EC6155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Ђорђевић Дејан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F634A8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Саобраћајни факултет</w:t>
            </w:r>
          </w:p>
        </w:tc>
        <w:tc>
          <w:tcPr>
            <w:tcW w:w="1122" w:type="dxa"/>
            <w:vAlign w:val="center"/>
          </w:tcPr>
          <w:p w:rsidR="00812228" w:rsidRPr="00EC6155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812228" w:rsidRPr="00EC6155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Наставник саобраћајне групе предмета 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</w:t>
            </w: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812228" w:rsidRPr="00F634A8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EC6155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01.01.2001.</w:t>
            </w:r>
          </w:p>
        </w:tc>
        <w:tc>
          <w:tcPr>
            <w:tcW w:w="992" w:type="dxa"/>
            <w:vAlign w:val="center"/>
          </w:tcPr>
          <w:p w:rsidR="00812228" w:rsidRPr="001F211E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3940F5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66069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30</w:t>
            </w:r>
            <w:r w:rsidR="00812228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Младеновић</w:t>
            </w:r>
          </w:p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Дејан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Саобраћајни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05.10.2001.</w:t>
            </w:r>
          </w:p>
        </w:tc>
        <w:tc>
          <w:tcPr>
            <w:tcW w:w="992" w:type="dxa"/>
            <w:vAlign w:val="center"/>
          </w:tcPr>
          <w:p w:rsidR="00812228" w:rsidRPr="004F34B0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3940F5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660699">
              <w:rPr>
                <w:rFonts w:ascii="Times New Roman" w:hAnsi="Times New Roman"/>
                <w:szCs w:val="24"/>
                <w:lang w:val="sr-Cyrl-RS"/>
              </w:rPr>
              <w:t>1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Петровић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Ненад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Саобраћајни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03.09.2012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812228" w:rsidRPr="00FF0213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10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3940F5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66069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  <w:lang w:val="sr-Cyrl-RS"/>
              </w:rPr>
              <w:t>2</w:t>
            </w:r>
            <w:r w:rsidR="00812228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Иветић</w:t>
            </w:r>
          </w:p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Јелена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Висока</w:t>
            </w:r>
            <w:r>
              <w:rPr>
                <w:rFonts w:ascii="Times New Roman" w:hAnsi="Times New Roman"/>
                <w:szCs w:val="24"/>
              </w:rPr>
              <w:t xml:space="preserve"> школа  </w:t>
            </w:r>
            <w:r w:rsidRPr="00DB74F6">
              <w:rPr>
                <w:rFonts w:ascii="Times New Roman" w:hAnsi="Times New Roman"/>
                <w:szCs w:val="24"/>
              </w:rPr>
              <w:t>за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пословну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економију и предузетништво</w:t>
            </w:r>
          </w:p>
        </w:tc>
        <w:tc>
          <w:tcPr>
            <w:tcW w:w="1122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</w:t>
            </w:r>
            <w:r>
              <w:rPr>
                <w:rFonts w:ascii="Times New Roman" w:hAnsi="Times New Roman"/>
                <w:szCs w:val="24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економских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 xml:space="preserve">предмета 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812228" w:rsidRPr="001512B8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65</w:t>
            </w:r>
          </w:p>
        </w:tc>
        <w:tc>
          <w:tcPr>
            <w:tcW w:w="1417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01.09.2010.</w:t>
            </w:r>
          </w:p>
        </w:tc>
        <w:tc>
          <w:tcPr>
            <w:tcW w:w="992" w:type="dxa"/>
            <w:vAlign w:val="center"/>
          </w:tcPr>
          <w:p w:rsidR="00812228" w:rsidRPr="007B37EA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  <w:lang w:val="sr-Cyrl-RS"/>
              </w:rPr>
              <w:t>6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3940F5">
        <w:trPr>
          <w:cantSplit/>
        </w:trPr>
        <w:tc>
          <w:tcPr>
            <w:tcW w:w="669" w:type="dxa"/>
            <w:vAlign w:val="center"/>
          </w:tcPr>
          <w:p w:rsidR="00812228" w:rsidRPr="00DB74F6" w:rsidRDefault="0066069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  <w:r w:rsidR="00812228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573299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573299">
              <w:rPr>
                <w:rFonts w:ascii="Times New Roman" w:hAnsi="Times New Roman"/>
                <w:szCs w:val="24"/>
                <w:lang w:val="sr-Cyrl-RS"/>
              </w:rPr>
              <w:t>Пошарац Милијана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7940DC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Саобраћајни факултет Београд</w:t>
            </w:r>
          </w:p>
        </w:tc>
        <w:tc>
          <w:tcPr>
            <w:tcW w:w="1122" w:type="dxa"/>
            <w:vAlign w:val="center"/>
          </w:tcPr>
          <w:p w:rsidR="00812228" w:rsidRPr="007940DC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812228" w:rsidRPr="007940DC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65</w:t>
            </w:r>
          </w:p>
        </w:tc>
        <w:tc>
          <w:tcPr>
            <w:tcW w:w="1417" w:type="dxa"/>
            <w:vAlign w:val="center"/>
          </w:tcPr>
          <w:p w:rsidR="00812228" w:rsidRPr="007940DC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812228" w:rsidRPr="00BC3BB1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418" w:type="dxa"/>
            <w:vAlign w:val="center"/>
          </w:tcPr>
          <w:p w:rsidR="00812228" w:rsidRPr="007940DC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812228" w:rsidRPr="00DB74F6" w:rsidTr="003940F5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66069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  <w:lang w:val="sr-Cyrl-RS"/>
              </w:rPr>
              <w:t>4</w:t>
            </w:r>
            <w:r w:rsidR="00812228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4B3BF0">
              <w:rPr>
                <w:rFonts w:ascii="Times New Roman" w:hAnsi="Times New Roman" w:hint="eastAsia"/>
                <w:szCs w:val="24"/>
              </w:rPr>
              <w:t>Грујић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Иван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7940DC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Саобраћајни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Београд</w:t>
            </w:r>
          </w:p>
        </w:tc>
        <w:tc>
          <w:tcPr>
            <w:tcW w:w="1122" w:type="dxa"/>
            <w:vAlign w:val="center"/>
          </w:tcPr>
          <w:p w:rsidR="00812228" w:rsidRPr="00A43F64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812228" w:rsidRPr="00711ED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01.09.2018.</w:t>
            </w:r>
          </w:p>
        </w:tc>
        <w:tc>
          <w:tcPr>
            <w:tcW w:w="992" w:type="dxa"/>
            <w:vAlign w:val="center"/>
          </w:tcPr>
          <w:p w:rsidR="00812228" w:rsidRPr="0039304F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39304F">
        <w:trPr>
          <w:cantSplit/>
        </w:trPr>
        <w:tc>
          <w:tcPr>
            <w:tcW w:w="669" w:type="dxa"/>
          </w:tcPr>
          <w:p w:rsidR="00812228" w:rsidRPr="00AB0569" w:rsidRDefault="00660699" w:rsidP="003940F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sr-Cyrl-RS"/>
              </w:rPr>
              <w:t>5</w:t>
            </w:r>
            <w:r w:rsidR="00812228" w:rsidRPr="00AB0569">
              <w:rPr>
                <w:rFonts w:ascii="Times New Roman" w:hAnsi="Times New Roman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39304F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39304F">
              <w:rPr>
                <w:rFonts w:ascii="Times New Roman" w:hAnsi="Times New Roman"/>
                <w:szCs w:val="24"/>
                <w:lang w:val="sr-Cyrl-RS"/>
              </w:rPr>
              <w:t>Керкез Соња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7940DC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Саобраћајни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Београд</w:t>
            </w:r>
          </w:p>
        </w:tc>
        <w:tc>
          <w:tcPr>
            <w:tcW w:w="1122" w:type="dxa"/>
            <w:vAlign w:val="center"/>
          </w:tcPr>
          <w:p w:rsidR="00812228" w:rsidRPr="007940DC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</w:tcPr>
          <w:p w:rsidR="00812228" w:rsidRPr="0039304F" w:rsidRDefault="00812228" w:rsidP="0039304F">
            <w:pPr>
              <w:jc w:val="center"/>
              <w:rPr>
                <w:rFonts w:ascii="Times New Roman" w:hAnsi="Times New Roman"/>
              </w:rPr>
            </w:pPr>
          </w:p>
          <w:p w:rsidR="00812228" w:rsidRPr="0039304F" w:rsidRDefault="00812228" w:rsidP="0039304F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9304F">
              <w:rPr>
                <w:rFonts w:ascii="Times New Roman" w:hAnsi="Times New Roman"/>
                <w:lang w:val="sr-Cyrl-RS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39304F" w:rsidRDefault="00812228" w:rsidP="0039304F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9304F">
              <w:rPr>
                <w:rFonts w:ascii="Times New Roman" w:hAnsi="Times New Roman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812228" w:rsidRPr="0039304F" w:rsidRDefault="00812228" w:rsidP="0039304F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9304F"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418" w:type="dxa"/>
          </w:tcPr>
          <w:p w:rsidR="00812228" w:rsidRPr="00DC68CA" w:rsidRDefault="00812228" w:rsidP="003940F5">
            <w:pPr>
              <w:rPr>
                <w:rFonts w:ascii="Times New Roman" w:hAnsi="Times New Roman"/>
              </w:rPr>
            </w:pPr>
          </w:p>
          <w:p w:rsidR="00812228" w:rsidRPr="00DC68CA" w:rsidRDefault="00812228" w:rsidP="0039304F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DC68CA">
              <w:rPr>
                <w:rFonts w:ascii="Times New Roman" w:hAnsi="Times New Roman"/>
                <w:lang w:val="sr-Cyrl-RS"/>
              </w:rPr>
              <w:t>не</w:t>
            </w:r>
          </w:p>
        </w:tc>
      </w:tr>
      <w:tr w:rsidR="00812228" w:rsidRPr="00DB74F6" w:rsidTr="003940F5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660699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  <w:lang w:val="sr-Cyrl-RS"/>
              </w:rPr>
              <w:t>6</w:t>
            </w:r>
            <w:r w:rsidR="00812228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083E0C">
              <w:rPr>
                <w:rFonts w:ascii="Times New Roman" w:hAnsi="Times New Roman" w:hint="eastAsia"/>
                <w:szCs w:val="24"/>
              </w:rPr>
              <w:t>Стојковић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Бојан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Саобраћајни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01.09.2018.</w:t>
            </w:r>
          </w:p>
        </w:tc>
        <w:tc>
          <w:tcPr>
            <w:tcW w:w="992" w:type="dxa"/>
            <w:vAlign w:val="center"/>
          </w:tcPr>
          <w:p w:rsidR="00812228" w:rsidRPr="00DC68CA" w:rsidRDefault="00812228" w:rsidP="003940F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3940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C60B85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2566C1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660699">
              <w:rPr>
                <w:rFonts w:ascii="Times New Roman" w:hAnsi="Times New Roman"/>
                <w:szCs w:val="24"/>
                <w:lang w:val="sr-Cyrl-RS"/>
              </w:rPr>
              <w:t>7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Вељковић</w:t>
            </w:r>
          </w:p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Слађана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</w:t>
            </w:r>
            <w:r>
              <w:rPr>
                <w:rFonts w:ascii="Times New Roman" w:hAnsi="Times New Roman"/>
                <w:szCs w:val="24"/>
              </w:rPr>
              <w:t>I</w:t>
            </w:r>
          </w:p>
        </w:tc>
        <w:tc>
          <w:tcPr>
            <w:tcW w:w="1924" w:type="dxa"/>
            <w:vAlign w:val="center"/>
          </w:tcPr>
          <w:p w:rsidR="00812228" w:rsidRPr="006F328D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Висока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техничк</w:t>
            </w:r>
            <w:r>
              <w:rPr>
                <w:rFonts w:ascii="Times New Roman" w:hAnsi="Times New Roman"/>
                <w:szCs w:val="24"/>
              </w:rPr>
              <w:t>a школа струковних студија</w:t>
            </w:r>
          </w:p>
        </w:tc>
        <w:tc>
          <w:tcPr>
            <w:tcW w:w="1122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практичне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наставе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11.09.2013.</w:t>
            </w:r>
          </w:p>
        </w:tc>
        <w:tc>
          <w:tcPr>
            <w:tcW w:w="992" w:type="dxa"/>
            <w:vAlign w:val="center"/>
          </w:tcPr>
          <w:p w:rsidR="00812228" w:rsidRPr="00D03D27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8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C60B85">
        <w:trPr>
          <w:cantSplit/>
        </w:trPr>
        <w:tc>
          <w:tcPr>
            <w:tcW w:w="669" w:type="dxa"/>
            <w:vAlign w:val="center"/>
          </w:tcPr>
          <w:p w:rsidR="00812228" w:rsidRPr="00DB74F6" w:rsidRDefault="00660699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  <w:lang w:val="sr-Cyrl-RS"/>
              </w:rPr>
              <w:t>8</w:t>
            </w:r>
            <w:r w:rsidR="00812228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Јаковљевић </w:t>
            </w:r>
            <w:r w:rsidRPr="00DB74F6">
              <w:rPr>
                <w:rFonts w:ascii="Times New Roman" w:hAnsi="Times New Roman"/>
                <w:szCs w:val="24"/>
              </w:rPr>
              <w:t>Марко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Саобраћајни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01.09.2016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812228" w:rsidRPr="008E017E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7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C60B85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660699">
              <w:rPr>
                <w:rFonts w:ascii="Times New Roman" w:hAnsi="Times New Roman"/>
                <w:szCs w:val="24"/>
                <w:lang w:val="sr-Cyrl-RS"/>
              </w:rPr>
              <w:t>9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1C4A1E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Рајић Александар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Саобраћајни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26.09.2018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812228" w:rsidRPr="002A0655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C60B85">
        <w:trPr>
          <w:cantSplit/>
        </w:trPr>
        <w:tc>
          <w:tcPr>
            <w:tcW w:w="669" w:type="dxa"/>
            <w:vAlign w:val="center"/>
          </w:tcPr>
          <w:p w:rsidR="00812228" w:rsidRPr="00DB74F6" w:rsidRDefault="00660699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40</w:t>
            </w:r>
            <w:r w:rsidR="00812228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DC68C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C68CA">
              <w:rPr>
                <w:rFonts w:ascii="Times New Roman" w:hAnsi="Times New Roman"/>
                <w:szCs w:val="24"/>
                <w:lang w:val="sr-Cyrl-RS"/>
              </w:rPr>
              <w:t>Јовановић Станка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Саобраћајни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812228" w:rsidRPr="00DC68C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групе</w:t>
            </w:r>
            <w:r>
              <w:rPr>
                <w:rFonts w:ascii="Times New Roman" w:hAnsi="Times New Roman"/>
                <w:szCs w:val="24"/>
                <w:lang w:val="sr-Cyrl-R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предмета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812228" w:rsidRPr="00DC68C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100</w:t>
            </w:r>
          </w:p>
        </w:tc>
        <w:tc>
          <w:tcPr>
            <w:tcW w:w="1417" w:type="dxa"/>
            <w:vAlign w:val="center"/>
          </w:tcPr>
          <w:p w:rsidR="00812228" w:rsidRPr="00DC68C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812228" w:rsidRPr="00573299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</w:t>
            </w:r>
          </w:p>
        </w:tc>
        <w:tc>
          <w:tcPr>
            <w:tcW w:w="1418" w:type="dxa"/>
            <w:vAlign w:val="center"/>
          </w:tcPr>
          <w:p w:rsidR="00812228" w:rsidRPr="00DC68C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812228" w:rsidRPr="00DB74F6" w:rsidTr="00C60B85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660699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  <w:r w:rsidR="00812228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Радић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Радмила</w:t>
            </w:r>
          </w:p>
        </w:tc>
        <w:tc>
          <w:tcPr>
            <w:tcW w:w="127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Филозофски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vAlign w:val="center"/>
          </w:tcPr>
          <w:p w:rsidR="00812228" w:rsidRPr="0064628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саобраћајне</w:t>
            </w:r>
          </w:p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DB74F6">
              <w:rPr>
                <w:rFonts w:ascii="Times New Roman" w:hAnsi="Times New Roman"/>
                <w:szCs w:val="24"/>
              </w:rPr>
              <w:t>сихологије</w:t>
            </w:r>
          </w:p>
        </w:tc>
        <w:tc>
          <w:tcPr>
            <w:tcW w:w="1496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еодређено</w:t>
            </w:r>
          </w:p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Pr="00DB74F6">
              <w:rPr>
                <w:rFonts w:ascii="Times New Roman" w:hAnsi="Times New Roman"/>
                <w:szCs w:val="24"/>
              </w:rPr>
              <w:t>0</w:t>
            </w:r>
          </w:p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09.07.2012.</w:t>
            </w:r>
          </w:p>
        </w:tc>
        <w:tc>
          <w:tcPr>
            <w:tcW w:w="992" w:type="dxa"/>
            <w:vAlign w:val="center"/>
          </w:tcPr>
          <w:p w:rsidR="00812228" w:rsidRPr="00515AE6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10</w:t>
            </w:r>
          </w:p>
        </w:tc>
        <w:tc>
          <w:tcPr>
            <w:tcW w:w="1418" w:type="dxa"/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705614">
        <w:trPr>
          <w:cantSplit/>
        </w:trPr>
        <w:tc>
          <w:tcPr>
            <w:tcW w:w="669" w:type="dxa"/>
            <w:vAlign w:val="center"/>
          </w:tcPr>
          <w:p w:rsidR="00812228" w:rsidRPr="00DB74F6" w:rsidRDefault="00812228" w:rsidP="007F776F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660699" w:rsidP="007F77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2</w:t>
            </w:r>
            <w:r w:rsidR="00812228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vAlign w:val="center"/>
          </w:tcPr>
          <w:p w:rsidR="00812228" w:rsidRPr="001A680E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1A680E">
              <w:rPr>
                <w:rFonts w:ascii="Times New Roman" w:hAnsi="Times New Roman"/>
                <w:szCs w:val="24"/>
                <w:lang w:val="sr-Cyrl-RS"/>
              </w:rPr>
              <w:t>Радосављевић Милена</w:t>
            </w:r>
          </w:p>
        </w:tc>
        <w:tc>
          <w:tcPr>
            <w:tcW w:w="1276" w:type="dxa"/>
            <w:vAlign w:val="center"/>
          </w:tcPr>
          <w:p w:rsidR="00812228" w:rsidRPr="001A680E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VI</w:t>
            </w:r>
          </w:p>
        </w:tc>
        <w:tc>
          <w:tcPr>
            <w:tcW w:w="1924" w:type="dxa"/>
            <w:vAlign w:val="center"/>
          </w:tcPr>
          <w:p w:rsidR="00812228" w:rsidRPr="001A680E" w:rsidRDefault="00812228" w:rsidP="001A680E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Висока школа академских студија Београд</w:t>
            </w:r>
          </w:p>
        </w:tc>
        <w:tc>
          <w:tcPr>
            <w:tcW w:w="1122" w:type="dxa"/>
            <w:vAlign w:val="center"/>
          </w:tcPr>
          <w:p w:rsidR="00812228" w:rsidRPr="001A680E" w:rsidRDefault="00812228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vAlign w:val="center"/>
          </w:tcPr>
          <w:p w:rsidR="00812228" w:rsidRPr="001A680E" w:rsidRDefault="00812228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Наставник Верске наставе</w:t>
            </w:r>
          </w:p>
        </w:tc>
        <w:tc>
          <w:tcPr>
            <w:tcW w:w="1496" w:type="dxa"/>
            <w:vAlign w:val="center"/>
          </w:tcPr>
          <w:p w:rsidR="00812228" w:rsidRPr="001A680E" w:rsidRDefault="00812228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одређено</w:t>
            </w:r>
          </w:p>
        </w:tc>
        <w:tc>
          <w:tcPr>
            <w:tcW w:w="1101" w:type="dxa"/>
            <w:vAlign w:val="center"/>
          </w:tcPr>
          <w:p w:rsidR="00812228" w:rsidRPr="001A680E" w:rsidRDefault="00812228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40</w:t>
            </w:r>
          </w:p>
        </w:tc>
        <w:tc>
          <w:tcPr>
            <w:tcW w:w="1417" w:type="dxa"/>
            <w:vAlign w:val="center"/>
          </w:tcPr>
          <w:p w:rsidR="00812228" w:rsidRPr="001A680E" w:rsidRDefault="00812228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01.09.2021.</w:t>
            </w:r>
          </w:p>
        </w:tc>
        <w:tc>
          <w:tcPr>
            <w:tcW w:w="992" w:type="dxa"/>
            <w:vAlign w:val="center"/>
          </w:tcPr>
          <w:p w:rsidR="00812228" w:rsidRPr="001A680E" w:rsidRDefault="00812228" w:rsidP="007F776F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0</w:t>
            </w:r>
          </w:p>
        </w:tc>
        <w:tc>
          <w:tcPr>
            <w:tcW w:w="1418" w:type="dxa"/>
            <w:vAlign w:val="center"/>
          </w:tcPr>
          <w:p w:rsidR="00812228" w:rsidRDefault="00812228" w:rsidP="00705614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705614" w:rsidRDefault="00812228" w:rsidP="00705614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  <w:tr w:rsidR="00812228" w:rsidRPr="00DB74F6" w:rsidTr="004543C2">
        <w:trPr>
          <w:cantSplit/>
        </w:trPr>
        <w:tc>
          <w:tcPr>
            <w:tcW w:w="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4</w:t>
            </w:r>
            <w:r w:rsidR="00660699">
              <w:rPr>
                <w:rFonts w:ascii="Times New Roman" w:hAnsi="Times New Roman"/>
                <w:szCs w:val="24"/>
                <w:lang w:val="sr-Cyrl-RS"/>
              </w:rPr>
              <w:t>3</w:t>
            </w:r>
            <w:r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4543C2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4543C2">
              <w:rPr>
                <w:rFonts w:ascii="Times New Roman" w:hAnsi="Times New Roman"/>
                <w:szCs w:val="24"/>
                <w:lang w:val="sr-Cyrl-RS"/>
              </w:rPr>
              <w:t>Велимировић Слађана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VII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Природно</w:t>
            </w:r>
            <w:r w:rsidRPr="004543C2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математички</w:t>
            </w:r>
            <w:r w:rsidRPr="004543C2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факултет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E16051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E16051" w:rsidRDefault="00812228" w:rsidP="00886A64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 w:rsidRPr="004543C2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sr-Cyrl-RS"/>
              </w:rPr>
              <w:t>биологије и грађанског васпитања,</w:t>
            </w:r>
            <w:r>
              <w:rPr>
                <w:rFonts w:ascii="Times New Roman" w:hAnsi="Times New Roman"/>
                <w:szCs w:val="24"/>
              </w:rPr>
              <w:t xml:space="preserve"> библиотекар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886A64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01.09.2018.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705614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FD6E6D">
        <w:trPr>
          <w:cantSplit/>
        </w:trPr>
        <w:tc>
          <w:tcPr>
            <w:tcW w:w="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660699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4</w:t>
            </w:r>
            <w:r w:rsidR="00812228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FD6E6D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FD6E6D">
              <w:rPr>
                <w:rFonts w:ascii="Times New Roman" w:hAnsi="Times New Roman"/>
                <w:szCs w:val="24"/>
                <w:lang w:val="sr-Cyrl-RS"/>
              </w:rPr>
              <w:t>Дицић</w:t>
            </w:r>
          </w:p>
          <w:p w:rsidR="00812228" w:rsidRPr="00FD6E6D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FD6E6D">
              <w:rPr>
                <w:rFonts w:ascii="Times New Roman" w:hAnsi="Times New Roman"/>
                <w:szCs w:val="24"/>
                <w:lang w:val="sr-Cyrl-RS"/>
              </w:rPr>
              <w:t>Гвозден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Саобра</w:t>
            </w:r>
            <w:r>
              <w:rPr>
                <w:rFonts w:ascii="Times New Roman" w:hAnsi="Times New Roman"/>
                <w:szCs w:val="24"/>
              </w:rPr>
              <w:t>ћајна, машинска и електроте</w:t>
            </w:r>
            <w:r w:rsidRPr="00FD6E6D">
              <w:rPr>
                <w:rFonts w:ascii="Times New Roman" w:hAnsi="Times New Roman"/>
                <w:szCs w:val="24"/>
              </w:rPr>
              <w:t xml:space="preserve">х. </w:t>
            </w:r>
            <w:r w:rsidRPr="00DB74F6">
              <w:rPr>
                <w:rFonts w:ascii="Times New Roman" w:hAnsi="Times New Roman"/>
                <w:szCs w:val="24"/>
              </w:rPr>
              <w:t>школа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 w:rsidRPr="00FD6E6D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практичне</w:t>
            </w:r>
            <w:r w:rsidRPr="00FD6E6D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наставе</w:t>
            </w:r>
            <w:r w:rsidRPr="00DB74F6">
              <w:rPr>
                <w:rFonts w:ascii="Times New Roman" w:hAnsi="Times New Roman"/>
                <w:szCs w:val="24"/>
              </w:rPr>
              <w:t xml:space="preserve"> инструктор</w:t>
            </w:r>
            <w:r w:rsidRPr="00FD6E6D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вожње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15.09.2004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77760C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  <w:lang w:val="sr-Cyrl-R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0842FB">
        <w:trPr>
          <w:cantSplit/>
        </w:trPr>
        <w:tc>
          <w:tcPr>
            <w:tcW w:w="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812228" w:rsidRPr="00DB74F6" w:rsidRDefault="00660699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5</w:t>
            </w:r>
            <w:r w:rsidR="00812228" w:rsidRPr="00DB74F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0842FB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0842FB">
              <w:rPr>
                <w:rFonts w:ascii="Times New Roman" w:hAnsi="Times New Roman"/>
                <w:szCs w:val="24"/>
                <w:lang w:val="sr-Cyrl-RS"/>
              </w:rPr>
              <w:t>Милановић</w:t>
            </w:r>
          </w:p>
          <w:p w:rsidR="00812228" w:rsidRPr="000842FB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0842FB">
              <w:rPr>
                <w:rFonts w:ascii="Times New Roman" w:hAnsi="Times New Roman"/>
                <w:szCs w:val="24"/>
                <w:lang w:val="sr-Cyrl-RS"/>
              </w:rPr>
              <w:t>Славиша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V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Техничка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школа ГПС у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Београду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</w:t>
            </w:r>
            <w:r w:rsidRPr="00DB74F6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</w:p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DB74F6">
              <w:rPr>
                <w:rFonts w:ascii="Times New Roman" w:hAnsi="Times New Roman"/>
                <w:szCs w:val="24"/>
              </w:rPr>
              <w:t>рактичне</w:t>
            </w:r>
            <w:r w:rsidRPr="000842FB">
              <w:rPr>
                <w:rFonts w:ascii="Times New Roman" w:hAnsi="Times New Roman"/>
                <w:szCs w:val="24"/>
              </w:rPr>
              <w:t xml:space="preserve">  </w:t>
            </w:r>
            <w:r w:rsidRPr="00DB74F6">
              <w:rPr>
                <w:rFonts w:ascii="Times New Roman" w:hAnsi="Times New Roman"/>
                <w:szCs w:val="24"/>
              </w:rPr>
              <w:t>наставе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инструктор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вожње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неодређено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08.05.2013.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766F90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DB74F6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0842FB">
        <w:trPr>
          <w:cantSplit/>
        </w:trPr>
        <w:tc>
          <w:tcPr>
            <w:tcW w:w="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5F571C" w:rsidRDefault="00660699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6</w:t>
            </w:r>
            <w:r w:rsidR="00812228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0842FB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0842FB">
              <w:rPr>
                <w:rFonts w:ascii="Times New Roman" w:hAnsi="Times New Roman"/>
                <w:szCs w:val="24"/>
                <w:lang w:val="sr-Cyrl-RS"/>
              </w:rPr>
              <w:t>Ђикић Милан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V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5F571C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Техничка школа ГСП у Београду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5F571C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>
              <w:rPr>
                <w:rFonts w:ascii="Times New Roman" w:hAnsi="Times New Roman"/>
                <w:szCs w:val="24"/>
              </w:rPr>
              <w:t>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практич</w:t>
            </w:r>
            <w:r w:rsidRPr="000842FB">
              <w:rPr>
                <w:rFonts w:ascii="Times New Roman" w:hAnsi="Times New Roman"/>
                <w:szCs w:val="24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наставе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инструктор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вожње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5F571C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одређено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5F571C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5F571C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15.05.2019.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15629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  <w:lang w:val="sr-Cyrl-R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12228" w:rsidRPr="005F571C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</w:t>
            </w:r>
            <w:r>
              <w:rPr>
                <w:rFonts w:ascii="Times New Roman" w:hAnsi="Times New Roman"/>
                <w:szCs w:val="24"/>
              </w:rPr>
              <w:t>е</w:t>
            </w:r>
          </w:p>
        </w:tc>
      </w:tr>
      <w:tr w:rsidR="00812228" w:rsidRPr="00DB74F6" w:rsidTr="006143CA">
        <w:trPr>
          <w:cantSplit/>
        </w:trPr>
        <w:tc>
          <w:tcPr>
            <w:tcW w:w="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77760C" w:rsidRDefault="00660699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47</w:t>
            </w:r>
            <w:r w:rsidR="00812228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0842FB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Милеуснић Весна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V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6143C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Техничка школа Ћуприја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6143C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DB74F6" w:rsidRDefault="00812228" w:rsidP="00C60B85">
            <w:pPr>
              <w:jc w:val="center"/>
              <w:rPr>
                <w:rFonts w:ascii="Times New Roman" w:hAnsi="Times New Roman"/>
                <w:szCs w:val="24"/>
              </w:rPr>
            </w:pPr>
            <w:r w:rsidRPr="00DB74F6">
              <w:rPr>
                <w:rFonts w:ascii="Times New Roman" w:hAnsi="Times New Roman"/>
                <w:szCs w:val="24"/>
              </w:rPr>
              <w:t>Наставник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практич</w:t>
            </w:r>
            <w:r w:rsidRPr="000842FB">
              <w:rPr>
                <w:rFonts w:ascii="Times New Roman" w:hAnsi="Times New Roman"/>
                <w:szCs w:val="24"/>
              </w:rPr>
              <w:t>н</w:t>
            </w:r>
            <w:r w:rsidRPr="00DB74F6">
              <w:rPr>
                <w:rFonts w:ascii="Times New Roman" w:hAnsi="Times New Roman"/>
                <w:szCs w:val="24"/>
              </w:rPr>
              <w:t>е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наставе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инструктор</w:t>
            </w:r>
            <w:r w:rsidRPr="000842FB">
              <w:rPr>
                <w:rFonts w:ascii="Times New Roman" w:hAnsi="Times New Roman"/>
                <w:szCs w:val="24"/>
              </w:rPr>
              <w:t xml:space="preserve"> </w:t>
            </w:r>
            <w:r w:rsidRPr="00DB74F6">
              <w:rPr>
                <w:rFonts w:ascii="Times New Roman" w:hAnsi="Times New Roman"/>
                <w:szCs w:val="24"/>
              </w:rPr>
              <w:t>вожње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6143C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одређено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6143CA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6143CA" w:rsidRDefault="00812228" w:rsidP="006143CA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13.09.2021.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28" w:rsidRPr="00F00662" w:rsidRDefault="00F00662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12228" w:rsidRPr="00BD0AC8" w:rsidRDefault="00812228" w:rsidP="00C60B8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</w:t>
            </w:r>
          </w:p>
        </w:tc>
      </w:tr>
    </w:tbl>
    <w:p w:rsidR="00CC385B" w:rsidRPr="00E57239" w:rsidRDefault="00CC385B">
      <w:pPr>
        <w:jc w:val="both"/>
        <w:rPr>
          <w:rFonts w:ascii="Calibri" w:hAnsi="Calibri"/>
          <w:sz w:val="28"/>
        </w:rPr>
        <w:sectPr w:rsidR="00CC385B" w:rsidRPr="00E57239" w:rsidSect="005C0132">
          <w:footerReference w:type="default" r:id="rId35"/>
          <w:type w:val="evenPage"/>
          <w:pgSz w:w="16840" w:h="11907" w:orient="landscape" w:code="9"/>
          <w:pgMar w:top="1418" w:right="1418" w:bottom="709" w:left="992" w:header="708" w:footer="708" w:gutter="0"/>
          <w:pgNumType w:start="59"/>
          <w:cols w:space="708"/>
        </w:sectPr>
      </w:pPr>
    </w:p>
    <w:p w:rsidR="00CC385B" w:rsidRPr="005A2A2F" w:rsidRDefault="009C7EDD" w:rsidP="005A2A2F">
      <w:pPr>
        <w:pStyle w:val="Heading2"/>
      </w:pPr>
      <w:bookmarkStart w:id="315" w:name="_Toc367098570"/>
      <w:bookmarkStart w:id="316" w:name="_Toc367099638"/>
      <w:bookmarkStart w:id="317" w:name="_Toc367099738"/>
      <w:bookmarkStart w:id="318" w:name="_Toc493242987"/>
      <w:bookmarkStart w:id="319" w:name="_Toc19012969"/>
      <w:bookmarkStart w:id="320" w:name="_Toc50922292"/>
      <w:bookmarkStart w:id="321" w:name="_Toc82627467"/>
      <w:bookmarkStart w:id="322" w:name="_Toc82637940"/>
      <w:r w:rsidRPr="005A2A2F">
        <w:lastRenderedPageBreak/>
        <w:t>4.11</w:t>
      </w:r>
      <w:r w:rsidR="00CC385B" w:rsidRPr="005A2A2F">
        <w:t>. СТРУКТУРA 40-</w:t>
      </w:r>
      <w:r w:rsidR="005A2A2F" w:rsidRPr="005A2A2F">
        <w:t>T</w:t>
      </w:r>
      <w:r w:rsidR="00CC385B" w:rsidRPr="005A2A2F">
        <w:t>О ЧАСОВНЕ РАДНЕ НЕДЕЉЕ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p w:rsidR="00CC385B" w:rsidRPr="005A2A2F" w:rsidRDefault="00CC385B" w:rsidP="005A2A2F">
      <w:pPr>
        <w:pStyle w:val="Heading2"/>
      </w:pPr>
      <w:bookmarkStart w:id="323" w:name="_Toc367098571"/>
      <w:bookmarkStart w:id="324" w:name="_Toc367099639"/>
      <w:bookmarkStart w:id="325" w:name="_Toc367099739"/>
      <w:bookmarkStart w:id="326" w:name="_Toc493242988"/>
      <w:bookmarkStart w:id="327" w:name="_Toc19012970"/>
      <w:bookmarkStart w:id="328" w:name="_Toc50922293"/>
      <w:bookmarkStart w:id="329" w:name="_Toc82627468"/>
      <w:bookmarkStart w:id="330" w:name="_Toc82637941"/>
      <w:r w:rsidRPr="005A2A2F">
        <w:t>ШКОЛСКОГ ПСИХОЛОГА</w:t>
      </w:r>
      <w:bookmarkEnd w:id="323"/>
      <w:bookmarkEnd w:id="324"/>
      <w:bookmarkEnd w:id="325"/>
      <w:bookmarkEnd w:id="326"/>
      <w:bookmarkEnd w:id="327"/>
      <w:bookmarkEnd w:id="328"/>
      <w:r w:rsidR="00E328C9">
        <w:rPr>
          <w:lang w:val="sr-Cyrl-RS"/>
        </w:rPr>
        <w:t xml:space="preserve"> </w:t>
      </w:r>
      <w:bookmarkStart w:id="331" w:name="_Toc367098572"/>
      <w:bookmarkStart w:id="332" w:name="_Toc367099640"/>
      <w:bookmarkStart w:id="333" w:name="_Toc367099740"/>
      <w:bookmarkStart w:id="334" w:name="_Toc493242989"/>
      <w:bookmarkStart w:id="335" w:name="_Toc19012971"/>
      <w:bookmarkStart w:id="336" w:name="_Toc50922294"/>
      <w:r w:rsidR="00424FC6">
        <w:t>ЗА ШКОЛСКУ 202</w:t>
      </w:r>
      <w:r w:rsidR="00424FC6">
        <w:rPr>
          <w:lang w:val="sr-Cyrl-RS"/>
        </w:rPr>
        <w:t>1</w:t>
      </w:r>
      <w:r w:rsidR="00424FC6">
        <w:t>/202</w:t>
      </w:r>
      <w:r w:rsidR="00424FC6">
        <w:rPr>
          <w:lang w:val="sr-Cyrl-RS"/>
        </w:rPr>
        <w:t>2</w:t>
      </w:r>
      <w:r w:rsidRPr="005A2A2F">
        <w:t>. ГОДИНУ</w:t>
      </w:r>
      <w:bookmarkEnd w:id="329"/>
      <w:bookmarkEnd w:id="330"/>
      <w:bookmarkEnd w:id="331"/>
      <w:bookmarkEnd w:id="332"/>
      <w:bookmarkEnd w:id="333"/>
      <w:bookmarkEnd w:id="334"/>
      <w:bookmarkEnd w:id="335"/>
      <w:bookmarkEnd w:id="336"/>
    </w:p>
    <w:p w:rsidR="00417768" w:rsidRDefault="00417768" w:rsidP="00417768">
      <w:pPr>
        <w:rPr>
          <w:lang w:val="sr-Cyrl-CS"/>
        </w:rPr>
      </w:pPr>
    </w:p>
    <w:tbl>
      <w:tblPr>
        <w:tblW w:w="9141" w:type="dxa"/>
        <w:jc w:val="center"/>
        <w:tblInd w:w="-78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75"/>
        <w:gridCol w:w="2066"/>
      </w:tblGrid>
      <w:tr w:rsidR="00417768" w:rsidRPr="001C09C6" w:rsidTr="006E6328">
        <w:trPr>
          <w:trHeight w:val="482"/>
          <w:jc w:val="center"/>
        </w:trPr>
        <w:tc>
          <w:tcPr>
            <w:tcW w:w="7075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6E3BC" w:themeFill="accent3" w:themeFillTint="66"/>
            <w:vAlign w:val="center"/>
          </w:tcPr>
          <w:p w:rsidR="00417768" w:rsidRPr="001C09C6" w:rsidRDefault="00417768" w:rsidP="00CD1F7E">
            <w:pPr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417768" w:rsidRDefault="00417768" w:rsidP="00CD1F7E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ПОДРУЧЈЕ РАДА</w:t>
            </w:r>
          </w:p>
          <w:p w:rsidR="00417768" w:rsidRDefault="00417768" w:rsidP="00CD1F7E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</w:tc>
        <w:tc>
          <w:tcPr>
            <w:tcW w:w="206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6E3BC" w:themeFill="accent3" w:themeFillTint="66"/>
            <w:vAlign w:val="center"/>
          </w:tcPr>
          <w:p w:rsidR="00417768" w:rsidRDefault="00417768" w:rsidP="00CD1F7E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БРОЈ САТИ</w:t>
            </w:r>
          </w:p>
        </w:tc>
      </w:tr>
      <w:tr w:rsidR="00417768" w:rsidRPr="001C09C6" w:rsidTr="00417768">
        <w:trPr>
          <w:cantSplit/>
          <w:trHeight w:val="879"/>
          <w:jc w:val="center"/>
        </w:trPr>
        <w:tc>
          <w:tcPr>
            <w:tcW w:w="7075" w:type="dxa"/>
            <w:tcBorders>
              <w:top w:val="double" w:sz="6" w:space="0" w:color="000000"/>
              <w:right w:val="double" w:sz="6" w:space="0" w:color="000000"/>
            </w:tcBorders>
          </w:tcPr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  <w:r w:rsidRPr="007D1B48">
              <w:rPr>
                <w:rFonts w:ascii="Times New Roman" w:hAnsi="Times New Roman"/>
                <w:sz w:val="28"/>
                <w:szCs w:val="28"/>
                <w:lang w:val="sr-Cyrl-CS"/>
              </w:rPr>
              <w:t>1. П</w:t>
            </w:r>
            <w:r w:rsidRPr="007D1B48">
              <w:rPr>
                <w:rFonts w:ascii="Times New Roman" w:hAnsi="Times New Roman"/>
                <w:sz w:val="28"/>
                <w:szCs w:val="28"/>
              </w:rPr>
              <w:t>ланирање и програмирање образовно-васпитног рада</w:t>
            </w:r>
          </w:p>
        </w:tc>
        <w:tc>
          <w:tcPr>
            <w:tcW w:w="2066" w:type="dxa"/>
            <w:tcBorders>
              <w:top w:val="double" w:sz="6" w:space="0" w:color="000000"/>
              <w:left w:val="double" w:sz="6" w:space="0" w:color="000000"/>
            </w:tcBorders>
            <w:vAlign w:val="center"/>
          </w:tcPr>
          <w:p w:rsidR="00417768" w:rsidRPr="00AE1EA0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417768" w:rsidRPr="007D1B48" w:rsidTr="00417768">
        <w:trPr>
          <w:cantSplit/>
          <w:trHeight w:val="970"/>
          <w:jc w:val="center"/>
        </w:trPr>
        <w:tc>
          <w:tcPr>
            <w:tcW w:w="7075" w:type="dxa"/>
            <w:tcBorders>
              <w:right w:val="double" w:sz="6" w:space="0" w:color="000000"/>
            </w:tcBorders>
          </w:tcPr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  <w:r w:rsidRPr="007D1B48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2. </w:t>
            </w:r>
            <w:r w:rsidRPr="007D1B48">
              <w:rPr>
                <w:rFonts w:ascii="Times New Roman" w:hAnsi="Times New Roman"/>
                <w:sz w:val="28"/>
                <w:szCs w:val="28"/>
              </w:rPr>
              <w:t>Праћење и вредновање образовно-васпитног рада</w:t>
            </w: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2066" w:type="dxa"/>
            <w:tcBorders>
              <w:left w:val="double" w:sz="6" w:space="0" w:color="000000"/>
            </w:tcBorders>
            <w:vAlign w:val="center"/>
          </w:tcPr>
          <w:p w:rsidR="00417768" w:rsidRPr="00AE1EA0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417768" w:rsidRPr="007D1B48" w:rsidTr="00417768">
        <w:trPr>
          <w:cantSplit/>
          <w:trHeight w:val="715"/>
          <w:jc w:val="center"/>
        </w:trPr>
        <w:tc>
          <w:tcPr>
            <w:tcW w:w="7075" w:type="dxa"/>
            <w:tcBorders>
              <w:right w:val="double" w:sz="6" w:space="0" w:color="000000"/>
            </w:tcBorders>
          </w:tcPr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7D1B48">
              <w:rPr>
                <w:rFonts w:ascii="Times New Roman" w:hAnsi="Times New Roman"/>
                <w:sz w:val="28"/>
                <w:szCs w:val="28"/>
                <w:lang w:val="sr-Cyrl-CS"/>
              </w:rPr>
              <w:t>3. Р</w:t>
            </w:r>
            <w:r w:rsidRPr="007D1B48">
              <w:rPr>
                <w:rFonts w:ascii="Times New Roman" w:hAnsi="Times New Roman"/>
                <w:sz w:val="28"/>
                <w:szCs w:val="28"/>
              </w:rPr>
              <w:t>ад са наставницима</w:t>
            </w:r>
          </w:p>
        </w:tc>
        <w:tc>
          <w:tcPr>
            <w:tcW w:w="2066" w:type="dxa"/>
            <w:tcBorders>
              <w:left w:val="double" w:sz="6" w:space="0" w:color="000000"/>
            </w:tcBorders>
            <w:vAlign w:val="center"/>
          </w:tcPr>
          <w:p w:rsidR="00417768" w:rsidRPr="00AE1EA0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417768" w:rsidRPr="007D1B48" w:rsidTr="00417768">
        <w:trPr>
          <w:cantSplit/>
          <w:trHeight w:val="839"/>
          <w:jc w:val="center"/>
        </w:trPr>
        <w:tc>
          <w:tcPr>
            <w:tcW w:w="7075" w:type="dxa"/>
            <w:tcBorders>
              <w:right w:val="double" w:sz="6" w:space="0" w:color="000000"/>
            </w:tcBorders>
          </w:tcPr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  <w:r w:rsidRPr="007D1B48">
              <w:rPr>
                <w:rFonts w:ascii="Times New Roman" w:hAnsi="Times New Roman"/>
                <w:sz w:val="28"/>
                <w:szCs w:val="28"/>
                <w:lang w:val="sr-Cyrl-CS"/>
              </w:rPr>
              <w:t>4. Р</w:t>
            </w:r>
            <w:r w:rsidRPr="007D1B48">
              <w:rPr>
                <w:rFonts w:ascii="Times New Roman" w:hAnsi="Times New Roman"/>
                <w:sz w:val="28"/>
                <w:szCs w:val="28"/>
              </w:rPr>
              <w:t xml:space="preserve">ад са ученицима </w:t>
            </w:r>
          </w:p>
        </w:tc>
        <w:tc>
          <w:tcPr>
            <w:tcW w:w="2066" w:type="dxa"/>
            <w:tcBorders>
              <w:left w:val="double" w:sz="6" w:space="0" w:color="000000"/>
            </w:tcBorders>
            <w:vAlign w:val="center"/>
          </w:tcPr>
          <w:p w:rsidR="00417768" w:rsidRPr="00AE1EA0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417768" w:rsidRPr="007D1B48" w:rsidTr="00417768">
        <w:trPr>
          <w:cantSplit/>
          <w:trHeight w:val="640"/>
          <w:jc w:val="center"/>
        </w:trPr>
        <w:tc>
          <w:tcPr>
            <w:tcW w:w="7075" w:type="dxa"/>
            <w:tcBorders>
              <w:right w:val="double" w:sz="6" w:space="0" w:color="000000"/>
            </w:tcBorders>
          </w:tcPr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41776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  <w:r w:rsidRPr="007D1B48">
              <w:rPr>
                <w:rFonts w:ascii="Times New Roman" w:hAnsi="Times New Roman"/>
                <w:sz w:val="28"/>
                <w:szCs w:val="28"/>
                <w:lang w:val="sr-Cyrl-CS"/>
              </w:rPr>
              <w:t>5.  Р</w:t>
            </w:r>
            <w:r w:rsidRPr="007D1B48">
              <w:rPr>
                <w:rFonts w:ascii="Times New Roman" w:hAnsi="Times New Roman"/>
                <w:sz w:val="28"/>
                <w:szCs w:val="28"/>
              </w:rPr>
              <w:t>ад са родитељима, старатељима</w:t>
            </w: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2066" w:type="dxa"/>
            <w:tcBorders>
              <w:left w:val="double" w:sz="6" w:space="0" w:color="000000"/>
            </w:tcBorders>
            <w:vAlign w:val="center"/>
          </w:tcPr>
          <w:p w:rsidR="00417768" w:rsidRPr="00AD4C45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417768" w:rsidTr="00417768">
        <w:trPr>
          <w:cantSplit/>
          <w:trHeight w:val="851"/>
          <w:jc w:val="center"/>
        </w:trPr>
        <w:tc>
          <w:tcPr>
            <w:tcW w:w="7075" w:type="dxa"/>
            <w:tcBorders>
              <w:right w:val="double" w:sz="6" w:space="0" w:color="000000"/>
            </w:tcBorders>
          </w:tcPr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41776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  <w:r w:rsidRPr="007D1B48">
              <w:rPr>
                <w:rFonts w:ascii="Times New Roman" w:hAnsi="Times New Roman"/>
                <w:sz w:val="28"/>
                <w:szCs w:val="28"/>
                <w:lang w:val="sr-Cyrl-CS"/>
              </w:rPr>
              <w:t>6. Р</w:t>
            </w:r>
            <w:r w:rsidRPr="007D1B48">
              <w:rPr>
                <w:rFonts w:ascii="Times New Roman" w:hAnsi="Times New Roman"/>
                <w:sz w:val="28"/>
                <w:szCs w:val="28"/>
              </w:rPr>
              <w:t>ад са директором</w:t>
            </w: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tcBorders>
              <w:left w:val="double" w:sz="6" w:space="0" w:color="000000"/>
            </w:tcBorders>
            <w:vAlign w:val="center"/>
          </w:tcPr>
          <w:p w:rsidR="00417768" w:rsidRPr="00AD4C45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417768" w:rsidTr="00417768">
        <w:trPr>
          <w:cantSplit/>
          <w:trHeight w:val="640"/>
          <w:jc w:val="center"/>
        </w:trPr>
        <w:tc>
          <w:tcPr>
            <w:tcW w:w="7075" w:type="dxa"/>
            <w:tcBorders>
              <w:right w:val="double" w:sz="6" w:space="0" w:color="000000"/>
            </w:tcBorders>
          </w:tcPr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41776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  <w:r w:rsidRPr="007D1B48">
              <w:rPr>
                <w:rFonts w:ascii="Times New Roman" w:hAnsi="Times New Roman"/>
                <w:sz w:val="28"/>
                <w:szCs w:val="28"/>
                <w:lang w:val="sr-Cyrl-CS"/>
              </w:rPr>
              <w:t>7. Р</w:t>
            </w:r>
            <w:r w:rsidRPr="007D1B48">
              <w:rPr>
                <w:rFonts w:ascii="Times New Roman" w:hAnsi="Times New Roman"/>
                <w:sz w:val="28"/>
                <w:szCs w:val="28"/>
              </w:rPr>
              <w:t>ад у стручним органима и тимовима</w:t>
            </w: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2066" w:type="dxa"/>
            <w:tcBorders>
              <w:left w:val="double" w:sz="6" w:space="0" w:color="000000"/>
            </w:tcBorders>
            <w:vAlign w:val="center"/>
          </w:tcPr>
          <w:p w:rsidR="00417768" w:rsidRPr="00AE1EA0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417768" w:rsidTr="00417768">
        <w:trPr>
          <w:cantSplit/>
          <w:trHeight w:val="1405"/>
          <w:jc w:val="center"/>
        </w:trPr>
        <w:tc>
          <w:tcPr>
            <w:tcW w:w="7075" w:type="dxa"/>
            <w:tcBorders>
              <w:right w:val="double" w:sz="6" w:space="0" w:color="000000"/>
            </w:tcBorders>
          </w:tcPr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41776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  <w:r w:rsidRPr="007D1B48">
              <w:rPr>
                <w:rFonts w:ascii="Times New Roman" w:hAnsi="Times New Roman"/>
                <w:sz w:val="28"/>
                <w:szCs w:val="28"/>
                <w:lang w:val="sr-Cyrl-CS"/>
              </w:rPr>
              <w:t>8.  С</w:t>
            </w:r>
            <w:r w:rsidRPr="007D1B48">
              <w:rPr>
                <w:rFonts w:ascii="Times New Roman" w:hAnsi="Times New Roman"/>
                <w:sz w:val="28"/>
                <w:szCs w:val="28"/>
              </w:rPr>
              <w:t>арадња са надлежним установама, организацијама, удружењима и јединицом локалне самоуправе</w:t>
            </w: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2066" w:type="dxa"/>
            <w:tcBorders>
              <w:left w:val="double" w:sz="6" w:space="0" w:color="000000"/>
            </w:tcBorders>
            <w:vAlign w:val="center"/>
          </w:tcPr>
          <w:p w:rsidR="00417768" w:rsidRPr="00AD4C45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417768" w:rsidRPr="00AE1EA0" w:rsidTr="00417768">
        <w:trPr>
          <w:cantSplit/>
          <w:trHeight w:val="640"/>
          <w:jc w:val="center"/>
        </w:trPr>
        <w:tc>
          <w:tcPr>
            <w:tcW w:w="7075" w:type="dxa"/>
            <w:tcBorders>
              <w:right w:val="double" w:sz="6" w:space="0" w:color="000000"/>
            </w:tcBorders>
          </w:tcPr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776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  <w:r w:rsidRPr="007D1B48">
              <w:rPr>
                <w:rFonts w:ascii="Times New Roman" w:hAnsi="Times New Roman"/>
                <w:sz w:val="28"/>
                <w:szCs w:val="28"/>
              </w:rPr>
              <w:t>9.  Вођење документације, припрема за рад и стручно усавршавање</w:t>
            </w:r>
          </w:p>
          <w:p w:rsidR="00417768" w:rsidRPr="007D1B48" w:rsidRDefault="00417768" w:rsidP="00CD1F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tcBorders>
              <w:left w:val="double" w:sz="6" w:space="0" w:color="000000"/>
            </w:tcBorders>
            <w:vAlign w:val="center"/>
          </w:tcPr>
          <w:p w:rsidR="00417768" w:rsidRPr="00AE1EA0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417768" w:rsidRPr="00AE1EA0" w:rsidTr="00417768">
        <w:trPr>
          <w:cantSplit/>
          <w:trHeight w:val="640"/>
          <w:jc w:val="center"/>
        </w:trPr>
        <w:tc>
          <w:tcPr>
            <w:tcW w:w="7075" w:type="dxa"/>
            <w:tcBorders>
              <w:right w:val="double" w:sz="6" w:space="0" w:color="000000"/>
            </w:tcBorders>
          </w:tcPr>
          <w:p w:rsidR="00417768" w:rsidRPr="007D1B48" w:rsidRDefault="00417768" w:rsidP="00CD1F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973">
              <w:rPr>
                <w:rFonts w:ascii="Times New Roman" w:hAnsi="Times New Roman"/>
                <w:b/>
                <w:szCs w:val="24"/>
                <w:lang w:val="sr-Cyrl-CS"/>
              </w:rPr>
              <w:t>НЕПОСРЕДНО РАДНО ВРЕМЕ</w:t>
            </w:r>
          </w:p>
        </w:tc>
        <w:tc>
          <w:tcPr>
            <w:tcW w:w="2066" w:type="dxa"/>
            <w:tcBorders>
              <w:left w:val="double" w:sz="6" w:space="0" w:color="000000"/>
            </w:tcBorders>
            <w:vAlign w:val="center"/>
          </w:tcPr>
          <w:p w:rsidR="00417768" w:rsidRPr="00A70C59" w:rsidRDefault="00417768" w:rsidP="00CD1F7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7,30</w:t>
            </w:r>
            <w:r>
              <w:rPr>
                <w:rFonts w:ascii="Times New Roman" w:hAnsi="Times New Roman"/>
                <w:b/>
                <w:szCs w:val="24"/>
                <w:lang w:val="sr-Cyrl-CS"/>
              </w:rPr>
              <w:t>-15</w:t>
            </w:r>
            <w:r>
              <w:rPr>
                <w:rFonts w:ascii="Times New Roman" w:hAnsi="Times New Roman"/>
                <w:b/>
                <w:szCs w:val="24"/>
              </w:rPr>
              <w:t>,30</w:t>
            </w:r>
          </w:p>
          <w:p w:rsidR="00417768" w:rsidRDefault="00417768" w:rsidP="00CD1F7E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17768" w:rsidRPr="00AC4C0A" w:rsidTr="00417768">
        <w:trPr>
          <w:cantSplit/>
          <w:trHeight w:val="640"/>
          <w:jc w:val="center"/>
        </w:trPr>
        <w:tc>
          <w:tcPr>
            <w:tcW w:w="7075" w:type="dxa"/>
            <w:tcBorders>
              <w:top w:val="double" w:sz="4" w:space="0" w:color="auto"/>
              <w:right w:val="double" w:sz="6" w:space="0" w:color="000000"/>
            </w:tcBorders>
          </w:tcPr>
          <w:p w:rsidR="00417768" w:rsidRPr="00AC4C0A" w:rsidRDefault="00417768" w:rsidP="00CD1F7E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066" w:type="dxa"/>
            <w:tcBorders>
              <w:top w:val="double" w:sz="4" w:space="0" w:color="auto"/>
              <w:left w:val="double" w:sz="6" w:space="0" w:color="000000"/>
              <w:bottom w:val="double" w:sz="6" w:space="0" w:color="000000"/>
            </w:tcBorders>
            <w:vAlign w:val="center"/>
          </w:tcPr>
          <w:p w:rsidR="00417768" w:rsidRPr="006608C9" w:rsidRDefault="00417768" w:rsidP="00CD1F7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40</w:t>
            </w:r>
          </w:p>
        </w:tc>
      </w:tr>
    </w:tbl>
    <w:p w:rsidR="00417768" w:rsidRPr="00417768" w:rsidRDefault="00417768" w:rsidP="00417768">
      <w:pPr>
        <w:rPr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sz w:val="28"/>
          <w:lang w:val="sr-Cyrl-CS"/>
        </w:rPr>
      </w:pPr>
    </w:p>
    <w:p w:rsidR="00CC385B" w:rsidRDefault="00CC385B">
      <w:pPr>
        <w:jc w:val="center"/>
        <w:rPr>
          <w:rFonts w:ascii="Times New Roman" w:hAnsi="Times New Roman"/>
          <w:sz w:val="28"/>
          <w:lang w:val="sr-Cyrl-CS"/>
        </w:rPr>
        <w:sectPr w:rsidR="00CC385B">
          <w:pgSz w:w="11907" w:h="16840" w:code="9"/>
          <w:pgMar w:top="992" w:right="1418" w:bottom="1418" w:left="709" w:header="708" w:footer="708" w:gutter="0"/>
          <w:cols w:space="708"/>
        </w:sectPr>
      </w:pPr>
    </w:p>
    <w:p w:rsidR="00CC385B" w:rsidRPr="005A2A2F" w:rsidRDefault="00820A61" w:rsidP="005A2A2F">
      <w:pPr>
        <w:pStyle w:val="Heading2"/>
      </w:pPr>
      <w:bookmarkStart w:id="337" w:name="_Toc367098573"/>
      <w:bookmarkStart w:id="338" w:name="_Toc367099641"/>
      <w:bookmarkStart w:id="339" w:name="_Toc367099741"/>
      <w:bookmarkStart w:id="340" w:name="_Toc493242990"/>
      <w:bookmarkStart w:id="341" w:name="_Toc19012972"/>
      <w:bookmarkStart w:id="342" w:name="_Toc50922295"/>
      <w:bookmarkStart w:id="343" w:name="_Toc82627469"/>
      <w:bookmarkStart w:id="344" w:name="_Toc82637942"/>
      <w:r w:rsidRPr="005A2A2F">
        <w:lastRenderedPageBreak/>
        <w:t>4.12</w:t>
      </w:r>
      <w:r w:rsidR="00CC385B" w:rsidRPr="005A2A2F">
        <w:t>. ПОДЕЛА ПРЕДМЕТА НА НАСТАВНИКЕ ЗА</w:t>
      </w:r>
      <w:bookmarkEnd w:id="337"/>
      <w:bookmarkEnd w:id="338"/>
      <w:bookmarkEnd w:id="339"/>
      <w:bookmarkEnd w:id="340"/>
      <w:bookmarkEnd w:id="341"/>
      <w:bookmarkEnd w:id="342"/>
      <w:bookmarkEnd w:id="343"/>
      <w:bookmarkEnd w:id="344"/>
    </w:p>
    <w:p w:rsidR="00CC385B" w:rsidRPr="005A2A2F" w:rsidRDefault="009F70B0" w:rsidP="005A2A2F">
      <w:pPr>
        <w:pStyle w:val="Heading2"/>
      </w:pPr>
      <w:bookmarkStart w:id="345" w:name="_Toc367098574"/>
      <w:bookmarkStart w:id="346" w:name="_Toc367099642"/>
      <w:bookmarkStart w:id="347" w:name="_Toc367099742"/>
      <w:bookmarkStart w:id="348" w:name="_Toc493242991"/>
      <w:bookmarkStart w:id="349" w:name="_Toc19012973"/>
      <w:bookmarkStart w:id="350" w:name="_Toc50922296"/>
      <w:bookmarkStart w:id="351" w:name="_Toc82627470"/>
      <w:bookmarkStart w:id="352" w:name="_Toc82637943"/>
      <w:r w:rsidRPr="005A2A2F">
        <w:t>ШКОЛСКУ 2020/2021</w:t>
      </w:r>
      <w:r w:rsidR="00CC385B" w:rsidRPr="005A2A2F">
        <w:t>. ГОДИНУ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</w:p>
    <w:p w:rsidR="00CC385B" w:rsidRPr="00136700" w:rsidRDefault="00CC385B">
      <w:pPr>
        <w:rPr>
          <w:color w:val="FF0000"/>
          <w:lang w:val="sr-Latn-CS"/>
        </w:rPr>
      </w:pPr>
    </w:p>
    <w:tbl>
      <w:tblPr>
        <w:tblW w:w="4936" w:type="pct"/>
        <w:jc w:val="center"/>
        <w:tblInd w:w="-6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1899"/>
        <w:gridCol w:w="2696"/>
        <w:gridCol w:w="1198"/>
        <w:gridCol w:w="1261"/>
        <w:gridCol w:w="1088"/>
        <w:gridCol w:w="1276"/>
        <w:gridCol w:w="1411"/>
        <w:gridCol w:w="1994"/>
        <w:gridCol w:w="1097"/>
      </w:tblGrid>
      <w:tr w:rsidR="00B3789B" w:rsidRPr="00BF27EB" w:rsidTr="002824E1">
        <w:trPr>
          <w:cantSplit/>
          <w:tblHeader/>
          <w:jc w:val="center"/>
        </w:trPr>
        <w:tc>
          <w:tcPr>
            <w:tcW w:w="177" w:type="pct"/>
            <w:vMerge w:val="restart"/>
            <w:shd w:val="clear" w:color="auto" w:fill="FDE9D9" w:themeFill="accent6" w:themeFillTint="33"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Р.</w:t>
            </w:r>
          </w:p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Бр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Презиме и име</w:t>
            </w:r>
          </w:p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наставника</w:t>
            </w:r>
          </w:p>
        </w:tc>
        <w:tc>
          <w:tcPr>
            <w:tcW w:w="934" w:type="pct"/>
            <w:vMerge w:val="restart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П</w:t>
            </w: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 xml:space="preserve">редмет </w:t>
            </w: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 xml:space="preserve">који предаје и у </w:t>
            </w: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ком одељењу</w:t>
            </w:r>
          </w:p>
        </w:tc>
        <w:tc>
          <w:tcPr>
            <w:tcW w:w="3231" w:type="pct"/>
            <w:gridSpan w:val="7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Број часова редовне наставе</w:t>
            </w:r>
          </w:p>
        </w:tc>
      </w:tr>
      <w:tr w:rsidR="00B3789B" w:rsidRPr="00BF27EB" w:rsidTr="002824E1">
        <w:trPr>
          <w:cantSplit/>
          <w:tblHeader/>
          <w:jc w:val="center"/>
        </w:trPr>
        <w:tc>
          <w:tcPr>
            <w:tcW w:w="177" w:type="pct"/>
            <w:vMerge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Merge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15" w:type="pct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Теорија са писменим</w:t>
            </w:r>
          </w:p>
        </w:tc>
        <w:tc>
          <w:tcPr>
            <w:tcW w:w="437" w:type="pct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Теорија</w:t>
            </w:r>
          </w:p>
        </w:tc>
        <w:tc>
          <w:tcPr>
            <w:tcW w:w="377" w:type="pct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Вежбе</w:t>
            </w:r>
          </w:p>
        </w:tc>
        <w:tc>
          <w:tcPr>
            <w:tcW w:w="442" w:type="pct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Настава у блоку</w:t>
            </w:r>
          </w:p>
        </w:tc>
        <w:tc>
          <w:tcPr>
            <w:tcW w:w="489" w:type="pct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Практична настава</w:t>
            </w:r>
          </w:p>
        </w:tc>
        <w:tc>
          <w:tcPr>
            <w:tcW w:w="691" w:type="pct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Практична настава у блоку</w:t>
            </w:r>
          </w:p>
        </w:tc>
        <w:tc>
          <w:tcPr>
            <w:tcW w:w="380" w:type="pct"/>
            <w:shd w:val="clear" w:color="auto" w:fill="FDE9D9" w:themeFill="accent6" w:themeFillTint="33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Укупно</w:t>
            </w:r>
          </w:p>
        </w:tc>
      </w:tr>
      <w:tr w:rsidR="00B3789B" w:rsidRPr="00BF27EB" w:rsidTr="002824E1">
        <w:trPr>
          <w:cantSplit/>
          <w:tblHeader/>
          <w:jc w:val="center"/>
        </w:trPr>
        <w:tc>
          <w:tcPr>
            <w:tcW w:w="1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4</w:t>
            </w: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5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6</w:t>
            </w: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7</w:t>
            </w: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8</w:t>
            </w: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9</w:t>
            </w:r>
          </w:p>
        </w:tc>
        <w:tc>
          <w:tcPr>
            <w:tcW w:w="380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10</w:t>
            </w:r>
          </w:p>
        </w:tc>
      </w:tr>
      <w:tr w:rsidR="00B3789B" w:rsidRPr="00BF27EB" w:rsidTr="00186A9F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186A9F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Живић</w:t>
            </w:r>
            <w:r w:rsidR="002624D8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 xml:space="preserve"> </w:t>
            </w:r>
            <w:r w:rsidR="002624D8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Ерор</w:t>
            </w: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 xml:space="preserve"> Андреа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Српски језик и књижевност</w:t>
            </w:r>
          </w:p>
          <w:p w:rsidR="00B3789B" w:rsidRPr="0005139B" w:rsidRDefault="002624D8" w:rsidP="002624D8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1/1, 1/2, 4/1</w:t>
            </w:r>
          </w:p>
        </w:tc>
        <w:tc>
          <w:tcPr>
            <w:tcW w:w="415" w:type="pct"/>
            <w:vAlign w:val="center"/>
          </w:tcPr>
          <w:p w:rsidR="00B3789B" w:rsidRPr="0005139B" w:rsidRDefault="000513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9</w:t>
            </w: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05139B" w:rsidRDefault="000513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9</w:t>
            </w:r>
          </w:p>
        </w:tc>
      </w:tr>
      <w:tr w:rsidR="00B3789B" w:rsidRPr="00BF27EB" w:rsidTr="00186A9F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186A9F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Антић Раде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Српски језик и књижевност</w:t>
            </w:r>
          </w:p>
          <w:p w:rsidR="00B3789B" w:rsidRPr="002624D8" w:rsidRDefault="002624D8" w:rsidP="00203519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1/4, 2/1, 2/3, 2/4, 3/1, 3/2, 3/3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18</w:t>
            </w: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18</w:t>
            </w:r>
          </w:p>
        </w:tc>
      </w:tr>
      <w:tr w:rsidR="00DD47DC" w:rsidRPr="00BF27EB" w:rsidTr="00186A9F">
        <w:trPr>
          <w:cantSplit/>
          <w:jc w:val="center"/>
        </w:trPr>
        <w:tc>
          <w:tcPr>
            <w:tcW w:w="177" w:type="pct"/>
            <w:vAlign w:val="center"/>
          </w:tcPr>
          <w:p w:rsidR="00DD47DC" w:rsidRPr="00DD47DC" w:rsidRDefault="00DD47DC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3.</w:t>
            </w:r>
          </w:p>
        </w:tc>
        <w:tc>
          <w:tcPr>
            <w:tcW w:w="658" w:type="pct"/>
            <w:vAlign w:val="center"/>
          </w:tcPr>
          <w:p w:rsidR="00DD47DC" w:rsidRPr="00E43420" w:rsidRDefault="00E43420" w:rsidP="00186A9F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Миловановић Ристић Марија</w:t>
            </w:r>
          </w:p>
        </w:tc>
        <w:tc>
          <w:tcPr>
            <w:tcW w:w="934" w:type="pct"/>
            <w:vAlign w:val="center"/>
          </w:tcPr>
          <w:p w:rsidR="00DD47DC" w:rsidRPr="00BF27EB" w:rsidRDefault="00DD47DC" w:rsidP="00E43420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DD47DC">
              <w:rPr>
                <w:rFonts w:ascii="Times New Roman" w:hAnsi="Times New Roman" w:hint="eastAsia"/>
                <w:b/>
                <w:bCs/>
                <w:sz w:val="20"/>
                <w:szCs w:val="28"/>
                <w:lang w:val="ru-RU"/>
              </w:rPr>
              <w:t>Српскијезикикњижевност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</w:t>
            </w:r>
            <w:r w:rsidR="00E43420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1/3, 2/2, 3/4, 4/2</w:t>
            </w:r>
          </w:p>
        </w:tc>
        <w:tc>
          <w:tcPr>
            <w:tcW w:w="415" w:type="pct"/>
            <w:vAlign w:val="center"/>
          </w:tcPr>
          <w:p w:rsidR="00DD47DC" w:rsidRPr="00C8542E" w:rsidRDefault="00C8542E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11</w:t>
            </w:r>
          </w:p>
        </w:tc>
        <w:tc>
          <w:tcPr>
            <w:tcW w:w="437" w:type="pct"/>
            <w:vAlign w:val="center"/>
          </w:tcPr>
          <w:p w:rsidR="00DD47DC" w:rsidRPr="00BF27EB" w:rsidRDefault="00DD47DC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77" w:type="pct"/>
            <w:vAlign w:val="center"/>
          </w:tcPr>
          <w:p w:rsidR="00DD47DC" w:rsidRPr="00BF27EB" w:rsidRDefault="00DD47DC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DD47DC" w:rsidRPr="00BF27EB" w:rsidRDefault="00DD47DC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DD47DC" w:rsidRPr="00BF27EB" w:rsidRDefault="00DD47DC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DD47DC" w:rsidRPr="00BF27EB" w:rsidRDefault="00DD47DC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DD47DC" w:rsidRDefault="00C8542E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11</w:t>
            </w:r>
          </w:p>
          <w:p w:rsidR="00306966" w:rsidRDefault="00306966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  <w:p w:rsidR="00306966" w:rsidRDefault="00306966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  <w:p w:rsidR="001C5478" w:rsidRPr="00C8542E" w:rsidRDefault="001C5478" w:rsidP="00DD47D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</w:tr>
      <w:tr w:rsidR="00B3789B" w:rsidRPr="00BF27EB" w:rsidTr="00186A9F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257BEC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4</w:t>
            </w:r>
            <w:r w:rsidR="00257BE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0D5C85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Васиљевић Драгана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Енглески језик</w:t>
            </w:r>
          </w:p>
          <w:p w:rsidR="00B3789B" w:rsidRPr="00E43420" w:rsidRDefault="00E4342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1/1, 1/2, 2/1, 2/2, 2/3, 2/4, 3/1, 3/2, 3/3, 3/4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18</w:t>
            </w: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18</w:t>
            </w:r>
          </w:p>
        </w:tc>
      </w:tr>
      <w:tr w:rsidR="00B3789B" w:rsidRPr="00BF27EB" w:rsidTr="00186A9F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257BEC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5</w:t>
            </w:r>
            <w:r w:rsidR="00257BE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186A9F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Милић Борко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Енглески језик</w:t>
            </w:r>
          </w:p>
          <w:p w:rsidR="00B3789B" w:rsidRPr="0078719D" w:rsidRDefault="0078719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1/3, 1/4, 4/1, 4/2</w:t>
            </w:r>
          </w:p>
        </w:tc>
        <w:tc>
          <w:tcPr>
            <w:tcW w:w="415" w:type="pct"/>
            <w:vAlign w:val="center"/>
          </w:tcPr>
          <w:p w:rsidR="00B3789B" w:rsidRPr="0078719D" w:rsidRDefault="0078719D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8</w:t>
            </w: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186A9F" w:rsidRDefault="00186A9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8</w:t>
            </w:r>
          </w:p>
        </w:tc>
      </w:tr>
      <w:tr w:rsidR="00B3789B" w:rsidRPr="00BF27EB" w:rsidTr="00186A9F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BF27EB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6</w:t>
            </w:r>
            <w:r w:rsidR="00257BE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186A9F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Мицкић  Ненад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Физичко васпитање</w:t>
            </w:r>
          </w:p>
          <w:p w:rsidR="00B3789B" w:rsidRPr="0078719D" w:rsidRDefault="0078719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3/2, 4/2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4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4</w:t>
            </w:r>
          </w:p>
        </w:tc>
      </w:tr>
      <w:tr w:rsidR="00B3789B" w:rsidRPr="00BF27EB" w:rsidTr="00186A9F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BF27EB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7</w:t>
            </w:r>
            <w:r w:rsidR="00257BE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186A9F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Манојловић Милосав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Физичко васпитање</w:t>
            </w:r>
          </w:p>
          <w:p w:rsidR="00B3789B" w:rsidRPr="00271473" w:rsidRDefault="0078719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1/1, 1/2, 1/3, 2/2, 2/3, 2/4, 3/1, 3/3, 3/4, 4/1</w:t>
            </w:r>
            <w:r w:rsidR="00B3789B"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20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20</w:t>
            </w:r>
          </w:p>
        </w:tc>
      </w:tr>
      <w:tr w:rsidR="00774EE7" w:rsidRPr="00BF27EB" w:rsidTr="00186A9F">
        <w:trPr>
          <w:cantSplit/>
          <w:jc w:val="center"/>
        </w:trPr>
        <w:tc>
          <w:tcPr>
            <w:tcW w:w="177" w:type="pct"/>
            <w:vAlign w:val="center"/>
          </w:tcPr>
          <w:p w:rsidR="00774EE7" w:rsidRPr="00BF27EB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lastRenderedPageBreak/>
              <w:t>8</w:t>
            </w:r>
            <w:r w:rsidR="00257BE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Align w:val="center"/>
          </w:tcPr>
          <w:p w:rsidR="00774EE7" w:rsidRPr="00827A41" w:rsidRDefault="00827A41" w:rsidP="00186A9F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Маљковић Дамир</w:t>
            </w:r>
          </w:p>
        </w:tc>
        <w:tc>
          <w:tcPr>
            <w:tcW w:w="934" w:type="pct"/>
            <w:vAlign w:val="center"/>
          </w:tcPr>
          <w:p w:rsidR="00186A9F" w:rsidRDefault="00774EE7" w:rsidP="00827A4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Физичко васпитање </w:t>
            </w:r>
          </w:p>
          <w:p w:rsidR="00774EE7" w:rsidRPr="00BF27EB" w:rsidRDefault="00827A41" w:rsidP="00827A4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1/4, 2/1</w:t>
            </w:r>
          </w:p>
        </w:tc>
        <w:tc>
          <w:tcPr>
            <w:tcW w:w="415" w:type="pct"/>
            <w:vAlign w:val="center"/>
          </w:tcPr>
          <w:p w:rsidR="00774EE7" w:rsidRPr="00BF27EB" w:rsidRDefault="00774EE7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774EE7" w:rsidRPr="00BC2DC2" w:rsidRDefault="00BC2DC2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4</w:t>
            </w:r>
          </w:p>
        </w:tc>
        <w:tc>
          <w:tcPr>
            <w:tcW w:w="377" w:type="pct"/>
            <w:vAlign w:val="center"/>
          </w:tcPr>
          <w:p w:rsidR="00774EE7" w:rsidRPr="00BF27EB" w:rsidRDefault="00774EE7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774EE7" w:rsidRPr="00BF27EB" w:rsidRDefault="00774EE7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774EE7" w:rsidRPr="00BF27EB" w:rsidRDefault="00774EE7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774EE7" w:rsidRPr="00BF27EB" w:rsidRDefault="00774EE7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774EE7" w:rsidRPr="00186A9F" w:rsidRDefault="00186A9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4</w:t>
            </w:r>
          </w:p>
        </w:tc>
      </w:tr>
      <w:tr w:rsidR="00B8564F" w:rsidRPr="00BF27EB" w:rsidTr="00B8564F">
        <w:trPr>
          <w:cantSplit/>
          <w:trHeight w:val="305"/>
          <w:jc w:val="center"/>
        </w:trPr>
        <w:tc>
          <w:tcPr>
            <w:tcW w:w="177" w:type="pct"/>
            <w:vMerge w:val="restart"/>
            <w:vAlign w:val="center"/>
          </w:tcPr>
          <w:p w:rsidR="00B8564F" w:rsidRPr="00BF27EB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9</w:t>
            </w:r>
            <w:r w:rsidR="00B8564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Јовановић</w:t>
            </w:r>
            <w:r w:rsidR="0079720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 xml:space="preserve"> </w:t>
            </w:r>
            <w:r w:rsidR="0079720F"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Слободан</w:t>
            </w:r>
          </w:p>
        </w:tc>
        <w:tc>
          <w:tcPr>
            <w:tcW w:w="934" w:type="pct"/>
            <w:vAlign w:val="center"/>
          </w:tcPr>
          <w:p w:rsidR="00186A9F" w:rsidRDefault="00B8564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Социологија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-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</w:t>
            </w:r>
          </w:p>
          <w:p w:rsidR="00B8564F" w:rsidRDefault="00B8564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3/2</w:t>
            </w:r>
          </w:p>
          <w:p w:rsidR="00B8564F" w:rsidRPr="00EC6E98" w:rsidRDefault="00B8564F" w:rsidP="00EC6E98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</w:p>
        </w:tc>
        <w:tc>
          <w:tcPr>
            <w:tcW w:w="415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B8564F" w:rsidRPr="00B8564F" w:rsidRDefault="00B8564F" w:rsidP="00B8564F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2</w:t>
            </w:r>
          </w:p>
        </w:tc>
        <w:tc>
          <w:tcPr>
            <w:tcW w:w="377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Merge w:val="restart"/>
            <w:vAlign w:val="center"/>
          </w:tcPr>
          <w:p w:rsidR="00B8564F" w:rsidRPr="00C02677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4</w:t>
            </w:r>
          </w:p>
        </w:tc>
      </w:tr>
      <w:tr w:rsidR="00B8564F" w:rsidRPr="00BF27EB" w:rsidTr="00B8564F">
        <w:trPr>
          <w:cantSplit/>
          <w:trHeight w:val="305"/>
          <w:jc w:val="center"/>
        </w:trPr>
        <w:tc>
          <w:tcPr>
            <w:tcW w:w="177" w:type="pct"/>
            <w:vMerge/>
            <w:vAlign w:val="center"/>
          </w:tcPr>
          <w:p w:rsidR="00B8564F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658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934" w:type="pct"/>
            <w:vAlign w:val="center"/>
          </w:tcPr>
          <w:p w:rsidR="00B8564F" w:rsidRPr="00BF27EB" w:rsidRDefault="00B8564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Социологија са правима грађана - 3/1</w:t>
            </w:r>
          </w:p>
        </w:tc>
        <w:tc>
          <w:tcPr>
            <w:tcW w:w="415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B8564F" w:rsidRPr="00B8564F" w:rsidRDefault="00B8564F" w:rsidP="00B8564F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2</w:t>
            </w:r>
          </w:p>
        </w:tc>
        <w:tc>
          <w:tcPr>
            <w:tcW w:w="377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Merge/>
            <w:vAlign w:val="center"/>
          </w:tcPr>
          <w:p w:rsidR="00B8564F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</w:tr>
      <w:tr w:rsidR="000D33DF" w:rsidRPr="00BF27EB" w:rsidTr="002824E1">
        <w:trPr>
          <w:cantSplit/>
          <w:trHeight w:val="155"/>
          <w:jc w:val="center"/>
        </w:trPr>
        <w:tc>
          <w:tcPr>
            <w:tcW w:w="177" w:type="pct"/>
            <w:vAlign w:val="center"/>
          </w:tcPr>
          <w:p w:rsidR="000D33DF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10</w:t>
            </w:r>
            <w:r w:rsidR="009E07D3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Најдановић Илија</w:t>
            </w:r>
          </w:p>
        </w:tc>
        <w:tc>
          <w:tcPr>
            <w:tcW w:w="934" w:type="pct"/>
            <w:vAlign w:val="center"/>
          </w:tcPr>
          <w:p w:rsidR="000D33DF" w:rsidRPr="00BF27EB" w:rsidRDefault="00EC6E9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Филозофија -</w:t>
            </w:r>
            <w:r w:rsidR="000D33DF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4/2</w:t>
            </w:r>
          </w:p>
        </w:tc>
        <w:tc>
          <w:tcPr>
            <w:tcW w:w="415" w:type="pc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0D33DF" w:rsidRPr="00B8564F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2</w:t>
            </w:r>
          </w:p>
        </w:tc>
        <w:tc>
          <w:tcPr>
            <w:tcW w:w="377" w:type="pc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0D33DF" w:rsidRPr="00186A9F" w:rsidRDefault="00186A9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2</w:t>
            </w:r>
          </w:p>
        </w:tc>
      </w:tr>
      <w:tr w:rsidR="000D33DF" w:rsidRPr="00BF27EB" w:rsidTr="002824E1">
        <w:trPr>
          <w:cantSplit/>
          <w:trHeight w:val="500"/>
          <w:jc w:val="center"/>
        </w:trPr>
        <w:tc>
          <w:tcPr>
            <w:tcW w:w="177" w:type="pct"/>
            <w:vMerge w:val="restart"/>
            <w:vAlign w:val="center"/>
          </w:tcPr>
          <w:p w:rsidR="000D33DF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11</w:t>
            </w:r>
            <w:r w:rsidR="009E07D3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Јевремовић Бранислав</w:t>
            </w:r>
          </w:p>
        </w:tc>
        <w:tc>
          <w:tcPr>
            <w:tcW w:w="934" w:type="pct"/>
            <w:vAlign w:val="center"/>
          </w:tcPr>
          <w:p w:rsidR="000D33DF" w:rsidRPr="00BF27EB" w:rsidRDefault="000D33D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Социологија са правима грађана 3/3</w:t>
            </w:r>
            <w:r w:rsidR="00A96408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, 3/4</w:t>
            </w:r>
          </w:p>
        </w:tc>
        <w:tc>
          <w:tcPr>
            <w:tcW w:w="415" w:type="pct"/>
            <w:vMerge w:val="restar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Merge w:val="restart"/>
            <w:vAlign w:val="center"/>
          </w:tcPr>
          <w:p w:rsidR="000D33DF" w:rsidRPr="000D33DF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</w:p>
        </w:tc>
        <w:tc>
          <w:tcPr>
            <w:tcW w:w="377" w:type="pct"/>
            <w:vMerge w:val="restar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Merge w:val="restar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Merge w:val="restar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Merge w:val="restart"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Merge w:val="restart"/>
            <w:vAlign w:val="center"/>
          </w:tcPr>
          <w:p w:rsidR="000D33DF" w:rsidRPr="000D33DF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</w:p>
        </w:tc>
      </w:tr>
      <w:tr w:rsidR="000D33DF" w:rsidRPr="00BF27EB" w:rsidTr="002824E1">
        <w:trPr>
          <w:cantSplit/>
          <w:trHeight w:val="307"/>
          <w:jc w:val="center"/>
        </w:trPr>
        <w:tc>
          <w:tcPr>
            <w:tcW w:w="177" w:type="pct"/>
            <w:vMerge/>
            <w:vAlign w:val="center"/>
          </w:tcPr>
          <w:p w:rsidR="000D33DF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658" w:type="pct"/>
            <w:vMerge/>
            <w:vAlign w:val="center"/>
          </w:tcPr>
          <w:p w:rsidR="000D33DF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934" w:type="pct"/>
            <w:vAlign w:val="center"/>
          </w:tcPr>
          <w:p w:rsidR="000D33DF" w:rsidRPr="00BF27EB" w:rsidRDefault="000D33DF" w:rsidP="00A96408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Устав и права грађана 4/2</w:t>
            </w:r>
          </w:p>
        </w:tc>
        <w:tc>
          <w:tcPr>
            <w:tcW w:w="415" w:type="pct"/>
            <w:vMerge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Merge/>
            <w:vAlign w:val="center"/>
          </w:tcPr>
          <w:p w:rsidR="000D33DF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77" w:type="pct"/>
            <w:vMerge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Merge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Merge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Merge/>
            <w:vAlign w:val="center"/>
          </w:tcPr>
          <w:p w:rsidR="000D33DF" w:rsidRPr="00BF27EB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Merge/>
            <w:vAlign w:val="center"/>
          </w:tcPr>
          <w:p w:rsidR="000D33DF" w:rsidRDefault="000D33D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</w:tr>
      <w:tr w:rsidR="00B3789B" w:rsidRPr="00BF27EB" w:rsidTr="002824E1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BF27EB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12</w:t>
            </w:r>
            <w:r w:rsidR="00CC115D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Александар Вујновић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Ликовна култура</w:t>
            </w:r>
          </w:p>
          <w:p w:rsidR="00B3789B" w:rsidRPr="00B612C9" w:rsidRDefault="00B612C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1/1, 1/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4</w:t>
            </w:r>
            <w:r w:rsidR="00F26D89">
              <w:rPr>
                <w:rFonts w:ascii="Times New Roman" w:hAnsi="Times New Roman"/>
                <w:b/>
                <w:bCs/>
                <w:sz w:val="20"/>
                <w:szCs w:val="28"/>
              </w:rPr>
              <w:t>, 2/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2, 2/3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B3789B" w:rsidRPr="00B8564F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4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186A9F" w:rsidRDefault="00186A9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4</w:t>
            </w:r>
          </w:p>
        </w:tc>
      </w:tr>
      <w:tr w:rsidR="00B3789B" w:rsidRPr="00BF27EB" w:rsidTr="002824E1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BF27EB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13</w:t>
            </w:r>
            <w:r w:rsidR="00CC115D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433E3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Здравковић Предраг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F26D89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Музичк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а</w:t>
            </w:r>
            <w:r w:rsidR="00F26D89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у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метност</w:t>
            </w:r>
            <w:r w:rsidR="00433E3C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-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1/2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1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</w:t>
            </w:r>
          </w:p>
        </w:tc>
      </w:tr>
      <w:tr w:rsidR="00B3789B" w:rsidRPr="00BF27EB" w:rsidTr="002824E1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CC115D" w:rsidRDefault="00CC115D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</w:t>
            </w:r>
            <w:r w:rsidR="0079720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4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D072C4" w:rsidRDefault="00D072C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Бизјак Матеј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Историја</w:t>
            </w:r>
          </w:p>
          <w:p w:rsidR="00B3789B" w:rsidRPr="00EA7144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1/1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,</w:t>
            </w:r>
            <w:r w:rsidR="00D072C4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1/2,</w:t>
            </w:r>
            <w:r w:rsidR="00D072C4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1/3,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1/4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,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2/2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10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10</w:t>
            </w:r>
          </w:p>
        </w:tc>
      </w:tr>
      <w:tr w:rsidR="00B8564F" w:rsidRPr="00BF27EB" w:rsidTr="00B8564F">
        <w:trPr>
          <w:cantSplit/>
          <w:trHeight w:val="305"/>
          <w:jc w:val="center"/>
        </w:trPr>
        <w:tc>
          <w:tcPr>
            <w:tcW w:w="177" w:type="pct"/>
            <w:vMerge w:val="restart"/>
            <w:vAlign w:val="center"/>
          </w:tcPr>
          <w:p w:rsidR="00B8564F" w:rsidRPr="00CC115D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5</w:t>
            </w:r>
            <w:r w:rsidR="00B8564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Велимировић Слађана</w:t>
            </w:r>
          </w:p>
        </w:tc>
        <w:tc>
          <w:tcPr>
            <w:tcW w:w="934" w:type="pct"/>
            <w:vAlign w:val="center"/>
          </w:tcPr>
          <w:p w:rsidR="00B8564F" w:rsidRPr="00BF27EB" w:rsidRDefault="00B8564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Грађанско васпитање</w:t>
            </w:r>
          </w:p>
          <w:p w:rsidR="00B8564F" w:rsidRPr="00BF27EB" w:rsidRDefault="00B8564F" w:rsidP="00B8564F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1/1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2, 1/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4, 2/1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;2/2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34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,3/1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; 3/23,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4/1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415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7</w:t>
            </w:r>
          </w:p>
        </w:tc>
        <w:tc>
          <w:tcPr>
            <w:tcW w:w="377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Merge w:val="restart"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Merge w:val="restart"/>
            <w:vAlign w:val="center"/>
          </w:tcPr>
          <w:p w:rsidR="00B8564F" w:rsidRPr="00BF27EB" w:rsidRDefault="00186A9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9</w:t>
            </w:r>
          </w:p>
        </w:tc>
      </w:tr>
      <w:tr w:rsidR="00B8564F" w:rsidRPr="00BF27EB" w:rsidTr="002824E1">
        <w:trPr>
          <w:cantSplit/>
          <w:trHeight w:val="305"/>
          <w:jc w:val="center"/>
        </w:trPr>
        <w:tc>
          <w:tcPr>
            <w:tcW w:w="177" w:type="pct"/>
            <w:vMerge/>
            <w:vAlign w:val="center"/>
          </w:tcPr>
          <w:p w:rsidR="00B8564F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8564F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934" w:type="pct"/>
            <w:vAlign w:val="center"/>
          </w:tcPr>
          <w:p w:rsidR="006C786D" w:rsidRDefault="00B8564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Биологија</w:t>
            </w:r>
            <w:r w:rsidR="008D2BF2"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</w:t>
            </w:r>
            <w:r w:rsidR="00DB0FC2"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</w:t>
            </w:r>
            <w:r w:rsidR="006C786D">
              <w:rPr>
                <w:rFonts w:ascii="Times New Roman" w:hAnsi="Times New Roman"/>
                <w:b/>
                <w:bCs/>
                <w:sz w:val="20"/>
                <w:szCs w:val="28"/>
              </w:rPr>
              <w:t>1/2</w:t>
            </w:r>
          </w:p>
          <w:p w:rsidR="00DB0FC2" w:rsidRPr="008D2BF2" w:rsidRDefault="00DB0FC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</w:p>
        </w:tc>
        <w:tc>
          <w:tcPr>
            <w:tcW w:w="415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B8564F" w:rsidRDefault="000A2EDD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2</w:t>
            </w:r>
          </w:p>
        </w:tc>
        <w:tc>
          <w:tcPr>
            <w:tcW w:w="377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Merge/>
            <w:vAlign w:val="center"/>
          </w:tcPr>
          <w:p w:rsidR="00B8564F" w:rsidRPr="00BF27EB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Merge/>
            <w:vAlign w:val="center"/>
          </w:tcPr>
          <w:p w:rsidR="00B8564F" w:rsidRDefault="00B8564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</w:tr>
      <w:tr w:rsidR="00CA42E9" w:rsidRPr="00BF27EB" w:rsidTr="00CA42E9">
        <w:trPr>
          <w:cantSplit/>
          <w:trHeight w:val="190"/>
          <w:jc w:val="center"/>
        </w:trPr>
        <w:tc>
          <w:tcPr>
            <w:tcW w:w="177" w:type="pct"/>
            <w:vMerge w:val="restart"/>
            <w:vAlign w:val="center"/>
          </w:tcPr>
          <w:p w:rsidR="00CA42E9" w:rsidRPr="00BF27EB" w:rsidRDefault="0079720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lastRenderedPageBreak/>
              <w:t>16</w:t>
            </w:r>
            <w:r w:rsidR="00CA42E9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Нешић Вељко</w:t>
            </w:r>
          </w:p>
        </w:tc>
        <w:tc>
          <w:tcPr>
            <w:tcW w:w="934" w:type="pct"/>
            <w:vAlign w:val="center"/>
          </w:tcPr>
          <w:p w:rsidR="00CA42E9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Физика</w:t>
            </w:r>
          </w:p>
          <w:p w:rsidR="00CA42E9" w:rsidRPr="00BF27EB" w:rsidRDefault="00CA42E9" w:rsidP="00CA42E9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1/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,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1/2,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2/2 </w:t>
            </w:r>
          </w:p>
        </w:tc>
        <w:tc>
          <w:tcPr>
            <w:tcW w:w="415" w:type="pct"/>
            <w:vMerge w:val="restart"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</w:p>
        </w:tc>
        <w:tc>
          <w:tcPr>
            <w:tcW w:w="437" w:type="pct"/>
            <w:vMerge w:val="restart"/>
            <w:vAlign w:val="center"/>
          </w:tcPr>
          <w:p w:rsidR="00CA42E9" w:rsidRPr="00BF27EB" w:rsidRDefault="000A2ED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6</w:t>
            </w:r>
          </w:p>
        </w:tc>
        <w:tc>
          <w:tcPr>
            <w:tcW w:w="377" w:type="pct"/>
            <w:vMerge w:val="restart"/>
            <w:vAlign w:val="center"/>
          </w:tcPr>
          <w:p w:rsidR="00CA42E9" w:rsidRPr="00BF27EB" w:rsidRDefault="000A2ED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14</w:t>
            </w:r>
          </w:p>
        </w:tc>
        <w:tc>
          <w:tcPr>
            <w:tcW w:w="442" w:type="pct"/>
            <w:vMerge w:val="restart"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Merge w:val="restart"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Merge w:val="restart"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Merge w:val="restart"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8</w:t>
            </w:r>
          </w:p>
        </w:tc>
      </w:tr>
      <w:tr w:rsidR="00CA42E9" w:rsidRPr="00BF27EB" w:rsidTr="002824E1">
        <w:trPr>
          <w:cantSplit/>
          <w:trHeight w:val="190"/>
          <w:jc w:val="center"/>
        </w:trPr>
        <w:tc>
          <w:tcPr>
            <w:tcW w:w="177" w:type="pct"/>
            <w:vMerge/>
            <w:vAlign w:val="center"/>
          </w:tcPr>
          <w:p w:rsidR="00CA42E9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58" w:type="pct"/>
            <w:vMerge/>
            <w:vAlign w:val="center"/>
          </w:tcPr>
          <w:p w:rsidR="00CA42E9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</w:p>
        </w:tc>
        <w:tc>
          <w:tcPr>
            <w:tcW w:w="934" w:type="pct"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Рачунарство и информатика – 1/1, 1/2, 1/3, 1/4</w:t>
            </w:r>
          </w:p>
        </w:tc>
        <w:tc>
          <w:tcPr>
            <w:tcW w:w="415" w:type="pct"/>
            <w:vMerge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</w:p>
        </w:tc>
        <w:tc>
          <w:tcPr>
            <w:tcW w:w="437" w:type="pct"/>
            <w:vMerge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Merge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Merge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Merge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Merge/>
            <w:vAlign w:val="center"/>
          </w:tcPr>
          <w:p w:rsidR="00CA42E9" w:rsidRPr="00BF27EB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Merge/>
            <w:vAlign w:val="center"/>
          </w:tcPr>
          <w:p w:rsidR="00CA42E9" w:rsidRDefault="00CA42E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</w:tr>
      <w:tr w:rsidR="00B3789B" w:rsidRPr="00BF27EB" w:rsidTr="002824E1">
        <w:trPr>
          <w:cantSplit/>
          <w:trHeight w:val="760"/>
          <w:jc w:val="center"/>
        </w:trPr>
        <w:tc>
          <w:tcPr>
            <w:tcW w:w="177" w:type="pct"/>
            <w:vAlign w:val="center"/>
          </w:tcPr>
          <w:p w:rsidR="00B3789B" w:rsidRPr="00CC115D" w:rsidRDefault="00CC115D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</w:t>
            </w:r>
            <w:r w:rsidR="0079720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7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Бранковић    Снежана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Основе електротехнике 2/2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</w:p>
        </w:tc>
        <w:tc>
          <w:tcPr>
            <w:tcW w:w="437" w:type="pct"/>
            <w:vAlign w:val="center"/>
          </w:tcPr>
          <w:p w:rsidR="00B3789B" w:rsidRPr="00714A0D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714A0D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2</w:t>
            </w:r>
          </w:p>
        </w:tc>
      </w:tr>
      <w:tr w:rsidR="00EA0B50" w:rsidRPr="00BF27EB" w:rsidTr="00186A9F">
        <w:trPr>
          <w:cantSplit/>
          <w:trHeight w:val="352"/>
          <w:jc w:val="center"/>
        </w:trPr>
        <w:tc>
          <w:tcPr>
            <w:tcW w:w="177" w:type="pct"/>
            <w:vMerge w:val="restart"/>
            <w:vAlign w:val="center"/>
          </w:tcPr>
          <w:p w:rsidR="00EA0B50" w:rsidRPr="00CC115D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18</w:t>
            </w:r>
            <w:r w:rsidR="00CC115D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EA0B50" w:rsidRPr="00BF27EB" w:rsidRDefault="00861E6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Милојковић Наташа</w:t>
            </w:r>
          </w:p>
        </w:tc>
        <w:tc>
          <w:tcPr>
            <w:tcW w:w="934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Хемија</w:t>
            </w:r>
            <w:r w:rsidR="00861E66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1/1,</w:t>
            </w:r>
            <w:r w:rsidR="00861E66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1/2.</w:t>
            </w:r>
          </w:p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15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EA0B50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</w:p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Merge w:val="restart"/>
            <w:vAlign w:val="center"/>
          </w:tcPr>
          <w:p w:rsidR="00EA0B50" w:rsidRPr="00474C17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6</w:t>
            </w:r>
          </w:p>
        </w:tc>
      </w:tr>
      <w:tr w:rsidR="00EA0B50" w:rsidRPr="00BF27EB" w:rsidTr="002824E1">
        <w:trPr>
          <w:cantSplit/>
          <w:trHeight w:val="576"/>
          <w:jc w:val="center"/>
        </w:trPr>
        <w:tc>
          <w:tcPr>
            <w:tcW w:w="177" w:type="pct"/>
            <w:vMerge/>
            <w:vAlign w:val="center"/>
          </w:tcPr>
          <w:p w:rsidR="00EA0B50" w:rsidRPr="00BF27EB" w:rsidRDefault="00EA0B5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934" w:type="pct"/>
            <w:vAlign w:val="center"/>
          </w:tcPr>
          <w:p w:rsidR="00EA0B50" w:rsidRPr="00474C17" w:rsidRDefault="00EA0B50" w:rsidP="0088249F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Технологија материјала</w:t>
            </w:r>
            <w:r w:rsidR="0088249F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2/2</w:t>
            </w:r>
          </w:p>
        </w:tc>
        <w:tc>
          <w:tcPr>
            <w:tcW w:w="415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EA0B50" w:rsidRPr="00474C17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377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Merge/>
            <w:vAlign w:val="center"/>
          </w:tcPr>
          <w:p w:rsidR="00EA0B50" w:rsidRPr="00BF27EB" w:rsidRDefault="00EA0B5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</w:tr>
      <w:tr w:rsidR="00B3789B" w:rsidRPr="00BF27EB" w:rsidTr="002824E1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0F5EA8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19</w:t>
            </w:r>
            <w:r w:rsidR="000F5EA8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Станисављевић Владан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Математика</w:t>
            </w:r>
          </w:p>
          <w:p w:rsidR="00B3789B" w:rsidRPr="00333D93" w:rsidRDefault="00333D9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1/3, 2/1, 2/2, 2/4, 3/4, 4/1, 4/2</w:t>
            </w:r>
          </w:p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18</w:t>
            </w: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18</w:t>
            </w:r>
          </w:p>
        </w:tc>
      </w:tr>
      <w:tr w:rsidR="00B3789B" w:rsidRPr="00BF27EB" w:rsidTr="002824E1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6D22E4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20</w:t>
            </w:r>
            <w:r w:rsidR="006D22E4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527C6B" w:rsidRDefault="00527C6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color w:val="000000"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color w:val="000000"/>
                <w:sz w:val="20"/>
                <w:szCs w:val="22"/>
              </w:rPr>
              <w:t>Мицић Марија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Математика</w:t>
            </w:r>
          </w:p>
          <w:p w:rsidR="00B3789B" w:rsidRPr="009F2AFA" w:rsidRDefault="009F2AFA" w:rsidP="006576C3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1/1, 1/2, 1/4,</w:t>
            </w:r>
            <w:r w:rsidR="006576C3"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3/1, 3/2</w:t>
            </w:r>
          </w:p>
        </w:tc>
        <w:tc>
          <w:tcPr>
            <w:tcW w:w="415" w:type="pct"/>
            <w:vAlign w:val="center"/>
          </w:tcPr>
          <w:p w:rsidR="00B3789B" w:rsidRPr="00CD046A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1</w:t>
            </w:r>
            <w:r w:rsidR="00CD046A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5</w:t>
            </w: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B3789B" w:rsidRPr="00CD046A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</w:t>
            </w:r>
            <w:r w:rsidR="00CD046A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5</w:t>
            </w:r>
          </w:p>
        </w:tc>
      </w:tr>
      <w:tr w:rsidR="00B3789B" w:rsidRPr="00BF27EB" w:rsidTr="002824E1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BF27EB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21</w:t>
            </w:r>
            <w:r w:rsidR="006D22E4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Ђорђевић Сузана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Математика</w:t>
            </w:r>
          </w:p>
          <w:p w:rsidR="00B3789B" w:rsidRPr="009F2AFA" w:rsidRDefault="002C2C4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2</w:t>
            </w:r>
            <w:r w:rsidR="00B3789B">
              <w:rPr>
                <w:rFonts w:ascii="Times New Roman" w:hAnsi="Times New Roman"/>
                <w:b/>
                <w:bCs/>
                <w:sz w:val="20"/>
                <w:szCs w:val="28"/>
              </w:rPr>
              <w:t>/</w:t>
            </w:r>
            <w:r w:rsidR="009F2AFA"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3, 3/3</w:t>
            </w:r>
          </w:p>
        </w:tc>
        <w:tc>
          <w:tcPr>
            <w:tcW w:w="415" w:type="pct"/>
            <w:vAlign w:val="center"/>
          </w:tcPr>
          <w:p w:rsidR="00B3789B" w:rsidRPr="00474C17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3</w:t>
            </w: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474C17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</w:rPr>
              <w:t>3</w:t>
            </w:r>
          </w:p>
        </w:tc>
      </w:tr>
      <w:tr w:rsidR="000B6185" w:rsidRPr="00BF27EB" w:rsidTr="000B6185">
        <w:trPr>
          <w:cantSplit/>
          <w:trHeight w:val="195"/>
          <w:jc w:val="center"/>
        </w:trPr>
        <w:tc>
          <w:tcPr>
            <w:tcW w:w="177" w:type="pct"/>
            <w:vMerge w:val="restart"/>
            <w:vAlign w:val="center"/>
          </w:tcPr>
          <w:p w:rsidR="000B6185" w:rsidRPr="00BF27EB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22</w:t>
            </w:r>
            <w:r w:rsidR="000B6185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0B6185" w:rsidRPr="000B6185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Тркуља Зорица</w:t>
            </w:r>
          </w:p>
        </w:tc>
        <w:tc>
          <w:tcPr>
            <w:tcW w:w="934" w:type="pct"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Билогија 1/</w:t>
            </w: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1</w:t>
            </w:r>
          </w:p>
        </w:tc>
        <w:tc>
          <w:tcPr>
            <w:tcW w:w="415" w:type="pct"/>
            <w:vMerge w:val="restart"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37" w:type="pct"/>
            <w:vMerge w:val="restart"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2</w:t>
            </w:r>
            <w:r w:rsidR="00186A9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+1+1</w:t>
            </w:r>
          </w:p>
        </w:tc>
        <w:tc>
          <w:tcPr>
            <w:tcW w:w="377" w:type="pct"/>
            <w:vMerge w:val="restart"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Merge w:val="restart"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Merge w:val="restart"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Merge w:val="restart"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Merge w:val="restart"/>
            <w:vAlign w:val="center"/>
          </w:tcPr>
          <w:p w:rsidR="000B6185" w:rsidRPr="00BF27EB" w:rsidRDefault="00186A9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4</w:t>
            </w:r>
          </w:p>
        </w:tc>
      </w:tr>
      <w:tr w:rsidR="000B6185" w:rsidRPr="00BF27EB" w:rsidTr="002824E1">
        <w:trPr>
          <w:cantSplit/>
          <w:trHeight w:val="195"/>
          <w:jc w:val="center"/>
        </w:trPr>
        <w:tc>
          <w:tcPr>
            <w:tcW w:w="177" w:type="pct"/>
            <w:vMerge/>
            <w:vAlign w:val="center"/>
          </w:tcPr>
          <w:p w:rsidR="000B6185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658" w:type="pct"/>
            <w:vMerge/>
            <w:vAlign w:val="center"/>
          </w:tcPr>
          <w:p w:rsidR="000B6185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</w:tc>
        <w:tc>
          <w:tcPr>
            <w:tcW w:w="934" w:type="pct"/>
            <w:vAlign w:val="center"/>
          </w:tcPr>
          <w:p w:rsidR="000B6185" w:rsidRPr="000B6185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Екологија и заштита животне средине 1/3, 2/4</w:t>
            </w:r>
          </w:p>
        </w:tc>
        <w:tc>
          <w:tcPr>
            <w:tcW w:w="415" w:type="pct"/>
            <w:vMerge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37" w:type="pct"/>
            <w:vMerge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377" w:type="pct"/>
            <w:vMerge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42" w:type="pct"/>
            <w:vMerge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489" w:type="pct"/>
            <w:vMerge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91" w:type="pct"/>
            <w:vMerge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380" w:type="pct"/>
            <w:vMerge/>
            <w:vAlign w:val="center"/>
          </w:tcPr>
          <w:p w:rsidR="000B6185" w:rsidRPr="00BF27EB" w:rsidRDefault="000B618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</w:tr>
      <w:tr w:rsidR="00B3789B" w:rsidRPr="00BF27EB" w:rsidTr="002824E1">
        <w:trPr>
          <w:cantSplit/>
          <w:jc w:val="center"/>
        </w:trPr>
        <w:tc>
          <w:tcPr>
            <w:tcW w:w="177" w:type="pct"/>
            <w:vAlign w:val="center"/>
          </w:tcPr>
          <w:p w:rsidR="00B3789B" w:rsidRPr="00BF27EB" w:rsidRDefault="006D22E4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lastRenderedPageBreak/>
              <w:t>2</w:t>
            </w:r>
            <w:r w:rsidR="00CE281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lang w:val="ru-RU"/>
              </w:rPr>
              <w:t>Стојановић</w:t>
            </w:r>
          </w:p>
          <w:p w:rsidR="00B3789B" w:rsidRPr="00BF27E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b/>
                <w:sz w:val="20"/>
              </w:rPr>
            </w:pPr>
            <w:r w:rsidRPr="00BF27EB">
              <w:rPr>
                <w:rFonts w:ascii="Times New Roman" w:eastAsiaTheme="minorEastAsia" w:hAnsi="Times New Roman"/>
                <w:b/>
                <w:sz w:val="20"/>
              </w:rPr>
              <w:t>Срђан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eastAsiaTheme="minorEastAsia" w:hAnsi="Times New Roman"/>
                <w:b/>
                <w:sz w:val="20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lang w:val="ru-RU"/>
              </w:rPr>
              <w:t xml:space="preserve">Биологија </w:t>
            </w:r>
            <w:r w:rsidRPr="00BF27EB">
              <w:rPr>
                <w:rFonts w:ascii="Times New Roman" w:eastAsiaTheme="minorEastAsia" w:hAnsi="Times New Roman"/>
                <w:b/>
                <w:sz w:val="20"/>
              </w:rPr>
              <w:t xml:space="preserve">         1/2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</w:t>
            </w:r>
          </w:p>
        </w:tc>
      </w:tr>
      <w:tr w:rsidR="00836A9F" w:rsidRPr="00BF27EB" w:rsidTr="00836A9F">
        <w:trPr>
          <w:cantSplit/>
          <w:trHeight w:val="285"/>
          <w:jc w:val="center"/>
        </w:trPr>
        <w:tc>
          <w:tcPr>
            <w:tcW w:w="177" w:type="pct"/>
            <w:vMerge w:val="restart"/>
            <w:vAlign w:val="center"/>
          </w:tcPr>
          <w:p w:rsidR="00836A9F" w:rsidRPr="00BF27EB" w:rsidRDefault="00836A9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2</w:t>
            </w:r>
            <w:r w:rsidR="00CE281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4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Радић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Радмила</w:t>
            </w:r>
          </w:p>
        </w:tc>
        <w:tc>
          <w:tcPr>
            <w:tcW w:w="934" w:type="pct"/>
            <w:vAlign w:val="center"/>
          </w:tcPr>
          <w:p w:rsidR="00836A9F" w:rsidRPr="00BF27EB" w:rsidRDefault="00836A9F" w:rsidP="00836A9F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Основи саобраћајне психологије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- 2/3</w:t>
            </w:r>
          </w:p>
        </w:tc>
        <w:tc>
          <w:tcPr>
            <w:tcW w:w="415" w:type="pct"/>
            <w:vMerge w:val="restart"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Merge w:val="restart"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  <w:tc>
          <w:tcPr>
            <w:tcW w:w="377" w:type="pct"/>
            <w:vMerge w:val="restart"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Merge w:val="restart"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Merge w:val="restart"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Merge w:val="restart"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Merge w:val="restart"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</w:tr>
      <w:tr w:rsidR="00836A9F" w:rsidRPr="00BF27EB" w:rsidTr="002824E1">
        <w:trPr>
          <w:cantSplit/>
          <w:trHeight w:val="285"/>
          <w:jc w:val="center"/>
        </w:trPr>
        <w:tc>
          <w:tcPr>
            <w:tcW w:w="177" w:type="pct"/>
            <w:vMerge/>
            <w:vAlign w:val="center"/>
          </w:tcPr>
          <w:p w:rsidR="00836A9F" w:rsidRPr="00BF27EB" w:rsidRDefault="00836A9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658" w:type="pct"/>
            <w:vMerge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934" w:type="pct"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Саобраћајна психологија – 2/1</w:t>
            </w:r>
          </w:p>
        </w:tc>
        <w:tc>
          <w:tcPr>
            <w:tcW w:w="415" w:type="pct"/>
            <w:vMerge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Merge/>
            <w:vAlign w:val="center"/>
          </w:tcPr>
          <w:p w:rsidR="00836A9F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Merge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Merge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Merge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Merge/>
            <w:vAlign w:val="center"/>
          </w:tcPr>
          <w:p w:rsidR="00836A9F" w:rsidRPr="00BF27EB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Merge/>
            <w:vAlign w:val="center"/>
          </w:tcPr>
          <w:p w:rsidR="00836A9F" w:rsidRDefault="00836A9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</w:tr>
      <w:tr w:rsidR="00B3789B" w:rsidRPr="00BF27EB" w:rsidTr="002824E1">
        <w:trPr>
          <w:cantSplit/>
          <w:trHeight w:val="790"/>
          <w:jc w:val="center"/>
        </w:trPr>
        <w:tc>
          <w:tcPr>
            <w:tcW w:w="177" w:type="pct"/>
            <w:vAlign w:val="center"/>
          </w:tcPr>
          <w:p w:rsidR="00B3789B" w:rsidRPr="00CF0AD6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 w:rsidRPr="00BF27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</w:t>
            </w:r>
            <w:r w:rsidR="00CF0AD6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5.</w:t>
            </w:r>
          </w:p>
        </w:tc>
        <w:tc>
          <w:tcPr>
            <w:tcW w:w="658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Пантић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Д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аниела</w:t>
            </w:r>
          </w:p>
        </w:tc>
        <w:tc>
          <w:tcPr>
            <w:tcW w:w="934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Географија</w:t>
            </w:r>
          </w:p>
          <w:p w:rsidR="00B3789B" w:rsidRPr="00BF27EB" w:rsidRDefault="00B3789B" w:rsidP="00F64C4D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1/1,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1/2, </w:t>
            </w:r>
            <w:r w:rsidRPr="00BF27E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1/3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Pr="00F64C4D" w:rsidRDefault="00F64C4D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 w:val="20"/>
                <w:lang w:val="sr-Cyrl-RS"/>
              </w:rPr>
            </w:pPr>
            <w:r>
              <w:rPr>
                <w:rFonts w:ascii="Times New Roman" w:eastAsiaTheme="minorEastAsia" w:hAnsi="Times New Roman"/>
                <w:b/>
                <w:sz w:val="20"/>
                <w:lang w:val="sr-Cyrl-RS"/>
              </w:rPr>
              <w:t>5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745B6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5</w:t>
            </w:r>
          </w:p>
        </w:tc>
      </w:tr>
      <w:tr w:rsidR="009E07D3" w:rsidRPr="00BF27EB" w:rsidTr="002824E1">
        <w:trPr>
          <w:cantSplit/>
          <w:trHeight w:val="790"/>
          <w:jc w:val="center"/>
        </w:trPr>
        <w:tc>
          <w:tcPr>
            <w:tcW w:w="177" w:type="pct"/>
            <w:vAlign w:val="center"/>
          </w:tcPr>
          <w:p w:rsidR="009E07D3" w:rsidRPr="0079720F" w:rsidRDefault="009E07D3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</w:t>
            </w:r>
            <w:r w:rsidR="00CF0AD6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6</w:t>
            </w:r>
            <w:r w:rsidR="0079720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9E07D3" w:rsidRPr="00BF27EB" w:rsidRDefault="0097451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Радосављевић Милена</w:t>
            </w:r>
          </w:p>
        </w:tc>
        <w:tc>
          <w:tcPr>
            <w:tcW w:w="934" w:type="pct"/>
            <w:vAlign w:val="center"/>
          </w:tcPr>
          <w:p w:rsidR="00745B6C" w:rsidRDefault="009E07D3" w:rsidP="00974513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Ве</w:t>
            </w:r>
            <w:r w:rsidRPr="009E07D3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рска</w:t>
            </w:r>
            <w:r w:rsidR="00974513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9E07D3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="00974513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</w:p>
          <w:p w:rsidR="009E07D3" w:rsidRPr="00BF27EB" w:rsidRDefault="00974513" w:rsidP="00974513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1/1, 1/2, 1/34, 2/2, 2/134, 3/14, 3/23, 4/12</w:t>
            </w:r>
            <w:r w:rsidR="009E07D3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</w:p>
        </w:tc>
        <w:tc>
          <w:tcPr>
            <w:tcW w:w="415" w:type="pct"/>
            <w:vAlign w:val="center"/>
          </w:tcPr>
          <w:p w:rsidR="009E07D3" w:rsidRPr="00BF27EB" w:rsidRDefault="009E07D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9E07D3" w:rsidRPr="00405775" w:rsidRDefault="00405775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 w:val="20"/>
                <w:lang w:val="sr-Cyrl-RS"/>
              </w:rPr>
            </w:pPr>
            <w:r>
              <w:rPr>
                <w:rFonts w:ascii="Times New Roman" w:eastAsiaTheme="minorEastAsia" w:hAnsi="Times New Roman"/>
                <w:b/>
                <w:sz w:val="20"/>
                <w:lang w:val="sr-Cyrl-RS"/>
              </w:rPr>
              <w:t>8</w:t>
            </w:r>
          </w:p>
        </w:tc>
        <w:tc>
          <w:tcPr>
            <w:tcW w:w="377" w:type="pct"/>
            <w:vAlign w:val="center"/>
          </w:tcPr>
          <w:p w:rsidR="009E07D3" w:rsidRPr="00BF27EB" w:rsidRDefault="009E07D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</w:p>
        </w:tc>
        <w:tc>
          <w:tcPr>
            <w:tcW w:w="442" w:type="pct"/>
            <w:vAlign w:val="center"/>
          </w:tcPr>
          <w:p w:rsidR="009E07D3" w:rsidRPr="00BF27EB" w:rsidRDefault="009E07D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9E07D3" w:rsidRPr="00BF27EB" w:rsidRDefault="009E07D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9E07D3" w:rsidRPr="00BF27EB" w:rsidRDefault="009E07D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9E07D3" w:rsidRPr="00BF27EB" w:rsidRDefault="00745B6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8</w:t>
            </w:r>
          </w:p>
        </w:tc>
      </w:tr>
      <w:tr w:rsidR="008C2F0C" w:rsidRPr="00BF27EB" w:rsidTr="002824E1">
        <w:trPr>
          <w:cantSplit/>
          <w:trHeight w:val="45"/>
          <w:jc w:val="center"/>
        </w:trPr>
        <w:tc>
          <w:tcPr>
            <w:tcW w:w="177" w:type="pct"/>
            <w:vMerge w:val="restart"/>
            <w:vAlign w:val="center"/>
          </w:tcPr>
          <w:p w:rsidR="008C2F0C" w:rsidRPr="008C2F0C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2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7</w:t>
            </w:r>
            <w:r w:rsidR="008C2F0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8C2F0C" w:rsidRPr="00AD6553" w:rsidRDefault="008C2F0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Костић Владан</w:t>
            </w:r>
          </w:p>
        </w:tc>
        <w:tc>
          <w:tcPr>
            <w:tcW w:w="934" w:type="pct"/>
            <w:vAlign w:val="center"/>
          </w:tcPr>
          <w:p w:rsidR="008C2F0C" w:rsidRPr="00BF27EB" w:rsidRDefault="00CE667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Техничка механика  - 2/3</w:t>
            </w:r>
          </w:p>
        </w:tc>
        <w:tc>
          <w:tcPr>
            <w:tcW w:w="415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8C2F0C" w:rsidRPr="00BF27EB" w:rsidRDefault="00CE667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C227D6" w:rsidRPr="00BF27EB" w:rsidTr="002824E1">
        <w:trPr>
          <w:cantSplit/>
          <w:trHeight w:val="45"/>
          <w:jc w:val="center"/>
        </w:trPr>
        <w:tc>
          <w:tcPr>
            <w:tcW w:w="177" w:type="pct"/>
            <w:vMerge/>
            <w:vAlign w:val="center"/>
          </w:tcPr>
          <w:p w:rsidR="00C227D6" w:rsidRDefault="00C227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</w:tc>
        <w:tc>
          <w:tcPr>
            <w:tcW w:w="658" w:type="pct"/>
            <w:vMerge/>
            <w:vAlign w:val="center"/>
          </w:tcPr>
          <w:p w:rsidR="00C227D6" w:rsidRDefault="00C227D6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C227D6" w:rsidRDefault="00C227D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Техничко цртање са машинским елементима</w:t>
            </w:r>
            <w:r w:rsidR="009E13EB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 xml:space="preserve"> 1/1</w:t>
            </w:r>
          </w:p>
        </w:tc>
        <w:tc>
          <w:tcPr>
            <w:tcW w:w="415" w:type="pct"/>
            <w:vAlign w:val="center"/>
          </w:tcPr>
          <w:p w:rsidR="00C227D6" w:rsidRPr="00BF27EB" w:rsidRDefault="00C227D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C227D6" w:rsidRDefault="00C227D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C227D6" w:rsidRPr="00BF27EB" w:rsidRDefault="00C227D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C227D6" w:rsidRPr="00BF27EB" w:rsidRDefault="00C227D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C227D6" w:rsidRPr="00BF27EB" w:rsidRDefault="00C227D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C227D6" w:rsidRPr="00BF27EB" w:rsidRDefault="00C227D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C227D6" w:rsidRDefault="00C227D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8C2F0C" w:rsidRPr="00BF27EB" w:rsidTr="002824E1">
        <w:trPr>
          <w:cantSplit/>
          <w:trHeight w:val="183"/>
          <w:jc w:val="center"/>
        </w:trPr>
        <w:tc>
          <w:tcPr>
            <w:tcW w:w="177" w:type="pct"/>
            <w:vMerge/>
            <w:vAlign w:val="center"/>
          </w:tcPr>
          <w:p w:rsidR="008C2F0C" w:rsidRPr="00BF27EB" w:rsidRDefault="008C2F0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8C2F0C" w:rsidRPr="00BF27EB" w:rsidRDefault="008C2F0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DC5A78" w:rsidRDefault="008C2F0C" w:rsidP="00C01BD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Машински елементи </w:t>
            </w:r>
            <w:r w:rsidR="00CE6679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- </w:t>
            </w:r>
          </w:p>
          <w:p w:rsidR="008C2F0C" w:rsidRPr="00BF27EB" w:rsidRDefault="008C2F0C" w:rsidP="00C01BD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2/1</w:t>
            </w:r>
            <w:r w:rsidR="00CD4E52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, 2/4</w:t>
            </w:r>
          </w:p>
        </w:tc>
        <w:tc>
          <w:tcPr>
            <w:tcW w:w="415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8C2F0C" w:rsidRPr="00BF27EB" w:rsidRDefault="00CD4E5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5</w:t>
            </w:r>
          </w:p>
        </w:tc>
        <w:tc>
          <w:tcPr>
            <w:tcW w:w="377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8C2F0C" w:rsidRPr="00BF27EB" w:rsidRDefault="00DC5A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5</w:t>
            </w:r>
          </w:p>
        </w:tc>
      </w:tr>
      <w:tr w:rsidR="008C2F0C" w:rsidRPr="00BF27EB" w:rsidTr="002824E1">
        <w:trPr>
          <w:cantSplit/>
          <w:trHeight w:val="183"/>
          <w:jc w:val="center"/>
        </w:trPr>
        <w:tc>
          <w:tcPr>
            <w:tcW w:w="177" w:type="pct"/>
            <w:vMerge/>
            <w:vAlign w:val="center"/>
          </w:tcPr>
          <w:p w:rsidR="008C2F0C" w:rsidRPr="00BF27EB" w:rsidRDefault="008C2F0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8C2F0C" w:rsidRPr="00BF27EB" w:rsidRDefault="008C2F0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8C2F0C" w:rsidRPr="00BF27EB" w:rsidRDefault="00CD4E5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Предузетништво – 3/4</w:t>
            </w:r>
          </w:p>
        </w:tc>
        <w:tc>
          <w:tcPr>
            <w:tcW w:w="415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8C2F0C" w:rsidRPr="00BF27EB" w:rsidRDefault="00CD4E5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8C2F0C" w:rsidRPr="00BF27EB" w:rsidTr="002824E1">
        <w:trPr>
          <w:cantSplit/>
          <w:trHeight w:val="183"/>
          <w:jc w:val="center"/>
        </w:trPr>
        <w:tc>
          <w:tcPr>
            <w:tcW w:w="177" w:type="pct"/>
            <w:vMerge/>
            <w:vAlign w:val="center"/>
          </w:tcPr>
          <w:p w:rsidR="008C2F0C" w:rsidRPr="00BF27EB" w:rsidRDefault="008C2F0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8C2F0C" w:rsidRPr="00BF27EB" w:rsidRDefault="008C2F0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8C2F0C" w:rsidRDefault="00CD4E5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CD4E52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Технологија</w:t>
            </w:r>
            <w:r w:rsidRPr="00CD4E52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CD4E52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металних</w:t>
            </w:r>
            <w:r w:rsidRPr="00CD4E52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CD4E52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конструкција</w:t>
            </w:r>
            <w:r w:rsidRPr="00CD4E52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CD4E52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и</w:t>
            </w:r>
            <w:r w:rsidRPr="00CD4E52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CD4E52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процесне</w:t>
            </w:r>
            <w:r w:rsidRPr="00CD4E52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CD4E52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опреме</w:t>
            </w:r>
            <w:r w:rsidRPr="00CD4E52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-  2/4</w:t>
            </w:r>
          </w:p>
        </w:tc>
        <w:tc>
          <w:tcPr>
            <w:tcW w:w="415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8C2F0C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8C2F0C" w:rsidRPr="00BF27EB" w:rsidRDefault="00CD4E5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  <w:tc>
          <w:tcPr>
            <w:tcW w:w="442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8C2F0C" w:rsidRPr="00BF27EB" w:rsidRDefault="00DC5A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8C2F0C" w:rsidRPr="00BF27EB" w:rsidTr="002824E1">
        <w:trPr>
          <w:cantSplit/>
          <w:trHeight w:val="30"/>
          <w:jc w:val="center"/>
        </w:trPr>
        <w:tc>
          <w:tcPr>
            <w:tcW w:w="177" w:type="pct"/>
            <w:vMerge/>
            <w:vAlign w:val="center"/>
          </w:tcPr>
          <w:p w:rsidR="008C2F0C" w:rsidRPr="00BF27EB" w:rsidRDefault="008C2F0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8C2F0C" w:rsidRPr="00BF27EB" w:rsidRDefault="008C2F0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8C2F0C" w:rsidRPr="003D0761" w:rsidRDefault="00CD4E5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Техничко цртање</w:t>
            </w:r>
            <w:r w:rsidR="003D0761"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1/4</w:t>
            </w:r>
          </w:p>
        </w:tc>
        <w:tc>
          <w:tcPr>
            <w:tcW w:w="415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8C2F0C" w:rsidRPr="00BF27EB" w:rsidRDefault="008C2F0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8C2F0C" w:rsidRPr="00BF27EB" w:rsidRDefault="00CD4E5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90</w:t>
            </w:r>
          </w:p>
        </w:tc>
        <w:tc>
          <w:tcPr>
            <w:tcW w:w="380" w:type="pct"/>
            <w:vAlign w:val="center"/>
          </w:tcPr>
          <w:p w:rsidR="008C2F0C" w:rsidRPr="00BF27EB" w:rsidRDefault="002812F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0,091</w:t>
            </w:r>
          </w:p>
        </w:tc>
      </w:tr>
      <w:tr w:rsidR="00D57784" w:rsidRPr="00BF27EB" w:rsidTr="002824E1">
        <w:trPr>
          <w:cantSplit/>
          <w:trHeight w:val="30"/>
          <w:jc w:val="center"/>
        </w:trPr>
        <w:tc>
          <w:tcPr>
            <w:tcW w:w="177" w:type="pct"/>
            <w:vMerge w:val="restart"/>
            <w:vAlign w:val="center"/>
          </w:tcPr>
          <w:p w:rsidR="00D57784" w:rsidRPr="003E00D2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28</w:t>
            </w:r>
            <w:r w:rsidR="00D57784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D57784" w:rsidRPr="003E00D2" w:rsidRDefault="00D5778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 xml:space="preserve">Стевановић 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lastRenderedPageBreak/>
              <w:t>Србољуб</w:t>
            </w:r>
          </w:p>
        </w:tc>
        <w:tc>
          <w:tcPr>
            <w:tcW w:w="934" w:type="pct"/>
            <w:vAlign w:val="center"/>
          </w:tcPr>
          <w:p w:rsidR="00D57784" w:rsidRPr="009A0534" w:rsidRDefault="009A053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lastRenderedPageBreak/>
              <w:t>Техничко цртање са машинским елементима – 1/1</w:t>
            </w:r>
          </w:p>
        </w:tc>
        <w:tc>
          <w:tcPr>
            <w:tcW w:w="415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D57784" w:rsidRPr="00BF27EB" w:rsidRDefault="009A053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D57784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D57784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D57784" w:rsidRDefault="00B4169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B60E42" w:rsidRPr="00BF27EB" w:rsidTr="002824E1">
        <w:trPr>
          <w:cantSplit/>
          <w:trHeight w:val="30"/>
          <w:jc w:val="center"/>
        </w:trPr>
        <w:tc>
          <w:tcPr>
            <w:tcW w:w="177" w:type="pct"/>
            <w:vMerge/>
            <w:vAlign w:val="center"/>
          </w:tcPr>
          <w:p w:rsidR="00B60E42" w:rsidRDefault="00B60E42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60E42" w:rsidRDefault="00B60E42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60E42" w:rsidRDefault="00B4169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RS"/>
              </w:rPr>
              <w:t>Основне методе испитивања без разарања – изборни – 3/4</w:t>
            </w:r>
          </w:p>
        </w:tc>
        <w:tc>
          <w:tcPr>
            <w:tcW w:w="415" w:type="pct"/>
            <w:vAlign w:val="center"/>
          </w:tcPr>
          <w:p w:rsidR="00B60E42" w:rsidRPr="00BF27EB" w:rsidRDefault="00B60E4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60E42" w:rsidRDefault="00B60E4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</w:t>
            </w:r>
          </w:p>
        </w:tc>
        <w:tc>
          <w:tcPr>
            <w:tcW w:w="377" w:type="pct"/>
            <w:vAlign w:val="center"/>
          </w:tcPr>
          <w:p w:rsidR="00B60E42" w:rsidRDefault="00B60E4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60E42" w:rsidRPr="00BF27EB" w:rsidRDefault="00B60E4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60E42" w:rsidRPr="00BF27EB" w:rsidRDefault="00B60E4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60E42" w:rsidRDefault="00B60E4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60E42" w:rsidRDefault="00B4169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</w:t>
            </w:r>
          </w:p>
        </w:tc>
      </w:tr>
      <w:tr w:rsidR="00D57784" w:rsidRPr="00BF27EB" w:rsidTr="002824E1">
        <w:trPr>
          <w:cantSplit/>
          <w:trHeight w:val="30"/>
          <w:jc w:val="center"/>
        </w:trPr>
        <w:tc>
          <w:tcPr>
            <w:tcW w:w="177" w:type="pct"/>
            <w:vMerge/>
            <w:vAlign w:val="center"/>
          </w:tcPr>
          <w:p w:rsidR="00D57784" w:rsidRDefault="00D57784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D57784" w:rsidRDefault="00D5778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D57784" w:rsidRDefault="009A053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Техничко цртање – 1/2</w:t>
            </w:r>
          </w:p>
        </w:tc>
        <w:tc>
          <w:tcPr>
            <w:tcW w:w="415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D57784" w:rsidRDefault="009A053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  <w:tc>
          <w:tcPr>
            <w:tcW w:w="442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D57784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D57784" w:rsidRDefault="00B4169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</w:tr>
      <w:tr w:rsidR="00D57784" w:rsidRPr="00BF27EB" w:rsidTr="002824E1">
        <w:trPr>
          <w:cantSplit/>
          <w:trHeight w:val="30"/>
          <w:jc w:val="center"/>
        </w:trPr>
        <w:tc>
          <w:tcPr>
            <w:tcW w:w="177" w:type="pct"/>
            <w:vMerge/>
            <w:vAlign w:val="center"/>
          </w:tcPr>
          <w:p w:rsidR="00D57784" w:rsidRDefault="00D57784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D57784" w:rsidRDefault="00D5778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D57784" w:rsidRDefault="004024D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Технологија заварених конструкција – 3/4</w:t>
            </w:r>
          </w:p>
        </w:tc>
        <w:tc>
          <w:tcPr>
            <w:tcW w:w="415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D57784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D57784" w:rsidRDefault="004024D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  <w:tc>
          <w:tcPr>
            <w:tcW w:w="442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D57784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D57784" w:rsidRDefault="00B4169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D57784" w:rsidRPr="00BF27EB" w:rsidTr="002824E1">
        <w:trPr>
          <w:cantSplit/>
          <w:trHeight w:val="30"/>
          <w:jc w:val="center"/>
        </w:trPr>
        <w:tc>
          <w:tcPr>
            <w:tcW w:w="177" w:type="pct"/>
            <w:vMerge/>
            <w:vAlign w:val="center"/>
          </w:tcPr>
          <w:p w:rsidR="00D57784" w:rsidRDefault="00D57784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D57784" w:rsidRDefault="00D5778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D57784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Заварене конструкције </w:t>
            </w:r>
            <w:r w:rsidR="004024DC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- 3/4</w:t>
            </w:r>
          </w:p>
        </w:tc>
        <w:tc>
          <w:tcPr>
            <w:tcW w:w="415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D57784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D57784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D57784" w:rsidRPr="00BF27EB" w:rsidRDefault="00D5778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18</w:t>
            </w:r>
          </w:p>
        </w:tc>
        <w:tc>
          <w:tcPr>
            <w:tcW w:w="691" w:type="pct"/>
            <w:vAlign w:val="center"/>
          </w:tcPr>
          <w:p w:rsidR="00D57784" w:rsidRDefault="006539E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90</w:t>
            </w:r>
          </w:p>
        </w:tc>
        <w:tc>
          <w:tcPr>
            <w:tcW w:w="380" w:type="pct"/>
            <w:vAlign w:val="center"/>
          </w:tcPr>
          <w:p w:rsidR="00D57784" w:rsidRDefault="00E40CE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18</w:t>
            </w:r>
            <w:r w:rsidR="006539E4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,091</w:t>
            </w:r>
          </w:p>
        </w:tc>
      </w:tr>
      <w:tr w:rsidR="002D3F9C" w:rsidRPr="00BF27EB" w:rsidTr="00471C49">
        <w:trPr>
          <w:cantSplit/>
          <w:trHeight w:val="122"/>
          <w:jc w:val="center"/>
        </w:trPr>
        <w:tc>
          <w:tcPr>
            <w:tcW w:w="177" w:type="pct"/>
            <w:vMerge w:val="restart"/>
            <w:vAlign w:val="center"/>
          </w:tcPr>
          <w:p w:rsidR="002D3F9C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29</w:t>
            </w:r>
            <w:r w:rsidR="002D3F9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471C49" w:rsidRDefault="00471C49" w:rsidP="00471C49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2D3F9C" w:rsidRDefault="002D3F9C" w:rsidP="00471C49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Илић Славица</w:t>
            </w:r>
          </w:p>
          <w:p w:rsidR="00471C49" w:rsidRPr="00471C49" w:rsidRDefault="00471C49" w:rsidP="00471C49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</w:tc>
        <w:tc>
          <w:tcPr>
            <w:tcW w:w="934" w:type="pct"/>
            <w:vAlign w:val="center"/>
          </w:tcPr>
          <w:p w:rsidR="002D3F9C" w:rsidRDefault="00F7023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Технологија материјала 1/1, 1/3</w:t>
            </w:r>
          </w:p>
        </w:tc>
        <w:tc>
          <w:tcPr>
            <w:tcW w:w="415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D3F9C" w:rsidRDefault="00F7023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  <w:tc>
          <w:tcPr>
            <w:tcW w:w="377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2D3F9C" w:rsidRPr="00BF27EB" w:rsidRDefault="00F7023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</w:tr>
      <w:tr w:rsidR="002D3F9C" w:rsidRPr="00BF27EB" w:rsidTr="002824E1">
        <w:trPr>
          <w:cantSplit/>
          <w:trHeight w:val="122"/>
          <w:jc w:val="center"/>
        </w:trPr>
        <w:tc>
          <w:tcPr>
            <w:tcW w:w="177" w:type="pct"/>
            <w:vMerge/>
            <w:vAlign w:val="center"/>
          </w:tcPr>
          <w:p w:rsidR="002D3F9C" w:rsidRDefault="002D3F9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D3F9C" w:rsidRDefault="002D3F9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D3F9C" w:rsidRDefault="00E6125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E6125D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Механика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E6125D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2/1, 1/2, 2/2</w:t>
            </w:r>
          </w:p>
        </w:tc>
        <w:tc>
          <w:tcPr>
            <w:tcW w:w="415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D3F9C" w:rsidRDefault="00E6125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377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2D3F9C" w:rsidRPr="00BF27EB" w:rsidRDefault="00E6125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2D3F9C" w:rsidRPr="00BF27EB" w:rsidTr="002824E1">
        <w:trPr>
          <w:cantSplit/>
          <w:trHeight w:val="122"/>
          <w:jc w:val="center"/>
        </w:trPr>
        <w:tc>
          <w:tcPr>
            <w:tcW w:w="177" w:type="pct"/>
            <w:vMerge/>
            <w:vAlign w:val="center"/>
          </w:tcPr>
          <w:p w:rsidR="002D3F9C" w:rsidRDefault="002D3F9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D3F9C" w:rsidRDefault="002D3F9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D3F9C" w:rsidRDefault="00E6125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Металне конструкције и процесна опрема 2/4</w:t>
            </w:r>
          </w:p>
        </w:tc>
        <w:tc>
          <w:tcPr>
            <w:tcW w:w="415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D3F9C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D3F9C" w:rsidRPr="00BF27EB" w:rsidRDefault="002D3F9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D3F9C" w:rsidRPr="00BF27EB" w:rsidRDefault="00E6125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12</w:t>
            </w:r>
          </w:p>
        </w:tc>
        <w:tc>
          <w:tcPr>
            <w:tcW w:w="691" w:type="pct"/>
            <w:vAlign w:val="center"/>
          </w:tcPr>
          <w:p w:rsidR="002D3F9C" w:rsidRPr="00BF27EB" w:rsidRDefault="00E6125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60</w:t>
            </w:r>
          </w:p>
        </w:tc>
        <w:tc>
          <w:tcPr>
            <w:tcW w:w="380" w:type="pct"/>
            <w:vAlign w:val="center"/>
          </w:tcPr>
          <w:p w:rsidR="002D3F9C" w:rsidRPr="00BF27EB" w:rsidRDefault="00E6125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12</w:t>
            </w:r>
            <w:r w:rsidR="00CE1837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,061</w:t>
            </w:r>
          </w:p>
        </w:tc>
      </w:tr>
      <w:tr w:rsidR="00B3789B" w:rsidRPr="00BF27EB" w:rsidTr="002824E1">
        <w:trPr>
          <w:cantSplit/>
          <w:trHeight w:val="95"/>
          <w:jc w:val="center"/>
        </w:trPr>
        <w:tc>
          <w:tcPr>
            <w:tcW w:w="177" w:type="pct"/>
            <w:vMerge w:val="restart"/>
            <w:vAlign w:val="center"/>
          </w:tcPr>
          <w:p w:rsidR="00B3789B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  <w:r w:rsidR="00CF0AD6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0</w:t>
            </w:r>
            <w:r w:rsidR="00B3789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794014" w:rsidRDefault="007940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794014" w:rsidRDefault="007940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B3789B" w:rsidRDefault="00C57E83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Шајкић Дарко</w:t>
            </w:r>
          </w:p>
          <w:p w:rsidR="00794014" w:rsidRDefault="007940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794014" w:rsidRPr="00C57E83" w:rsidRDefault="007940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</w:tc>
        <w:tc>
          <w:tcPr>
            <w:tcW w:w="934" w:type="pct"/>
            <w:vAlign w:val="center"/>
          </w:tcPr>
          <w:p w:rsidR="00B3789B" w:rsidRDefault="00C57E8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Физика 1/3, 1/4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68747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68747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</w:tr>
      <w:tr w:rsidR="00B3789B" w:rsidRPr="00BF27EB" w:rsidTr="002824E1">
        <w:trPr>
          <w:cantSplit/>
          <w:trHeight w:val="91"/>
          <w:jc w:val="center"/>
        </w:trPr>
        <w:tc>
          <w:tcPr>
            <w:tcW w:w="177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3789B" w:rsidRDefault="00C57E83" w:rsidP="0068747F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Техничка физика 2/4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68747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68747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B3789B" w:rsidRPr="00BF27EB" w:rsidTr="002824E1">
        <w:trPr>
          <w:cantSplit/>
          <w:trHeight w:val="91"/>
          <w:jc w:val="center"/>
        </w:trPr>
        <w:tc>
          <w:tcPr>
            <w:tcW w:w="177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3789B" w:rsidRDefault="00C57E8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Металне конструкције и процесна опрема 2/4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C57E8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12</w:t>
            </w:r>
          </w:p>
        </w:tc>
        <w:tc>
          <w:tcPr>
            <w:tcW w:w="691" w:type="pct"/>
            <w:vAlign w:val="center"/>
          </w:tcPr>
          <w:p w:rsidR="00B3789B" w:rsidRPr="00BF27EB" w:rsidRDefault="00C57E8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60</w:t>
            </w:r>
          </w:p>
        </w:tc>
        <w:tc>
          <w:tcPr>
            <w:tcW w:w="380" w:type="pct"/>
            <w:vAlign w:val="center"/>
          </w:tcPr>
          <w:p w:rsidR="00B3789B" w:rsidRPr="00BF27EB" w:rsidRDefault="00C57E83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12,061</w:t>
            </w:r>
          </w:p>
        </w:tc>
      </w:tr>
      <w:tr w:rsidR="00B3789B" w:rsidRPr="00BF27EB" w:rsidTr="002824E1">
        <w:trPr>
          <w:cantSplit/>
          <w:trHeight w:val="91"/>
          <w:jc w:val="center"/>
        </w:trPr>
        <w:tc>
          <w:tcPr>
            <w:tcW w:w="177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3789B" w:rsidRDefault="00076D1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Алати, прибор и мерења 2/4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076D1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076D1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</w:t>
            </w:r>
          </w:p>
        </w:tc>
      </w:tr>
      <w:tr w:rsidR="00B3789B" w:rsidRPr="00BF27EB" w:rsidTr="00794014">
        <w:trPr>
          <w:cantSplit/>
          <w:trHeight w:val="622"/>
          <w:jc w:val="center"/>
        </w:trPr>
        <w:tc>
          <w:tcPr>
            <w:tcW w:w="177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3789B" w:rsidRDefault="007940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Основи машинства 2/3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7940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7940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B3789B" w:rsidRPr="00BF27EB" w:rsidTr="002824E1">
        <w:trPr>
          <w:cantSplit/>
          <w:trHeight w:val="56"/>
          <w:jc w:val="center"/>
        </w:trPr>
        <w:tc>
          <w:tcPr>
            <w:tcW w:w="177" w:type="pct"/>
            <w:vMerge w:val="restart"/>
            <w:vAlign w:val="center"/>
          </w:tcPr>
          <w:p w:rsidR="00B3789B" w:rsidRPr="004B34AE" w:rsidRDefault="0079720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  <w:r w:rsidR="00CF0AD6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</w:t>
            </w:r>
            <w:r w:rsidR="00B3789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B3789B" w:rsidRPr="004B34AE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 xml:space="preserve">Младеновић 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lastRenderedPageBreak/>
              <w:t>Дејан</w:t>
            </w:r>
          </w:p>
        </w:tc>
        <w:tc>
          <w:tcPr>
            <w:tcW w:w="934" w:type="pct"/>
            <w:vAlign w:val="center"/>
          </w:tcPr>
          <w:p w:rsidR="00B3789B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lastRenderedPageBreak/>
              <w:t xml:space="preserve">Терет у транспорту 2/1, 3/3 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B3789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3789B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Терети у транспорту 2/2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B3789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864536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Саобраћајна инфраструктура </w:t>
            </w:r>
          </w:p>
          <w:p w:rsidR="00B3789B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2/1, 3/1, 4/1, 3/3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10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86453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10</w:t>
            </w:r>
          </w:p>
        </w:tc>
      </w:tr>
      <w:tr w:rsidR="00B3789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3789B" w:rsidRPr="005A56AA" w:rsidRDefault="00E2165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Управљање транспортним процесима</w:t>
            </w:r>
            <w:r w:rsidR="005A56AA">
              <w:rPr>
                <w:rFonts w:ascii="Times New Roman" w:hAnsi="Times New Roman"/>
                <w:b/>
                <w:bCs/>
                <w:sz w:val="20"/>
                <w:szCs w:val="28"/>
              </w:rPr>
              <w:t xml:space="preserve">  4/2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E34229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B3789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3789B" w:rsidRDefault="00E2165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Практична настава – прва група -  2/1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E2165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20</w:t>
            </w:r>
          </w:p>
        </w:tc>
        <w:tc>
          <w:tcPr>
            <w:tcW w:w="380" w:type="pct"/>
            <w:vAlign w:val="center"/>
          </w:tcPr>
          <w:p w:rsidR="00B3789B" w:rsidRPr="00BF27EB" w:rsidRDefault="00E2165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0,02</w:t>
            </w:r>
          </w:p>
        </w:tc>
      </w:tr>
      <w:tr w:rsidR="00EB1770" w:rsidRPr="00BF27EB" w:rsidTr="002824E1">
        <w:trPr>
          <w:cantSplit/>
          <w:trHeight w:val="52"/>
          <w:jc w:val="center"/>
        </w:trPr>
        <w:tc>
          <w:tcPr>
            <w:tcW w:w="177" w:type="pct"/>
            <w:vMerge w:val="restart"/>
            <w:vAlign w:val="center"/>
          </w:tcPr>
          <w:p w:rsidR="00EB1770" w:rsidRPr="0031520D" w:rsidRDefault="00DD625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  <w:r w:rsidR="00CF0AD6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</w:t>
            </w:r>
            <w:r w:rsidR="00EB1770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EB1770" w:rsidRPr="0031520D" w:rsidRDefault="00EB1770" w:rsidP="00E468D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Ђорђевић Дејан</w:t>
            </w:r>
          </w:p>
        </w:tc>
        <w:tc>
          <w:tcPr>
            <w:tcW w:w="934" w:type="pct"/>
            <w:vAlign w:val="center"/>
          </w:tcPr>
          <w:p w:rsidR="00EB1770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Регулисање и безбедност саобраћаја 2/1, 3/1, 4/1</w:t>
            </w:r>
          </w:p>
        </w:tc>
        <w:tc>
          <w:tcPr>
            <w:tcW w:w="415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EB1770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377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EB1770" w:rsidRPr="00BF27EB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EB1770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EB1770" w:rsidRDefault="00EB177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EB1770" w:rsidRDefault="00EB177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EB1770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Безбедност саобраћаја 2/2, 3/3</w:t>
            </w:r>
          </w:p>
        </w:tc>
        <w:tc>
          <w:tcPr>
            <w:tcW w:w="415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EB1770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5</w:t>
            </w:r>
          </w:p>
        </w:tc>
        <w:tc>
          <w:tcPr>
            <w:tcW w:w="377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EB1770" w:rsidRPr="00BF27EB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5</w:t>
            </w:r>
          </w:p>
        </w:tc>
      </w:tr>
      <w:tr w:rsidR="00EB1770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EB1770" w:rsidRDefault="00EB177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EB1770" w:rsidRDefault="00EB177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EB1770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Прописи у друмском саобраћају 2/3</w:t>
            </w:r>
          </w:p>
        </w:tc>
        <w:tc>
          <w:tcPr>
            <w:tcW w:w="415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EB1770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  <w:tc>
          <w:tcPr>
            <w:tcW w:w="377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EB1770" w:rsidRPr="00BF27EB" w:rsidRDefault="008F4A8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EB1770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EB1770" w:rsidRDefault="00EB177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EB1770" w:rsidRDefault="00EB177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EB1770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Унутрашњи транспорт 3/2, 4/2</w:t>
            </w:r>
          </w:p>
        </w:tc>
        <w:tc>
          <w:tcPr>
            <w:tcW w:w="415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EB1770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5</w:t>
            </w:r>
          </w:p>
        </w:tc>
        <w:tc>
          <w:tcPr>
            <w:tcW w:w="377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EB1770" w:rsidRPr="00BF27EB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5</w:t>
            </w:r>
          </w:p>
        </w:tc>
      </w:tr>
      <w:tr w:rsidR="00EB1770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EB1770" w:rsidRDefault="00EB177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EB1770" w:rsidRDefault="00EB177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EB1770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Трасологија 4/1</w:t>
            </w:r>
          </w:p>
        </w:tc>
        <w:tc>
          <w:tcPr>
            <w:tcW w:w="415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EB1770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EB1770" w:rsidRPr="00BF27EB" w:rsidRDefault="00EB1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EB1770" w:rsidRPr="00BF27EB" w:rsidRDefault="00E468D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B3789B" w:rsidRPr="00BF27EB" w:rsidTr="002824E1">
        <w:trPr>
          <w:cantSplit/>
          <w:trHeight w:val="84"/>
          <w:jc w:val="center"/>
        </w:trPr>
        <w:tc>
          <w:tcPr>
            <w:tcW w:w="177" w:type="pct"/>
            <w:vMerge w:val="restart"/>
            <w:vAlign w:val="center"/>
          </w:tcPr>
          <w:p w:rsidR="00B3789B" w:rsidRPr="006F5725" w:rsidRDefault="00DD625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  <w:r w:rsidR="00CF0AD6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  <w:r w:rsidR="00B3789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B3789B" w:rsidRPr="006F5725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Петровић Ненад</w:t>
            </w:r>
          </w:p>
        </w:tc>
        <w:tc>
          <w:tcPr>
            <w:tcW w:w="934" w:type="pct"/>
            <w:vAlign w:val="center"/>
          </w:tcPr>
          <w:p w:rsidR="00B3789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Моторна возила 1/3</w:t>
            </w:r>
            <w:r w:rsidR="00431666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, 2/3, 3/3, 2/1, 3/1, 4/1, 2/2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43166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19</w:t>
            </w: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3789B" w:rsidRPr="00BF27EB" w:rsidRDefault="0043166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19</w:t>
            </w:r>
          </w:p>
        </w:tc>
      </w:tr>
      <w:tr w:rsidR="00B3789B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3789B" w:rsidRDefault="00B3789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3789B" w:rsidRDefault="0043166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Практичнан настава – прва група – 3/1</w:t>
            </w:r>
          </w:p>
        </w:tc>
        <w:tc>
          <w:tcPr>
            <w:tcW w:w="415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3789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3789B" w:rsidRPr="00BF27EB" w:rsidRDefault="00B3789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3789B" w:rsidRPr="00BF27EB" w:rsidRDefault="0043166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30</w:t>
            </w:r>
          </w:p>
        </w:tc>
        <w:tc>
          <w:tcPr>
            <w:tcW w:w="380" w:type="pct"/>
            <w:vAlign w:val="center"/>
          </w:tcPr>
          <w:p w:rsidR="00B3789B" w:rsidRPr="00BF27EB" w:rsidRDefault="0043166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0,03</w:t>
            </w:r>
            <w:r w:rsidR="00DD517E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</w:t>
            </w:r>
          </w:p>
        </w:tc>
      </w:tr>
      <w:tr w:rsidR="00297594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297594" w:rsidRDefault="00297594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97594" w:rsidRDefault="0029759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97594" w:rsidRDefault="0043166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Практична настава – прва група – 2/2</w:t>
            </w:r>
          </w:p>
        </w:tc>
        <w:tc>
          <w:tcPr>
            <w:tcW w:w="415" w:type="pct"/>
            <w:vAlign w:val="center"/>
          </w:tcPr>
          <w:p w:rsidR="00297594" w:rsidRPr="00BF27EB" w:rsidRDefault="0029759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97594" w:rsidRDefault="0029759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97594" w:rsidRPr="00BF27EB" w:rsidRDefault="0029759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97594" w:rsidRPr="00BF27EB" w:rsidRDefault="0029759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97594" w:rsidRPr="00BF27EB" w:rsidRDefault="0029759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297594" w:rsidRPr="00BF27EB" w:rsidRDefault="0043166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30</w:t>
            </w:r>
          </w:p>
        </w:tc>
        <w:tc>
          <w:tcPr>
            <w:tcW w:w="380" w:type="pct"/>
            <w:vAlign w:val="center"/>
          </w:tcPr>
          <w:p w:rsidR="00297594" w:rsidRDefault="0043166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0,03</w:t>
            </w:r>
            <w:r w:rsidR="00DD517E"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</w:t>
            </w:r>
          </w:p>
        </w:tc>
      </w:tr>
      <w:tr w:rsidR="00F947AC" w:rsidRPr="00BF27EB" w:rsidTr="002824E1">
        <w:trPr>
          <w:cantSplit/>
          <w:trHeight w:val="81"/>
          <w:jc w:val="center"/>
        </w:trPr>
        <w:tc>
          <w:tcPr>
            <w:tcW w:w="177" w:type="pct"/>
            <w:vMerge w:val="restart"/>
            <w:vAlign w:val="center"/>
          </w:tcPr>
          <w:p w:rsidR="00F947AC" w:rsidRPr="00DD625C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3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4</w:t>
            </w:r>
            <w:r w:rsidR="00DD625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5837BC" w:rsidRDefault="005837B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Стојковић Бојан</w:t>
            </w:r>
          </w:p>
          <w:p w:rsidR="00F947AC" w:rsidRDefault="00F947A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  <w:p w:rsidR="005837BC" w:rsidRPr="00F947AC" w:rsidRDefault="005837B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934" w:type="pct"/>
            <w:vAlign w:val="center"/>
          </w:tcPr>
          <w:p w:rsidR="00F947AC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Саобраћајни системи 1/1, 1/3</w:t>
            </w:r>
          </w:p>
        </w:tc>
        <w:tc>
          <w:tcPr>
            <w:tcW w:w="415" w:type="pct"/>
            <w:vAlign w:val="center"/>
          </w:tcPr>
          <w:p w:rsidR="00F947AC" w:rsidRPr="00BF27EB" w:rsidRDefault="00F947A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F947AC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  <w:tc>
          <w:tcPr>
            <w:tcW w:w="377" w:type="pct"/>
            <w:vAlign w:val="center"/>
          </w:tcPr>
          <w:p w:rsidR="00F947AC" w:rsidRPr="00BF27EB" w:rsidRDefault="00F947A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F947AC" w:rsidRPr="00BF27EB" w:rsidRDefault="00F947A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F947AC" w:rsidRPr="00BF27EB" w:rsidRDefault="00F947A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F947AC" w:rsidRDefault="00F947A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F947AC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</w:tr>
      <w:tr w:rsidR="007C4AD2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7C4AD2" w:rsidRDefault="007C4AD2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7C4AD2" w:rsidRDefault="007C4AD2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7C4AD2" w:rsidRDefault="005837BC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Механизација претовара 3/2</w:t>
            </w:r>
          </w:p>
        </w:tc>
        <w:tc>
          <w:tcPr>
            <w:tcW w:w="415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7C4AD2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  <w:tc>
          <w:tcPr>
            <w:tcW w:w="377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7C4AD2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7C4AD2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7C4AD2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7C4AD2" w:rsidRDefault="007C4AD2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7C4AD2" w:rsidRDefault="007C4AD2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7C4AD2" w:rsidRDefault="005837BC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Интегрални транспорт 3/1, 2/3, 3/3, 3/2, 4/2</w:t>
            </w:r>
          </w:p>
        </w:tc>
        <w:tc>
          <w:tcPr>
            <w:tcW w:w="415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7C4AD2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10</w:t>
            </w:r>
          </w:p>
        </w:tc>
        <w:tc>
          <w:tcPr>
            <w:tcW w:w="377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7C4AD2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7C4AD2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10</w:t>
            </w:r>
          </w:p>
        </w:tc>
      </w:tr>
      <w:tr w:rsidR="007C4AD2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7C4AD2" w:rsidRDefault="007C4AD2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7C4AD2" w:rsidRDefault="007C4AD2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7C4AD2" w:rsidRDefault="005837BC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Одржавање средстава унутрашњег транспорта 4/2</w:t>
            </w:r>
          </w:p>
        </w:tc>
        <w:tc>
          <w:tcPr>
            <w:tcW w:w="415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7C4AD2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7C4AD2" w:rsidRPr="00BF27EB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7C4AD2" w:rsidRDefault="007C4AD2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7C4AD2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EC6E04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EC6E04" w:rsidRDefault="00EC6E04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EC6E04" w:rsidRDefault="00EC6E0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EC6E04" w:rsidRDefault="005837BC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Превоз терета и путника 2/3</w:t>
            </w:r>
          </w:p>
        </w:tc>
        <w:tc>
          <w:tcPr>
            <w:tcW w:w="415" w:type="pct"/>
            <w:vAlign w:val="center"/>
          </w:tcPr>
          <w:p w:rsidR="00EC6E04" w:rsidRPr="00BF27EB" w:rsidRDefault="00EC6E0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EC6E04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  <w:tc>
          <w:tcPr>
            <w:tcW w:w="377" w:type="pct"/>
            <w:vAlign w:val="center"/>
          </w:tcPr>
          <w:p w:rsidR="00EC6E04" w:rsidRPr="00BF27EB" w:rsidRDefault="00EC6E0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EC6E04" w:rsidRPr="00BF27EB" w:rsidRDefault="00EC6E0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EC6E04" w:rsidRPr="00BF27EB" w:rsidRDefault="00EC6E0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EC6E04" w:rsidRDefault="00EC6E0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EC6E04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82485C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82485C" w:rsidRDefault="0082485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82485C" w:rsidRDefault="0082485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82485C" w:rsidRDefault="005837BC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Практична настава – друга група - 2/1 </w:t>
            </w:r>
          </w:p>
        </w:tc>
        <w:tc>
          <w:tcPr>
            <w:tcW w:w="415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82485C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82485C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20</w:t>
            </w:r>
          </w:p>
        </w:tc>
        <w:tc>
          <w:tcPr>
            <w:tcW w:w="380" w:type="pct"/>
            <w:vAlign w:val="center"/>
          </w:tcPr>
          <w:p w:rsidR="0082485C" w:rsidRDefault="005837B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0,02</w:t>
            </w:r>
          </w:p>
        </w:tc>
      </w:tr>
      <w:tr w:rsidR="0082485C" w:rsidRPr="00BF27EB" w:rsidTr="002824E1">
        <w:trPr>
          <w:cantSplit/>
          <w:trHeight w:val="108"/>
          <w:jc w:val="center"/>
        </w:trPr>
        <w:tc>
          <w:tcPr>
            <w:tcW w:w="177" w:type="pct"/>
            <w:vMerge w:val="restart"/>
            <w:vAlign w:val="center"/>
          </w:tcPr>
          <w:p w:rsidR="0082485C" w:rsidRPr="00E97A8C" w:rsidRDefault="00DD625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  <w:r w:rsidR="00CF0AD6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5</w:t>
            </w:r>
            <w:r w:rsidR="0082485C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82485C" w:rsidRDefault="00B80D78" w:rsidP="002D2B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Иветић Јелена</w:t>
            </w:r>
          </w:p>
          <w:p w:rsidR="003D556A" w:rsidRPr="003D556A" w:rsidRDefault="003D556A" w:rsidP="002D2B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Замена: Пошарац Милијана</w:t>
            </w:r>
          </w:p>
        </w:tc>
        <w:tc>
          <w:tcPr>
            <w:tcW w:w="934" w:type="pct"/>
            <w:vAlign w:val="center"/>
          </w:tcPr>
          <w:p w:rsidR="0082485C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Предузетништво </w:t>
            </w:r>
            <w:r w:rsidR="002D2BE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4/1, 3/3</w:t>
            </w:r>
          </w:p>
        </w:tc>
        <w:tc>
          <w:tcPr>
            <w:tcW w:w="415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82485C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82485C" w:rsidRPr="00BF27EB" w:rsidRDefault="002D2BE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8</w:t>
            </w:r>
          </w:p>
        </w:tc>
        <w:tc>
          <w:tcPr>
            <w:tcW w:w="442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82485C" w:rsidRPr="00BF27EB" w:rsidRDefault="002D2BE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8</w:t>
            </w:r>
          </w:p>
        </w:tc>
      </w:tr>
      <w:tr w:rsidR="0082485C" w:rsidRPr="00BF27EB" w:rsidTr="002824E1">
        <w:trPr>
          <w:cantSplit/>
          <w:trHeight w:val="104"/>
          <w:jc w:val="center"/>
        </w:trPr>
        <w:tc>
          <w:tcPr>
            <w:tcW w:w="177" w:type="pct"/>
            <w:vMerge/>
            <w:vAlign w:val="center"/>
          </w:tcPr>
          <w:p w:rsidR="0082485C" w:rsidRDefault="0082485C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82485C" w:rsidRDefault="0082485C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82485C" w:rsidRDefault="002D2BE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Економика и организација саобраћаја 4/2</w:t>
            </w:r>
          </w:p>
        </w:tc>
        <w:tc>
          <w:tcPr>
            <w:tcW w:w="415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82485C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82485C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442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82485C" w:rsidRPr="00BF27EB" w:rsidRDefault="0082485C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82485C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0653EB" w:rsidRPr="00BF27EB" w:rsidTr="002824E1">
        <w:trPr>
          <w:cantSplit/>
          <w:trHeight w:val="52"/>
          <w:jc w:val="center"/>
        </w:trPr>
        <w:tc>
          <w:tcPr>
            <w:tcW w:w="177" w:type="pct"/>
            <w:vMerge w:val="restart"/>
            <w:vAlign w:val="center"/>
          </w:tcPr>
          <w:p w:rsidR="000653EB" w:rsidRPr="001834D3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3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6</w:t>
            </w:r>
            <w:r w:rsidR="000653EB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Грујић Иван</w:t>
            </w:r>
          </w:p>
          <w:p w:rsidR="006712B6" w:rsidRDefault="006712B6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6712B6" w:rsidRDefault="006712B6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6712B6" w:rsidRDefault="006712B6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6712B6" w:rsidRPr="006712B6" w:rsidRDefault="006712B6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</w:tc>
        <w:tc>
          <w:tcPr>
            <w:tcW w:w="934" w:type="pct"/>
            <w:vAlign w:val="center"/>
          </w:tcPr>
          <w:p w:rsidR="000653EB" w:rsidRDefault="00C64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Организација превоза 3/1, 4/1</w:t>
            </w:r>
          </w:p>
        </w:tc>
        <w:tc>
          <w:tcPr>
            <w:tcW w:w="415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0653EB" w:rsidRDefault="00C64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7</w:t>
            </w:r>
          </w:p>
        </w:tc>
        <w:tc>
          <w:tcPr>
            <w:tcW w:w="377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0653EB" w:rsidRPr="00BF27EB" w:rsidRDefault="00C64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7</w:t>
            </w:r>
          </w:p>
        </w:tc>
      </w:tr>
      <w:tr w:rsidR="000653E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0653EB" w:rsidRDefault="00C64770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Организација превоза робе 3/2</w:t>
            </w:r>
          </w:p>
        </w:tc>
        <w:tc>
          <w:tcPr>
            <w:tcW w:w="415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0653EB" w:rsidRDefault="00C64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0653EB" w:rsidRPr="00BF27EB" w:rsidRDefault="00C64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0653E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0653EB" w:rsidRDefault="00C64770" w:rsidP="00B80D78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Средства унутрашњег транспорта 3/2</w:t>
            </w:r>
          </w:p>
        </w:tc>
        <w:tc>
          <w:tcPr>
            <w:tcW w:w="415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0653EB" w:rsidRDefault="00C64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  <w:tc>
          <w:tcPr>
            <w:tcW w:w="377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0653EB" w:rsidRPr="00BF27EB" w:rsidRDefault="00C64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0653E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0653EB" w:rsidRDefault="00C64770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Интелигентни транспортни системи</w:t>
            </w:r>
            <w:r w:rsidR="000B6374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/4/1</w:t>
            </w:r>
          </w:p>
        </w:tc>
        <w:tc>
          <w:tcPr>
            <w:tcW w:w="415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0653EB" w:rsidRDefault="00C64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0653EB" w:rsidRPr="00BF27EB" w:rsidRDefault="00C6477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0653E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0653EB" w:rsidRDefault="00803BB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Превоз терета и путника 3/3</w:t>
            </w:r>
          </w:p>
        </w:tc>
        <w:tc>
          <w:tcPr>
            <w:tcW w:w="415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0653EB" w:rsidRDefault="00803BB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  <w:tc>
          <w:tcPr>
            <w:tcW w:w="377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0653EB" w:rsidRPr="00BF27EB" w:rsidRDefault="00803BB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0653E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0653EB" w:rsidRDefault="00803BB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Практична настава – друга група – 2/1</w:t>
            </w:r>
          </w:p>
        </w:tc>
        <w:tc>
          <w:tcPr>
            <w:tcW w:w="415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0653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0653EB" w:rsidRPr="00BF27EB" w:rsidRDefault="00803BB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  <w:tc>
          <w:tcPr>
            <w:tcW w:w="691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0653EB" w:rsidRPr="00BF27EB" w:rsidRDefault="00803BB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</w:tr>
      <w:tr w:rsidR="000653EB" w:rsidRPr="00BF27EB" w:rsidTr="002824E1">
        <w:trPr>
          <w:cantSplit/>
          <w:trHeight w:val="52"/>
          <w:jc w:val="center"/>
        </w:trPr>
        <w:tc>
          <w:tcPr>
            <w:tcW w:w="177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0653EB" w:rsidRDefault="000653EB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0653EB" w:rsidRDefault="00803BB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Практична настава – друга група – 3/1</w:t>
            </w:r>
          </w:p>
        </w:tc>
        <w:tc>
          <w:tcPr>
            <w:tcW w:w="415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0653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0653EB" w:rsidRPr="00BF27EB" w:rsidRDefault="000653E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0653EB" w:rsidRPr="00BF27EB" w:rsidRDefault="00803BB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30</w:t>
            </w:r>
          </w:p>
        </w:tc>
        <w:tc>
          <w:tcPr>
            <w:tcW w:w="380" w:type="pct"/>
            <w:vAlign w:val="center"/>
          </w:tcPr>
          <w:p w:rsidR="000653EB" w:rsidRPr="00BF27EB" w:rsidRDefault="00803BB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0,031</w:t>
            </w:r>
          </w:p>
        </w:tc>
      </w:tr>
      <w:tr w:rsidR="002824E1" w:rsidRPr="00BF27EB" w:rsidTr="002824E1">
        <w:trPr>
          <w:cantSplit/>
          <w:trHeight w:val="84"/>
          <w:jc w:val="center"/>
        </w:trPr>
        <w:tc>
          <w:tcPr>
            <w:tcW w:w="177" w:type="pct"/>
            <w:vMerge w:val="restart"/>
            <w:vAlign w:val="center"/>
          </w:tcPr>
          <w:p w:rsidR="002824E1" w:rsidRPr="002675D1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3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7</w:t>
            </w:r>
            <w:r w:rsidR="002824E1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 xml:space="preserve">. </w:t>
            </w:r>
          </w:p>
        </w:tc>
        <w:tc>
          <w:tcPr>
            <w:tcW w:w="658" w:type="pct"/>
            <w:vMerge w:val="restart"/>
            <w:vAlign w:val="center"/>
          </w:tcPr>
          <w:p w:rsidR="002824E1" w:rsidRDefault="009305E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 xml:space="preserve">Вељковић 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lastRenderedPageBreak/>
              <w:t>Слађана</w:t>
            </w:r>
          </w:p>
          <w:p w:rsidR="009305E1" w:rsidRPr="009305E1" w:rsidRDefault="009305E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</w:tc>
        <w:tc>
          <w:tcPr>
            <w:tcW w:w="934" w:type="pct"/>
            <w:vAlign w:val="center"/>
          </w:tcPr>
          <w:p w:rsidR="002824E1" w:rsidRDefault="009305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lastRenderedPageBreak/>
              <w:t>Практична настава – прва група – 1/1</w:t>
            </w:r>
          </w:p>
        </w:tc>
        <w:tc>
          <w:tcPr>
            <w:tcW w:w="415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824E1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824E1" w:rsidRPr="00BF27EB" w:rsidRDefault="009305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691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2824E1" w:rsidRPr="00BF27EB" w:rsidRDefault="009305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2824E1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824E1" w:rsidRDefault="009305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9305E1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9305E1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9305E1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9305E1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9305E1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прва</w:t>
            </w:r>
            <w:r w:rsidRPr="009305E1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9305E1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="006249D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2/2</w:t>
            </w:r>
          </w:p>
        </w:tc>
        <w:tc>
          <w:tcPr>
            <w:tcW w:w="415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824E1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824E1" w:rsidRPr="00BF27EB" w:rsidRDefault="009305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  <w:tc>
          <w:tcPr>
            <w:tcW w:w="691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2824E1" w:rsidRPr="00BF27EB" w:rsidRDefault="009305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</w:tr>
      <w:tr w:rsidR="002824E1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824E1" w:rsidRDefault="009305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9305E1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9305E1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9305E1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9305E1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друга</w:t>
            </w:r>
            <w:r w:rsidRPr="009305E1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9305E1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9305E1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3/1</w:t>
            </w:r>
          </w:p>
        </w:tc>
        <w:tc>
          <w:tcPr>
            <w:tcW w:w="415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824E1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824E1" w:rsidRPr="00BF27EB" w:rsidRDefault="009305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2824E1" w:rsidRPr="00BF27EB" w:rsidRDefault="009305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2824E1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824E1" w:rsidRDefault="0094293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94293D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94293D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94293D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94293D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94293D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прва</w:t>
            </w:r>
            <w:r w:rsidRPr="0094293D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94293D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94293D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3/2</w:t>
            </w:r>
          </w:p>
        </w:tc>
        <w:tc>
          <w:tcPr>
            <w:tcW w:w="415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824E1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824E1" w:rsidRPr="00BF27EB" w:rsidRDefault="0094293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2824E1" w:rsidRPr="00BF27EB" w:rsidRDefault="0094293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2824E1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824E1" w:rsidRDefault="0094293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94293D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94293D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94293D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94293D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94293D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прва</w:t>
            </w:r>
            <w:r w:rsidRPr="0094293D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94293D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94293D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4/2</w:t>
            </w:r>
          </w:p>
        </w:tc>
        <w:tc>
          <w:tcPr>
            <w:tcW w:w="415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824E1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824E1" w:rsidRPr="00BF27EB" w:rsidRDefault="0094293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2824E1" w:rsidRPr="00BF27EB" w:rsidRDefault="0094293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2824E1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824E1" w:rsidRDefault="002201B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2201B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2201B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2201B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2201B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2201B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прва</w:t>
            </w:r>
            <w:r w:rsidRPr="002201B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2201B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2201B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4/2</w:t>
            </w:r>
            <w:r w:rsidR="004F0FB4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блок</w:t>
            </w:r>
          </w:p>
        </w:tc>
        <w:tc>
          <w:tcPr>
            <w:tcW w:w="415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824E1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2824E1" w:rsidRPr="00BF27EB" w:rsidRDefault="002201B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60</w:t>
            </w:r>
          </w:p>
        </w:tc>
        <w:tc>
          <w:tcPr>
            <w:tcW w:w="380" w:type="pct"/>
            <w:vAlign w:val="center"/>
          </w:tcPr>
          <w:p w:rsidR="002824E1" w:rsidRPr="00BF27EB" w:rsidRDefault="002201B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0,061</w:t>
            </w:r>
          </w:p>
        </w:tc>
      </w:tr>
      <w:tr w:rsidR="002824E1" w:rsidRPr="00BF27EB" w:rsidTr="002824E1">
        <w:trPr>
          <w:cantSplit/>
          <w:trHeight w:val="81"/>
          <w:jc w:val="center"/>
        </w:trPr>
        <w:tc>
          <w:tcPr>
            <w:tcW w:w="177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824E1" w:rsidRDefault="002824E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824E1" w:rsidRDefault="002201B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2201B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2201B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2201B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2201B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друга</w:t>
            </w:r>
            <w:r w:rsidRPr="002201B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2201B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2/2</w:t>
            </w:r>
          </w:p>
        </w:tc>
        <w:tc>
          <w:tcPr>
            <w:tcW w:w="415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824E1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824E1" w:rsidRPr="00BF27EB" w:rsidRDefault="002824E1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2824E1" w:rsidRPr="00BF27EB" w:rsidRDefault="002201B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30</w:t>
            </w:r>
          </w:p>
        </w:tc>
        <w:tc>
          <w:tcPr>
            <w:tcW w:w="380" w:type="pct"/>
            <w:vAlign w:val="center"/>
          </w:tcPr>
          <w:p w:rsidR="002824E1" w:rsidRPr="00BF27EB" w:rsidRDefault="002201B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0,031</w:t>
            </w:r>
          </w:p>
        </w:tc>
      </w:tr>
      <w:tr w:rsidR="00B80D78" w:rsidRPr="00BF27EB" w:rsidTr="002824E1">
        <w:trPr>
          <w:cantSplit/>
          <w:trHeight w:val="54"/>
          <w:jc w:val="center"/>
        </w:trPr>
        <w:tc>
          <w:tcPr>
            <w:tcW w:w="177" w:type="pct"/>
            <w:vMerge w:val="restart"/>
            <w:vAlign w:val="center"/>
          </w:tcPr>
          <w:p w:rsidR="005F3EC1" w:rsidRDefault="005F3EC1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  <w:p w:rsidR="005F3EC1" w:rsidRDefault="005F3EC1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  <w:p w:rsidR="00B80D78" w:rsidRPr="004446A6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38</w:t>
            </w:r>
            <w:r w:rsidR="00B80D78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5F3EC1" w:rsidRDefault="005F3EC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  <w:p w:rsidR="005F3EC1" w:rsidRDefault="005F3EC1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  <w:p w:rsidR="00B80D78" w:rsidRDefault="004C37D6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Јаковљевић Марко</w:t>
            </w:r>
          </w:p>
          <w:p w:rsidR="001141B7" w:rsidRPr="004C37D6" w:rsidRDefault="001141B7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</w:p>
        </w:tc>
        <w:tc>
          <w:tcPr>
            <w:tcW w:w="934" w:type="pct"/>
            <w:vAlign w:val="center"/>
          </w:tcPr>
          <w:p w:rsidR="00B80D78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друга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2/2</w:t>
            </w:r>
          </w:p>
        </w:tc>
        <w:tc>
          <w:tcPr>
            <w:tcW w:w="415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80D78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80D78" w:rsidRPr="00BF27EB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  <w:tc>
          <w:tcPr>
            <w:tcW w:w="691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80D78" w:rsidRPr="00BF27EB" w:rsidRDefault="001141B7" w:rsidP="004C37D6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4</w:t>
            </w:r>
          </w:p>
        </w:tc>
      </w:tr>
      <w:tr w:rsidR="00B80D78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B80D78" w:rsidRDefault="00B80D78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80D78" w:rsidRDefault="00B80D78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80D78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друга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3/1</w:t>
            </w:r>
          </w:p>
        </w:tc>
        <w:tc>
          <w:tcPr>
            <w:tcW w:w="415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80D78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80D78" w:rsidRPr="00BF27EB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80D78" w:rsidRPr="00BF27EB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B80D78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B80D78" w:rsidRDefault="00B80D78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80D78" w:rsidRDefault="00B80D78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80D78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друга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3/2</w:t>
            </w:r>
          </w:p>
        </w:tc>
        <w:tc>
          <w:tcPr>
            <w:tcW w:w="415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80D78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80D78" w:rsidRPr="00BF27EB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80D78" w:rsidRPr="00BF27EB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B80D78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B80D78" w:rsidRDefault="00B80D78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80D78" w:rsidRDefault="00B80D78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80D78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друга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1141B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1141B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4/2</w:t>
            </w:r>
          </w:p>
        </w:tc>
        <w:tc>
          <w:tcPr>
            <w:tcW w:w="415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80D78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80D78" w:rsidRPr="00BF27EB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80D78" w:rsidRPr="00BF27EB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B80D78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B80D78" w:rsidRDefault="00B80D78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B80D78" w:rsidRDefault="00B80D78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B80D78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Основи саобраћаја и транспорта 1/2</w:t>
            </w:r>
          </w:p>
        </w:tc>
        <w:tc>
          <w:tcPr>
            <w:tcW w:w="415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B80D78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B80D78" w:rsidRPr="00BF27EB" w:rsidRDefault="00B80D7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B80D78" w:rsidRPr="00BF27EB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75645F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75645F" w:rsidRDefault="0075645F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75645F" w:rsidRDefault="0075645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75645F" w:rsidRDefault="001141B7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Складишта 4/2</w:t>
            </w:r>
          </w:p>
        </w:tc>
        <w:tc>
          <w:tcPr>
            <w:tcW w:w="415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75645F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377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75645F" w:rsidRPr="00BF27EB" w:rsidRDefault="001141B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367E00" w:rsidRPr="00BF27EB" w:rsidTr="002824E1">
        <w:trPr>
          <w:cantSplit/>
          <w:trHeight w:val="46"/>
          <w:jc w:val="center"/>
        </w:trPr>
        <w:tc>
          <w:tcPr>
            <w:tcW w:w="177" w:type="pct"/>
            <w:vMerge w:val="restart"/>
            <w:vAlign w:val="center"/>
          </w:tcPr>
          <w:p w:rsidR="00367E00" w:rsidRPr="0079720F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39</w:t>
            </w:r>
            <w:r w:rsidR="0079720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367E00" w:rsidRP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Керкез Соња</w:t>
            </w:r>
          </w:p>
        </w:tc>
        <w:tc>
          <w:tcPr>
            <w:tcW w:w="934" w:type="pct"/>
            <w:vAlign w:val="center"/>
          </w:tcPr>
          <w:p w:rsidR="00367E00" w:rsidRDefault="00367E00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друга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2/3</w:t>
            </w:r>
          </w:p>
        </w:tc>
        <w:tc>
          <w:tcPr>
            <w:tcW w:w="415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367E00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367E00" w:rsidRDefault="00367E00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друга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3/3</w:t>
            </w:r>
          </w:p>
        </w:tc>
        <w:tc>
          <w:tcPr>
            <w:tcW w:w="415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367E00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367E00" w:rsidRDefault="00367E00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друга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4/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</w:t>
            </w:r>
          </w:p>
        </w:tc>
        <w:tc>
          <w:tcPr>
            <w:tcW w:w="415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367E00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367E00" w:rsidRDefault="00367E00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друга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1/3</w:t>
            </w:r>
          </w:p>
        </w:tc>
        <w:tc>
          <w:tcPr>
            <w:tcW w:w="415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367E00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367E00" w:rsidRDefault="00367E00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друга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367E00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367E00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4/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</w:t>
            </w:r>
          </w:p>
        </w:tc>
        <w:tc>
          <w:tcPr>
            <w:tcW w:w="415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90</w:t>
            </w:r>
          </w:p>
        </w:tc>
        <w:tc>
          <w:tcPr>
            <w:tcW w:w="380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0,091</w:t>
            </w:r>
          </w:p>
        </w:tc>
      </w:tr>
      <w:tr w:rsidR="00367E00" w:rsidRPr="00BF27EB" w:rsidTr="002824E1">
        <w:trPr>
          <w:cantSplit/>
          <w:trHeight w:val="46"/>
          <w:jc w:val="center"/>
        </w:trPr>
        <w:tc>
          <w:tcPr>
            <w:tcW w:w="177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367E00" w:rsidRDefault="00367E00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367E00" w:rsidRDefault="002F6926" w:rsidP="00DD625C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2F6926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2F6926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2F6926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2F6926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2F6926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друга</w:t>
            </w:r>
            <w:r w:rsidRPr="002F6926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2F6926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2F6926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3/3</w:t>
            </w:r>
          </w:p>
        </w:tc>
        <w:tc>
          <w:tcPr>
            <w:tcW w:w="415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367E00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367E00" w:rsidRPr="00BF27EB" w:rsidRDefault="00367E00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367E00" w:rsidRPr="00BF27EB" w:rsidRDefault="002F692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30</w:t>
            </w:r>
          </w:p>
        </w:tc>
        <w:tc>
          <w:tcPr>
            <w:tcW w:w="380" w:type="pct"/>
            <w:vAlign w:val="center"/>
          </w:tcPr>
          <w:p w:rsidR="00367E00" w:rsidRDefault="002F692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0,031</w:t>
            </w:r>
          </w:p>
        </w:tc>
      </w:tr>
      <w:tr w:rsidR="00533E0A" w:rsidRPr="00BF27EB" w:rsidTr="00DD625C">
        <w:trPr>
          <w:cantSplit/>
          <w:trHeight w:val="117"/>
          <w:jc w:val="center"/>
        </w:trPr>
        <w:tc>
          <w:tcPr>
            <w:tcW w:w="177" w:type="pct"/>
            <w:vMerge w:val="restart"/>
            <w:vAlign w:val="center"/>
          </w:tcPr>
          <w:p w:rsidR="00533E0A" w:rsidRPr="00E16E2C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4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0</w:t>
            </w:r>
            <w:r w:rsidR="00533E0A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533E0A" w:rsidRPr="00C43C71" w:rsidRDefault="00533E0A" w:rsidP="00DD625C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Рајић Александар</w:t>
            </w:r>
          </w:p>
        </w:tc>
        <w:tc>
          <w:tcPr>
            <w:tcW w:w="934" w:type="pct"/>
            <w:vAlign w:val="center"/>
          </w:tcPr>
          <w:p w:rsidR="00533E0A" w:rsidRDefault="00590CA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прва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3/1</w:t>
            </w:r>
          </w:p>
        </w:tc>
        <w:tc>
          <w:tcPr>
            <w:tcW w:w="415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533E0A" w:rsidRPr="00BF27EB" w:rsidRDefault="00590CA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533E0A" w:rsidRPr="00BF27EB" w:rsidRDefault="00590CA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533E0A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533E0A" w:rsidRDefault="00590CA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прва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4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/1</w:t>
            </w:r>
          </w:p>
        </w:tc>
        <w:tc>
          <w:tcPr>
            <w:tcW w:w="415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533E0A" w:rsidRPr="00BF27EB" w:rsidRDefault="00590CA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  <w:tc>
          <w:tcPr>
            <w:tcW w:w="691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533E0A" w:rsidRPr="00BF27EB" w:rsidRDefault="00590CA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6</w:t>
            </w:r>
          </w:p>
        </w:tc>
      </w:tr>
      <w:tr w:rsidR="00533E0A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533E0A" w:rsidRDefault="00590CA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друга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590CA7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590CA7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1/2</w:t>
            </w:r>
          </w:p>
        </w:tc>
        <w:tc>
          <w:tcPr>
            <w:tcW w:w="415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533E0A" w:rsidRPr="00BF27EB" w:rsidRDefault="00590CA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  <w:tc>
          <w:tcPr>
            <w:tcW w:w="691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533E0A" w:rsidRPr="00BF27EB" w:rsidRDefault="00590CA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</w:t>
            </w:r>
          </w:p>
        </w:tc>
      </w:tr>
      <w:tr w:rsidR="00533E0A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533E0A" w:rsidRDefault="006C362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6C3626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6C3626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6C3626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6C3626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 w:rsidRPr="006C3626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прва</w:t>
            </w:r>
            <w:r w:rsidRPr="006C3626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6C3626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4</w:t>
            </w:r>
            <w:r w:rsidRPr="006C3626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/1</w:t>
            </w:r>
          </w:p>
        </w:tc>
        <w:tc>
          <w:tcPr>
            <w:tcW w:w="415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533E0A" w:rsidRPr="00BF27EB" w:rsidRDefault="006C362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90</w:t>
            </w:r>
          </w:p>
        </w:tc>
        <w:tc>
          <w:tcPr>
            <w:tcW w:w="380" w:type="pct"/>
            <w:vAlign w:val="center"/>
          </w:tcPr>
          <w:p w:rsidR="00533E0A" w:rsidRPr="00BF27EB" w:rsidRDefault="006C362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0,091</w:t>
            </w:r>
          </w:p>
        </w:tc>
      </w:tr>
      <w:tr w:rsidR="00533E0A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533E0A" w:rsidRDefault="00F14F7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F14F7B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F14F7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F14F7B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F14F7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друга</w:t>
            </w:r>
            <w:r w:rsidRPr="00F14F7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F14F7B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F14F7B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3/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 ПСП</w:t>
            </w:r>
          </w:p>
        </w:tc>
        <w:tc>
          <w:tcPr>
            <w:tcW w:w="415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533E0A" w:rsidRPr="00BF27EB" w:rsidRDefault="00F14F7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30</w:t>
            </w:r>
          </w:p>
        </w:tc>
        <w:tc>
          <w:tcPr>
            <w:tcW w:w="380" w:type="pct"/>
            <w:vAlign w:val="center"/>
          </w:tcPr>
          <w:p w:rsidR="00533E0A" w:rsidRDefault="00F14F7B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0,031</w:t>
            </w:r>
          </w:p>
        </w:tc>
      </w:tr>
      <w:tr w:rsidR="00533E0A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533E0A" w:rsidRDefault="00652A8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652A8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652A8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друга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652A8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2/1 ПСП</w:t>
            </w:r>
          </w:p>
        </w:tc>
        <w:tc>
          <w:tcPr>
            <w:tcW w:w="415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533E0A" w:rsidRPr="00BF27EB" w:rsidRDefault="00652A8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30</w:t>
            </w:r>
          </w:p>
        </w:tc>
        <w:tc>
          <w:tcPr>
            <w:tcW w:w="380" w:type="pct"/>
            <w:vAlign w:val="center"/>
          </w:tcPr>
          <w:p w:rsidR="00533E0A" w:rsidRDefault="00652A8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0,031</w:t>
            </w:r>
          </w:p>
        </w:tc>
      </w:tr>
      <w:tr w:rsidR="00533E0A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533E0A" w:rsidRDefault="00652A8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652A8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652A8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друга </w:t>
            </w:r>
            <w:r w:rsidRPr="00652A8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2/2</w:t>
            </w:r>
          </w:p>
        </w:tc>
        <w:tc>
          <w:tcPr>
            <w:tcW w:w="415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533E0A" w:rsidRPr="00BF27EB" w:rsidRDefault="00652A8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20</w:t>
            </w:r>
          </w:p>
        </w:tc>
        <w:tc>
          <w:tcPr>
            <w:tcW w:w="380" w:type="pct"/>
            <w:vAlign w:val="center"/>
          </w:tcPr>
          <w:p w:rsidR="00533E0A" w:rsidRDefault="00652A8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0,021</w:t>
            </w:r>
          </w:p>
        </w:tc>
      </w:tr>
      <w:tr w:rsidR="00533E0A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533E0A" w:rsidRDefault="00652A85" w:rsidP="00652A85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 w:rsidRPr="00652A8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Практична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652A8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настава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друга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</w:t>
            </w:r>
            <w:r w:rsidRPr="00652A85">
              <w:rPr>
                <w:rFonts w:ascii="Times New Roman" w:hAnsi="Times New Roman" w:hint="eastAsia"/>
                <w:b/>
                <w:bCs/>
                <w:sz w:val="20"/>
                <w:szCs w:val="28"/>
                <w:lang w:val="sr-Cyrl-CS"/>
              </w:rPr>
              <w:t>група</w:t>
            </w:r>
            <w:r w:rsidRPr="00652A85"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2/3</w:t>
            </w:r>
          </w:p>
        </w:tc>
        <w:tc>
          <w:tcPr>
            <w:tcW w:w="415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533E0A" w:rsidRPr="00BF27EB" w:rsidRDefault="00652A8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30</w:t>
            </w:r>
          </w:p>
        </w:tc>
        <w:tc>
          <w:tcPr>
            <w:tcW w:w="380" w:type="pct"/>
            <w:vAlign w:val="center"/>
          </w:tcPr>
          <w:p w:rsidR="00533E0A" w:rsidRDefault="00652A85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0,031</w:t>
            </w:r>
          </w:p>
        </w:tc>
      </w:tr>
      <w:tr w:rsidR="00533E0A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533E0A" w:rsidRDefault="00533E0A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Инструктор вожње</w:t>
            </w:r>
          </w:p>
        </w:tc>
        <w:tc>
          <w:tcPr>
            <w:tcW w:w="415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533E0A" w:rsidRPr="00BF27EB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533E0A" w:rsidRDefault="00533E0A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533E0A" w:rsidRPr="00BF27EB" w:rsidRDefault="00E2002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9</w:t>
            </w:r>
          </w:p>
        </w:tc>
        <w:tc>
          <w:tcPr>
            <w:tcW w:w="380" w:type="pct"/>
            <w:vAlign w:val="center"/>
          </w:tcPr>
          <w:p w:rsidR="00533E0A" w:rsidRDefault="00E20028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9</w:t>
            </w:r>
          </w:p>
        </w:tc>
      </w:tr>
      <w:tr w:rsidR="002D2914" w:rsidRPr="00BF27EB" w:rsidTr="002824E1">
        <w:trPr>
          <w:cantSplit/>
          <w:trHeight w:val="117"/>
          <w:jc w:val="center"/>
        </w:trPr>
        <w:tc>
          <w:tcPr>
            <w:tcW w:w="177" w:type="pct"/>
            <w:vMerge w:val="restart"/>
            <w:vAlign w:val="center"/>
          </w:tcPr>
          <w:p w:rsidR="002D2914" w:rsidRPr="0079720F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4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1</w:t>
            </w:r>
            <w:r w:rsidR="0079720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.</w:t>
            </w:r>
          </w:p>
        </w:tc>
        <w:tc>
          <w:tcPr>
            <w:tcW w:w="658" w:type="pct"/>
            <w:vMerge w:val="restart"/>
            <w:vAlign w:val="center"/>
          </w:tcPr>
          <w:p w:rsidR="002D2914" w:rsidRDefault="002D29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7F25B3" w:rsidRDefault="007F25B3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2D2914" w:rsidRDefault="002D29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  <w:t>Николић Мартина</w:t>
            </w:r>
          </w:p>
          <w:p w:rsidR="002D2914" w:rsidRDefault="002D29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  <w:p w:rsidR="002D2914" w:rsidRPr="002D2914" w:rsidRDefault="002D29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RS"/>
              </w:rPr>
            </w:pPr>
          </w:p>
        </w:tc>
        <w:tc>
          <w:tcPr>
            <w:tcW w:w="934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lastRenderedPageBreak/>
              <w:t>Својства материјала 1/4</w:t>
            </w:r>
          </w:p>
        </w:tc>
        <w:tc>
          <w:tcPr>
            <w:tcW w:w="415" w:type="pct"/>
            <w:vAlign w:val="center"/>
          </w:tcPr>
          <w:p w:rsidR="002D2914" w:rsidRPr="00BF27EB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  <w:tc>
          <w:tcPr>
            <w:tcW w:w="377" w:type="pct"/>
            <w:vAlign w:val="center"/>
          </w:tcPr>
          <w:p w:rsidR="002D2914" w:rsidRPr="00BF27EB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D2914" w:rsidRPr="00BF27EB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</w:t>
            </w:r>
          </w:p>
        </w:tc>
      </w:tr>
      <w:tr w:rsidR="002D2914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2D2914" w:rsidRDefault="002D2914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D2914" w:rsidRDefault="002D29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Организација рада 1/4</w:t>
            </w:r>
          </w:p>
        </w:tc>
        <w:tc>
          <w:tcPr>
            <w:tcW w:w="415" w:type="pct"/>
            <w:vAlign w:val="center"/>
          </w:tcPr>
          <w:p w:rsidR="002D2914" w:rsidRPr="00BF27EB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D2914" w:rsidRPr="00BF27EB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D2914" w:rsidRPr="00BF27EB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30</w:t>
            </w:r>
          </w:p>
        </w:tc>
        <w:tc>
          <w:tcPr>
            <w:tcW w:w="380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0,031</w:t>
            </w:r>
          </w:p>
        </w:tc>
      </w:tr>
      <w:tr w:rsidR="002D2914" w:rsidRPr="00BF27EB" w:rsidTr="002824E1">
        <w:trPr>
          <w:cantSplit/>
          <w:trHeight w:val="117"/>
          <w:jc w:val="center"/>
        </w:trPr>
        <w:tc>
          <w:tcPr>
            <w:tcW w:w="177" w:type="pct"/>
            <w:vMerge/>
            <w:vAlign w:val="center"/>
          </w:tcPr>
          <w:p w:rsidR="002D2914" w:rsidRDefault="002D2914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658" w:type="pct"/>
            <w:vMerge/>
            <w:vAlign w:val="center"/>
          </w:tcPr>
          <w:p w:rsidR="002D2914" w:rsidRDefault="002D2914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</w:p>
        </w:tc>
        <w:tc>
          <w:tcPr>
            <w:tcW w:w="934" w:type="pct"/>
            <w:vAlign w:val="center"/>
          </w:tcPr>
          <w:p w:rsidR="002D2914" w:rsidRDefault="00F3672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Израда намештаја 1/4</w:t>
            </w:r>
          </w:p>
        </w:tc>
        <w:tc>
          <w:tcPr>
            <w:tcW w:w="415" w:type="pct"/>
            <w:vAlign w:val="center"/>
          </w:tcPr>
          <w:p w:rsidR="002D2914" w:rsidRPr="00BF27EB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D2914" w:rsidRPr="00BF27EB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D2914" w:rsidRPr="00BF27EB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D2914" w:rsidRDefault="00F3672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12</w:t>
            </w:r>
          </w:p>
        </w:tc>
        <w:tc>
          <w:tcPr>
            <w:tcW w:w="691" w:type="pct"/>
            <w:vAlign w:val="center"/>
          </w:tcPr>
          <w:p w:rsidR="002D2914" w:rsidRDefault="002D2914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80" w:type="pct"/>
            <w:vAlign w:val="center"/>
          </w:tcPr>
          <w:p w:rsidR="002D2914" w:rsidRDefault="00F36726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12</w:t>
            </w:r>
          </w:p>
        </w:tc>
      </w:tr>
      <w:tr w:rsidR="0075645F" w:rsidRPr="00BF27EB" w:rsidTr="002824E1">
        <w:trPr>
          <w:cantSplit/>
          <w:trHeight w:val="183"/>
          <w:jc w:val="center"/>
        </w:trPr>
        <w:tc>
          <w:tcPr>
            <w:tcW w:w="177" w:type="pct"/>
            <w:vAlign w:val="center"/>
          </w:tcPr>
          <w:p w:rsidR="0075645F" w:rsidRPr="005B7D94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lastRenderedPageBreak/>
              <w:t>4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2</w:t>
            </w:r>
            <w:r w:rsidR="0075645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75645F" w:rsidRPr="005B7D94" w:rsidRDefault="0075645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Дицић Гвозден</w:t>
            </w:r>
          </w:p>
        </w:tc>
        <w:tc>
          <w:tcPr>
            <w:tcW w:w="934" w:type="pct"/>
            <w:vAlign w:val="center"/>
          </w:tcPr>
          <w:p w:rsidR="0075645F" w:rsidRDefault="00E7244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Инструктор вожње</w:t>
            </w:r>
          </w:p>
        </w:tc>
        <w:tc>
          <w:tcPr>
            <w:tcW w:w="415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75645F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28</w:t>
            </w:r>
          </w:p>
        </w:tc>
        <w:tc>
          <w:tcPr>
            <w:tcW w:w="380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28</w:t>
            </w:r>
          </w:p>
        </w:tc>
      </w:tr>
      <w:tr w:rsidR="0075645F" w:rsidRPr="00BF27EB" w:rsidTr="002824E1">
        <w:trPr>
          <w:cantSplit/>
          <w:trHeight w:val="183"/>
          <w:jc w:val="center"/>
        </w:trPr>
        <w:tc>
          <w:tcPr>
            <w:tcW w:w="177" w:type="pct"/>
            <w:vAlign w:val="center"/>
          </w:tcPr>
          <w:p w:rsidR="0075645F" w:rsidRPr="005B7D94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4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3</w:t>
            </w:r>
            <w:r w:rsidR="0075645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75645F" w:rsidRPr="005B7D94" w:rsidRDefault="0075645F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Милановић Славиша</w:t>
            </w:r>
          </w:p>
        </w:tc>
        <w:tc>
          <w:tcPr>
            <w:tcW w:w="934" w:type="pct"/>
            <w:vAlign w:val="center"/>
          </w:tcPr>
          <w:p w:rsidR="0075645F" w:rsidRDefault="00E7244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Инструктор вожње</w:t>
            </w:r>
          </w:p>
        </w:tc>
        <w:tc>
          <w:tcPr>
            <w:tcW w:w="415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75645F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14</w:t>
            </w:r>
          </w:p>
        </w:tc>
        <w:tc>
          <w:tcPr>
            <w:tcW w:w="380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14</w:t>
            </w:r>
          </w:p>
        </w:tc>
      </w:tr>
      <w:tr w:rsidR="0075645F" w:rsidRPr="00BF27EB" w:rsidTr="002824E1">
        <w:trPr>
          <w:cantSplit/>
          <w:trHeight w:val="183"/>
          <w:jc w:val="center"/>
        </w:trPr>
        <w:tc>
          <w:tcPr>
            <w:tcW w:w="177" w:type="pct"/>
            <w:vAlign w:val="center"/>
          </w:tcPr>
          <w:p w:rsidR="0075645F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4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4</w:t>
            </w:r>
            <w:r w:rsidR="0075645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658" w:type="pct"/>
            <w:vAlign w:val="center"/>
          </w:tcPr>
          <w:p w:rsidR="0075645F" w:rsidRPr="00E7244D" w:rsidRDefault="00E7244D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Ђикић Милан</w:t>
            </w:r>
          </w:p>
        </w:tc>
        <w:tc>
          <w:tcPr>
            <w:tcW w:w="934" w:type="pct"/>
            <w:vAlign w:val="center"/>
          </w:tcPr>
          <w:p w:rsidR="0075645F" w:rsidRDefault="00E7244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Инструктор вожње</w:t>
            </w:r>
          </w:p>
        </w:tc>
        <w:tc>
          <w:tcPr>
            <w:tcW w:w="415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75645F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75645F" w:rsidRPr="00BF27EB" w:rsidRDefault="0075645F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75645F" w:rsidRDefault="00E7244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28</w:t>
            </w:r>
          </w:p>
        </w:tc>
        <w:tc>
          <w:tcPr>
            <w:tcW w:w="380" w:type="pct"/>
            <w:vAlign w:val="center"/>
          </w:tcPr>
          <w:p w:rsidR="0075645F" w:rsidRDefault="00E7244D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28</w:t>
            </w:r>
          </w:p>
        </w:tc>
      </w:tr>
      <w:tr w:rsidR="00256767" w:rsidRPr="00BF27EB" w:rsidTr="002824E1">
        <w:trPr>
          <w:cantSplit/>
          <w:trHeight w:val="183"/>
          <w:jc w:val="center"/>
        </w:trPr>
        <w:tc>
          <w:tcPr>
            <w:tcW w:w="177" w:type="pct"/>
            <w:vAlign w:val="center"/>
          </w:tcPr>
          <w:p w:rsidR="00256767" w:rsidRDefault="00CF0AD6" w:rsidP="000B0051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4</w:t>
            </w: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</w:rPr>
              <w:t>5</w:t>
            </w:r>
            <w:r w:rsidR="0079720F"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>.</w:t>
            </w:r>
          </w:p>
        </w:tc>
        <w:tc>
          <w:tcPr>
            <w:tcW w:w="658" w:type="pct"/>
            <w:vAlign w:val="center"/>
          </w:tcPr>
          <w:p w:rsidR="00256767" w:rsidRDefault="00256767" w:rsidP="000B0051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</w:pPr>
            <w:r>
              <w:rPr>
                <w:rFonts w:ascii="Times New Roman" w:eastAsiaTheme="minorEastAsia" w:hAnsi="Times New Roman" w:cstheme="minorBidi"/>
                <w:b/>
                <w:bCs/>
                <w:sz w:val="20"/>
                <w:szCs w:val="22"/>
                <w:lang w:val="sr-Cyrl-CS"/>
              </w:rPr>
              <w:t xml:space="preserve">Милеуснић Весна </w:t>
            </w:r>
          </w:p>
        </w:tc>
        <w:tc>
          <w:tcPr>
            <w:tcW w:w="934" w:type="pct"/>
            <w:vAlign w:val="center"/>
          </w:tcPr>
          <w:p w:rsidR="00256767" w:rsidRDefault="0025676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sr-Cyrl-CS"/>
              </w:rPr>
              <w:t>Инструктор вожње</w:t>
            </w:r>
          </w:p>
        </w:tc>
        <w:tc>
          <w:tcPr>
            <w:tcW w:w="415" w:type="pct"/>
            <w:vAlign w:val="center"/>
          </w:tcPr>
          <w:p w:rsidR="00256767" w:rsidRPr="00BF27EB" w:rsidRDefault="0025676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37" w:type="pct"/>
            <w:vAlign w:val="center"/>
          </w:tcPr>
          <w:p w:rsidR="00256767" w:rsidRDefault="0025676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377" w:type="pct"/>
            <w:vAlign w:val="center"/>
          </w:tcPr>
          <w:p w:rsidR="00256767" w:rsidRPr="00BF27EB" w:rsidRDefault="0025676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42" w:type="pct"/>
            <w:vAlign w:val="center"/>
          </w:tcPr>
          <w:p w:rsidR="00256767" w:rsidRPr="00BF27EB" w:rsidRDefault="0025676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489" w:type="pct"/>
            <w:vAlign w:val="center"/>
          </w:tcPr>
          <w:p w:rsidR="00256767" w:rsidRPr="00BF27EB" w:rsidRDefault="0025676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</w:p>
        </w:tc>
        <w:tc>
          <w:tcPr>
            <w:tcW w:w="691" w:type="pct"/>
            <w:vAlign w:val="center"/>
          </w:tcPr>
          <w:p w:rsidR="00256767" w:rsidRDefault="0025676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28</w:t>
            </w:r>
          </w:p>
        </w:tc>
        <w:tc>
          <w:tcPr>
            <w:tcW w:w="380" w:type="pct"/>
            <w:vAlign w:val="center"/>
          </w:tcPr>
          <w:p w:rsidR="00256767" w:rsidRDefault="00256767" w:rsidP="000B0051">
            <w:pPr>
              <w:keepNext/>
              <w:tabs>
                <w:tab w:val="left" w:pos="7146"/>
                <w:tab w:val="left" w:pos="10667"/>
                <w:tab w:val="left" w:pos="14188"/>
                <w:tab w:val="left" w:pos="14777"/>
                <w:tab w:val="left" w:pos="15366"/>
                <w:tab w:val="left" w:pos="15955"/>
                <w:tab w:val="left" w:pos="16544"/>
                <w:tab w:val="left" w:pos="16796"/>
                <w:tab w:val="left" w:pos="17048"/>
                <w:tab w:val="left" w:pos="17273"/>
                <w:tab w:val="left" w:pos="17380"/>
                <w:tab w:val="left" w:pos="17487"/>
                <w:tab w:val="left" w:pos="17594"/>
                <w:tab w:val="left" w:pos="17645"/>
                <w:tab w:val="left" w:pos="17696"/>
                <w:tab w:val="left" w:pos="17742"/>
                <w:tab w:val="left" w:pos="17788"/>
              </w:tabs>
              <w:jc w:val="center"/>
              <w:outlineLvl w:val="6"/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8"/>
                <w:lang w:val="ru-RU"/>
              </w:rPr>
              <w:t>28</w:t>
            </w:r>
          </w:p>
        </w:tc>
      </w:tr>
    </w:tbl>
    <w:p w:rsidR="00CC385B" w:rsidRDefault="00CC385B">
      <w:pPr>
        <w:rPr>
          <w:rFonts w:ascii="Times New Roman" w:hAnsi="Times New Roman"/>
          <w:color w:val="FF0000"/>
        </w:rPr>
      </w:pPr>
    </w:p>
    <w:p w:rsidR="00B3789B" w:rsidRDefault="00B3789B">
      <w:pPr>
        <w:rPr>
          <w:rFonts w:ascii="Times New Roman" w:hAnsi="Times New Roman"/>
          <w:color w:val="FF0000"/>
        </w:rPr>
      </w:pPr>
    </w:p>
    <w:p w:rsidR="00B3789B" w:rsidRDefault="00B3789B">
      <w:pPr>
        <w:rPr>
          <w:rFonts w:ascii="Times New Roman" w:hAnsi="Times New Roman"/>
          <w:color w:val="FF0000"/>
        </w:rPr>
      </w:pPr>
    </w:p>
    <w:p w:rsidR="00BF27EB" w:rsidRPr="00BF27EB" w:rsidRDefault="00BF27EB">
      <w:pPr>
        <w:rPr>
          <w:rFonts w:ascii="Times New Roman" w:hAnsi="Times New Roman"/>
          <w:color w:val="FF0000"/>
        </w:rPr>
      </w:pPr>
    </w:p>
    <w:p w:rsidR="00CC385B" w:rsidRDefault="00CC385B">
      <w:pPr>
        <w:rPr>
          <w:lang w:val="sr-Latn-CS"/>
        </w:rPr>
      </w:pPr>
    </w:p>
    <w:p w:rsidR="00CC385B" w:rsidRDefault="00CC385B">
      <w:pPr>
        <w:jc w:val="both"/>
        <w:rPr>
          <w:sz w:val="28"/>
          <w:lang w:val="ru-RU"/>
        </w:rPr>
      </w:pPr>
    </w:p>
    <w:p w:rsidR="00CC385B" w:rsidRDefault="00CC385B">
      <w:pPr>
        <w:jc w:val="both"/>
        <w:rPr>
          <w:sz w:val="28"/>
          <w:lang w:val="ru-RU"/>
        </w:rPr>
      </w:pPr>
    </w:p>
    <w:p w:rsidR="00CC385B" w:rsidRDefault="00CC385B">
      <w:pPr>
        <w:rPr>
          <w:lang w:val="ru-RU"/>
        </w:rPr>
      </w:pPr>
    </w:p>
    <w:p w:rsidR="00CC385B" w:rsidRPr="00E32F81" w:rsidRDefault="00F72DA9" w:rsidP="005A2A2F">
      <w:pPr>
        <w:pStyle w:val="Heading2"/>
      </w:pPr>
      <w:bookmarkStart w:id="353" w:name="_Toc335300548"/>
      <w:bookmarkStart w:id="354" w:name="_Toc335307913"/>
      <w:bookmarkStart w:id="355" w:name="_Toc335308264"/>
      <w:bookmarkStart w:id="356" w:name="_Toc335308762"/>
      <w:bookmarkStart w:id="357" w:name="_Toc335308845"/>
      <w:bookmarkStart w:id="358" w:name="_Toc335308967"/>
      <w:bookmarkStart w:id="359" w:name="_Toc493242992"/>
      <w:bookmarkStart w:id="360" w:name="_Toc19012974"/>
      <w:bookmarkStart w:id="361" w:name="_Toc50922297"/>
      <w:bookmarkStart w:id="362" w:name="_Toc82627471"/>
      <w:bookmarkStart w:id="363" w:name="_Toc82637944"/>
      <w:r w:rsidRPr="00E32F81">
        <w:lastRenderedPageBreak/>
        <w:t>4</w:t>
      </w:r>
      <w:r w:rsidR="00E55E7D" w:rsidRPr="00E32F81">
        <w:t>.13</w:t>
      </w:r>
      <w:r w:rsidR="00CC385B" w:rsidRPr="00E32F81">
        <w:t>. СТРУКТУРА 40-ЧАС</w:t>
      </w:r>
      <w:r w:rsidR="00F47E49" w:rsidRPr="00E32F81">
        <w:t>О</w:t>
      </w:r>
      <w:r w:rsidR="009612D3" w:rsidRPr="00E32F81">
        <w:t>ВНЕ РАДНЕ НЕДЕЉЕ ЗА ШКОЛСКУ 202</w:t>
      </w:r>
      <w:r w:rsidR="009612D3" w:rsidRPr="00E32F81">
        <w:rPr>
          <w:lang w:val="sr-Cyrl-RS"/>
        </w:rPr>
        <w:t>1</w:t>
      </w:r>
      <w:r w:rsidR="009612D3" w:rsidRPr="00E32F81">
        <w:t>/202</w:t>
      </w:r>
      <w:r w:rsidR="009612D3" w:rsidRPr="00E32F81">
        <w:rPr>
          <w:lang w:val="sr-Cyrl-RS"/>
        </w:rPr>
        <w:t>2</w:t>
      </w:r>
      <w:r w:rsidR="00CC385B" w:rsidRPr="00E32F81">
        <w:t>. ГОДИНУ</w:t>
      </w:r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</w:p>
    <w:p w:rsidR="00CC385B" w:rsidRDefault="00CC385B" w:rsidP="008658A0">
      <w:pPr>
        <w:pStyle w:val="Heading2"/>
        <w:rPr>
          <w:bCs/>
          <w:u w:val="single"/>
        </w:rPr>
      </w:pPr>
    </w:p>
    <w:tbl>
      <w:tblPr>
        <w:tblW w:w="14257" w:type="dxa"/>
        <w:jc w:val="center"/>
        <w:tblInd w:w="-9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2"/>
        <w:gridCol w:w="1483"/>
        <w:gridCol w:w="713"/>
        <w:gridCol w:w="530"/>
        <w:gridCol w:w="567"/>
        <w:gridCol w:w="567"/>
        <w:gridCol w:w="567"/>
        <w:gridCol w:w="567"/>
        <w:gridCol w:w="567"/>
        <w:gridCol w:w="567"/>
        <w:gridCol w:w="567"/>
        <w:gridCol w:w="576"/>
        <w:gridCol w:w="483"/>
        <w:gridCol w:w="617"/>
        <w:gridCol w:w="567"/>
        <w:gridCol w:w="468"/>
        <w:gridCol w:w="482"/>
        <w:gridCol w:w="515"/>
        <w:gridCol w:w="419"/>
        <w:gridCol w:w="382"/>
        <w:gridCol w:w="470"/>
        <w:gridCol w:w="570"/>
        <w:gridCol w:w="570"/>
        <w:gridCol w:w="801"/>
      </w:tblGrid>
      <w:tr w:rsidR="006515A6" w:rsidRPr="00171CFA" w:rsidTr="00537779">
        <w:trPr>
          <w:cantSplit/>
          <w:trHeight w:val="3198"/>
          <w:tblHeader/>
          <w:jc w:val="center"/>
        </w:trPr>
        <w:tc>
          <w:tcPr>
            <w:tcW w:w="6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171CFA" w:rsidRDefault="007B51B9" w:rsidP="000B0051">
            <w:pPr>
              <w:rPr>
                <w:rFonts w:ascii="Times New Roman" w:hAnsi="Times New Roman"/>
                <w:sz w:val="20"/>
              </w:rPr>
            </w:pPr>
          </w:p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171CFA">
              <w:rPr>
                <w:rFonts w:ascii="Times New Roman" w:hAnsi="Times New Roman"/>
                <w:sz w:val="20"/>
                <w:lang w:val="sr-Cyrl-CS"/>
              </w:rPr>
              <w:t>Р.бр.</w:t>
            </w:r>
          </w:p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E6026E" w:rsidRDefault="007B51B9" w:rsidP="000B0051">
            <w:pPr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 w:rsidRPr="00E6026E">
              <w:rPr>
                <w:rFonts w:ascii="Times New Roman" w:hAnsi="Times New Roman"/>
                <w:b/>
                <w:sz w:val="20"/>
                <w:lang w:val="ru-RU"/>
              </w:rPr>
              <w:t>П Р Е З И М Е</w:t>
            </w:r>
          </w:p>
          <w:p w:rsidR="007B51B9" w:rsidRPr="00E6026E" w:rsidRDefault="007B51B9" w:rsidP="000B0051">
            <w:pPr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 w:rsidRPr="00E6026E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</w:p>
          <w:p w:rsidR="007B51B9" w:rsidRPr="00E6026E" w:rsidRDefault="007B51B9" w:rsidP="000B0051">
            <w:pPr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 w:rsidRPr="00E6026E">
              <w:rPr>
                <w:rFonts w:ascii="Times New Roman" w:hAnsi="Times New Roman"/>
                <w:b/>
                <w:sz w:val="20"/>
                <w:lang w:val="ru-RU"/>
              </w:rPr>
              <w:t>ИМЕ</w:t>
            </w:r>
          </w:p>
          <w:p w:rsidR="007B51B9" w:rsidRPr="00E6026E" w:rsidRDefault="007B51B9" w:rsidP="000B005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6026E">
              <w:rPr>
                <w:rFonts w:ascii="Times New Roman" w:hAnsi="Times New Roman"/>
                <w:b/>
                <w:sz w:val="20"/>
              </w:rPr>
              <w:t>НАСТАВНИКА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6B3B5A" w:rsidRDefault="007B51B9" w:rsidP="000B0051">
            <w:pPr>
              <w:ind w:left="113" w:right="113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Часови обавезних предмета</w:t>
            </w:r>
            <w:r>
              <w:rPr>
                <w:rFonts w:ascii="Times New Roman" w:hAnsi="Times New Roman"/>
                <w:b/>
                <w:sz w:val="20"/>
              </w:rPr>
              <w:t>+</w:t>
            </w:r>
            <w:r>
              <w:rPr>
                <w:rFonts w:ascii="Times New Roman" w:hAnsi="Times New Roman"/>
                <w:b/>
                <w:sz w:val="20"/>
                <w:lang w:val="sr-Cyrl-RS"/>
              </w:rPr>
              <w:t>подршка ученицима преко веб алата  (45+15минута)</w:t>
            </w:r>
          </w:p>
        </w:tc>
        <w:tc>
          <w:tcPr>
            <w:tcW w:w="5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6B3B5A" w:rsidRDefault="007B51B9" w:rsidP="000B0051">
            <w:pPr>
              <w:ind w:left="113" w:right="113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Писмени задаци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171CFA" w:rsidRDefault="007B51B9" w:rsidP="000B0051">
            <w:pPr>
              <w:ind w:left="113" w:right="113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Час одељењскоф старешине и одељењске заједнице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E6026E" w:rsidRDefault="007B51B9" w:rsidP="000B0051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Додатна настава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E6026E" w:rsidRDefault="007B51B9" w:rsidP="000B0051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Допунска настава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E6026E" w:rsidRDefault="007B51B9" w:rsidP="000B0051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Припремни рад за разредне и поправне испите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6B3B5A" w:rsidRDefault="007B51B9" w:rsidP="0099639F">
            <w:pPr>
              <w:ind w:left="113" w:right="113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Припрема за матурски и завршни испит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171CFA" w:rsidRDefault="007B51B9" w:rsidP="000B0051">
            <w:pPr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Припремни и друштвено корисни рад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6B3B5A" w:rsidRDefault="007B51B9" w:rsidP="000B0051">
            <w:pPr>
              <w:ind w:left="113" w:right="113"/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Секције</w:t>
            </w:r>
          </w:p>
        </w:tc>
        <w:tc>
          <w:tcPr>
            <w:tcW w:w="5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171CFA" w:rsidRDefault="007B51B9" w:rsidP="000B0051">
            <w:pPr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Укупно непосредни рад са ученициа</w:t>
            </w:r>
          </w:p>
        </w:tc>
        <w:tc>
          <w:tcPr>
            <w:tcW w:w="48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</w:tcPr>
          <w:p w:rsidR="007B51B9" w:rsidRPr="00E6026E" w:rsidRDefault="007B51B9" w:rsidP="000B0051">
            <w:pPr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Припремање наставе</w:t>
            </w:r>
          </w:p>
        </w:tc>
        <w:tc>
          <w:tcPr>
            <w:tcW w:w="61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7B51B9" w:rsidRPr="006B3B5A" w:rsidRDefault="007B51B9" w:rsidP="000B0051">
            <w:pPr>
              <w:ind w:left="113" w:right="113"/>
              <w:rPr>
                <w:rFonts w:ascii="Times New Roman" w:hAnsi="Times New Roman"/>
                <w:b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lang w:val="sr-Cyrl-RS"/>
              </w:rPr>
              <w:t>Сарадња са родитељима и педагошка докуменатција</w:t>
            </w:r>
          </w:p>
          <w:p w:rsidR="007B51B9" w:rsidRPr="00171CFA" w:rsidRDefault="007B51B9" w:rsidP="000B0051">
            <w:pPr>
              <w:ind w:left="113" w:right="113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E9D9" w:themeFill="accent6" w:themeFillTint="33"/>
            <w:textDirection w:val="btLr"/>
          </w:tcPr>
          <w:p w:rsidR="007B51B9" w:rsidRPr="00E6026E" w:rsidRDefault="007B51B9" w:rsidP="000B0051">
            <w:pPr>
              <w:ind w:left="113" w:right="113"/>
              <w:rPr>
                <w:rFonts w:ascii="Times New Roman" w:hAnsi="Times New Roman"/>
                <w:b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CS"/>
              </w:rPr>
              <w:t>Руковођење кабинетом , радионицом (лаборат.)</w:t>
            </w:r>
          </w:p>
          <w:p w:rsidR="007B51B9" w:rsidRPr="00171CFA" w:rsidRDefault="007B51B9" w:rsidP="000B0051">
            <w:pPr>
              <w:ind w:left="113" w:right="113"/>
              <w:rPr>
                <w:rFonts w:ascii="Times New Roman" w:hAnsi="Times New Roman"/>
                <w:b/>
                <w:bCs/>
                <w:sz w:val="20"/>
                <w:lang w:val="sr-Cyrl-CS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E9D9" w:themeFill="accent6" w:themeFillTint="33"/>
            <w:textDirection w:val="btLr"/>
          </w:tcPr>
          <w:p w:rsidR="007B51B9" w:rsidRPr="0008759F" w:rsidRDefault="007B51B9" w:rsidP="007643F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RS"/>
              </w:rPr>
              <w:t>Руковођење стручим већем/активом/тимом</w:t>
            </w:r>
          </w:p>
        </w:tc>
        <w:tc>
          <w:tcPr>
            <w:tcW w:w="48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E9D9" w:themeFill="accent6" w:themeFillTint="33"/>
            <w:textDirection w:val="btLr"/>
          </w:tcPr>
          <w:p w:rsidR="007B51B9" w:rsidRPr="00742B76" w:rsidRDefault="007B51B9" w:rsidP="00742B76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RS"/>
              </w:rPr>
              <w:t>Припрема за такмичења</w:t>
            </w:r>
          </w:p>
        </w:tc>
        <w:tc>
          <w:tcPr>
            <w:tcW w:w="5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E9D9" w:themeFill="accent6" w:themeFillTint="33"/>
            <w:textDirection w:val="btLr"/>
          </w:tcPr>
          <w:p w:rsidR="007B51B9" w:rsidRPr="00742B76" w:rsidRDefault="007B51B9" w:rsidP="00742B76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RS"/>
              </w:rPr>
              <w:t>Рад у стручним већима, ативима, тимовима, ОВ и НВ</w:t>
            </w:r>
          </w:p>
        </w:tc>
        <w:tc>
          <w:tcPr>
            <w:tcW w:w="4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E9D9" w:themeFill="accent6" w:themeFillTint="33"/>
            <w:textDirection w:val="btLr"/>
          </w:tcPr>
          <w:p w:rsidR="007B51B9" w:rsidRPr="00742B76" w:rsidRDefault="007B51B9" w:rsidP="00742B76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RS"/>
              </w:rPr>
              <w:t>Стручно усавршавање</w:t>
            </w:r>
          </w:p>
        </w:tc>
        <w:tc>
          <w:tcPr>
            <w:tcW w:w="38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E9D9" w:themeFill="accent6" w:themeFillTint="33"/>
            <w:textDirection w:val="btLr"/>
          </w:tcPr>
          <w:p w:rsidR="007B51B9" w:rsidRPr="00742B76" w:rsidRDefault="007B51B9" w:rsidP="00742B76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RS"/>
              </w:rPr>
              <w:t>Менторски рад</w:t>
            </w:r>
          </w:p>
        </w:tc>
        <w:tc>
          <w:tcPr>
            <w:tcW w:w="47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E9D9" w:themeFill="accent6" w:themeFillTint="33"/>
            <w:textDirection w:val="btLr"/>
          </w:tcPr>
          <w:p w:rsidR="007B51B9" w:rsidRPr="00742B76" w:rsidRDefault="007B51B9" w:rsidP="00742B76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RS"/>
              </w:rPr>
              <w:t>Дежурство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DE9D9" w:themeFill="accent6" w:themeFillTint="33"/>
            <w:textDirection w:val="btLr"/>
          </w:tcPr>
          <w:p w:rsidR="007B51B9" w:rsidRPr="00742B76" w:rsidRDefault="007B51B9" w:rsidP="00742B76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RS"/>
              </w:rPr>
              <w:t>Остали рад по налогу директора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DBDB" w:themeFill="accent2" w:themeFillTint="33"/>
            <w:textDirection w:val="btLr"/>
          </w:tcPr>
          <w:p w:rsidR="007B51B9" w:rsidRPr="00742B76" w:rsidRDefault="007B51B9" w:rsidP="00742B76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lang w:val="sr-Cyrl-RS"/>
              </w:rPr>
              <w:t>Укупно посредан рад</w:t>
            </w:r>
          </w:p>
        </w:tc>
        <w:tc>
          <w:tcPr>
            <w:tcW w:w="80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 w:themeFill="accent6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71CFA">
              <w:rPr>
                <w:rFonts w:ascii="Times New Roman" w:hAnsi="Times New Roman"/>
                <w:b/>
                <w:bCs/>
                <w:sz w:val="20"/>
              </w:rPr>
              <w:t>СВЕГА</w:t>
            </w:r>
          </w:p>
        </w:tc>
      </w:tr>
      <w:tr w:rsidR="006515A6" w:rsidRPr="00171CFA" w:rsidTr="00537779">
        <w:trPr>
          <w:cantSplit/>
          <w:trHeight w:val="398"/>
          <w:tblHeader/>
          <w:jc w:val="center"/>
        </w:trPr>
        <w:tc>
          <w:tcPr>
            <w:tcW w:w="6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8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171CFA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171CFA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171CFA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48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AC6846" w:rsidRDefault="007B51B9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13</w:t>
            </w:r>
          </w:p>
        </w:tc>
        <w:tc>
          <w:tcPr>
            <w:tcW w:w="61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7B51B9" w:rsidRPr="00390F5B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171CFA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15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16</w:t>
            </w:r>
          </w:p>
        </w:tc>
        <w:tc>
          <w:tcPr>
            <w:tcW w:w="48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17</w:t>
            </w:r>
          </w:p>
        </w:tc>
        <w:tc>
          <w:tcPr>
            <w:tcW w:w="5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18</w:t>
            </w:r>
          </w:p>
        </w:tc>
        <w:tc>
          <w:tcPr>
            <w:tcW w:w="41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19</w:t>
            </w:r>
          </w:p>
        </w:tc>
        <w:tc>
          <w:tcPr>
            <w:tcW w:w="38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20</w:t>
            </w:r>
          </w:p>
        </w:tc>
        <w:tc>
          <w:tcPr>
            <w:tcW w:w="47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21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22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7B51B9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23</w:t>
            </w:r>
          </w:p>
        </w:tc>
        <w:tc>
          <w:tcPr>
            <w:tcW w:w="80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B51B9" w:rsidRPr="008A367D" w:rsidRDefault="007B51B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171CFA" w:rsidRDefault="00E0599F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1483" w:type="dxa"/>
            <w:vMerge w:val="restart"/>
            <w:tcBorders>
              <w:top w:val="single" w:sz="4" w:space="0" w:color="000000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171CFA" w:rsidRDefault="00E0599F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171CFA">
              <w:rPr>
                <w:rFonts w:ascii="Times New Roman" w:hAnsi="Times New Roman"/>
                <w:b/>
                <w:sz w:val="20"/>
                <w:lang w:val="sr-Cyrl-CS"/>
              </w:rPr>
              <w:t xml:space="preserve">Живић </w:t>
            </w:r>
            <w:r>
              <w:rPr>
                <w:rFonts w:ascii="Times New Roman" w:hAnsi="Times New Roman"/>
                <w:b/>
                <w:sz w:val="20"/>
                <w:lang w:val="sr-Cyrl-CS"/>
              </w:rPr>
              <w:t xml:space="preserve">Ерор </w:t>
            </w:r>
            <w:r w:rsidRPr="00171CFA">
              <w:rPr>
                <w:rFonts w:ascii="Times New Roman" w:hAnsi="Times New Roman"/>
                <w:b/>
                <w:sz w:val="20"/>
                <w:lang w:val="sr-Cyrl-CS"/>
              </w:rPr>
              <w:t>Андреа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6C3CE4" w:rsidRDefault="00E0599F" w:rsidP="00E0599F">
            <w:pPr>
              <w:spacing w:line="480" w:lineRule="auto"/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6C3CE4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6C3CE4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6C3CE4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6C3CE4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171CFA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6C3CE4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171CFA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12,5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171CFA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6C3CE4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0,5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Pr="00E0599F" w:rsidRDefault="00E0599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Pr="00A94AF2" w:rsidRDefault="00E0599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0,5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Pr="00A94AF2" w:rsidRDefault="00E0599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0,5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Pr="00A94AF2" w:rsidRDefault="00E0599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Pr="00A94AF2" w:rsidRDefault="00E0599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Pr="00A94AF2" w:rsidRDefault="00E0599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Pr="00A94AF2" w:rsidRDefault="00E0599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Pr="00A94AF2" w:rsidRDefault="00E0599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E0599F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21,5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171CFA" w:rsidRDefault="00E0599F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171CFA" w:rsidRDefault="00E0599F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E0599F" w:rsidP="00E0599F">
            <w:pPr>
              <w:spacing w:line="480" w:lineRule="auto"/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315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E0599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448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22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19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22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0599F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87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E0599F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432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0599F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880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171CFA" w:rsidRDefault="00074553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171CFA" w:rsidRDefault="00074553" w:rsidP="00B30E0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71CFA">
              <w:rPr>
                <w:rFonts w:ascii="Times New Roman" w:hAnsi="Times New Roman"/>
                <w:b/>
                <w:sz w:val="20"/>
              </w:rPr>
              <w:t>Антић</w:t>
            </w:r>
            <w:r>
              <w:rPr>
                <w:rFonts w:ascii="Times New Roman" w:hAnsi="Times New Roman"/>
                <w:b/>
                <w:sz w:val="20"/>
                <w:lang w:val="sr-Cyrl-CS"/>
              </w:rPr>
              <w:t xml:space="preserve"> </w:t>
            </w:r>
            <w:r w:rsidRPr="00171CFA">
              <w:rPr>
                <w:rFonts w:ascii="Times New Roman" w:hAnsi="Times New Roman"/>
                <w:b/>
                <w:sz w:val="20"/>
              </w:rPr>
              <w:t>Раде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18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171CFA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171CFA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520E57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520E57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520E57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171CFA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Pr="00171CFA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18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42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171CFA" w:rsidRDefault="00074553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Pr="00171CFA" w:rsidRDefault="00074553" w:rsidP="00B30E02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630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4553" w:rsidRPr="00A94AF2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262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908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74553" w:rsidRDefault="00074553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71CFA" w:rsidRDefault="00333B19" w:rsidP="000B0051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71CFA">
              <w:rPr>
                <w:rFonts w:ascii="Times New Roman" w:hAnsi="Times New Roman"/>
                <w:color w:val="000000"/>
                <w:sz w:val="20"/>
              </w:rPr>
              <w:t>3.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71CFA" w:rsidRDefault="00333B19" w:rsidP="00B30E02">
            <w:pPr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val="sr-Cyrl-CS"/>
              </w:rPr>
              <w:t>Миловановић Ристић Марија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11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1,2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71CFA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71CFA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CS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71CFA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CS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F72A5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F72A5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F72A5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F72A5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0,6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15,2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5,5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71CFA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CS"/>
              </w:rPr>
              <w:t>0,6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Pr="00171CFA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Pr="00A94AF2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Pr="00A94AF2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0,6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Pr="00A94AF2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1,2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Pr="00A94AF2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0,6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Pr="00BC4184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Pr="00A94AF2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1,2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Pr="00A94AF2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333B19" w:rsidRPr="00A94AF2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9,7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A94AF2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24,9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Pr="00171CFA" w:rsidRDefault="00333B19" w:rsidP="000B0051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B30E02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378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C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C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26,4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26,4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22,8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561,6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RS"/>
              </w:rPr>
              <w:t>189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Cyrl-CS"/>
              </w:rPr>
              <w:t>22,8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22,8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52,8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26,4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52,8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33B19" w:rsidRPr="00A94AF2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127,8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494,4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333B19" w:rsidRDefault="00333B19" w:rsidP="00E0599F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lang w:val="sr-Cyrl-RS"/>
              </w:rPr>
              <w:t>1056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171CFA" w:rsidRDefault="000E79AB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171CFA" w:rsidRDefault="000E79AB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Васиљевић Драгана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18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BC4184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171CFA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BC4184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BC4184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171CFA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BC4184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22638C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22638C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22638C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Pr="00BC4184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18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42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630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849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38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E79AB" w:rsidRPr="00A94AF2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221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867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E79AB" w:rsidRDefault="000E79A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1760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71CFA" w:rsidRDefault="0013675D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3E5093" w:rsidRDefault="0013675D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Милић Борко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71CFA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BC4184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71CFA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71CFA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BC4184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BC4184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BC4184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10,8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71CFA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Pr="00171CFA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Pr="00A94AF2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0,4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Pr="00A94AF2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0,4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Pr="00A94AF2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0,8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Pr="00A94AF2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0,4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Pr="00A94AF2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Pr="00A94AF2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Pr="00A94AF2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3675D" w:rsidRPr="00A94AF2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7,2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P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18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252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15,2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354,8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15,2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17,6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15,2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35,2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17,6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35,2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675D" w:rsidRPr="00A94AF2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73,2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349,2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3675D" w:rsidRDefault="0013675D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704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171CFA" w:rsidRDefault="001E3C6B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lastRenderedPageBreak/>
              <w:t>6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171CFA" w:rsidRDefault="001E3C6B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Манојловић Милосав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BC4184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171CFA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BC4184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171CFA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BC4184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BC4184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BC4184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BC4184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6E36D5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6E36D5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Pr="00171CFA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Pr="00A94AF2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Pr="00A94AF2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Pr="00A94AF2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Pr="00A94AF2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Pr="00A94AF2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Pr="00A94AF2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Pr="00A94AF2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E3C6B" w:rsidRPr="00A94AF2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18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P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40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773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38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E3C6B" w:rsidRPr="00A94AF2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297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987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E3C6B" w:rsidRDefault="001E3C6B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Мицкић Ненад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4,6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Pr="00171CFA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Pr="00A94AF2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Pr="00A94AF2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0,2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Pr="00A94AF2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0,4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Pr="00A94AF2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0,2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Pr="00A94AF2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Pr="00A94AF2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Pr="00A94AF2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5F1BCF" w:rsidRPr="00A94AF2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3,4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Pr="00A94AF2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140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161,6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7,6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7,6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17,6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8,8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17,6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61,2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190,4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F1BCF" w:rsidRDefault="005F1BCF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352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171CFA" w:rsidRDefault="00104D7C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171CFA" w:rsidRDefault="00104D7C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Маљковић Дамир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104D7C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104D7C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4,6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3,4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Pr="00BC4184" w:rsidRDefault="00104D7C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104D7C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104D7C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140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161,6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7,6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7,6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17,6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8,8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17,6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04D7C" w:rsidRPr="00BC4184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61,2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190,4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04D7C" w:rsidRDefault="000973D4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352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171CFA" w:rsidRDefault="00E53555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171CFA" w:rsidRDefault="00E53555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Станисављевић Владан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E53555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18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E53555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sz w:val="20"/>
                <w:highlight w:val="lightGray"/>
                <w:lang w:val="sr-Cyrl-CS"/>
              </w:rPr>
            </w:pPr>
            <w:r>
              <w:rPr>
                <w:rFonts w:ascii="Times New Roman" w:hAnsi="Times New Roman"/>
                <w:sz w:val="20"/>
                <w:highlight w:val="lightGray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E53555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E53555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E53555" w:rsidRDefault="00E53555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E53555" w:rsidRPr="00BC4184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18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Pr="00E53555" w:rsidRDefault="00E53555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42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E53555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E53555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630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highlight w:val="lightGray"/>
                <w:lang w:val="sr-Cyrl-CS"/>
              </w:rPr>
            </w:pPr>
            <w:r>
              <w:rPr>
                <w:rFonts w:ascii="Times New Roman" w:hAnsi="Times New Roman"/>
                <w:sz w:val="20"/>
                <w:highlight w:val="lightGray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855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E53555" w:rsidRPr="00BC4184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209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905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53555" w:rsidRDefault="001C4FD6" w:rsidP="00E059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171CFA" w:rsidRDefault="002A03AC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3E5093" w:rsidRDefault="002A03AC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Мицић Марија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2A03AC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15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2A03AC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1,6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0,8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0,8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2A03AC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19,8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2A03AC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7,5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1,6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0,8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1,6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2A03AC" w:rsidRPr="00BC4184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13,1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Pr="002A03AC" w:rsidRDefault="002A03A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32,9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2A03AC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2A03AC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504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60,8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28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35,2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684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252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30,4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35,2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70,4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35,2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70,4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A03AC" w:rsidRPr="00BC4184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230,4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724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A03AC" w:rsidRDefault="004F39C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1408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171CFA" w:rsidRDefault="00B044CB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3E5093" w:rsidRDefault="00B044CB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Ђорђевић Сузана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4A030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4A030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0,34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0,17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0,17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3,68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1,5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0,17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0,34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0,17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0,34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B044CB" w:rsidRPr="00BC418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2,52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4A0304" w:rsidRDefault="00B044CB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6,2</w:t>
            </w:r>
          </w:p>
        </w:tc>
      </w:tr>
      <w:tr w:rsidR="006515A6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Pr="00171CFA" w:rsidRDefault="00B044CB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B044CB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107,1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11,9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5,95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7,48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132,4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53,55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6,46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14,96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7,48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14,96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44CB" w:rsidRPr="00BC4184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69,36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166,77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B044CB" w:rsidRDefault="006515A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299,2</w:t>
            </w:r>
          </w:p>
        </w:tc>
      </w:tr>
      <w:tr w:rsidR="00D32A68" w:rsidRPr="00171CFA" w:rsidTr="00537779">
        <w:trPr>
          <w:cantSplit/>
          <w:trHeight w:val="522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171CFA" w:rsidRDefault="00D32A68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lastRenderedPageBreak/>
              <w:t>1</w:t>
            </w: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3E5093" w:rsidRDefault="00D32A68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Бизјак Матеј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10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0,5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0,5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0,5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20</w:t>
            </w:r>
          </w:p>
        </w:tc>
      </w:tr>
      <w:tr w:rsidR="00D32A68" w:rsidRPr="00171CFA" w:rsidTr="00537779">
        <w:trPr>
          <w:cantSplit/>
          <w:trHeight w:val="333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Pr="00171CFA" w:rsidRDefault="00D32A68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350</w:t>
            </w:r>
          </w:p>
        </w:tc>
        <w:tc>
          <w:tcPr>
            <w:tcW w:w="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426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19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22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2A68" w:rsidRPr="00BC4184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131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454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32A68" w:rsidRDefault="00D32A68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880</w:t>
            </w:r>
          </w:p>
        </w:tc>
      </w:tr>
      <w:tr w:rsidR="00F12969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171CFA" w:rsidRDefault="00F12969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  <w:lang w:val="sr-Cyrl-CS"/>
              </w:rPr>
              <w:t>3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single" w:sz="4" w:space="0" w:color="000000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171CFA" w:rsidRDefault="00F12969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Вујновић Александар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4,6</w:t>
            </w:r>
          </w:p>
        </w:tc>
        <w:tc>
          <w:tcPr>
            <w:tcW w:w="483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0,4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0,2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3,4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</w:t>
            </w:r>
          </w:p>
        </w:tc>
      </w:tr>
      <w:tr w:rsidR="00F12969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Pr="00171CFA" w:rsidRDefault="00F12969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140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8,8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7,6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163,4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70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7,6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7,6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17,6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8,8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17,6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12969" w:rsidRPr="00BC4184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59,4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188,6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12969" w:rsidRDefault="00F1296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352</w:t>
            </w:r>
          </w:p>
        </w:tc>
      </w:tr>
      <w:tr w:rsidR="00CE4CDA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171CFA" w:rsidRDefault="00CE4CDA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  <w:lang w:val="sr-Cyrl-CS"/>
              </w:rPr>
              <w:t>4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3E5093" w:rsidRDefault="00CE4CDA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Пантић Даниела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4" w:space="0" w:color="000000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4" w:space="0" w:color="000000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0,25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0,25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0,25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5,75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2,5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nil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0,25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0,5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0,25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0,5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4,25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10</w:t>
            </w:r>
          </w:p>
        </w:tc>
      </w:tr>
      <w:tr w:rsidR="00CE4CDA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Pr="00171CFA" w:rsidRDefault="00CE4CDA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4" w:space="0" w:color="000000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175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4" w:space="0" w:color="000000"/>
              <w:bottom w:val="nil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8,75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11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9,5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204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87,5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nil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9,5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9,5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E4CDA" w:rsidRPr="00BC4184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74,5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236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E4CDA" w:rsidRDefault="00CE4C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440</w:t>
            </w:r>
          </w:p>
        </w:tc>
      </w:tr>
      <w:tr w:rsidR="008D3072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171CFA" w:rsidRDefault="008D3072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  <w:lang w:val="sr-Cyrl-CS"/>
              </w:rPr>
              <w:t>5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3E5093" w:rsidRDefault="008D3072" w:rsidP="00BA583A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Милојковић Наташа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</w:t>
            </w:r>
          </w:p>
        </w:tc>
        <w:tc>
          <w:tcPr>
            <w:tcW w:w="5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0,3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6,9</w:t>
            </w:r>
          </w:p>
        </w:tc>
        <w:tc>
          <w:tcPr>
            <w:tcW w:w="4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0,3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Pr="008D3072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0,3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0,6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0,3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0,6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8D3072" w:rsidRPr="00BC4184" w:rsidRDefault="008D3072" w:rsidP="008D3072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5,1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12</w:t>
            </w:r>
          </w:p>
        </w:tc>
      </w:tr>
      <w:tr w:rsidR="008D3072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Pr="00171CFA" w:rsidRDefault="008D3072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A583A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210</w:t>
            </w:r>
          </w:p>
        </w:tc>
        <w:tc>
          <w:tcPr>
            <w:tcW w:w="5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13,2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11,4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245,1</w:t>
            </w:r>
          </w:p>
        </w:tc>
        <w:tc>
          <w:tcPr>
            <w:tcW w:w="4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105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11,4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11,4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26,4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13,2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26,4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D3072" w:rsidRPr="00BC4184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89,1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8D3072" w:rsidRDefault="008D3072" w:rsidP="008D3072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282,1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D3072" w:rsidRDefault="008D307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528</w:t>
            </w:r>
          </w:p>
        </w:tc>
      </w:tr>
      <w:tr w:rsidR="00EE1C50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9D1450" w:rsidRDefault="00EE1C50" w:rsidP="009D1450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171CFA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  <w:lang w:val="sr-Cyrl-CS"/>
              </w:rPr>
              <w:t>6.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171CFA" w:rsidRDefault="00EE1C5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Тркуља Зорица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9D14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9D14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4,6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0,2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0,4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0,2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3,4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</w:t>
            </w:r>
          </w:p>
        </w:tc>
      </w:tr>
      <w:tr w:rsidR="00EE1C50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Pr="00171CFA" w:rsidRDefault="00EE1C50" w:rsidP="009D14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163,4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7,6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7,6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17,6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8,8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17,6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1C50" w:rsidRPr="00BC4184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59,4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188,6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E1C50" w:rsidRDefault="00EE1C5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352</w:t>
            </w:r>
          </w:p>
        </w:tc>
      </w:tr>
      <w:tr w:rsidR="00602EB3" w:rsidRPr="00171CFA" w:rsidTr="00537779">
        <w:trPr>
          <w:cantSplit/>
          <w:trHeight w:val="398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171CFA" w:rsidRDefault="00602EB3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17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171CFA" w:rsidRDefault="00602EB3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Велимировић Слађана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10,35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4,5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0,45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0,45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0,9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0,9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7,65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18</w:t>
            </w:r>
          </w:p>
        </w:tc>
      </w:tr>
      <w:tr w:rsidR="00602EB3" w:rsidRPr="00171CFA" w:rsidTr="00537779">
        <w:trPr>
          <w:cantSplit/>
          <w:trHeight w:val="398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148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15,75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15,75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365,25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157,5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17,1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17,1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39,6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19,8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39,6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02EB3" w:rsidRPr="00BC4184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136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426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02EB3" w:rsidRDefault="00602EB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792</w:t>
            </w:r>
          </w:p>
        </w:tc>
      </w:tr>
      <w:tr w:rsidR="00537779" w:rsidRPr="00171CFA" w:rsidTr="00537779">
        <w:trPr>
          <w:cantSplit/>
          <w:trHeight w:val="522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171CFA" w:rsidRDefault="00537779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lastRenderedPageBreak/>
              <w:t>18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3E5093" w:rsidRDefault="00537779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Здравковић Предраг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0,05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0,1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0,05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0,1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0,8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</w:tr>
      <w:tr w:rsidR="00537779" w:rsidRPr="00171CFA" w:rsidTr="00537779">
        <w:trPr>
          <w:cantSplit/>
          <w:trHeight w:val="414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1,9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42,6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17,5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1,9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4,4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2,2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4,4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37779" w:rsidRPr="00BC4184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15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45,4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37779" w:rsidRDefault="0053777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</w:tr>
      <w:tr w:rsidR="000C6892" w:rsidRPr="00171CFA" w:rsidTr="00A416D6">
        <w:trPr>
          <w:cantSplit/>
          <w:trHeight w:val="375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171CFA" w:rsidRDefault="000C6892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19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3E5093" w:rsidRDefault="000C6892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Јовановић Слободан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4,6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3,4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</w:t>
            </w:r>
          </w:p>
        </w:tc>
      </w:tr>
      <w:tr w:rsidR="000C6892" w:rsidRPr="00171CFA" w:rsidTr="00A416D6">
        <w:trPr>
          <w:cantSplit/>
          <w:trHeight w:val="375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140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163,4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7,6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7,6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17,6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8,8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17,6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C6892" w:rsidRPr="00BC4184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59,4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188,6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C6892" w:rsidRDefault="000C689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352</w:t>
            </w:r>
          </w:p>
        </w:tc>
      </w:tr>
      <w:tr w:rsidR="0077189C" w:rsidRPr="00171CFA" w:rsidTr="00A416D6">
        <w:trPr>
          <w:cantSplit/>
          <w:trHeight w:val="375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B6274" w:rsidRDefault="0077189C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3E5093" w:rsidRDefault="0077189C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Јевремовић Бранислав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3,45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1,5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0,15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0,15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0,3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0,15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0,3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2,55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</w:t>
            </w:r>
          </w:p>
        </w:tc>
      </w:tr>
      <w:tr w:rsidR="0077189C" w:rsidRPr="00171CFA" w:rsidTr="00A416D6">
        <w:trPr>
          <w:cantSplit/>
          <w:trHeight w:val="375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105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122,55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5,7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5,7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13,2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6,6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13,2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189C" w:rsidRPr="00BC4184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47,05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141,45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7189C" w:rsidRDefault="0077189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264</w:t>
            </w:r>
          </w:p>
        </w:tc>
      </w:tr>
      <w:tr w:rsidR="00D05AD3" w:rsidRPr="00171CFA" w:rsidTr="00A416D6">
        <w:trPr>
          <w:cantSplit/>
          <w:trHeight w:val="319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171CFA" w:rsidRDefault="00D05AD3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  <w:lang w:val="sr-Cyrl-CS"/>
              </w:rPr>
              <w:t>2</w:t>
            </w: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171CFA" w:rsidRDefault="00D05AD3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Најдановић Илија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2,3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0,1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0,1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0,2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1,7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</w:t>
            </w:r>
          </w:p>
        </w:tc>
      </w:tr>
      <w:tr w:rsidR="00D05AD3" w:rsidRPr="00171CFA" w:rsidTr="00A416D6">
        <w:trPr>
          <w:cantSplit/>
          <w:trHeight w:val="319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Pr="00171CFA" w:rsidRDefault="00D05AD3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1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81,7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3,8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4,4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8,8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4,4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8,8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05AD3" w:rsidRPr="00BC4184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29,1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94,3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D05AD3" w:rsidRDefault="00D05AD3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</w:t>
            </w:r>
          </w:p>
        </w:tc>
      </w:tr>
      <w:tr w:rsidR="002875D7" w:rsidRPr="00171CFA" w:rsidTr="00A416D6">
        <w:trPr>
          <w:cantSplit/>
          <w:trHeight w:val="375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171CFA" w:rsidRDefault="002875D7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171CFA">
              <w:rPr>
                <w:rFonts w:ascii="Times New Roman" w:hAnsi="Times New Roman"/>
                <w:sz w:val="20"/>
                <w:lang w:val="sr-Cyrl-CS"/>
              </w:rPr>
              <w:t>2</w:t>
            </w: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  <w:r w:rsidRPr="00171CFA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3E5093" w:rsidRDefault="002875D7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Нешић Вељко</w:t>
            </w:r>
          </w:p>
        </w:tc>
        <w:tc>
          <w:tcPr>
            <w:tcW w:w="713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557032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BC4184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40</w:t>
            </w:r>
          </w:p>
        </w:tc>
      </w:tr>
      <w:tr w:rsidR="002875D7" w:rsidRPr="00171CFA" w:rsidTr="00A416D6">
        <w:trPr>
          <w:cantSplit/>
          <w:trHeight w:val="375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Pr="00171CFA" w:rsidRDefault="002875D7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1483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814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294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946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875D7" w:rsidRDefault="002875D7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5B3B52" w:rsidRPr="00171CFA" w:rsidTr="00A416D6">
        <w:trPr>
          <w:cantSplit/>
          <w:trHeight w:val="375"/>
          <w:jc w:val="center"/>
        </w:trPr>
        <w:tc>
          <w:tcPr>
            <w:tcW w:w="642" w:type="dxa"/>
            <w:vMerge w:val="restart"/>
            <w:tcBorders>
              <w:top w:val="single" w:sz="2" w:space="0" w:color="000000"/>
              <w:left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171CFA" w:rsidRDefault="005B3B52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171CFA">
              <w:rPr>
                <w:rFonts w:ascii="Times New Roman" w:hAnsi="Times New Roman"/>
                <w:sz w:val="20"/>
                <w:lang w:val="sr-Cyrl-CS"/>
              </w:rPr>
              <w:t>2</w:t>
            </w:r>
            <w:r>
              <w:rPr>
                <w:rFonts w:ascii="Times New Roman" w:hAnsi="Times New Roman"/>
                <w:sz w:val="20"/>
                <w:lang w:val="sr-Cyrl-CS"/>
              </w:rPr>
              <w:t>3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171CFA" w:rsidRDefault="005B3B52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Бранковић Снежана</w:t>
            </w:r>
          </w:p>
        </w:tc>
        <w:tc>
          <w:tcPr>
            <w:tcW w:w="7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0,2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2,4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1,6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</w:t>
            </w:r>
          </w:p>
        </w:tc>
      </w:tr>
      <w:tr w:rsidR="005B3B52" w:rsidRPr="00171CFA" w:rsidTr="00A416D6">
        <w:trPr>
          <w:cantSplit/>
          <w:trHeight w:val="375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Pr="00171CFA" w:rsidRDefault="005B3B52" w:rsidP="000B0051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1483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3,5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4,4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77,9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3,8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8,8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4,4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8,8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5B3B52" w:rsidRPr="00BC4184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41,1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98,1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B3B52" w:rsidRDefault="005B3B5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</w:t>
            </w:r>
          </w:p>
        </w:tc>
      </w:tr>
      <w:tr w:rsidR="00A107A2" w:rsidRPr="00171CFA" w:rsidTr="00842649">
        <w:trPr>
          <w:cantSplit/>
          <w:trHeight w:val="375"/>
          <w:jc w:val="center"/>
        </w:trPr>
        <w:tc>
          <w:tcPr>
            <w:tcW w:w="642" w:type="dxa"/>
            <w:vMerge w:val="restart"/>
            <w:tcBorders>
              <w:top w:val="single" w:sz="2" w:space="0" w:color="000000"/>
              <w:left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171CFA" w:rsidRDefault="00A107A2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3E5093" w:rsidRDefault="00A107A2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Радић Радмила</w:t>
            </w:r>
          </w:p>
        </w:tc>
        <w:tc>
          <w:tcPr>
            <w:tcW w:w="713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0,2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0,2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4,6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617" w:type="dxa"/>
            <w:tcBorders>
              <w:top w:val="single" w:sz="2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0,2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3,4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</w:t>
            </w:r>
          </w:p>
        </w:tc>
      </w:tr>
      <w:tr w:rsidR="00A107A2" w:rsidRPr="00171CFA" w:rsidTr="00842649">
        <w:trPr>
          <w:cantSplit/>
          <w:trHeight w:val="375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140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8,8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7,6</w:t>
            </w: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163,4</w:t>
            </w:r>
          </w:p>
        </w:tc>
        <w:tc>
          <w:tcPr>
            <w:tcW w:w="483" w:type="dxa"/>
            <w:tcBorders>
              <w:top w:val="single" w:sz="2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7,6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17,6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8,8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17,6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107A2" w:rsidRPr="00BC4184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59,4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188,6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107A2" w:rsidRDefault="00A107A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352</w:t>
            </w:r>
          </w:p>
        </w:tc>
      </w:tr>
      <w:tr w:rsidR="00764F0D" w:rsidRPr="00171CFA" w:rsidTr="00842649">
        <w:trPr>
          <w:cantSplit/>
          <w:trHeight w:val="375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171CFA" w:rsidRDefault="00764F0D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25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171CFA" w:rsidRDefault="00764F0D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Радосављевић Милена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9,2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0,8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6,8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16</w:t>
            </w:r>
          </w:p>
        </w:tc>
      </w:tr>
      <w:tr w:rsidR="00764F0D" w:rsidRPr="00171CFA" w:rsidTr="00842649">
        <w:trPr>
          <w:cantSplit/>
          <w:trHeight w:val="375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280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15,2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326,8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140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15,2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15,2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35,2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17,6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35,2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64F0D" w:rsidRPr="00BC4184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118,8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377,2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64F0D" w:rsidRDefault="00764F0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704</w:t>
            </w:r>
          </w:p>
        </w:tc>
      </w:tr>
      <w:tr w:rsidR="00C06551" w:rsidRPr="00171CFA" w:rsidTr="00842649">
        <w:trPr>
          <w:cantSplit/>
          <w:trHeight w:val="375"/>
          <w:jc w:val="center"/>
        </w:trPr>
        <w:tc>
          <w:tcPr>
            <w:tcW w:w="642" w:type="dxa"/>
            <w:vMerge w:val="restart"/>
            <w:tcBorders>
              <w:top w:val="nil"/>
              <w:left w:val="single" w:sz="1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171CFA" w:rsidRDefault="00C06551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26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171CFA" w:rsidRDefault="00C06551" w:rsidP="00B30E0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Ђорђевић Дејан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41</w:t>
            </w:r>
          </w:p>
        </w:tc>
      </w:tr>
      <w:tr w:rsidR="00C06551" w:rsidRPr="00171CFA" w:rsidTr="00842649">
        <w:trPr>
          <w:cantSplit/>
          <w:trHeight w:val="375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2" w:space="0" w:color="000000"/>
              <w:right w:val="nil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864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2" w:space="0" w:color="000000"/>
              <w:right w:val="single" w:sz="8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C06551" w:rsidRPr="00BC4184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244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896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06551" w:rsidRDefault="00C0655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731E2E" w:rsidRPr="00171CFA" w:rsidTr="00842649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171CFA" w:rsidRDefault="00731E2E" w:rsidP="000B0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27</w:t>
            </w:r>
            <w:r w:rsidRPr="00171CF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171CFA" w:rsidRDefault="00731E2E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Младеновић Дејан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25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41</w:t>
            </w:r>
          </w:p>
        </w:tc>
      </w:tr>
      <w:tr w:rsidR="00731E2E" w:rsidRPr="00171CFA" w:rsidTr="00842649">
        <w:trPr>
          <w:cantSplit/>
          <w:trHeight w:val="390"/>
          <w:jc w:val="center"/>
        </w:trPr>
        <w:tc>
          <w:tcPr>
            <w:tcW w:w="642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908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31E2E" w:rsidRPr="00BC4184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244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852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1E2E" w:rsidRDefault="00731E2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842649" w:rsidRPr="00171CFA" w:rsidTr="00A416D6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Pr="00842649" w:rsidRDefault="0084264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28.</w:t>
            </w:r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Петровић Ненад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41</w:t>
            </w:r>
          </w:p>
        </w:tc>
      </w:tr>
      <w:tr w:rsidR="00842649" w:rsidRPr="00171CFA" w:rsidTr="00A416D6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864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256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896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2649" w:rsidRDefault="00842649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CC3380" w:rsidRPr="00171CFA" w:rsidTr="00A416D6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29.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Стојковић Бојан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41</w:t>
            </w:r>
          </w:p>
        </w:tc>
      </w:tr>
      <w:tr w:rsidR="00CC3380" w:rsidRPr="00171CFA" w:rsidTr="00A416D6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864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256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896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C3380" w:rsidRDefault="00CC338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257A8C" w:rsidRPr="00171CFA" w:rsidTr="00A416D6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lastRenderedPageBreak/>
              <w:t>30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Пошарац Милијана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9,2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0,8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6,8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16</w:t>
            </w:r>
          </w:p>
        </w:tc>
      </w:tr>
      <w:tr w:rsidR="00257A8C" w:rsidRPr="00171CFA" w:rsidTr="00A416D6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280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17,6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15,2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326,8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140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15,2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15,2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35,2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17,6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35,2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118,8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377,2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57A8C" w:rsidRDefault="00257A8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704</w:t>
            </w:r>
          </w:p>
        </w:tc>
      </w:tr>
      <w:tr w:rsidR="000222B4" w:rsidRPr="00171CFA" w:rsidTr="00A416D6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31.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Грујић Иван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41</w:t>
            </w:r>
          </w:p>
        </w:tc>
      </w:tr>
      <w:tr w:rsidR="000222B4" w:rsidRPr="00171CFA" w:rsidTr="00A416D6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864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256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896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22B4" w:rsidRDefault="000222B4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C62232" w:rsidRPr="00171CFA" w:rsidTr="00A416D6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32.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Вељковић Слађана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26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28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41</w:t>
            </w:r>
          </w:p>
        </w:tc>
      </w:tr>
      <w:tr w:rsidR="00C62232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840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916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280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306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844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2232" w:rsidRDefault="00C62232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123ABE" w:rsidRPr="00171CFA" w:rsidTr="00A416D6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33.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Јаковљевић Марко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24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40</w:t>
            </w:r>
          </w:p>
        </w:tc>
      </w:tr>
      <w:tr w:rsidR="00123ABE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864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332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896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23ABE" w:rsidRDefault="00123AB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A416D6" w:rsidRPr="00171CFA" w:rsidTr="00A416D6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34.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Керкез Соња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26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26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40</w:t>
            </w:r>
          </w:p>
        </w:tc>
      </w:tr>
      <w:tr w:rsidR="00A416D6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A416D6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840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840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280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920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416D6" w:rsidRDefault="002A4C8E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01219F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Рајић Александар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18,2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18,2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5,6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1,4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0,7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1,4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01219F" w:rsidRDefault="0001219F" w:rsidP="000121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9,8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28</w:t>
            </w:r>
          </w:p>
        </w:tc>
      </w:tr>
      <w:tr w:rsidR="0001219F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588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588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196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26,6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61,6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30,8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61,6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267,4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01219F" w:rsidRDefault="0001219F" w:rsidP="0001219F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644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1219F" w:rsidRDefault="0001219F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1232</w:t>
            </w:r>
          </w:p>
        </w:tc>
      </w:tr>
      <w:tr w:rsidR="00C777C0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lastRenderedPageBreak/>
              <w:t>36.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Јовановић Станка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26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26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40</w:t>
            </w:r>
          </w:p>
        </w:tc>
      </w:tr>
      <w:tr w:rsidR="00C777C0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840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840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280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920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C777C0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37.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Костић Владан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15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1,5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0,75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0,75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19,5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7,5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0,75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1,5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1,5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0,75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0,75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1,5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13,75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33,25</w:t>
            </w:r>
          </w:p>
        </w:tc>
      </w:tr>
      <w:tr w:rsidR="00C777C0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525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52,5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26,25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66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702,75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262,5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28,5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66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66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33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33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62,25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617,25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777C0" w:rsidRDefault="00C777C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1320</w:t>
            </w:r>
          </w:p>
        </w:tc>
      </w:tr>
      <w:tr w:rsidR="00051661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38.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Стевановић Србољуб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25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</w:tr>
      <w:tr w:rsidR="00051661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908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153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852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51661" w:rsidRDefault="00051661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8403DA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39.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Илић Славица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25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</w:tr>
      <w:tr w:rsidR="008403DA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8403DA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76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908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D45CA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153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852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8403DA" w:rsidRDefault="000C480C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</w:tc>
      </w:tr>
      <w:tr w:rsidR="009120DD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40.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Шајкић Дарко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23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42</w:t>
            </w:r>
          </w:p>
        </w:tc>
      </w:tr>
      <w:tr w:rsidR="009120DD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700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832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350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38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88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194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928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120DD" w:rsidRDefault="009120DD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1760</w:t>
            </w:r>
          </w:p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</w:tr>
      <w:tr w:rsidR="00C910A0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41.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Николић Мартина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15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0,75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15,75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4,28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0,75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1,5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1,5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0,75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1,5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10,25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26</w:t>
            </w:r>
          </w:p>
        </w:tc>
      </w:tr>
      <w:tr w:rsidR="00C910A0" w:rsidRPr="00171CFA" w:rsidTr="003D3041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525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26,25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551,25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53,25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28,5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66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66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33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66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138,6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391,6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910A0" w:rsidRDefault="00C910A0" w:rsidP="00BC4184">
            <w:pPr>
              <w:jc w:val="center"/>
              <w:rPr>
                <w:rFonts w:ascii="Times New Roman" w:hAnsi="Times New Roman"/>
                <w:bCs/>
                <w:sz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lang w:val="sr-Cyrl-RS"/>
              </w:rPr>
              <w:t>942,85</w:t>
            </w:r>
          </w:p>
        </w:tc>
      </w:tr>
      <w:tr w:rsidR="000202FD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0202FD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lastRenderedPageBreak/>
              <w:t>42.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0202FD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Дицић Гвозден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533CD8">
              <w:rPr>
                <w:rFonts w:ascii="Times New Roman" w:hAnsi="Times New Roman"/>
                <w:sz w:val="20"/>
                <w:lang w:val="sr-Cyrl-CS"/>
              </w:rPr>
              <w:t>28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533CD8">
              <w:rPr>
                <w:rFonts w:ascii="Times New Roman" w:hAnsi="Times New Roman"/>
                <w:sz w:val="20"/>
                <w:lang w:val="sr-Cyrl-CS"/>
              </w:rPr>
              <w:t>28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33CD8"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0202FD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</w:tr>
      <w:tr w:rsidR="000202FD" w:rsidRPr="00171CFA" w:rsidTr="00FC22AB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0202FD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0202FD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980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980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1D412E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Default="001D412E" w:rsidP="001D412E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Pr="00533CD8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38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240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0202FD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780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202FD" w:rsidRPr="00533CD8" w:rsidRDefault="001D412E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1760</w:t>
            </w:r>
          </w:p>
        </w:tc>
      </w:tr>
      <w:tr w:rsidR="001C405A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43.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Милановић Славиша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533CD8">
              <w:rPr>
                <w:rFonts w:ascii="Times New Roman" w:hAnsi="Times New Roman"/>
                <w:sz w:val="20"/>
                <w:lang w:val="sr-Cyrl-CS"/>
              </w:rPr>
              <w:t>14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533CD8">
              <w:rPr>
                <w:rFonts w:ascii="Times New Roman" w:hAnsi="Times New Roman"/>
                <w:sz w:val="20"/>
                <w:lang w:val="sr-Cyrl-CS"/>
              </w:rPr>
              <w:t>14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0,5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33CD8"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0,5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0,5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0,5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21</w:t>
            </w:r>
          </w:p>
        </w:tc>
      </w:tr>
      <w:tr w:rsidR="001C405A" w:rsidRPr="00171CFA" w:rsidTr="00FC22AB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B30E02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490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490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140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19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22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405A" w:rsidRPr="00533CD8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120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390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C405A" w:rsidRDefault="001C405A" w:rsidP="00FC22A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880</w:t>
            </w:r>
          </w:p>
        </w:tc>
      </w:tr>
      <w:tr w:rsidR="00C163FC" w:rsidRPr="00171CFA" w:rsidTr="00FC22AB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44.</w:t>
            </w:r>
          </w:p>
        </w:tc>
        <w:tc>
          <w:tcPr>
            <w:tcW w:w="148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Ђикић Милан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Pr="00533CD8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Pr="00533CD8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Pr="00533CD8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Pr="00533CD8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163FC" w:rsidRPr="00533CD8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Pr="00533CD8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43</w:t>
            </w:r>
          </w:p>
        </w:tc>
      </w:tr>
      <w:tr w:rsidR="00C163FC" w:rsidRPr="00171CFA" w:rsidTr="007A0864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980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980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38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204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C163FC" w:rsidRDefault="00C163FC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780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163FC" w:rsidRDefault="0039258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1760</w:t>
            </w:r>
          </w:p>
        </w:tc>
      </w:tr>
      <w:tr w:rsidR="00FC22AB" w:rsidRPr="00171CFA" w:rsidTr="007A0864">
        <w:trPr>
          <w:cantSplit/>
          <w:trHeight w:val="390"/>
          <w:jc w:val="center"/>
        </w:trPr>
        <w:tc>
          <w:tcPr>
            <w:tcW w:w="642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45.</w:t>
            </w:r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lang w:val="sr-Cyrl-CS"/>
              </w:rPr>
              <w:t>Милеуснић Весна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Pr="00533CD8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Pr="00533CD8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Pr="00533CD8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22AB" w:rsidRPr="00533CD8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2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FC22AB" w:rsidRPr="00533CD8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Pr="00533CD8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42</w:t>
            </w:r>
          </w:p>
        </w:tc>
      </w:tr>
      <w:tr w:rsidR="00FC22AB" w:rsidRPr="00171CFA" w:rsidTr="007A0864">
        <w:trPr>
          <w:cantSplit/>
          <w:trHeight w:val="390"/>
          <w:jc w:val="center"/>
        </w:trPr>
        <w:tc>
          <w:tcPr>
            <w:tcW w:w="642" w:type="dxa"/>
            <w:vMerge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980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980</w:t>
            </w:r>
          </w:p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280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FC22AB" w:rsidRDefault="00FC22AB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FC22AB" w:rsidRDefault="00D65FCE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88</w:t>
            </w:r>
          </w:p>
        </w:tc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FC22AB" w:rsidRDefault="00D65FCE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44</w:t>
            </w:r>
          </w:p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FC22AB" w:rsidRDefault="00D65FCE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FC22AB" w:rsidRDefault="00D65FCE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0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FC22AB" w:rsidRDefault="00D65FCE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322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DBDB" w:themeFill="accent2" w:themeFillTint="33"/>
            <w:vAlign w:val="center"/>
          </w:tcPr>
          <w:p w:rsidR="00FC22AB" w:rsidRDefault="00D65FCE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780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FC22AB" w:rsidRDefault="00D65FCE" w:rsidP="000202FD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1760</w:t>
            </w:r>
          </w:p>
        </w:tc>
      </w:tr>
    </w:tbl>
    <w:p w:rsidR="00432354" w:rsidRDefault="00432354" w:rsidP="00432354">
      <w:pPr>
        <w:rPr>
          <w:rFonts w:asciiTheme="minorHAnsi" w:hAnsiTheme="minorHAnsi"/>
        </w:rPr>
      </w:pPr>
    </w:p>
    <w:p w:rsidR="001B12B1" w:rsidRDefault="001B12B1">
      <w:pPr>
        <w:jc w:val="both"/>
        <w:rPr>
          <w:rFonts w:ascii="Times New Roman" w:hAnsi="Times New Roman"/>
          <w:sz w:val="28"/>
        </w:rPr>
        <w:sectPr w:rsidR="001B12B1" w:rsidSect="004F0F3D">
          <w:pgSz w:w="16840" w:h="11907" w:orient="landscape" w:code="9"/>
          <w:pgMar w:top="1418" w:right="1077" w:bottom="709" w:left="1361" w:header="708" w:footer="708" w:gutter="0"/>
          <w:cols w:space="708"/>
        </w:sectPr>
      </w:pPr>
    </w:p>
    <w:p w:rsidR="00CC385B" w:rsidRPr="005A2A2F" w:rsidRDefault="001B12B1" w:rsidP="005A2A2F">
      <w:pPr>
        <w:pStyle w:val="Heading2"/>
      </w:pPr>
      <w:bookmarkStart w:id="364" w:name="_Toc367098575"/>
      <w:bookmarkStart w:id="365" w:name="_Toc367099643"/>
      <w:bookmarkStart w:id="366" w:name="_Toc367099743"/>
      <w:bookmarkStart w:id="367" w:name="_Toc493242993"/>
      <w:bookmarkStart w:id="368" w:name="_Toc19012975"/>
      <w:bookmarkStart w:id="369" w:name="_Toc50922298"/>
      <w:bookmarkStart w:id="370" w:name="_Toc82627472"/>
      <w:bookmarkStart w:id="371" w:name="_Toc82637945"/>
      <w:r w:rsidRPr="005A2A2F">
        <w:lastRenderedPageBreak/>
        <w:t>4.</w:t>
      </w:r>
      <w:r w:rsidR="00CC385B" w:rsidRPr="005A2A2F">
        <w:t>1</w:t>
      </w:r>
      <w:r w:rsidR="005A7318" w:rsidRPr="005A2A2F">
        <w:t>4</w:t>
      </w:r>
      <w:r w:rsidR="00CC385B" w:rsidRPr="005A2A2F">
        <w:t>. ЗАДУЖЕЊАНАСТАВНИКА</w:t>
      </w:r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:rsidR="00CC385B" w:rsidRDefault="00CC385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A27FF" w:rsidRPr="005A27FF" w:rsidRDefault="005A7318" w:rsidP="005A2A2F">
      <w:pPr>
        <w:pStyle w:val="Heading3"/>
        <w:rPr>
          <w:w w:val="99"/>
          <w:lang w:val="sr-Cyrl-CS"/>
        </w:rPr>
      </w:pPr>
      <w:bookmarkStart w:id="372" w:name="_Toc50922299"/>
      <w:bookmarkStart w:id="373" w:name="_Toc82627473"/>
      <w:bookmarkStart w:id="374" w:name="_Toc82637946"/>
      <w:r>
        <w:rPr>
          <w:w w:val="99"/>
          <w:lang w:val="sr-Cyrl-CS"/>
        </w:rPr>
        <w:t>4.14</w:t>
      </w:r>
      <w:r w:rsidR="005A27FF" w:rsidRPr="005A27FF">
        <w:rPr>
          <w:w w:val="99"/>
          <w:lang w:val="sr-Cyrl-CS"/>
        </w:rPr>
        <w:t>.1 Одељењске старешине</w:t>
      </w:r>
      <w:bookmarkEnd w:id="372"/>
      <w:bookmarkEnd w:id="373"/>
      <w:bookmarkEnd w:id="374"/>
    </w:p>
    <w:p w:rsidR="005A27FF" w:rsidRPr="005A27FF" w:rsidRDefault="005A27FF" w:rsidP="005A27FF">
      <w:pPr>
        <w:widowControl w:val="0"/>
        <w:overflowPunct/>
        <w:spacing w:before="18" w:line="361" w:lineRule="exact"/>
        <w:ind w:left="2596"/>
        <w:textAlignment w:val="auto"/>
        <w:rPr>
          <w:rFonts w:ascii="Times New Roman" w:hAnsi="Times New Roman"/>
          <w:b/>
          <w:bCs/>
          <w:w w:val="99"/>
          <w:position w:val="-1"/>
          <w:sz w:val="32"/>
          <w:szCs w:val="32"/>
          <w:u w:val="thick"/>
          <w:lang w:val="sr-Cyrl-CS"/>
        </w:rPr>
      </w:pPr>
    </w:p>
    <w:tbl>
      <w:tblPr>
        <w:tblStyle w:val="TableGrid6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8"/>
        <w:gridCol w:w="1367"/>
        <w:gridCol w:w="3402"/>
        <w:gridCol w:w="3984"/>
      </w:tblGrid>
      <w:tr w:rsidR="005A27FF" w:rsidRPr="005A27FF" w:rsidTr="000B0051">
        <w:trPr>
          <w:jc w:val="center"/>
        </w:trPr>
        <w:tc>
          <w:tcPr>
            <w:tcW w:w="868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Редни број</w:t>
            </w:r>
          </w:p>
        </w:tc>
        <w:tc>
          <w:tcPr>
            <w:tcW w:w="1367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Разред и одељење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Подручје рада – образовни профили</w:t>
            </w:r>
          </w:p>
        </w:tc>
        <w:tc>
          <w:tcPr>
            <w:tcW w:w="398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ПРЕЗИМЕ И ИМЕ ОДЕЉЕЊСКОГ СТАРЕШИНЕ</w:t>
            </w:r>
          </w:p>
        </w:tc>
      </w:tr>
      <w:tr w:rsidR="005A27FF" w:rsidRPr="005A27FF" w:rsidTr="000B0051">
        <w:trPr>
          <w:jc w:val="center"/>
        </w:trPr>
        <w:tc>
          <w:tcPr>
            <w:tcW w:w="868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1367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Latn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Latn-CS"/>
              </w:rPr>
              <w:t>I/1</w:t>
            </w:r>
          </w:p>
        </w:tc>
        <w:tc>
          <w:tcPr>
            <w:tcW w:w="3402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Саобраћај – Техничар друмског саобраћаја</w:t>
            </w:r>
          </w:p>
        </w:tc>
        <w:tc>
          <w:tcPr>
            <w:tcW w:w="3984" w:type="dxa"/>
            <w:vAlign w:val="center"/>
          </w:tcPr>
          <w:p w:rsidR="005A27FF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Илић Славица</w:t>
            </w:r>
          </w:p>
        </w:tc>
      </w:tr>
      <w:tr w:rsidR="005A27FF" w:rsidRPr="005A27FF" w:rsidTr="000B0051">
        <w:trPr>
          <w:jc w:val="center"/>
        </w:trPr>
        <w:tc>
          <w:tcPr>
            <w:tcW w:w="868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1367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I/2</w:t>
            </w:r>
          </w:p>
        </w:tc>
        <w:tc>
          <w:tcPr>
            <w:tcW w:w="3402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Саобраћај – Техничар унутрашњег транспорта</w:t>
            </w:r>
          </w:p>
        </w:tc>
        <w:tc>
          <w:tcPr>
            <w:tcW w:w="3984" w:type="dxa"/>
            <w:vAlign w:val="center"/>
          </w:tcPr>
          <w:p w:rsidR="005A27FF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Јаковљевић Марко</w:t>
            </w:r>
          </w:p>
        </w:tc>
      </w:tr>
      <w:tr w:rsidR="005A27FF" w:rsidRPr="005A27FF" w:rsidTr="000B0051">
        <w:trPr>
          <w:jc w:val="center"/>
        </w:trPr>
        <w:tc>
          <w:tcPr>
            <w:tcW w:w="868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3.</w:t>
            </w:r>
          </w:p>
        </w:tc>
        <w:tc>
          <w:tcPr>
            <w:tcW w:w="1367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I/3</w:t>
            </w:r>
          </w:p>
        </w:tc>
        <w:tc>
          <w:tcPr>
            <w:tcW w:w="3402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Саобраћај – Возач моторних возила</w:t>
            </w:r>
          </w:p>
        </w:tc>
        <w:tc>
          <w:tcPr>
            <w:tcW w:w="3984" w:type="dxa"/>
            <w:vAlign w:val="center"/>
          </w:tcPr>
          <w:p w:rsidR="005A27FF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Станисављевић Владан</w:t>
            </w:r>
          </w:p>
        </w:tc>
      </w:tr>
      <w:tr w:rsidR="005A27FF" w:rsidRPr="005A27FF" w:rsidTr="000B0051">
        <w:trPr>
          <w:jc w:val="center"/>
        </w:trPr>
        <w:tc>
          <w:tcPr>
            <w:tcW w:w="868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4.</w:t>
            </w:r>
          </w:p>
        </w:tc>
        <w:tc>
          <w:tcPr>
            <w:tcW w:w="1367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I/4</w:t>
            </w:r>
          </w:p>
        </w:tc>
        <w:tc>
          <w:tcPr>
            <w:tcW w:w="3402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Машинство и обрада метала – Бравар заваривач и Механичар моторних возила</w:t>
            </w:r>
          </w:p>
        </w:tc>
        <w:tc>
          <w:tcPr>
            <w:tcW w:w="3984" w:type="dxa"/>
            <w:vAlign w:val="center"/>
          </w:tcPr>
          <w:p w:rsidR="005A27FF" w:rsidRPr="005A27FF" w:rsidRDefault="006B1B6A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Мицић Марија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5.</w:t>
            </w:r>
          </w:p>
        </w:tc>
        <w:tc>
          <w:tcPr>
            <w:tcW w:w="1367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II/1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Саобраћај – Техничар друмског саобраћаја</w:t>
            </w:r>
          </w:p>
        </w:tc>
        <w:tc>
          <w:tcPr>
            <w:tcW w:w="3984" w:type="dxa"/>
            <w:vAlign w:val="center"/>
          </w:tcPr>
          <w:p w:rsidR="0078062E" w:rsidRPr="005A27FF" w:rsidRDefault="0078062E" w:rsidP="0030696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Васиљевић Драгана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6.</w:t>
            </w:r>
          </w:p>
        </w:tc>
        <w:tc>
          <w:tcPr>
            <w:tcW w:w="1367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II/2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Саобраћај – Техничар унутрашњег транспорта</w:t>
            </w:r>
          </w:p>
        </w:tc>
        <w:tc>
          <w:tcPr>
            <w:tcW w:w="3984" w:type="dxa"/>
            <w:vAlign w:val="center"/>
          </w:tcPr>
          <w:p w:rsidR="0078062E" w:rsidRPr="005A27FF" w:rsidRDefault="0078062E" w:rsidP="0030696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Вељковић Слађана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7.</w:t>
            </w:r>
          </w:p>
        </w:tc>
        <w:tc>
          <w:tcPr>
            <w:tcW w:w="1367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II/3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Саобраћај – Возач моторних возила</w:t>
            </w:r>
          </w:p>
        </w:tc>
        <w:tc>
          <w:tcPr>
            <w:tcW w:w="3984" w:type="dxa"/>
            <w:vAlign w:val="center"/>
          </w:tcPr>
          <w:p w:rsidR="0078062E" w:rsidRPr="005A27FF" w:rsidRDefault="0078062E" w:rsidP="0030696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Петровић Ненад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6B1B6A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8</w:t>
            </w:r>
            <w:r w:rsidR="0078062E" w:rsidRPr="005A27FF">
              <w:rPr>
                <w:rFonts w:ascii="Times New Roman" w:hAnsi="Times New Roman"/>
                <w:b/>
                <w:szCs w:val="24"/>
                <w:lang w:val="sr-Cyrl-CS"/>
              </w:rPr>
              <w:t>.</w:t>
            </w:r>
          </w:p>
        </w:tc>
        <w:tc>
          <w:tcPr>
            <w:tcW w:w="1367" w:type="dxa"/>
            <w:vAlign w:val="center"/>
          </w:tcPr>
          <w:p w:rsidR="0078062E" w:rsidRPr="00BA52A8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II/</w:t>
            </w:r>
            <w:r>
              <w:rPr>
                <w:rFonts w:ascii="Times New Roman" w:hAnsi="Times New Roman"/>
                <w:b/>
                <w:szCs w:val="24"/>
                <w:lang w:val="sr-Cyrl-CS"/>
              </w:rPr>
              <w:t>4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Машинство и обрада метала – Бравар заваривач и Механичар моторних возила</w:t>
            </w:r>
          </w:p>
        </w:tc>
        <w:tc>
          <w:tcPr>
            <w:tcW w:w="3984" w:type="dxa"/>
            <w:vAlign w:val="center"/>
          </w:tcPr>
          <w:p w:rsidR="0078062E" w:rsidRPr="005A27FF" w:rsidRDefault="0078062E" w:rsidP="0030696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Костић Владан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6B1B6A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9</w:t>
            </w:r>
            <w:r w:rsidR="0078062E" w:rsidRPr="005A27FF">
              <w:rPr>
                <w:rFonts w:ascii="Times New Roman" w:hAnsi="Times New Roman"/>
                <w:b/>
                <w:szCs w:val="24"/>
                <w:lang w:val="sr-Cyrl-CS"/>
              </w:rPr>
              <w:t>.</w:t>
            </w:r>
          </w:p>
        </w:tc>
        <w:tc>
          <w:tcPr>
            <w:tcW w:w="1367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III/1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Саобраћај – Техничар друмског саобраћаја</w:t>
            </w:r>
          </w:p>
        </w:tc>
        <w:tc>
          <w:tcPr>
            <w:tcW w:w="3984" w:type="dxa"/>
            <w:vAlign w:val="center"/>
          </w:tcPr>
          <w:p w:rsidR="0078062E" w:rsidRPr="005A27FF" w:rsidRDefault="0078062E" w:rsidP="0030696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Ђорђевић Дејан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6B1B6A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10</w:t>
            </w:r>
            <w:r w:rsidR="0078062E" w:rsidRPr="005A27FF">
              <w:rPr>
                <w:rFonts w:ascii="Times New Roman" w:hAnsi="Times New Roman"/>
                <w:b/>
                <w:szCs w:val="24"/>
                <w:lang w:val="sr-Cyrl-CS"/>
              </w:rPr>
              <w:t>.</w:t>
            </w:r>
          </w:p>
        </w:tc>
        <w:tc>
          <w:tcPr>
            <w:tcW w:w="1367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III/2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Саобраћај – Техничар унутрашњег транспорта</w:t>
            </w:r>
          </w:p>
        </w:tc>
        <w:tc>
          <w:tcPr>
            <w:tcW w:w="3984" w:type="dxa"/>
            <w:vAlign w:val="center"/>
          </w:tcPr>
          <w:p w:rsidR="0078062E" w:rsidRPr="005A27FF" w:rsidRDefault="0078062E" w:rsidP="0030696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Стојковић Бојан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78062E" w:rsidP="006B1B6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1</w:t>
            </w:r>
            <w:r w:rsidR="006B1B6A">
              <w:rPr>
                <w:rFonts w:ascii="Times New Roman" w:hAnsi="Times New Roman"/>
                <w:b/>
                <w:szCs w:val="24"/>
                <w:lang w:val="sr-Cyrl-CS"/>
              </w:rPr>
              <w:t>1</w:t>
            </w: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.</w:t>
            </w:r>
          </w:p>
        </w:tc>
        <w:tc>
          <w:tcPr>
            <w:tcW w:w="1367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III/3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30696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Саобраћај – Возач моторних возила</w:t>
            </w:r>
          </w:p>
        </w:tc>
        <w:tc>
          <w:tcPr>
            <w:tcW w:w="3984" w:type="dxa"/>
            <w:vAlign w:val="center"/>
          </w:tcPr>
          <w:p w:rsidR="0078062E" w:rsidRDefault="0078062E" w:rsidP="0030696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Грујић Иван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6B1B6A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12.</w:t>
            </w:r>
          </w:p>
        </w:tc>
        <w:tc>
          <w:tcPr>
            <w:tcW w:w="1367" w:type="dxa"/>
            <w:vAlign w:val="center"/>
          </w:tcPr>
          <w:p w:rsidR="0078062E" w:rsidRPr="000823C5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III/</w:t>
            </w:r>
            <w:r>
              <w:rPr>
                <w:rFonts w:ascii="Times New Roman" w:hAnsi="Times New Roman"/>
                <w:b/>
                <w:szCs w:val="24"/>
                <w:lang w:val="sr-Cyrl-RS"/>
              </w:rPr>
              <w:t>4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30696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Машинство и обрада метала – Бравар заваривач</w:t>
            </w:r>
          </w:p>
        </w:tc>
        <w:tc>
          <w:tcPr>
            <w:tcW w:w="3984" w:type="dxa"/>
            <w:vAlign w:val="center"/>
          </w:tcPr>
          <w:p w:rsidR="0078062E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Стевановић Србољуб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6B1B6A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13</w:t>
            </w:r>
            <w:r w:rsidR="0078062E" w:rsidRPr="005A27FF">
              <w:rPr>
                <w:rFonts w:ascii="Times New Roman" w:hAnsi="Times New Roman"/>
                <w:b/>
                <w:szCs w:val="24"/>
                <w:lang w:val="sr-Cyrl-CS"/>
              </w:rPr>
              <w:t>.</w:t>
            </w:r>
          </w:p>
        </w:tc>
        <w:tc>
          <w:tcPr>
            <w:tcW w:w="1367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IV/1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Саобраћај – Техничар друмског саобраћаја</w:t>
            </w:r>
          </w:p>
        </w:tc>
        <w:tc>
          <w:tcPr>
            <w:tcW w:w="3984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Младеновић Дејан</w:t>
            </w:r>
          </w:p>
        </w:tc>
      </w:tr>
      <w:tr w:rsidR="0078062E" w:rsidRPr="005A27FF" w:rsidTr="000B0051">
        <w:trPr>
          <w:jc w:val="center"/>
        </w:trPr>
        <w:tc>
          <w:tcPr>
            <w:tcW w:w="868" w:type="dxa"/>
            <w:vAlign w:val="center"/>
          </w:tcPr>
          <w:p w:rsidR="0078062E" w:rsidRPr="005A27FF" w:rsidRDefault="0078062E" w:rsidP="006B1B6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1</w:t>
            </w:r>
            <w:r w:rsidR="006B1B6A">
              <w:rPr>
                <w:rFonts w:ascii="Times New Roman" w:hAnsi="Times New Roman"/>
                <w:b/>
                <w:szCs w:val="24"/>
                <w:lang w:val="sr-Cyrl-CS"/>
              </w:rPr>
              <w:t>4</w:t>
            </w: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.</w:t>
            </w:r>
          </w:p>
        </w:tc>
        <w:tc>
          <w:tcPr>
            <w:tcW w:w="1367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IV/2</w:t>
            </w:r>
          </w:p>
        </w:tc>
        <w:tc>
          <w:tcPr>
            <w:tcW w:w="3402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Саобраћај – Техничар унутрашњег транспорта</w:t>
            </w:r>
          </w:p>
        </w:tc>
        <w:tc>
          <w:tcPr>
            <w:tcW w:w="3984" w:type="dxa"/>
            <w:vAlign w:val="center"/>
          </w:tcPr>
          <w:p w:rsidR="0078062E" w:rsidRPr="005A27FF" w:rsidRDefault="0078062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Милић Борко</w:t>
            </w:r>
          </w:p>
        </w:tc>
      </w:tr>
    </w:tbl>
    <w:p w:rsidR="005A27FF" w:rsidRPr="005A27FF" w:rsidRDefault="005A27FF" w:rsidP="005A27FF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/>
          <w:sz w:val="22"/>
          <w:szCs w:val="22"/>
          <w:lang w:val="sr-Cyrl-CS"/>
        </w:rPr>
      </w:pPr>
    </w:p>
    <w:p w:rsidR="005A27FF" w:rsidRPr="005A27FF" w:rsidRDefault="002465C2" w:rsidP="005A2A2F">
      <w:pPr>
        <w:pStyle w:val="Heading3"/>
        <w:rPr>
          <w:w w:val="99"/>
          <w:lang w:val="sr-Cyrl-CS"/>
        </w:rPr>
      </w:pPr>
      <w:bookmarkStart w:id="375" w:name="_Toc50922300"/>
      <w:bookmarkStart w:id="376" w:name="_Toc82627474"/>
      <w:bookmarkStart w:id="377" w:name="_Toc82637947"/>
      <w:r>
        <w:rPr>
          <w:w w:val="99"/>
          <w:lang w:val="sr-Cyrl-CS"/>
        </w:rPr>
        <w:t>4.14</w:t>
      </w:r>
      <w:r w:rsidR="005A27FF" w:rsidRPr="005A27FF">
        <w:rPr>
          <w:w w:val="99"/>
          <w:lang w:val="sr-Cyrl-CS"/>
        </w:rPr>
        <w:t>.2. Руководиоци Одељењских већа</w:t>
      </w:r>
      <w:bookmarkEnd w:id="375"/>
      <w:bookmarkEnd w:id="376"/>
      <w:bookmarkEnd w:id="377"/>
    </w:p>
    <w:p w:rsidR="005A27FF" w:rsidRPr="005A27FF" w:rsidRDefault="005A27FF" w:rsidP="005A27FF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hAnsi="Calibri"/>
          <w:sz w:val="22"/>
          <w:szCs w:val="22"/>
          <w:lang w:val="sr-Cyrl-CS"/>
        </w:rPr>
      </w:pPr>
    </w:p>
    <w:tbl>
      <w:tblPr>
        <w:tblStyle w:val="TableGrid6"/>
        <w:tblW w:w="0" w:type="auto"/>
        <w:jc w:val="center"/>
        <w:tblInd w:w="-2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3695"/>
        <w:gridCol w:w="4804"/>
      </w:tblGrid>
      <w:tr w:rsidR="005A27FF" w:rsidRPr="005A27FF" w:rsidTr="00764378">
        <w:trPr>
          <w:jc w:val="center"/>
        </w:trPr>
        <w:tc>
          <w:tcPr>
            <w:tcW w:w="1060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Редни број</w:t>
            </w:r>
          </w:p>
        </w:tc>
        <w:tc>
          <w:tcPr>
            <w:tcW w:w="3695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Одељењско веће</w:t>
            </w:r>
          </w:p>
        </w:tc>
        <w:tc>
          <w:tcPr>
            <w:tcW w:w="480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Презиме и име руководиоца</w:t>
            </w:r>
          </w:p>
        </w:tc>
      </w:tr>
      <w:tr w:rsidR="00764378" w:rsidRPr="005A27FF" w:rsidTr="00764378">
        <w:trPr>
          <w:jc w:val="center"/>
        </w:trPr>
        <w:tc>
          <w:tcPr>
            <w:tcW w:w="1060" w:type="dxa"/>
            <w:vAlign w:val="center"/>
          </w:tcPr>
          <w:p w:rsidR="00764378" w:rsidRPr="005A27FF" w:rsidRDefault="00764378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3695" w:type="dxa"/>
            <w:vAlign w:val="center"/>
          </w:tcPr>
          <w:p w:rsidR="00764378" w:rsidRPr="005A27FF" w:rsidRDefault="00764378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Одељењско веће првог разреда</w:t>
            </w:r>
          </w:p>
        </w:tc>
        <w:tc>
          <w:tcPr>
            <w:tcW w:w="4804" w:type="dxa"/>
            <w:vAlign w:val="center"/>
          </w:tcPr>
          <w:p w:rsidR="00764378" w:rsidRPr="007C747D" w:rsidRDefault="00764378" w:rsidP="00306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7C747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Мицић Марија</w:t>
            </w:r>
          </w:p>
        </w:tc>
      </w:tr>
      <w:tr w:rsidR="00764378" w:rsidRPr="005A27FF" w:rsidTr="00764378">
        <w:trPr>
          <w:jc w:val="center"/>
        </w:trPr>
        <w:tc>
          <w:tcPr>
            <w:tcW w:w="1060" w:type="dxa"/>
            <w:vAlign w:val="center"/>
          </w:tcPr>
          <w:p w:rsidR="00764378" w:rsidRPr="005A27FF" w:rsidRDefault="00764378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3695" w:type="dxa"/>
            <w:vAlign w:val="center"/>
          </w:tcPr>
          <w:p w:rsidR="00764378" w:rsidRPr="005A27FF" w:rsidRDefault="00764378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Одељењско веће другог разреда</w:t>
            </w:r>
          </w:p>
        </w:tc>
        <w:tc>
          <w:tcPr>
            <w:tcW w:w="4804" w:type="dxa"/>
            <w:vAlign w:val="center"/>
          </w:tcPr>
          <w:p w:rsidR="00764378" w:rsidRPr="007C747D" w:rsidRDefault="00764378" w:rsidP="00306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7C747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Петровић Ненад</w:t>
            </w:r>
          </w:p>
        </w:tc>
      </w:tr>
      <w:tr w:rsidR="00764378" w:rsidRPr="005A27FF" w:rsidTr="00764378">
        <w:trPr>
          <w:jc w:val="center"/>
        </w:trPr>
        <w:tc>
          <w:tcPr>
            <w:tcW w:w="1060" w:type="dxa"/>
            <w:vAlign w:val="center"/>
          </w:tcPr>
          <w:p w:rsidR="00764378" w:rsidRPr="005A27FF" w:rsidRDefault="00764378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3.</w:t>
            </w:r>
          </w:p>
        </w:tc>
        <w:tc>
          <w:tcPr>
            <w:tcW w:w="3695" w:type="dxa"/>
            <w:vAlign w:val="center"/>
          </w:tcPr>
          <w:p w:rsidR="00764378" w:rsidRPr="005A27FF" w:rsidRDefault="00764378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Одељењско веће трећег разреда</w:t>
            </w:r>
          </w:p>
        </w:tc>
        <w:tc>
          <w:tcPr>
            <w:tcW w:w="4804" w:type="dxa"/>
            <w:vAlign w:val="center"/>
          </w:tcPr>
          <w:p w:rsidR="00764378" w:rsidRPr="007C747D" w:rsidRDefault="00764378" w:rsidP="00306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7C747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Грујић Иван</w:t>
            </w:r>
          </w:p>
        </w:tc>
      </w:tr>
      <w:tr w:rsidR="00764378" w:rsidRPr="005A27FF" w:rsidTr="00764378">
        <w:trPr>
          <w:jc w:val="center"/>
        </w:trPr>
        <w:tc>
          <w:tcPr>
            <w:tcW w:w="1060" w:type="dxa"/>
            <w:vAlign w:val="center"/>
          </w:tcPr>
          <w:p w:rsidR="00764378" w:rsidRPr="005A27FF" w:rsidRDefault="00764378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4.</w:t>
            </w:r>
          </w:p>
        </w:tc>
        <w:tc>
          <w:tcPr>
            <w:tcW w:w="3695" w:type="dxa"/>
            <w:vAlign w:val="center"/>
          </w:tcPr>
          <w:p w:rsidR="00764378" w:rsidRPr="005A27FF" w:rsidRDefault="00764378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Одељењско веће четвртог  разреда</w:t>
            </w:r>
          </w:p>
        </w:tc>
        <w:tc>
          <w:tcPr>
            <w:tcW w:w="4804" w:type="dxa"/>
            <w:vAlign w:val="center"/>
          </w:tcPr>
          <w:p w:rsidR="00764378" w:rsidRPr="007C747D" w:rsidRDefault="00764378" w:rsidP="00306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7C747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Милић Борко</w:t>
            </w:r>
          </w:p>
        </w:tc>
      </w:tr>
    </w:tbl>
    <w:p w:rsidR="00940CCF" w:rsidRDefault="00940CCF" w:rsidP="005A2A2F">
      <w:pPr>
        <w:pStyle w:val="Heading3"/>
        <w:rPr>
          <w:w w:val="99"/>
          <w:lang w:val="sr-Cyrl-CS"/>
        </w:rPr>
      </w:pPr>
      <w:bookmarkStart w:id="378" w:name="_Toc50922301"/>
    </w:p>
    <w:p w:rsidR="005A27FF" w:rsidRPr="005A27FF" w:rsidRDefault="00ED236D" w:rsidP="005A2A2F">
      <w:pPr>
        <w:pStyle w:val="Heading3"/>
        <w:rPr>
          <w:w w:val="99"/>
          <w:lang w:val="sr-Cyrl-CS"/>
        </w:rPr>
      </w:pPr>
      <w:bookmarkStart w:id="379" w:name="_Toc82627475"/>
      <w:bookmarkStart w:id="380" w:name="_Toc82637948"/>
      <w:r>
        <w:rPr>
          <w:w w:val="99"/>
          <w:lang w:val="sr-Cyrl-CS"/>
        </w:rPr>
        <w:t>4.14</w:t>
      </w:r>
      <w:r w:rsidR="005A27FF" w:rsidRPr="005A27FF">
        <w:rPr>
          <w:w w:val="99"/>
          <w:lang w:val="sr-Cyrl-CS"/>
        </w:rPr>
        <w:t>.3. Руководиоци стручних већа</w:t>
      </w:r>
      <w:bookmarkEnd w:id="378"/>
      <w:bookmarkEnd w:id="379"/>
      <w:bookmarkEnd w:id="380"/>
    </w:p>
    <w:p w:rsidR="005A27FF" w:rsidRPr="005A27FF" w:rsidRDefault="005A27FF" w:rsidP="005A27FF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/>
          <w:sz w:val="22"/>
          <w:szCs w:val="22"/>
          <w:lang w:val="sr-Cyrl-CS"/>
        </w:rPr>
      </w:pPr>
    </w:p>
    <w:tbl>
      <w:tblPr>
        <w:tblStyle w:val="TableGrid6"/>
        <w:tblW w:w="0" w:type="auto"/>
        <w:jc w:val="center"/>
        <w:tblInd w:w="-2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3254"/>
        <w:gridCol w:w="4804"/>
      </w:tblGrid>
      <w:tr w:rsidR="005A27FF" w:rsidRPr="005A27FF" w:rsidTr="000B0051">
        <w:trPr>
          <w:jc w:val="center"/>
        </w:trPr>
        <w:tc>
          <w:tcPr>
            <w:tcW w:w="1501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Редни број</w:t>
            </w:r>
          </w:p>
        </w:tc>
        <w:tc>
          <w:tcPr>
            <w:tcW w:w="325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Назив струног већа</w:t>
            </w:r>
          </w:p>
        </w:tc>
        <w:tc>
          <w:tcPr>
            <w:tcW w:w="480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Презиме и име руководиоца</w:t>
            </w:r>
          </w:p>
        </w:tc>
      </w:tr>
      <w:tr w:rsidR="007C747D" w:rsidRPr="005A27FF" w:rsidTr="000B0051">
        <w:trPr>
          <w:jc w:val="center"/>
        </w:trPr>
        <w:tc>
          <w:tcPr>
            <w:tcW w:w="1501" w:type="dxa"/>
            <w:vAlign w:val="center"/>
          </w:tcPr>
          <w:p w:rsidR="007C747D" w:rsidRPr="005A27FF" w:rsidRDefault="007C747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3254" w:type="dxa"/>
            <w:vAlign w:val="center"/>
          </w:tcPr>
          <w:p w:rsidR="007C747D" w:rsidRPr="005A27FF" w:rsidRDefault="007C747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Стручно веће општеобразовних предмета</w:t>
            </w:r>
          </w:p>
        </w:tc>
        <w:tc>
          <w:tcPr>
            <w:tcW w:w="4804" w:type="dxa"/>
            <w:vAlign w:val="center"/>
          </w:tcPr>
          <w:p w:rsidR="007C747D" w:rsidRPr="007C747D" w:rsidRDefault="007C747D" w:rsidP="00306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7C747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Станисављевић Владан</w:t>
            </w:r>
          </w:p>
        </w:tc>
      </w:tr>
      <w:tr w:rsidR="007C747D" w:rsidRPr="005A27FF" w:rsidTr="000B0051">
        <w:trPr>
          <w:jc w:val="center"/>
        </w:trPr>
        <w:tc>
          <w:tcPr>
            <w:tcW w:w="1501" w:type="dxa"/>
            <w:vAlign w:val="center"/>
          </w:tcPr>
          <w:p w:rsidR="007C747D" w:rsidRPr="005A27FF" w:rsidRDefault="007C747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3254" w:type="dxa"/>
            <w:vAlign w:val="center"/>
          </w:tcPr>
          <w:p w:rsidR="007C747D" w:rsidRPr="005A27FF" w:rsidRDefault="007C747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Стручно веће саобраћајне групе предмета</w:t>
            </w:r>
          </w:p>
        </w:tc>
        <w:tc>
          <w:tcPr>
            <w:tcW w:w="4804" w:type="dxa"/>
            <w:vAlign w:val="center"/>
          </w:tcPr>
          <w:p w:rsidR="007C747D" w:rsidRPr="007C747D" w:rsidRDefault="007C747D" w:rsidP="00306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7C747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Стојковић Бојан</w:t>
            </w:r>
          </w:p>
        </w:tc>
      </w:tr>
      <w:tr w:rsidR="007C747D" w:rsidRPr="005A27FF" w:rsidTr="000B0051">
        <w:trPr>
          <w:jc w:val="center"/>
        </w:trPr>
        <w:tc>
          <w:tcPr>
            <w:tcW w:w="1501" w:type="dxa"/>
            <w:vAlign w:val="center"/>
          </w:tcPr>
          <w:p w:rsidR="007C747D" w:rsidRPr="005A27FF" w:rsidRDefault="007C747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3.</w:t>
            </w:r>
          </w:p>
        </w:tc>
        <w:tc>
          <w:tcPr>
            <w:tcW w:w="3254" w:type="dxa"/>
            <w:vAlign w:val="center"/>
          </w:tcPr>
          <w:p w:rsidR="007C747D" w:rsidRPr="005A27FF" w:rsidRDefault="007C747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Стручно веће машинске групе предмета</w:t>
            </w:r>
          </w:p>
        </w:tc>
        <w:tc>
          <w:tcPr>
            <w:tcW w:w="4804" w:type="dxa"/>
            <w:vAlign w:val="center"/>
          </w:tcPr>
          <w:p w:rsidR="007C747D" w:rsidRPr="007C747D" w:rsidRDefault="007C747D" w:rsidP="00306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7C747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Илић Славица</w:t>
            </w:r>
          </w:p>
        </w:tc>
      </w:tr>
    </w:tbl>
    <w:p w:rsidR="005A27FF" w:rsidRPr="005A27FF" w:rsidRDefault="005A27FF" w:rsidP="005A27FF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/>
          <w:sz w:val="22"/>
          <w:szCs w:val="22"/>
          <w:lang w:val="sr-Cyrl-CS"/>
        </w:rPr>
      </w:pPr>
    </w:p>
    <w:p w:rsidR="005A27FF" w:rsidRPr="005A27FF" w:rsidRDefault="00ED236D" w:rsidP="005A2A2F">
      <w:pPr>
        <w:pStyle w:val="Heading3"/>
        <w:rPr>
          <w:w w:val="99"/>
          <w:lang w:val="sr-Cyrl-CS"/>
        </w:rPr>
      </w:pPr>
      <w:bookmarkStart w:id="381" w:name="_Toc50922302"/>
      <w:bookmarkStart w:id="382" w:name="_Toc82627476"/>
      <w:bookmarkStart w:id="383" w:name="_Toc82637949"/>
      <w:r>
        <w:rPr>
          <w:w w:val="99"/>
          <w:lang w:val="sr-Cyrl-CS"/>
        </w:rPr>
        <w:t>4.14</w:t>
      </w:r>
      <w:r w:rsidR="005A27FF" w:rsidRPr="005A27FF">
        <w:rPr>
          <w:w w:val="99"/>
          <w:lang w:val="sr-Cyrl-CS"/>
        </w:rPr>
        <w:t>.4. Стручни активи</w:t>
      </w:r>
      <w:bookmarkEnd w:id="381"/>
      <w:bookmarkEnd w:id="382"/>
      <w:bookmarkEnd w:id="383"/>
    </w:p>
    <w:p w:rsidR="005A27FF" w:rsidRPr="005A27FF" w:rsidRDefault="005A27FF" w:rsidP="005A27FF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/>
          <w:sz w:val="22"/>
          <w:szCs w:val="22"/>
          <w:lang w:val="sr-Cyrl-CS"/>
        </w:rPr>
      </w:pPr>
    </w:p>
    <w:tbl>
      <w:tblPr>
        <w:tblStyle w:val="TableGrid6"/>
        <w:tblW w:w="0" w:type="auto"/>
        <w:jc w:val="center"/>
        <w:tblInd w:w="-2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3254"/>
        <w:gridCol w:w="4804"/>
      </w:tblGrid>
      <w:tr w:rsidR="005A27FF" w:rsidRPr="005A27FF" w:rsidTr="000B0051">
        <w:trPr>
          <w:jc w:val="center"/>
        </w:trPr>
        <w:tc>
          <w:tcPr>
            <w:tcW w:w="1501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Редни број</w:t>
            </w:r>
          </w:p>
        </w:tc>
        <w:tc>
          <w:tcPr>
            <w:tcW w:w="325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Назив стручног актива</w:t>
            </w:r>
          </w:p>
        </w:tc>
        <w:tc>
          <w:tcPr>
            <w:tcW w:w="480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Презиме и име (чланови)</w:t>
            </w:r>
          </w:p>
        </w:tc>
      </w:tr>
      <w:tr w:rsidR="007C747D" w:rsidRPr="005A27FF" w:rsidTr="000B0051">
        <w:trPr>
          <w:jc w:val="center"/>
        </w:trPr>
        <w:tc>
          <w:tcPr>
            <w:tcW w:w="1501" w:type="dxa"/>
            <w:vAlign w:val="center"/>
          </w:tcPr>
          <w:p w:rsidR="007C747D" w:rsidRPr="005A27FF" w:rsidRDefault="007C747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3254" w:type="dxa"/>
            <w:vAlign w:val="center"/>
          </w:tcPr>
          <w:p w:rsidR="007C747D" w:rsidRPr="005A27FF" w:rsidRDefault="007C747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Стручни актив за развој школског програма</w:t>
            </w:r>
          </w:p>
        </w:tc>
        <w:tc>
          <w:tcPr>
            <w:tcW w:w="4804" w:type="dxa"/>
            <w:vAlign w:val="center"/>
          </w:tcPr>
          <w:p w:rsidR="007C747D" w:rsidRPr="006B4499" w:rsidRDefault="007C747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B449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1.Станисављевић Владан</w:t>
            </w:r>
          </w:p>
          <w:p w:rsidR="007C747D" w:rsidRPr="006B4499" w:rsidRDefault="007C747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B449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Илић Слободанка</w:t>
            </w:r>
          </w:p>
          <w:p w:rsidR="007C747D" w:rsidRPr="006B4499" w:rsidRDefault="007C747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B449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Бојана – секретар</w:t>
            </w:r>
          </w:p>
          <w:p w:rsidR="007C747D" w:rsidRPr="006B4499" w:rsidRDefault="007C747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B449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Рајић Александар</w:t>
            </w:r>
          </w:p>
          <w:p w:rsidR="007C747D" w:rsidRPr="006B4499" w:rsidRDefault="007C747D" w:rsidP="006B449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B449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____________________________________</w:t>
            </w:r>
          </w:p>
        </w:tc>
      </w:tr>
      <w:tr w:rsidR="00C6265C" w:rsidRPr="005A27FF" w:rsidTr="000B0051">
        <w:trPr>
          <w:jc w:val="center"/>
        </w:trPr>
        <w:tc>
          <w:tcPr>
            <w:tcW w:w="1501" w:type="dxa"/>
            <w:vAlign w:val="center"/>
          </w:tcPr>
          <w:p w:rsidR="00C6265C" w:rsidRPr="005A27FF" w:rsidRDefault="00C6265C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3254" w:type="dxa"/>
            <w:vAlign w:val="center"/>
          </w:tcPr>
          <w:p w:rsidR="00C6265C" w:rsidRPr="005A27FF" w:rsidRDefault="00C6265C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Стручни актив за развојно планирање</w:t>
            </w:r>
          </w:p>
        </w:tc>
        <w:tc>
          <w:tcPr>
            <w:tcW w:w="4804" w:type="dxa"/>
            <w:vAlign w:val="center"/>
          </w:tcPr>
          <w:p w:rsidR="00C6265C" w:rsidRPr="006A325A" w:rsidRDefault="00C6265C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1.Манић Маја</w:t>
            </w:r>
          </w:p>
          <w:p w:rsidR="00C6265C" w:rsidRPr="006A325A" w:rsidRDefault="00C6265C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Илић Слободанка</w:t>
            </w:r>
          </w:p>
          <w:p w:rsidR="00C6265C" w:rsidRPr="006A325A" w:rsidRDefault="00C6265C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Ђорђевић Дејан</w:t>
            </w:r>
          </w:p>
          <w:p w:rsidR="00C6265C" w:rsidRPr="006A325A" w:rsidRDefault="00C6265C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Велимировић Слађана</w:t>
            </w:r>
          </w:p>
          <w:p w:rsidR="00C6265C" w:rsidRPr="006A325A" w:rsidRDefault="00C6265C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__________________________________</w:t>
            </w:r>
          </w:p>
          <w:p w:rsidR="00C6265C" w:rsidRPr="006A325A" w:rsidRDefault="00C6265C" w:rsidP="00DA0522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6. </w:t>
            </w:r>
            <w:r w:rsidR="00DA0522"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Станојевић Саша (СР)</w:t>
            </w:r>
          </w:p>
        </w:tc>
      </w:tr>
    </w:tbl>
    <w:p w:rsidR="005A27FF" w:rsidRPr="005A27FF" w:rsidRDefault="005A27FF" w:rsidP="005A27FF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/>
          <w:sz w:val="22"/>
          <w:szCs w:val="22"/>
          <w:lang w:val="sr-Cyrl-CS"/>
        </w:rPr>
      </w:pPr>
    </w:p>
    <w:p w:rsidR="005A27FF" w:rsidRPr="005A27FF" w:rsidRDefault="00994D6C" w:rsidP="005A2A2F">
      <w:pPr>
        <w:pStyle w:val="Heading3"/>
        <w:rPr>
          <w:w w:val="99"/>
          <w:lang w:val="sr-Cyrl-CS"/>
        </w:rPr>
      </w:pPr>
      <w:bookmarkStart w:id="384" w:name="_Toc50922303"/>
      <w:bookmarkStart w:id="385" w:name="_Toc82627477"/>
      <w:bookmarkStart w:id="386" w:name="_Toc82637950"/>
      <w:r>
        <w:rPr>
          <w:w w:val="99"/>
          <w:lang w:val="sr-Cyrl-CS"/>
        </w:rPr>
        <w:t>4.14</w:t>
      </w:r>
      <w:r w:rsidR="005A27FF" w:rsidRPr="005A27FF">
        <w:rPr>
          <w:w w:val="99"/>
          <w:lang w:val="sr-Cyrl-CS"/>
        </w:rPr>
        <w:t>.5. Стручни тимови</w:t>
      </w:r>
      <w:bookmarkEnd w:id="384"/>
      <w:bookmarkEnd w:id="385"/>
      <w:bookmarkEnd w:id="386"/>
    </w:p>
    <w:p w:rsidR="005A27FF" w:rsidRPr="005A27FF" w:rsidRDefault="005A27FF" w:rsidP="005A27FF">
      <w:pPr>
        <w:widowControl w:val="0"/>
        <w:overflowPunct/>
        <w:spacing w:before="18" w:line="361" w:lineRule="exact"/>
        <w:jc w:val="center"/>
        <w:textAlignment w:val="auto"/>
        <w:rPr>
          <w:rFonts w:ascii="Times New Roman" w:hAnsi="Times New Roman"/>
          <w:b/>
          <w:bCs/>
          <w:w w:val="99"/>
          <w:position w:val="-1"/>
          <w:sz w:val="28"/>
          <w:szCs w:val="28"/>
          <w:u w:val="thick"/>
          <w:lang w:val="sr-Cyrl-CS"/>
        </w:rPr>
      </w:pPr>
    </w:p>
    <w:tbl>
      <w:tblPr>
        <w:tblStyle w:val="TableGrid6"/>
        <w:tblW w:w="0" w:type="auto"/>
        <w:jc w:val="center"/>
        <w:tblInd w:w="-2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3254"/>
        <w:gridCol w:w="4804"/>
      </w:tblGrid>
      <w:tr w:rsidR="005A27FF" w:rsidRPr="005A27FF" w:rsidTr="000B0051">
        <w:trPr>
          <w:jc w:val="center"/>
        </w:trPr>
        <w:tc>
          <w:tcPr>
            <w:tcW w:w="1501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Редни број</w:t>
            </w:r>
          </w:p>
        </w:tc>
        <w:tc>
          <w:tcPr>
            <w:tcW w:w="325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Назив тима</w:t>
            </w:r>
          </w:p>
        </w:tc>
        <w:tc>
          <w:tcPr>
            <w:tcW w:w="480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Презиме и име (чланови)</w:t>
            </w:r>
          </w:p>
        </w:tc>
      </w:tr>
      <w:tr w:rsidR="00D162F7" w:rsidRPr="005A27FF" w:rsidTr="000B0051">
        <w:trPr>
          <w:jc w:val="center"/>
        </w:trPr>
        <w:tc>
          <w:tcPr>
            <w:tcW w:w="1501" w:type="dxa"/>
            <w:vAlign w:val="center"/>
          </w:tcPr>
          <w:p w:rsidR="00D162F7" w:rsidRPr="005A27FF" w:rsidRDefault="00D162F7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3254" w:type="dxa"/>
            <w:vAlign w:val="center"/>
          </w:tcPr>
          <w:p w:rsidR="00D162F7" w:rsidRPr="005A27FF" w:rsidRDefault="00D162F7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Тим за израду Годишњег Плана Рада Школе</w:t>
            </w:r>
          </w:p>
        </w:tc>
        <w:tc>
          <w:tcPr>
            <w:tcW w:w="4804" w:type="dxa"/>
            <w:vAlign w:val="center"/>
          </w:tcPr>
          <w:p w:rsidR="00D162F7" w:rsidRPr="006A325A" w:rsidRDefault="00D162F7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1.Манић Маја - руководилац</w:t>
            </w:r>
          </w:p>
          <w:p w:rsidR="00D162F7" w:rsidRPr="006A325A" w:rsidRDefault="00D162F7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Бојана - секретар</w:t>
            </w:r>
          </w:p>
          <w:p w:rsidR="00D162F7" w:rsidRPr="006A325A" w:rsidRDefault="00D162F7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Ћојановић Јелена</w:t>
            </w:r>
          </w:p>
          <w:p w:rsidR="00D162F7" w:rsidRPr="006A325A" w:rsidRDefault="00D162F7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Илић Слободанка</w:t>
            </w:r>
          </w:p>
          <w:p w:rsidR="00D162F7" w:rsidRPr="006A325A" w:rsidRDefault="00D162F7" w:rsidP="006A325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__________________________________</w:t>
            </w:r>
          </w:p>
        </w:tc>
      </w:tr>
      <w:tr w:rsidR="00D162F7" w:rsidRPr="005A27FF" w:rsidTr="000B0051">
        <w:trPr>
          <w:jc w:val="center"/>
        </w:trPr>
        <w:tc>
          <w:tcPr>
            <w:tcW w:w="1501" w:type="dxa"/>
            <w:vAlign w:val="center"/>
          </w:tcPr>
          <w:p w:rsidR="00D162F7" w:rsidRPr="005A27FF" w:rsidRDefault="00D162F7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3254" w:type="dxa"/>
            <w:vAlign w:val="center"/>
          </w:tcPr>
          <w:p w:rsidR="00D162F7" w:rsidRPr="005A27FF" w:rsidRDefault="00D162F7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Тим за обезбеђивање квалитета и развој установе</w:t>
            </w:r>
          </w:p>
        </w:tc>
        <w:tc>
          <w:tcPr>
            <w:tcW w:w="4804" w:type="dxa"/>
            <w:vAlign w:val="center"/>
          </w:tcPr>
          <w:p w:rsidR="00D162F7" w:rsidRDefault="00D162F7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1.Ћојановић Јелена - руководилац</w:t>
            </w:r>
          </w:p>
          <w:p w:rsidR="00D162F7" w:rsidRDefault="00D162F7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Илић Слободанка</w:t>
            </w:r>
          </w:p>
          <w:p w:rsidR="00D162F7" w:rsidRDefault="00D162F7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Младеновић Дејан</w:t>
            </w:r>
          </w:p>
          <w:p w:rsidR="00D162F7" w:rsidRDefault="00D162F7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Манић Маја</w:t>
            </w:r>
          </w:p>
          <w:p w:rsidR="00D162F7" w:rsidRDefault="00D162F7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__________________________________</w:t>
            </w:r>
          </w:p>
          <w:p w:rsidR="00D162F7" w:rsidRDefault="00D162F7" w:rsidP="006A325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6. </w:t>
            </w:r>
            <w:r w:rsidR="006A32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Нешић Маријета (СР)</w:t>
            </w:r>
          </w:p>
          <w:p w:rsidR="006A325A" w:rsidRPr="008A57B2" w:rsidRDefault="006A325A" w:rsidP="006A325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 Симић Милијана (УП)</w:t>
            </w:r>
          </w:p>
        </w:tc>
      </w:tr>
      <w:tr w:rsidR="00516916" w:rsidRPr="005A27FF" w:rsidTr="000B0051">
        <w:trPr>
          <w:jc w:val="center"/>
        </w:trPr>
        <w:tc>
          <w:tcPr>
            <w:tcW w:w="1501" w:type="dxa"/>
            <w:vAlign w:val="center"/>
          </w:tcPr>
          <w:p w:rsidR="00516916" w:rsidRPr="005A27FF" w:rsidRDefault="00516916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 xml:space="preserve">3. </w:t>
            </w:r>
          </w:p>
        </w:tc>
        <w:tc>
          <w:tcPr>
            <w:tcW w:w="3254" w:type="dxa"/>
            <w:vAlign w:val="center"/>
          </w:tcPr>
          <w:p w:rsidR="00516916" w:rsidRPr="005A27FF" w:rsidRDefault="00516916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Тим за самовредновање</w:t>
            </w:r>
          </w:p>
        </w:tc>
        <w:tc>
          <w:tcPr>
            <w:tcW w:w="4804" w:type="dxa"/>
            <w:vAlign w:val="center"/>
          </w:tcPr>
          <w:p w:rsidR="00516916" w:rsidRPr="00832F3C" w:rsidRDefault="00516916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832F3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1.Ђорђевић Дејан – руководилац</w:t>
            </w:r>
          </w:p>
          <w:p w:rsidR="00516916" w:rsidRPr="00832F3C" w:rsidRDefault="00516916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832F3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Манић Маја</w:t>
            </w:r>
          </w:p>
          <w:p w:rsidR="00516916" w:rsidRPr="00832F3C" w:rsidRDefault="00516916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832F3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Манојловић Наташа</w:t>
            </w:r>
          </w:p>
          <w:p w:rsidR="00516916" w:rsidRPr="00832F3C" w:rsidRDefault="00516916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832F3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4. Керкез Соња</w:t>
            </w:r>
          </w:p>
          <w:p w:rsidR="00516916" w:rsidRPr="00832F3C" w:rsidRDefault="00516916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832F3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______________________________</w:t>
            </w:r>
          </w:p>
          <w:p w:rsidR="00516916" w:rsidRPr="00832F3C" w:rsidRDefault="00516916" w:rsidP="00832F3C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832F3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6. </w:t>
            </w:r>
            <w:r w:rsidR="00832F3C" w:rsidRPr="00832F3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Вулић Весна (СР)</w:t>
            </w:r>
          </w:p>
          <w:p w:rsidR="00832F3C" w:rsidRPr="00832F3C" w:rsidRDefault="00832F3C" w:rsidP="00832F3C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832F3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 Станковић Валентина (УП)</w:t>
            </w:r>
          </w:p>
        </w:tc>
      </w:tr>
      <w:tr w:rsidR="003A5820" w:rsidRPr="005A27FF" w:rsidTr="000B0051">
        <w:trPr>
          <w:jc w:val="center"/>
        </w:trPr>
        <w:tc>
          <w:tcPr>
            <w:tcW w:w="1501" w:type="dxa"/>
            <w:vAlign w:val="center"/>
          </w:tcPr>
          <w:p w:rsidR="003A5820" w:rsidRPr="005A27FF" w:rsidRDefault="003A5820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lastRenderedPageBreak/>
              <w:t xml:space="preserve">4. </w:t>
            </w:r>
          </w:p>
        </w:tc>
        <w:tc>
          <w:tcPr>
            <w:tcW w:w="3254" w:type="dxa"/>
            <w:vAlign w:val="center"/>
          </w:tcPr>
          <w:p w:rsidR="003A5820" w:rsidRPr="005A27FF" w:rsidRDefault="003A5820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</w:p>
          <w:p w:rsidR="003A5820" w:rsidRPr="005A27FF" w:rsidRDefault="003A5820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Тим за развој међупредметних компетенција и предузетништва</w:t>
            </w:r>
          </w:p>
          <w:p w:rsidR="003A5820" w:rsidRPr="005A27FF" w:rsidRDefault="003A5820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804" w:type="dxa"/>
            <w:vAlign w:val="center"/>
          </w:tcPr>
          <w:p w:rsidR="003A5820" w:rsidRPr="00E514CA" w:rsidRDefault="003A5820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514C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1.Стевановић Србољуб – руководилац</w:t>
            </w:r>
          </w:p>
          <w:p w:rsidR="003A5820" w:rsidRPr="00E514CA" w:rsidRDefault="003A5820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514C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Пошарац Милијана</w:t>
            </w:r>
          </w:p>
          <w:p w:rsidR="003A5820" w:rsidRPr="00E514CA" w:rsidRDefault="003A5820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514C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Јаковљевић Марко</w:t>
            </w:r>
          </w:p>
          <w:p w:rsidR="003A5820" w:rsidRPr="00E514CA" w:rsidRDefault="003A5820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514C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Пантић Даниела</w:t>
            </w:r>
          </w:p>
          <w:p w:rsidR="003A5820" w:rsidRPr="00E514CA" w:rsidRDefault="003A5820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514C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_______________________________</w:t>
            </w:r>
          </w:p>
          <w:p w:rsidR="003A5820" w:rsidRPr="00E514CA" w:rsidRDefault="003A5820" w:rsidP="00E514C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514C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6. </w:t>
            </w:r>
            <w:r w:rsidR="00E514CA" w:rsidRPr="00E514C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Матић Јасна (СР)</w:t>
            </w:r>
          </w:p>
          <w:p w:rsidR="00E514CA" w:rsidRPr="00E514CA" w:rsidRDefault="00E514CA" w:rsidP="00E514C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514C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 Миленковић Анђела</w:t>
            </w:r>
            <w:r w:rsidR="00762AC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(УП)</w:t>
            </w:r>
          </w:p>
        </w:tc>
      </w:tr>
      <w:tr w:rsidR="003A5820" w:rsidRPr="005A27FF" w:rsidTr="000B0051">
        <w:trPr>
          <w:jc w:val="center"/>
        </w:trPr>
        <w:tc>
          <w:tcPr>
            <w:tcW w:w="1501" w:type="dxa"/>
            <w:vAlign w:val="center"/>
          </w:tcPr>
          <w:p w:rsidR="003A5820" w:rsidRPr="005A27FF" w:rsidRDefault="003A5820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5.</w:t>
            </w:r>
          </w:p>
        </w:tc>
        <w:tc>
          <w:tcPr>
            <w:tcW w:w="3254" w:type="dxa"/>
            <w:vAlign w:val="center"/>
          </w:tcPr>
          <w:p w:rsidR="003A5820" w:rsidRPr="005A27FF" w:rsidRDefault="003A5820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</w:p>
          <w:p w:rsidR="003A5820" w:rsidRPr="005A27FF" w:rsidRDefault="003A5820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 xml:space="preserve"> Тим за професинални развој</w:t>
            </w:r>
          </w:p>
          <w:p w:rsidR="003A5820" w:rsidRPr="005A27FF" w:rsidRDefault="003A5820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804" w:type="dxa"/>
            <w:vAlign w:val="center"/>
          </w:tcPr>
          <w:p w:rsidR="003A5820" w:rsidRPr="00D2107A" w:rsidRDefault="003A5820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2107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1.Васиљевић Драгана – руководилац</w:t>
            </w:r>
          </w:p>
          <w:p w:rsidR="003A5820" w:rsidRPr="00D2107A" w:rsidRDefault="003A5820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2107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Милић Борко</w:t>
            </w:r>
          </w:p>
          <w:p w:rsidR="003A5820" w:rsidRPr="00D2107A" w:rsidRDefault="003A5820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2107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Младеновић Дејан</w:t>
            </w:r>
          </w:p>
          <w:p w:rsidR="003A5820" w:rsidRPr="00D2107A" w:rsidRDefault="003A5820" w:rsidP="00871AD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2107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Грујић Иван</w:t>
            </w:r>
          </w:p>
          <w:p w:rsidR="00D2107A" w:rsidRPr="00D2107A" w:rsidRDefault="00D2107A" w:rsidP="00871AD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2107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Вулић Весна (СР)</w:t>
            </w:r>
          </w:p>
          <w:p w:rsidR="00D2107A" w:rsidRPr="00D2107A" w:rsidRDefault="00D2107A" w:rsidP="00871AD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2107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6. Марковић </w:t>
            </w:r>
            <w:r w:rsidR="00735B6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</w:t>
            </w:r>
            <w:r w:rsidRPr="00D2107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хајло</w:t>
            </w:r>
            <w:r w:rsidR="00735B6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(УП)</w:t>
            </w:r>
          </w:p>
          <w:p w:rsidR="00D2107A" w:rsidRPr="00D2107A" w:rsidRDefault="00D2107A" w:rsidP="00871AD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2107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 Миленковић Славица</w:t>
            </w:r>
            <w:r w:rsidR="00735B6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(УП)</w:t>
            </w:r>
          </w:p>
        </w:tc>
      </w:tr>
      <w:tr w:rsidR="006F33AB" w:rsidRPr="005A27FF" w:rsidTr="000B0051">
        <w:trPr>
          <w:jc w:val="center"/>
        </w:trPr>
        <w:tc>
          <w:tcPr>
            <w:tcW w:w="1501" w:type="dxa"/>
            <w:vAlign w:val="center"/>
          </w:tcPr>
          <w:p w:rsidR="006F33AB" w:rsidRPr="005A27FF" w:rsidRDefault="006F33AB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 xml:space="preserve">6. </w:t>
            </w:r>
          </w:p>
        </w:tc>
        <w:tc>
          <w:tcPr>
            <w:tcW w:w="3254" w:type="dxa"/>
            <w:vAlign w:val="center"/>
          </w:tcPr>
          <w:p w:rsidR="006F33AB" w:rsidRPr="005A27FF" w:rsidRDefault="006F33AB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Тим за пројектовање</w:t>
            </w:r>
          </w:p>
        </w:tc>
        <w:tc>
          <w:tcPr>
            <w:tcW w:w="4804" w:type="dxa"/>
            <w:vAlign w:val="center"/>
          </w:tcPr>
          <w:p w:rsidR="006F33AB" w:rsidRPr="003A6F4B" w:rsidRDefault="006F33AB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1.Костић Владан - руководилац</w:t>
            </w:r>
          </w:p>
          <w:p w:rsidR="006F33AB" w:rsidRPr="003A6F4B" w:rsidRDefault="006F33AB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Васиљевић Драгана</w:t>
            </w:r>
          </w:p>
          <w:p w:rsidR="006F33AB" w:rsidRPr="003A6F4B" w:rsidRDefault="006F33AB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Манић Маја</w:t>
            </w:r>
          </w:p>
          <w:p w:rsidR="006F33AB" w:rsidRPr="003A6F4B" w:rsidRDefault="006F33AB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Младеновић Дејан</w:t>
            </w:r>
          </w:p>
          <w:p w:rsidR="006F33AB" w:rsidRPr="003A6F4B" w:rsidRDefault="006F33AB" w:rsidP="00871AD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Јаковљевић Марко</w:t>
            </w:r>
          </w:p>
        </w:tc>
      </w:tr>
      <w:tr w:rsidR="00871AD4" w:rsidRPr="005A27FF" w:rsidTr="000B0051">
        <w:trPr>
          <w:jc w:val="center"/>
        </w:trPr>
        <w:tc>
          <w:tcPr>
            <w:tcW w:w="1501" w:type="dxa"/>
            <w:vAlign w:val="center"/>
          </w:tcPr>
          <w:p w:rsidR="00871AD4" w:rsidRPr="005A27FF" w:rsidRDefault="00871AD4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7.</w:t>
            </w:r>
          </w:p>
        </w:tc>
        <w:tc>
          <w:tcPr>
            <w:tcW w:w="3254" w:type="dxa"/>
            <w:vAlign w:val="center"/>
          </w:tcPr>
          <w:p w:rsidR="00871AD4" w:rsidRPr="005A27FF" w:rsidRDefault="00871AD4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Тим за стручно усавршавање</w:t>
            </w:r>
          </w:p>
        </w:tc>
        <w:tc>
          <w:tcPr>
            <w:tcW w:w="4804" w:type="dxa"/>
            <w:vAlign w:val="center"/>
          </w:tcPr>
          <w:p w:rsidR="00871AD4" w:rsidRPr="003A6F4B" w:rsidRDefault="00871AD4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1.Петровић Ненад – руководилац</w:t>
            </w:r>
          </w:p>
          <w:p w:rsidR="00871AD4" w:rsidRPr="003A6F4B" w:rsidRDefault="00871AD4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Васиљевић Драгана</w:t>
            </w:r>
          </w:p>
          <w:p w:rsidR="00871AD4" w:rsidRPr="003A6F4B" w:rsidRDefault="00871AD4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Нешић Вељко</w:t>
            </w:r>
          </w:p>
          <w:p w:rsidR="00871AD4" w:rsidRPr="003A6F4B" w:rsidRDefault="00871AD4" w:rsidP="00871AD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Миловановић Ристић Марија</w:t>
            </w:r>
          </w:p>
        </w:tc>
      </w:tr>
      <w:tr w:rsidR="00871AD4" w:rsidRPr="005A27FF" w:rsidTr="000B0051">
        <w:trPr>
          <w:jc w:val="center"/>
        </w:trPr>
        <w:tc>
          <w:tcPr>
            <w:tcW w:w="1501" w:type="dxa"/>
            <w:vAlign w:val="center"/>
          </w:tcPr>
          <w:p w:rsidR="00871AD4" w:rsidRPr="005A27FF" w:rsidRDefault="00871AD4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8.</w:t>
            </w:r>
          </w:p>
        </w:tc>
        <w:tc>
          <w:tcPr>
            <w:tcW w:w="3254" w:type="dxa"/>
            <w:vAlign w:val="center"/>
          </w:tcPr>
          <w:p w:rsidR="00871AD4" w:rsidRPr="005A27FF" w:rsidRDefault="00871AD4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Тим за маркетинг и промоцију школе</w:t>
            </w:r>
          </w:p>
        </w:tc>
        <w:tc>
          <w:tcPr>
            <w:tcW w:w="4804" w:type="dxa"/>
            <w:vAlign w:val="center"/>
          </w:tcPr>
          <w:p w:rsidR="00871AD4" w:rsidRPr="003A6F4B" w:rsidRDefault="00871AD4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1.Најдановић Илија - руководилац</w:t>
            </w:r>
          </w:p>
          <w:p w:rsidR="00871AD4" w:rsidRPr="003A6F4B" w:rsidRDefault="00871AD4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2. Јаковљевић Марко </w:t>
            </w:r>
          </w:p>
          <w:p w:rsidR="00871AD4" w:rsidRPr="003A6F4B" w:rsidRDefault="00871AD4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Шајкић Дарко</w:t>
            </w:r>
          </w:p>
          <w:p w:rsidR="00871AD4" w:rsidRPr="003A6F4B" w:rsidRDefault="00871AD4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71AD4" w:rsidRPr="003A6F4B" w:rsidRDefault="00871AD4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Напомена: у промоцији учествују сви чланови колектива</w:t>
            </w:r>
          </w:p>
        </w:tc>
      </w:tr>
      <w:tr w:rsidR="0059255E" w:rsidRPr="005A27FF" w:rsidTr="000B0051">
        <w:trPr>
          <w:jc w:val="center"/>
        </w:trPr>
        <w:tc>
          <w:tcPr>
            <w:tcW w:w="1501" w:type="dxa"/>
            <w:vAlign w:val="center"/>
          </w:tcPr>
          <w:p w:rsidR="0059255E" w:rsidRPr="005A27FF" w:rsidRDefault="0059255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9.</w:t>
            </w:r>
          </w:p>
        </w:tc>
        <w:tc>
          <w:tcPr>
            <w:tcW w:w="3254" w:type="dxa"/>
            <w:vAlign w:val="center"/>
          </w:tcPr>
          <w:p w:rsidR="0059255E" w:rsidRPr="005A27FF" w:rsidRDefault="0059255E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Тим за заштиту од дискриминације, насиља, злостављања и занемаривања</w:t>
            </w:r>
          </w:p>
        </w:tc>
        <w:tc>
          <w:tcPr>
            <w:tcW w:w="4804" w:type="dxa"/>
            <w:vAlign w:val="center"/>
          </w:tcPr>
          <w:p w:rsidR="0059255E" w:rsidRPr="0002616C" w:rsidRDefault="0059255E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2616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1.Илић Слободанка – руководилац</w:t>
            </w:r>
          </w:p>
          <w:p w:rsidR="0059255E" w:rsidRPr="0002616C" w:rsidRDefault="0059255E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2616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Најдановић Илија</w:t>
            </w:r>
          </w:p>
          <w:p w:rsidR="0059255E" w:rsidRPr="0002616C" w:rsidRDefault="0059255E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2616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Радић Радмила</w:t>
            </w:r>
          </w:p>
          <w:p w:rsidR="0059255E" w:rsidRPr="0002616C" w:rsidRDefault="0059255E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2616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Јовановић Слободан</w:t>
            </w:r>
          </w:p>
          <w:p w:rsidR="0059255E" w:rsidRPr="0002616C" w:rsidRDefault="0059255E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2616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Школски полицајац</w:t>
            </w:r>
          </w:p>
          <w:p w:rsidR="0002616C" w:rsidRPr="0002616C" w:rsidRDefault="0002616C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2616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6. Урошевић Љиљана (СР)</w:t>
            </w:r>
          </w:p>
          <w:p w:rsidR="0002616C" w:rsidRPr="0002616C" w:rsidRDefault="0002616C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2616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 Гурмешевић Зорица (УП)</w:t>
            </w:r>
          </w:p>
          <w:p w:rsidR="0002616C" w:rsidRPr="0002616C" w:rsidRDefault="0002616C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2616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8. Миленковић Славица (УП)</w:t>
            </w:r>
          </w:p>
        </w:tc>
      </w:tr>
      <w:tr w:rsidR="00CE26FD" w:rsidRPr="005A27FF" w:rsidTr="000B0051">
        <w:trPr>
          <w:jc w:val="center"/>
        </w:trPr>
        <w:tc>
          <w:tcPr>
            <w:tcW w:w="1501" w:type="dxa"/>
            <w:vAlign w:val="center"/>
          </w:tcPr>
          <w:p w:rsidR="00CE26FD" w:rsidRPr="0031127E" w:rsidRDefault="00CE26F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Cs w:val="24"/>
                <w:lang w:val="sr-Cyrl-RS"/>
              </w:rPr>
              <w:t>10.</w:t>
            </w:r>
          </w:p>
        </w:tc>
        <w:tc>
          <w:tcPr>
            <w:tcW w:w="3254" w:type="dxa"/>
            <w:vAlign w:val="center"/>
          </w:tcPr>
          <w:p w:rsidR="00CE26FD" w:rsidRDefault="00CE26F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Cs w:val="24"/>
                <w:lang w:val="sr-Cyrl-RS"/>
              </w:rPr>
              <w:t>Пројектни Тим „Заједно ка средњој школи“</w:t>
            </w:r>
          </w:p>
          <w:p w:rsidR="00CE26FD" w:rsidRPr="0031127E" w:rsidRDefault="00CE26F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Cs w:val="24"/>
                <w:lang w:val="sr-Cyrl-RS"/>
              </w:rPr>
              <w:t>Фондација Престалоци</w:t>
            </w:r>
          </w:p>
        </w:tc>
        <w:tc>
          <w:tcPr>
            <w:tcW w:w="4804" w:type="dxa"/>
            <w:vAlign w:val="center"/>
          </w:tcPr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1.Младеновић Дејан – руководилац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Илић Слободанка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Манић Маја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Стојковић Бојан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Живић Ерор Андреа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6. Радић Радмила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 Керкез Соња</w:t>
            </w:r>
          </w:p>
        </w:tc>
      </w:tr>
      <w:tr w:rsidR="00CE26FD" w:rsidRPr="005A27FF" w:rsidTr="000B0051">
        <w:trPr>
          <w:jc w:val="center"/>
        </w:trPr>
        <w:tc>
          <w:tcPr>
            <w:tcW w:w="1501" w:type="dxa"/>
            <w:vAlign w:val="center"/>
          </w:tcPr>
          <w:p w:rsidR="00CE26FD" w:rsidRPr="005A27FF" w:rsidRDefault="00CE26F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/>
                <w:szCs w:val="24"/>
                <w:lang w:val="sr-Cyrl-RS"/>
              </w:rPr>
              <w:t>1</w:t>
            </w:r>
            <w:r w:rsidRPr="005A27FF"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3254" w:type="dxa"/>
            <w:vAlign w:val="center"/>
          </w:tcPr>
          <w:p w:rsidR="00CE26FD" w:rsidRPr="005A27FF" w:rsidRDefault="00CE26F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Тим за инклузивно образовање</w:t>
            </w:r>
          </w:p>
        </w:tc>
        <w:tc>
          <w:tcPr>
            <w:tcW w:w="4804" w:type="dxa"/>
            <w:vAlign w:val="center"/>
          </w:tcPr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1.Илић Слободанка – руководилац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Велимировић Слађана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Мицић Марија</w:t>
            </w:r>
          </w:p>
          <w:p w:rsidR="00CE26FD" w:rsidRPr="003A6F4B" w:rsidRDefault="00CE26FD" w:rsidP="00CE26F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Миловановић Ристић Марија</w:t>
            </w:r>
          </w:p>
        </w:tc>
      </w:tr>
      <w:tr w:rsidR="00CE26FD" w:rsidRPr="005A27FF" w:rsidTr="000B0051">
        <w:trPr>
          <w:jc w:val="center"/>
        </w:trPr>
        <w:tc>
          <w:tcPr>
            <w:tcW w:w="1501" w:type="dxa"/>
            <w:vAlign w:val="center"/>
          </w:tcPr>
          <w:p w:rsidR="00CE26FD" w:rsidRPr="005A27FF" w:rsidRDefault="00CE26F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>
              <w:rPr>
                <w:rFonts w:ascii="Times New Roman" w:hAnsi="Times New Roman"/>
                <w:b/>
                <w:szCs w:val="24"/>
                <w:lang w:val="sr-Cyrl-RS"/>
              </w:rPr>
              <w:t>2</w:t>
            </w:r>
            <w:r w:rsidRPr="005A27FF"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3254" w:type="dxa"/>
            <w:vAlign w:val="center"/>
          </w:tcPr>
          <w:p w:rsidR="00CE26FD" w:rsidRPr="005A27FF" w:rsidRDefault="00CE26F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Тим за културне делатности</w:t>
            </w:r>
          </w:p>
        </w:tc>
        <w:tc>
          <w:tcPr>
            <w:tcW w:w="4804" w:type="dxa"/>
            <w:vAlign w:val="center"/>
          </w:tcPr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1.Живић Ерор Андреа – руководилац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Антић Раде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Миловановић Ристић Марија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Бранковић Снежана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Радисављевић Милена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6. Велимировић Слађана</w:t>
            </w:r>
          </w:p>
        </w:tc>
      </w:tr>
      <w:tr w:rsidR="00CE26FD" w:rsidRPr="005A27FF" w:rsidTr="000B0051">
        <w:trPr>
          <w:jc w:val="center"/>
        </w:trPr>
        <w:tc>
          <w:tcPr>
            <w:tcW w:w="1501" w:type="dxa"/>
            <w:vAlign w:val="center"/>
          </w:tcPr>
          <w:p w:rsidR="00CE26FD" w:rsidRPr="005A27FF" w:rsidRDefault="00CE26F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  <w:r>
              <w:rPr>
                <w:rFonts w:ascii="Times New Roman" w:hAnsi="Times New Roman"/>
                <w:b/>
                <w:szCs w:val="24"/>
                <w:lang w:val="sr-Cyrl-CS"/>
              </w:rPr>
              <w:t>3</w:t>
            </w:r>
            <w:r w:rsidRPr="005A27FF"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3254" w:type="dxa"/>
            <w:vAlign w:val="center"/>
          </w:tcPr>
          <w:p w:rsidR="00CE26FD" w:rsidRPr="005A27FF" w:rsidRDefault="00CE26FD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5A27FF">
              <w:rPr>
                <w:rFonts w:ascii="Times New Roman" w:hAnsi="Times New Roman"/>
                <w:b/>
                <w:szCs w:val="24"/>
              </w:rPr>
              <w:t>Тим за екскурзије</w:t>
            </w:r>
          </w:p>
        </w:tc>
        <w:tc>
          <w:tcPr>
            <w:tcW w:w="4804" w:type="dxa"/>
            <w:vAlign w:val="center"/>
          </w:tcPr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1.Младеновић Дејан – руководилац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 Мицић Марија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 Петровић Ненад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 Грујић Иван</w:t>
            </w:r>
          </w:p>
          <w:p w:rsidR="00CE26FD" w:rsidRPr="003A6F4B" w:rsidRDefault="00CE26FD" w:rsidP="0030696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A6F4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5. Милић Борко</w:t>
            </w:r>
          </w:p>
        </w:tc>
      </w:tr>
    </w:tbl>
    <w:p w:rsidR="005A27FF" w:rsidRPr="005A27FF" w:rsidRDefault="005A27FF" w:rsidP="005A27FF">
      <w:pPr>
        <w:widowControl w:val="0"/>
        <w:overflowPunct/>
        <w:spacing w:before="18" w:line="361" w:lineRule="exact"/>
        <w:jc w:val="center"/>
        <w:textAlignment w:val="auto"/>
        <w:rPr>
          <w:rFonts w:ascii="Times New Roman" w:hAnsi="Times New Roman"/>
          <w:b/>
          <w:bCs/>
          <w:w w:val="99"/>
          <w:position w:val="-1"/>
          <w:sz w:val="28"/>
          <w:szCs w:val="28"/>
          <w:u w:val="thick"/>
          <w:lang w:val="sr-Cyrl-CS"/>
        </w:rPr>
      </w:pPr>
    </w:p>
    <w:p w:rsidR="005A27FF" w:rsidRPr="005A27FF" w:rsidRDefault="0034282F" w:rsidP="005A2A2F">
      <w:pPr>
        <w:pStyle w:val="Heading3"/>
        <w:rPr>
          <w:w w:val="99"/>
          <w:lang w:val="sr-Cyrl-CS"/>
        </w:rPr>
      </w:pPr>
      <w:bookmarkStart w:id="387" w:name="_Toc50922304"/>
      <w:bookmarkStart w:id="388" w:name="_Toc82627478"/>
      <w:bookmarkStart w:id="389" w:name="_Toc82637951"/>
      <w:r>
        <w:rPr>
          <w:w w:val="99"/>
          <w:lang w:val="sr-Cyrl-CS"/>
        </w:rPr>
        <w:t>4.14</w:t>
      </w:r>
      <w:r w:rsidR="005A27FF" w:rsidRPr="005A27FF">
        <w:rPr>
          <w:w w:val="99"/>
          <w:lang w:val="sr-Cyrl-CS"/>
        </w:rPr>
        <w:t>.6. Комисије</w:t>
      </w:r>
      <w:bookmarkEnd w:id="387"/>
      <w:bookmarkEnd w:id="388"/>
      <w:bookmarkEnd w:id="389"/>
    </w:p>
    <w:p w:rsidR="005A27FF" w:rsidRPr="005A27FF" w:rsidRDefault="005A27FF" w:rsidP="005A27FF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/>
          <w:sz w:val="22"/>
          <w:szCs w:val="22"/>
          <w:lang w:val="sr-Cyrl-CS"/>
        </w:rPr>
      </w:pPr>
    </w:p>
    <w:tbl>
      <w:tblPr>
        <w:tblStyle w:val="TableGrid6"/>
        <w:tblW w:w="0" w:type="auto"/>
        <w:jc w:val="center"/>
        <w:tblInd w:w="-2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3254"/>
        <w:gridCol w:w="4804"/>
      </w:tblGrid>
      <w:tr w:rsidR="005A27FF" w:rsidRPr="005A27FF" w:rsidTr="000B0051">
        <w:trPr>
          <w:jc w:val="center"/>
        </w:trPr>
        <w:tc>
          <w:tcPr>
            <w:tcW w:w="1501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Редни број</w:t>
            </w:r>
          </w:p>
        </w:tc>
        <w:tc>
          <w:tcPr>
            <w:tcW w:w="325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Комисије</w:t>
            </w:r>
          </w:p>
        </w:tc>
        <w:tc>
          <w:tcPr>
            <w:tcW w:w="480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Презиме и име (чланови)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Комисија за преглед документације</w:t>
            </w:r>
          </w:p>
        </w:tc>
        <w:tc>
          <w:tcPr>
            <w:tcW w:w="4804" w:type="dxa"/>
            <w:vAlign w:val="center"/>
          </w:tcPr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1.разред: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1. Манојловић Милосав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2. Радић Радмила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3. Милић Борко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2.разред:</w:t>
            </w:r>
          </w:p>
          <w:p w:rsidR="00CE26FD" w:rsidRPr="00FB54AC" w:rsidRDefault="005A27FF" w:rsidP="00CE26FD">
            <w:pPr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1. </w:t>
            </w:r>
            <w:r w:rsidR="00CE26FD" w:rsidRPr="00FB54AC">
              <w:rPr>
                <w:rFonts w:ascii="Times New Roman" w:eastAsia="Calibri" w:hAnsi="Times New Roman"/>
                <w:szCs w:val="24"/>
                <w:lang w:val="sr-Cyrl-RS"/>
              </w:rPr>
              <w:t>Радисављевић Милена</w:t>
            </w:r>
          </w:p>
          <w:p w:rsidR="00CE26FD" w:rsidRPr="00FB54AC" w:rsidRDefault="00CE26FD" w:rsidP="00CE26F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="Calibri" w:hAnsi="Times New Roman"/>
                <w:szCs w:val="24"/>
                <w:lang w:val="sr-Cyrl-RS"/>
              </w:rPr>
            </w:pPr>
            <w:r w:rsidRPr="00FB54AC">
              <w:rPr>
                <w:rFonts w:ascii="Times New Roman" w:eastAsia="Calibri" w:hAnsi="Times New Roman"/>
                <w:szCs w:val="24"/>
                <w:lang w:val="sr-Cyrl-RS"/>
              </w:rPr>
              <w:t xml:space="preserve">                      2. Шајкић Дарко</w:t>
            </w:r>
          </w:p>
          <w:p w:rsidR="005A27FF" w:rsidRPr="00FB54AC" w:rsidRDefault="00CE26FD" w:rsidP="00CE26F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                    3. Мицкић Ненад</w:t>
            </w: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3.разред: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1. </w:t>
            </w:r>
            <w:r w:rsidR="0018790E" w:rsidRPr="00FB54AC">
              <w:rPr>
                <w:rFonts w:ascii="Times New Roman" w:hAnsi="Times New Roman"/>
                <w:szCs w:val="24"/>
                <w:lang w:val="sr-Cyrl-CS"/>
              </w:rPr>
              <w:t>Најдановић Илија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2. Ђорђевић Сузана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3. </w:t>
            </w:r>
            <w:r w:rsidR="0018790E" w:rsidRPr="00FB54AC">
              <w:rPr>
                <w:rFonts w:ascii="Times New Roman" w:hAnsi="Times New Roman"/>
                <w:szCs w:val="24"/>
                <w:lang w:val="sr-Cyrl-CS"/>
              </w:rPr>
              <w:t>Мицић Марија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4.разред: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1. Пантић Даниела</w:t>
            </w:r>
          </w:p>
          <w:p w:rsidR="005A27FF" w:rsidRPr="00FB54AC" w:rsidRDefault="005A27FF" w:rsidP="005A27F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2. </w:t>
            </w:r>
            <w:r w:rsidR="00CE26FD" w:rsidRPr="00FB54AC">
              <w:rPr>
                <w:rFonts w:ascii="Times New Roman" w:hAnsi="Times New Roman"/>
                <w:szCs w:val="24"/>
                <w:lang w:val="sr-Cyrl-CS"/>
              </w:rPr>
              <w:t>Ђикић Милан</w:t>
            </w:r>
          </w:p>
          <w:p w:rsidR="005A27FF" w:rsidRPr="00FB54AC" w:rsidRDefault="005A27FF" w:rsidP="00CE26FD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 xml:space="preserve">                      3. </w:t>
            </w:r>
            <w:r w:rsidR="00CE26FD" w:rsidRPr="00FB54AC">
              <w:rPr>
                <w:rFonts w:ascii="Times New Roman" w:hAnsi="Times New Roman"/>
                <w:szCs w:val="24"/>
                <w:lang w:val="sr-Cyrl-CS"/>
              </w:rPr>
              <w:t>Милојковић Наташа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Комисија за упис ученика</w:t>
            </w:r>
          </w:p>
        </w:tc>
        <w:tc>
          <w:tcPr>
            <w:tcW w:w="4804" w:type="dxa"/>
            <w:vAlign w:val="center"/>
          </w:tcPr>
          <w:p w:rsidR="005A27FF" w:rsidRPr="00FB54AC" w:rsidRDefault="005A27FF" w:rsidP="00BD38DB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Милић Борко</w:t>
            </w:r>
          </w:p>
          <w:p w:rsidR="005A27FF" w:rsidRPr="00FB54AC" w:rsidRDefault="005A27FF" w:rsidP="00BD38DB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Живић Ерор Андреа</w:t>
            </w:r>
          </w:p>
          <w:p w:rsidR="005A27FF" w:rsidRPr="00FB54AC" w:rsidRDefault="005A27FF" w:rsidP="00BD38DB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Ћојановић Јелена</w:t>
            </w:r>
          </w:p>
          <w:p w:rsidR="005A27FF" w:rsidRPr="00FB54AC" w:rsidRDefault="0018790E" w:rsidP="00BD38DB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Велимировић Слађана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 xml:space="preserve">3. 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Комисија за попис имовине</w:t>
            </w:r>
          </w:p>
        </w:tc>
        <w:tc>
          <w:tcPr>
            <w:tcW w:w="4804" w:type="dxa"/>
            <w:vAlign w:val="center"/>
          </w:tcPr>
          <w:p w:rsidR="005A27FF" w:rsidRPr="00FB54AC" w:rsidRDefault="005A27FF" w:rsidP="00BD38DB">
            <w:pPr>
              <w:numPr>
                <w:ilvl w:val="0"/>
                <w:numId w:val="35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Ћојановић Јелена</w:t>
            </w:r>
          </w:p>
          <w:p w:rsidR="005A27FF" w:rsidRPr="00FB54AC" w:rsidRDefault="005A27FF" w:rsidP="00BD38DB">
            <w:pPr>
              <w:numPr>
                <w:ilvl w:val="0"/>
                <w:numId w:val="35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Костић Владан</w:t>
            </w:r>
          </w:p>
          <w:p w:rsidR="005A27FF" w:rsidRPr="00FB54AC" w:rsidRDefault="005A27FF" w:rsidP="00BD38DB">
            <w:pPr>
              <w:numPr>
                <w:ilvl w:val="0"/>
                <w:numId w:val="35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Манојловић Милосав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4.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Тендерска комисија</w:t>
            </w:r>
          </w:p>
        </w:tc>
        <w:tc>
          <w:tcPr>
            <w:tcW w:w="4804" w:type="dxa"/>
            <w:vAlign w:val="center"/>
          </w:tcPr>
          <w:p w:rsidR="005A27FF" w:rsidRPr="00FB54AC" w:rsidRDefault="005A27FF" w:rsidP="00BD38DB">
            <w:pPr>
              <w:numPr>
                <w:ilvl w:val="0"/>
                <w:numId w:val="3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Михајловић Ђикић Катарина</w:t>
            </w:r>
          </w:p>
          <w:p w:rsidR="005A27FF" w:rsidRPr="00FB54AC" w:rsidRDefault="00461526" w:rsidP="00BD38DB">
            <w:pPr>
              <w:numPr>
                <w:ilvl w:val="0"/>
                <w:numId w:val="3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Младеновић Дејан</w:t>
            </w:r>
          </w:p>
          <w:p w:rsidR="005A27FF" w:rsidRPr="00FB54AC" w:rsidRDefault="005A27FF" w:rsidP="00BD38DB">
            <w:pPr>
              <w:numPr>
                <w:ilvl w:val="0"/>
                <w:numId w:val="3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Петровић Ненад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lastRenderedPageBreak/>
              <w:t>5.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Комисија за Јавне набавке мале вредности</w:t>
            </w:r>
          </w:p>
        </w:tc>
        <w:tc>
          <w:tcPr>
            <w:tcW w:w="4804" w:type="dxa"/>
            <w:vAlign w:val="center"/>
          </w:tcPr>
          <w:p w:rsidR="005A27FF" w:rsidRPr="00FB54AC" w:rsidRDefault="005A27FF" w:rsidP="00BD38DB">
            <w:pPr>
              <w:numPr>
                <w:ilvl w:val="0"/>
                <w:numId w:val="3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Михајловић Ђикић Катарина</w:t>
            </w:r>
          </w:p>
          <w:p w:rsidR="005A27FF" w:rsidRPr="00FB54AC" w:rsidRDefault="005A27FF" w:rsidP="00BD38DB">
            <w:pPr>
              <w:numPr>
                <w:ilvl w:val="0"/>
                <w:numId w:val="3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Зоњић Снежана</w:t>
            </w:r>
          </w:p>
          <w:p w:rsidR="005A27FF" w:rsidRPr="00FB54AC" w:rsidRDefault="005A27FF" w:rsidP="00BD38DB">
            <w:pPr>
              <w:numPr>
                <w:ilvl w:val="0"/>
                <w:numId w:val="3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Ћојановић Јелена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6.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Комисија за Јавне набавке велике вредности</w:t>
            </w:r>
          </w:p>
        </w:tc>
        <w:tc>
          <w:tcPr>
            <w:tcW w:w="4804" w:type="dxa"/>
            <w:vAlign w:val="center"/>
          </w:tcPr>
          <w:p w:rsidR="005A27FF" w:rsidRPr="00FB54AC" w:rsidRDefault="005A27FF" w:rsidP="00BD38DB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Михајловић Ђикић Катарина</w:t>
            </w:r>
          </w:p>
          <w:p w:rsidR="005A27FF" w:rsidRPr="00FB54AC" w:rsidRDefault="005A27FF" w:rsidP="00BD38DB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Младеновић Дејан</w:t>
            </w:r>
          </w:p>
          <w:p w:rsidR="005A27FF" w:rsidRPr="00FB54AC" w:rsidRDefault="00461526" w:rsidP="00BD38DB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Стевановић Србољуб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 xml:space="preserve">7. </w:t>
            </w:r>
          </w:p>
        </w:tc>
        <w:tc>
          <w:tcPr>
            <w:tcW w:w="3254" w:type="dxa"/>
            <w:vAlign w:val="center"/>
          </w:tcPr>
          <w:p w:rsidR="005A27FF" w:rsidRPr="005A27FF" w:rsidRDefault="00A7501C" w:rsidP="00A7501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Комисија за ванредно школовање</w:t>
            </w:r>
          </w:p>
        </w:tc>
        <w:tc>
          <w:tcPr>
            <w:tcW w:w="4804" w:type="dxa"/>
            <w:vAlign w:val="center"/>
          </w:tcPr>
          <w:p w:rsidR="005A27FF" w:rsidRPr="00FB54AC" w:rsidRDefault="001E3844" w:rsidP="00320D95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Јаковљевић Марко</w:t>
            </w:r>
            <w:r w:rsidR="005A27FF" w:rsidRPr="00FB54AC">
              <w:rPr>
                <w:rFonts w:ascii="Times New Roman" w:hAnsi="Times New Roman"/>
                <w:szCs w:val="24"/>
                <w:lang w:val="sr-Cyrl-CS"/>
              </w:rPr>
              <w:t xml:space="preserve"> – председник</w:t>
            </w:r>
          </w:p>
          <w:p w:rsidR="001E3844" w:rsidRPr="00FB54AC" w:rsidRDefault="00A7501C" w:rsidP="00320D95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Грујић Иван</w:t>
            </w:r>
            <w:r w:rsidR="001E3844" w:rsidRPr="00FB54AC">
              <w:rPr>
                <w:rFonts w:ascii="Times New Roman" w:hAnsi="Times New Roman"/>
                <w:szCs w:val="24"/>
                <w:lang w:val="sr-Cyrl-CS"/>
              </w:rPr>
              <w:t xml:space="preserve"> - заменик</w:t>
            </w:r>
          </w:p>
          <w:p w:rsidR="005A27FF" w:rsidRPr="00FB54AC" w:rsidRDefault="005A27FF" w:rsidP="00320D95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Стручни члан</w:t>
            </w:r>
          </w:p>
          <w:p w:rsidR="005A27FF" w:rsidRPr="00FB54AC" w:rsidRDefault="005A27FF" w:rsidP="00320D95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Стручни члан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8.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Комисија за специјалистичко школовање</w:t>
            </w:r>
          </w:p>
        </w:tc>
        <w:tc>
          <w:tcPr>
            <w:tcW w:w="4804" w:type="dxa"/>
            <w:vAlign w:val="center"/>
          </w:tcPr>
          <w:p w:rsidR="005A27FF" w:rsidRPr="00FB54AC" w:rsidRDefault="00A7501C" w:rsidP="00320D95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Младеновић Дејан</w:t>
            </w:r>
            <w:r w:rsidR="001E3844" w:rsidRPr="00FB54AC">
              <w:rPr>
                <w:rFonts w:ascii="Times New Roman" w:hAnsi="Times New Roman"/>
                <w:szCs w:val="24"/>
                <w:lang w:val="sr-Cyrl-CS"/>
              </w:rPr>
              <w:t xml:space="preserve">  - председник</w:t>
            </w:r>
          </w:p>
          <w:p w:rsidR="001E3844" w:rsidRPr="00FB54AC" w:rsidRDefault="001E3844" w:rsidP="00320D95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Костић Владан - заменик</w:t>
            </w:r>
          </w:p>
          <w:p w:rsidR="005A27FF" w:rsidRPr="00FB54AC" w:rsidRDefault="005A27FF" w:rsidP="00320D95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Стручни члан</w:t>
            </w:r>
          </w:p>
          <w:p w:rsidR="005A27FF" w:rsidRPr="00FB54AC" w:rsidRDefault="005A27FF" w:rsidP="00320D95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Стручни члан</w:t>
            </w:r>
          </w:p>
        </w:tc>
      </w:tr>
    </w:tbl>
    <w:p w:rsidR="005A27FF" w:rsidRPr="005A27FF" w:rsidRDefault="005A27FF" w:rsidP="005A27FF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/>
          <w:sz w:val="22"/>
          <w:szCs w:val="22"/>
          <w:lang w:val="sr-Cyrl-CS"/>
        </w:rPr>
      </w:pPr>
    </w:p>
    <w:p w:rsidR="005A2A2F" w:rsidRDefault="005A2A2F" w:rsidP="005A27FF">
      <w:pPr>
        <w:widowControl w:val="0"/>
        <w:overflowPunct/>
        <w:spacing w:before="18" w:line="361" w:lineRule="exact"/>
        <w:jc w:val="center"/>
        <w:textAlignment w:val="auto"/>
        <w:rPr>
          <w:rFonts w:ascii="Times New Roman" w:hAnsi="Times New Roman"/>
          <w:b/>
          <w:bCs/>
          <w:w w:val="99"/>
          <w:position w:val="-1"/>
          <w:sz w:val="28"/>
          <w:szCs w:val="28"/>
          <w:u w:val="thick"/>
          <w:lang w:val="sr-Latn-RS"/>
        </w:rPr>
      </w:pPr>
    </w:p>
    <w:p w:rsidR="005A2A2F" w:rsidRDefault="005A2A2F" w:rsidP="005A27FF">
      <w:pPr>
        <w:widowControl w:val="0"/>
        <w:overflowPunct/>
        <w:spacing w:before="18" w:line="361" w:lineRule="exact"/>
        <w:jc w:val="center"/>
        <w:textAlignment w:val="auto"/>
        <w:rPr>
          <w:rFonts w:ascii="Times New Roman" w:hAnsi="Times New Roman"/>
          <w:b/>
          <w:bCs/>
          <w:w w:val="99"/>
          <w:position w:val="-1"/>
          <w:sz w:val="28"/>
          <w:szCs w:val="28"/>
          <w:u w:val="thick"/>
          <w:lang w:val="sr-Latn-RS"/>
        </w:rPr>
      </w:pPr>
    </w:p>
    <w:p w:rsidR="005A27FF" w:rsidRPr="005A27FF" w:rsidRDefault="00244D7A" w:rsidP="005A2A2F">
      <w:pPr>
        <w:pStyle w:val="Heading3"/>
        <w:rPr>
          <w:w w:val="99"/>
          <w:lang w:val="sr-Cyrl-CS"/>
        </w:rPr>
      </w:pPr>
      <w:bookmarkStart w:id="390" w:name="_Toc50922306"/>
      <w:bookmarkStart w:id="391" w:name="_Toc82627479"/>
      <w:bookmarkStart w:id="392" w:name="_Toc82637952"/>
      <w:r>
        <w:rPr>
          <w:w w:val="99"/>
          <w:lang w:val="sr-Cyrl-CS"/>
        </w:rPr>
        <w:t>4.14</w:t>
      </w:r>
      <w:r w:rsidR="00963785">
        <w:rPr>
          <w:w w:val="99"/>
          <w:lang w:val="sr-Cyrl-CS"/>
        </w:rPr>
        <w:t>.7</w:t>
      </w:r>
      <w:r w:rsidR="005A27FF" w:rsidRPr="005A27FF">
        <w:rPr>
          <w:w w:val="99"/>
          <w:lang w:val="sr-Cyrl-CS"/>
        </w:rPr>
        <w:t>. Остале школске активности</w:t>
      </w:r>
      <w:bookmarkEnd w:id="390"/>
      <w:bookmarkEnd w:id="391"/>
      <w:bookmarkEnd w:id="392"/>
    </w:p>
    <w:p w:rsidR="005A27FF" w:rsidRPr="005A27FF" w:rsidRDefault="005A27FF" w:rsidP="005A27FF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hAnsi="Calibri"/>
          <w:sz w:val="22"/>
          <w:szCs w:val="22"/>
          <w:lang w:val="sr-Cyrl-CS"/>
        </w:rPr>
      </w:pPr>
    </w:p>
    <w:tbl>
      <w:tblPr>
        <w:tblStyle w:val="TableGrid6"/>
        <w:tblW w:w="0" w:type="auto"/>
        <w:jc w:val="center"/>
        <w:tblInd w:w="-2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3254"/>
        <w:gridCol w:w="4804"/>
      </w:tblGrid>
      <w:tr w:rsidR="005A27FF" w:rsidRPr="005A27FF" w:rsidTr="000B0051">
        <w:trPr>
          <w:jc w:val="center"/>
        </w:trPr>
        <w:tc>
          <w:tcPr>
            <w:tcW w:w="1501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Редни број</w:t>
            </w:r>
          </w:p>
        </w:tc>
        <w:tc>
          <w:tcPr>
            <w:tcW w:w="325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Назив активности:</w:t>
            </w:r>
          </w:p>
        </w:tc>
        <w:tc>
          <w:tcPr>
            <w:tcW w:w="4804" w:type="dxa"/>
            <w:shd w:val="clear" w:color="auto" w:fill="C2D69B" w:themeFill="accent3" w:themeFillTint="99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Презиме и име (чланови)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3254" w:type="dxa"/>
            <w:vAlign w:val="center"/>
          </w:tcPr>
          <w:p w:rsidR="002B2B27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Израда</w:t>
            </w: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 xml:space="preserve"> распореда </w:t>
            </w:r>
          </w:p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часова</w:t>
            </w:r>
          </w:p>
        </w:tc>
        <w:tc>
          <w:tcPr>
            <w:tcW w:w="4804" w:type="dxa"/>
            <w:vAlign w:val="center"/>
          </w:tcPr>
          <w:p w:rsidR="005A27FF" w:rsidRPr="00FB54AC" w:rsidRDefault="005A27FF" w:rsidP="00320D95">
            <w:pPr>
              <w:numPr>
                <w:ilvl w:val="0"/>
                <w:numId w:val="39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Младеновић Дејан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3254" w:type="dxa"/>
            <w:vAlign w:val="center"/>
          </w:tcPr>
          <w:p w:rsidR="002B2B27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 xml:space="preserve">Ажурирање школског </w:t>
            </w:r>
          </w:p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сајта</w:t>
            </w:r>
          </w:p>
        </w:tc>
        <w:tc>
          <w:tcPr>
            <w:tcW w:w="4804" w:type="dxa"/>
            <w:vAlign w:val="center"/>
          </w:tcPr>
          <w:p w:rsidR="005A27FF" w:rsidRPr="00FB54AC" w:rsidRDefault="001E3844" w:rsidP="00320D95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Манић Маја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 xml:space="preserve">3. 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Координатор Савета родитеља</w:t>
            </w:r>
          </w:p>
        </w:tc>
        <w:tc>
          <w:tcPr>
            <w:tcW w:w="4804" w:type="dxa"/>
            <w:vAlign w:val="center"/>
          </w:tcPr>
          <w:p w:rsidR="005A27FF" w:rsidRPr="00FB54AC" w:rsidRDefault="005A27FF" w:rsidP="00320D95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Васиљевић Драгана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4.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Координатор Ученичког парламента</w:t>
            </w:r>
          </w:p>
        </w:tc>
        <w:tc>
          <w:tcPr>
            <w:tcW w:w="4804" w:type="dxa"/>
            <w:vAlign w:val="center"/>
          </w:tcPr>
          <w:p w:rsidR="005A27FF" w:rsidRPr="00FB54AC" w:rsidRDefault="00963785" w:rsidP="00320D9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Најдановић Илија</w:t>
            </w:r>
          </w:p>
        </w:tc>
      </w:tr>
      <w:tr w:rsidR="005A27FF" w:rsidRPr="005A27FF" w:rsidTr="000B0051">
        <w:trPr>
          <w:jc w:val="center"/>
        </w:trPr>
        <w:tc>
          <w:tcPr>
            <w:tcW w:w="1501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4.</w:t>
            </w:r>
          </w:p>
        </w:tc>
        <w:tc>
          <w:tcPr>
            <w:tcW w:w="3254" w:type="dxa"/>
            <w:vAlign w:val="center"/>
          </w:tcPr>
          <w:p w:rsidR="005A27FF" w:rsidRPr="005A27FF" w:rsidRDefault="005A27FF" w:rsidP="005A27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5A27FF">
              <w:rPr>
                <w:rFonts w:ascii="Times New Roman" w:hAnsi="Times New Roman"/>
                <w:b/>
                <w:szCs w:val="24"/>
                <w:lang w:val="sr-Cyrl-CS"/>
              </w:rPr>
              <w:t>Записничар седница Наставничког већа</w:t>
            </w:r>
          </w:p>
        </w:tc>
        <w:tc>
          <w:tcPr>
            <w:tcW w:w="4804" w:type="dxa"/>
            <w:vAlign w:val="center"/>
          </w:tcPr>
          <w:p w:rsidR="005A27FF" w:rsidRPr="00FB54AC" w:rsidRDefault="005A27FF" w:rsidP="00320D95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FB54AC">
              <w:rPr>
                <w:rFonts w:ascii="Times New Roman" w:hAnsi="Times New Roman"/>
                <w:szCs w:val="24"/>
                <w:lang w:val="sr-Cyrl-CS"/>
              </w:rPr>
              <w:t>Живић Ерор Андреа</w:t>
            </w:r>
          </w:p>
        </w:tc>
      </w:tr>
    </w:tbl>
    <w:p w:rsidR="005A27FF" w:rsidRDefault="005A27F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A27FF" w:rsidRPr="001E3844" w:rsidRDefault="00241050" w:rsidP="005A2A2F">
      <w:pPr>
        <w:pStyle w:val="Heading3"/>
      </w:pPr>
      <w:bookmarkStart w:id="393" w:name="_Toc50922307"/>
      <w:bookmarkStart w:id="394" w:name="_Toc82627480"/>
      <w:bookmarkStart w:id="395" w:name="_Toc82637953"/>
      <w:r w:rsidRPr="001E3844">
        <w:t>Педагошки колегијум:</w:t>
      </w:r>
      <w:bookmarkEnd w:id="393"/>
      <w:bookmarkEnd w:id="394"/>
      <w:bookmarkEnd w:id="395"/>
    </w:p>
    <w:p w:rsidR="00241050" w:rsidRDefault="00241050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1E3844" w:rsidRDefault="001E3844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</w:rPr>
        <w:sectPr w:rsidR="001E3844">
          <w:pgSz w:w="11907" w:h="16840" w:code="9"/>
          <w:pgMar w:top="1418" w:right="709" w:bottom="992" w:left="1418" w:header="708" w:footer="708" w:gutter="0"/>
          <w:cols w:space="708"/>
        </w:sectPr>
      </w:pPr>
    </w:p>
    <w:p w:rsidR="00241050" w:rsidRPr="001E3844" w:rsidRDefault="00241050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r w:rsidRPr="001E3844">
        <w:rPr>
          <w:rFonts w:ascii="Times New Roman" w:hAnsi="Times New Roman"/>
          <w:bCs/>
          <w:sz w:val="24"/>
          <w:szCs w:val="24"/>
        </w:rPr>
        <w:lastRenderedPageBreak/>
        <w:t>Манић Маја</w:t>
      </w:r>
    </w:p>
    <w:p w:rsidR="00241050" w:rsidRPr="001E3844" w:rsidRDefault="00241050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r w:rsidRPr="001E3844">
        <w:rPr>
          <w:rFonts w:ascii="Times New Roman" w:hAnsi="Times New Roman"/>
          <w:bCs/>
          <w:sz w:val="24"/>
          <w:szCs w:val="24"/>
        </w:rPr>
        <w:t>Илић Слободанка</w:t>
      </w:r>
    </w:p>
    <w:p w:rsidR="00241050" w:rsidRPr="001E3844" w:rsidRDefault="00963785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>Станисављевић Владан</w:t>
      </w:r>
    </w:p>
    <w:p w:rsidR="00241050" w:rsidRPr="001E3844" w:rsidRDefault="00963785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Стојковић Бојан</w:t>
      </w:r>
    </w:p>
    <w:p w:rsidR="00241050" w:rsidRPr="00FB54AC" w:rsidRDefault="00963785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>Илић Славица</w:t>
      </w:r>
    </w:p>
    <w:p w:rsidR="00FB54AC" w:rsidRDefault="00FB54AC" w:rsidP="00FB54AC">
      <w:pPr>
        <w:jc w:val="both"/>
        <w:rPr>
          <w:rFonts w:ascii="Times New Roman" w:hAnsi="Times New Roman"/>
          <w:bCs/>
          <w:szCs w:val="24"/>
          <w:lang w:val="sr-Cyrl-RS"/>
        </w:rPr>
      </w:pPr>
    </w:p>
    <w:p w:rsidR="00FB54AC" w:rsidRDefault="00FB54AC" w:rsidP="00FB54AC">
      <w:pPr>
        <w:jc w:val="both"/>
        <w:rPr>
          <w:rFonts w:ascii="Times New Roman" w:hAnsi="Times New Roman"/>
          <w:bCs/>
          <w:szCs w:val="24"/>
          <w:lang w:val="sr-Cyrl-RS"/>
        </w:rPr>
      </w:pPr>
    </w:p>
    <w:p w:rsidR="00FB54AC" w:rsidRDefault="00FB54AC" w:rsidP="00FB54AC">
      <w:pPr>
        <w:jc w:val="both"/>
        <w:rPr>
          <w:rFonts w:ascii="Times New Roman" w:hAnsi="Times New Roman"/>
          <w:bCs/>
          <w:szCs w:val="24"/>
          <w:lang w:val="sr-Cyrl-RS"/>
        </w:rPr>
      </w:pPr>
    </w:p>
    <w:p w:rsidR="00FB54AC" w:rsidRDefault="00FB54AC" w:rsidP="00FB54AC">
      <w:pPr>
        <w:jc w:val="both"/>
        <w:rPr>
          <w:rFonts w:ascii="Times New Roman" w:hAnsi="Times New Roman"/>
          <w:bCs/>
          <w:szCs w:val="24"/>
          <w:lang w:val="sr-Cyrl-RS"/>
        </w:rPr>
      </w:pPr>
    </w:p>
    <w:p w:rsidR="00FB54AC" w:rsidRPr="00FB54AC" w:rsidRDefault="00FB54AC" w:rsidP="00FB54AC">
      <w:pPr>
        <w:jc w:val="both"/>
        <w:rPr>
          <w:rFonts w:ascii="Times New Roman" w:hAnsi="Times New Roman"/>
          <w:bCs/>
          <w:szCs w:val="24"/>
          <w:lang w:val="sr-Cyrl-RS"/>
        </w:rPr>
      </w:pPr>
    </w:p>
    <w:p w:rsidR="00FB54AC" w:rsidRPr="00FB54AC" w:rsidRDefault="00963785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 w:rsidRPr="00FB54AC">
        <w:rPr>
          <w:rFonts w:ascii="Times New Roman" w:hAnsi="Times New Roman"/>
          <w:bCs/>
          <w:sz w:val="24"/>
          <w:szCs w:val="24"/>
          <w:lang w:val="sr-Cyrl-RS"/>
        </w:rPr>
        <w:t>Мицић Марија</w:t>
      </w:r>
    </w:p>
    <w:p w:rsidR="00241050" w:rsidRPr="001E3844" w:rsidRDefault="00963785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>Милић Борко</w:t>
      </w:r>
    </w:p>
    <w:p w:rsidR="00241050" w:rsidRPr="002A40FB" w:rsidRDefault="00963785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>Костић Владан</w:t>
      </w:r>
    </w:p>
    <w:p w:rsidR="002A40FB" w:rsidRPr="001E3844" w:rsidRDefault="002A40FB" w:rsidP="00320D95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>Младеновић Дејан</w:t>
      </w:r>
    </w:p>
    <w:p w:rsidR="001E3844" w:rsidRDefault="001E3844" w:rsidP="009340B8">
      <w:pPr>
        <w:pStyle w:val="Heading3"/>
        <w:rPr>
          <w:lang w:val="sr-Cyrl-CS"/>
        </w:rPr>
        <w:sectPr w:rsidR="001E3844" w:rsidSect="00FB54AC">
          <w:type w:val="continuous"/>
          <w:pgSz w:w="11907" w:h="16840" w:code="9"/>
          <w:pgMar w:top="1418" w:right="709" w:bottom="992" w:left="1418" w:header="708" w:footer="708" w:gutter="0"/>
          <w:cols w:num="2" w:space="708"/>
        </w:sectPr>
      </w:pPr>
    </w:p>
    <w:p w:rsidR="00CC385B" w:rsidRDefault="00CC385B">
      <w:pPr>
        <w:jc w:val="center"/>
        <w:rPr>
          <w:rFonts w:ascii="Times New Roman" w:hAnsi="Times New Roman"/>
          <w:sz w:val="28"/>
          <w:lang w:val="sr-Cyrl-CS"/>
        </w:rPr>
      </w:pPr>
    </w:p>
    <w:p w:rsidR="000B2C8E" w:rsidRDefault="000B2C8E" w:rsidP="00B95142">
      <w:pPr>
        <w:pStyle w:val="Heading1"/>
        <w:rPr>
          <w:bCs/>
          <w:sz w:val="46"/>
          <w:lang w:val="sr-Cyrl-CS"/>
        </w:rPr>
      </w:pPr>
      <w:bookmarkStart w:id="396" w:name="_Toc367098580"/>
      <w:bookmarkStart w:id="397" w:name="_Toc367099648"/>
      <w:bookmarkStart w:id="398" w:name="_Toc367099748"/>
      <w:bookmarkStart w:id="399" w:name="_Toc493242998"/>
    </w:p>
    <w:p w:rsidR="000B2C8E" w:rsidRDefault="000B2C8E" w:rsidP="00B95142">
      <w:pPr>
        <w:pStyle w:val="Heading1"/>
        <w:rPr>
          <w:bCs/>
          <w:sz w:val="46"/>
          <w:lang w:val="sr-Cyrl-CS"/>
        </w:rPr>
      </w:pPr>
    </w:p>
    <w:p w:rsidR="00CC385B" w:rsidRPr="005A2A2F" w:rsidRDefault="00CC385B" w:rsidP="005A2A2F">
      <w:pPr>
        <w:pStyle w:val="Heading1"/>
      </w:pPr>
      <w:bookmarkStart w:id="400" w:name="_Toc19012976"/>
      <w:bookmarkStart w:id="401" w:name="_Toc50922308"/>
      <w:bookmarkStart w:id="402" w:name="_Toc82627481"/>
      <w:bookmarkStart w:id="403" w:name="_Toc82637954"/>
      <w:r w:rsidRPr="005A2A2F">
        <w:t>5. ПРОГРАМИ РАДА СТРУЧНИХ</w:t>
      </w:r>
      <w:r w:rsidR="00294B4D" w:rsidRPr="005A2A2F">
        <w:t>,РУКОВОДЕЋИХ</w:t>
      </w:r>
      <w:r w:rsidR="001C5C74" w:rsidRPr="005A2A2F">
        <w:t>,</w:t>
      </w:r>
      <w:r w:rsidRPr="005A2A2F">
        <w:t xml:space="preserve"> УПРАВНИХ И САВЕТОДАВНИХ ОРГАНА</w:t>
      </w:r>
      <w:bookmarkEnd w:id="396"/>
      <w:bookmarkEnd w:id="397"/>
      <w:bookmarkEnd w:id="398"/>
      <w:bookmarkEnd w:id="399"/>
      <w:bookmarkEnd w:id="400"/>
      <w:bookmarkEnd w:id="401"/>
      <w:bookmarkEnd w:id="402"/>
      <w:bookmarkEnd w:id="403"/>
    </w:p>
    <w:p w:rsidR="00CC385B" w:rsidRDefault="00CC385B" w:rsidP="00B95142">
      <w:pPr>
        <w:jc w:val="center"/>
        <w:rPr>
          <w:rFonts w:ascii="Times New Roman" w:hAnsi="Times New Roman"/>
          <w:b/>
          <w:bCs/>
          <w:sz w:val="48"/>
          <w:lang w:val="sr-Cyrl-CS"/>
        </w:rPr>
      </w:pPr>
    </w:p>
    <w:p w:rsidR="00CC385B" w:rsidRDefault="00CC385B">
      <w:pPr>
        <w:rPr>
          <w:rFonts w:ascii="Times New Roman" w:hAnsi="Times New Roman"/>
          <w:b/>
          <w:bCs/>
          <w:sz w:val="32"/>
          <w:lang w:val="sr-Cyrl-CS"/>
        </w:rPr>
      </w:pPr>
    </w:p>
    <w:p w:rsidR="00CC385B" w:rsidRDefault="00CC385B">
      <w:pPr>
        <w:ind w:left="360"/>
        <w:rPr>
          <w:rFonts w:ascii="Times New Roman" w:hAnsi="Times New Roman"/>
          <w:b/>
          <w:bCs/>
          <w:sz w:val="36"/>
          <w:lang w:val="sr-Cyrl-CS"/>
        </w:rPr>
      </w:pPr>
    </w:p>
    <w:p w:rsidR="00CC385B" w:rsidRPr="003D4458" w:rsidRDefault="00CC385B" w:rsidP="00AD12A2">
      <w:pPr>
        <w:numPr>
          <w:ilvl w:val="0"/>
          <w:numId w:val="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>Програм рада Школског одбора</w:t>
      </w:r>
    </w:p>
    <w:p w:rsidR="00CC385B" w:rsidRPr="003D4458" w:rsidRDefault="00CC385B" w:rsidP="00AD12A2">
      <w:pPr>
        <w:numPr>
          <w:ilvl w:val="0"/>
          <w:numId w:val="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 xml:space="preserve">Програм рада </w:t>
      </w:r>
      <w:r>
        <w:rPr>
          <w:rFonts w:ascii="Times New Roman" w:hAnsi="Times New Roman"/>
          <w:b/>
          <w:bCs/>
          <w:sz w:val="36"/>
          <w:szCs w:val="36"/>
          <w:lang w:val="sr-Cyrl-CS"/>
        </w:rPr>
        <w:t>Д</w:t>
      </w: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>иректора школе</w:t>
      </w:r>
    </w:p>
    <w:p w:rsidR="00CC385B" w:rsidRPr="003D4458" w:rsidRDefault="00CC385B" w:rsidP="00AD12A2">
      <w:pPr>
        <w:numPr>
          <w:ilvl w:val="0"/>
          <w:numId w:val="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>Програм рада Савета родитеља</w:t>
      </w:r>
    </w:p>
    <w:p w:rsidR="00CC385B" w:rsidRPr="003D4458" w:rsidRDefault="00CC385B" w:rsidP="00AD12A2">
      <w:pPr>
        <w:numPr>
          <w:ilvl w:val="0"/>
          <w:numId w:val="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>Програм рада Ученичког парламента</w:t>
      </w:r>
    </w:p>
    <w:p w:rsidR="00CC385B" w:rsidRPr="003D4458" w:rsidRDefault="00CC385B" w:rsidP="00AD12A2">
      <w:pPr>
        <w:numPr>
          <w:ilvl w:val="0"/>
          <w:numId w:val="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>Програм рада Педагошког колегијума</w:t>
      </w:r>
    </w:p>
    <w:p w:rsidR="00CC385B" w:rsidRPr="003D4458" w:rsidRDefault="00CC385B" w:rsidP="00AD12A2">
      <w:pPr>
        <w:numPr>
          <w:ilvl w:val="0"/>
          <w:numId w:val="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>Програм рада Наставничког већа</w:t>
      </w:r>
    </w:p>
    <w:p w:rsidR="00CC385B" w:rsidRPr="003D4458" w:rsidRDefault="00CC385B" w:rsidP="00AD12A2">
      <w:pPr>
        <w:numPr>
          <w:ilvl w:val="0"/>
          <w:numId w:val="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>Програм рада Одеље</w:t>
      </w:r>
      <w:r w:rsidRPr="003D4458">
        <w:rPr>
          <w:rFonts w:ascii="Times New Roman" w:hAnsi="Times New Roman"/>
          <w:b/>
          <w:bCs/>
          <w:sz w:val="36"/>
          <w:szCs w:val="36"/>
        </w:rPr>
        <w:t>њ</w:t>
      </w: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>ских већа</w:t>
      </w:r>
    </w:p>
    <w:p w:rsidR="00CC385B" w:rsidRPr="003D4458" w:rsidRDefault="00CC385B" w:rsidP="00AD12A2">
      <w:pPr>
        <w:numPr>
          <w:ilvl w:val="0"/>
          <w:numId w:val="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>Програм рада стручних већа</w:t>
      </w:r>
    </w:p>
    <w:p w:rsidR="00CC385B" w:rsidRDefault="00CC385B" w:rsidP="00AD12A2">
      <w:pPr>
        <w:numPr>
          <w:ilvl w:val="0"/>
          <w:numId w:val="15"/>
        </w:numPr>
        <w:ind w:left="1134"/>
        <w:rPr>
          <w:rFonts w:ascii="Times New Roman" w:hAnsi="Times New Roman"/>
          <w:b/>
          <w:bCs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за саобраћај</w:t>
      </w:r>
    </w:p>
    <w:p w:rsidR="00CC385B" w:rsidRDefault="00CC385B" w:rsidP="00AD12A2">
      <w:pPr>
        <w:numPr>
          <w:ilvl w:val="0"/>
          <w:numId w:val="15"/>
        </w:numPr>
        <w:ind w:left="1134"/>
        <w:rPr>
          <w:rFonts w:ascii="Times New Roman" w:hAnsi="Times New Roman"/>
          <w:b/>
          <w:bCs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за</w:t>
      </w:r>
      <w:r w:rsidR="00BE4B81">
        <w:rPr>
          <w:rFonts w:ascii="Times New Roman" w:hAnsi="Times New Roman"/>
          <w:b/>
          <w:bCs/>
          <w:sz w:val="36"/>
          <w:lang w:val="sr-Cyrl-CS"/>
        </w:rPr>
        <w:t xml:space="preserve"> </w:t>
      </w:r>
      <w:r>
        <w:rPr>
          <w:rFonts w:ascii="Times New Roman" w:hAnsi="Times New Roman"/>
          <w:b/>
          <w:bCs/>
          <w:sz w:val="36"/>
          <w:lang w:val="sr-Cyrl-CS"/>
        </w:rPr>
        <w:t>машинство</w:t>
      </w:r>
    </w:p>
    <w:p w:rsidR="00CC385B" w:rsidRDefault="00CC385B" w:rsidP="00AD12A2">
      <w:pPr>
        <w:numPr>
          <w:ilvl w:val="0"/>
          <w:numId w:val="15"/>
        </w:numPr>
        <w:ind w:left="1134"/>
        <w:rPr>
          <w:rFonts w:ascii="Times New Roman" w:hAnsi="Times New Roman"/>
          <w:b/>
          <w:bCs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општеобразовних предмета</w:t>
      </w:r>
    </w:p>
    <w:p w:rsidR="00CC385B" w:rsidRPr="003D4458" w:rsidRDefault="00CC385B" w:rsidP="00AD12A2">
      <w:pPr>
        <w:numPr>
          <w:ilvl w:val="0"/>
          <w:numId w:val="1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>
        <w:rPr>
          <w:rFonts w:ascii="Times New Roman" w:hAnsi="Times New Roman"/>
          <w:b/>
          <w:bCs/>
          <w:sz w:val="36"/>
          <w:szCs w:val="36"/>
          <w:lang w:val="sr-Cyrl-CS"/>
        </w:rPr>
        <w:t>Програм рада стручног актива</w:t>
      </w:r>
      <w:r w:rsidRPr="003D4458">
        <w:rPr>
          <w:rFonts w:ascii="Times New Roman" w:hAnsi="Times New Roman"/>
          <w:b/>
          <w:bCs/>
          <w:sz w:val="36"/>
          <w:szCs w:val="36"/>
          <w:lang w:val="sr-Cyrl-CS"/>
        </w:rPr>
        <w:t xml:space="preserve"> за</w:t>
      </w:r>
      <w:r>
        <w:rPr>
          <w:rFonts w:ascii="Times New Roman" w:hAnsi="Times New Roman"/>
          <w:b/>
          <w:bCs/>
          <w:sz w:val="36"/>
          <w:szCs w:val="36"/>
          <w:lang w:val="sr-Cyrl-CS"/>
        </w:rPr>
        <w:t xml:space="preserve"> самовредновање и развојно планирање</w:t>
      </w:r>
    </w:p>
    <w:p w:rsidR="00CC385B" w:rsidRPr="003D4458" w:rsidRDefault="00CC385B" w:rsidP="00AD12A2">
      <w:pPr>
        <w:numPr>
          <w:ilvl w:val="0"/>
          <w:numId w:val="5"/>
        </w:numPr>
        <w:rPr>
          <w:rFonts w:ascii="Times New Roman" w:hAnsi="Times New Roman"/>
          <w:b/>
          <w:bCs/>
          <w:sz w:val="36"/>
          <w:szCs w:val="36"/>
          <w:lang w:val="sr-Cyrl-CS"/>
        </w:rPr>
      </w:pPr>
      <w:r w:rsidRPr="003D4458">
        <w:rPr>
          <w:rFonts w:ascii="Times New Roman" w:hAnsi="Times New Roman"/>
          <w:b/>
          <w:bCs/>
          <w:sz w:val="36"/>
          <w:szCs w:val="36"/>
        </w:rPr>
        <w:t>Програм стручног усавршавања</w:t>
      </w:r>
    </w:p>
    <w:p w:rsidR="00CC385B" w:rsidRPr="005A2A2F" w:rsidRDefault="00CC385B" w:rsidP="005A2A2F">
      <w:pPr>
        <w:pStyle w:val="Heading2"/>
      </w:pPr>
      <w:r>
        <w:rPr>
          <w:b w:val="0"/>
          <w:lang w:val="sr-Cyrl-CS"/>
        </w:rPr>
        <w:br w:type="page"/>
      </w:r>
      <w:bookmarkStart w:id="404" w:name="_Toc367098581"/>
      <w:bookmarkStart w:id="405" w:name="_Toc367099649"/>
      <w:bookmarkStart w:id="406" w:name="_Toc367099749"/>
      <w:bookmarkStart w:id="407" w:name="_Toc493242999"/>
      <w:bookmarkStart w:id="408" w:name="_Toc19012977"/>
      <w:bookmarkStart w:id="409" w:name="_Toc50922309"/>
      <w:bookmarkStart w:id="410" w:name="_Toc82627482"/>
      <w:bookmarkStart w:id="411" w:name="_Toc82637955"/>
      <w:r w:rsidRPr="005A2A2F">
        <w:lastRenderedPageBreak/>
        <w:t>5.1. ПРОГРАМ РАДА ШКОЛСКОГ ОДБОРА</w:t>
      </w:r>
      <w:bookmarkEnd w:id="404"/>
      <w:bookmarkEnd w:id="405"/>
      <w:bookmarkEnd w:id="406"/>
      <w:bookmarkEnd w:id="407"/>
      <w:bookmarkEnd w:id="408"/>
      <w:bookmarkEnd w:id="409"/>
      <w:bookmarkEnd w:id="410"/>
      <w:bookmarkEnd w:id="411"/>
    </w:p>
    <w:p w:rsidR="00CC385B" w:rsidRPr="005A2A2F" w:rsidRDefault="00CC385B" w:rsidP="005A2A2F">
      <w:pPr>
        <w:pStyle w:val="Heading2"/>
      </w:pPr>
      <w:bookmarkStart w:id="412" w:name="_Toc367098582"/>
      <w:bookmarkStart w:id="413" w:name="_Toc367099650"/>
      <w:bookmarkStart w:id="414" w:name="_Toc367099750"/>
      <w:bookmarkStart w:id="415" w:name="_Toc493243000"/>
      <w:bookmarkStart w:id="416" w:name="_Toc19012978"/>
      <w:bookmarkStart w:id="417" w:name="_Toc50922310"/>
      <w:bookmarkStart w:id="418" w:name="_Toc82627483"/>
      <w:bookmarkStart w:id="419" w:name="_Toc82637956"/>
      <w:r w:rsidRPr="005A2A2F">
        <w:t xml:space="preserve">ЗА ШКОЛСКУ </w:t>
      </w:r>
      <w:r w:rsidR="00B74E76">
        <w:t>202</w:t>
      </w:r>
      <w:r w:rsidR="00B74E76">
        <w:rPr>
          <w:lang w:val="sr-Cyrl-RS"/>
        </w:rPr>
        <w:t>1</w:t>
      </w:r>
      <w:r w:rsidR="00B74E76">
        <w:t>/202</w:t>
      </w:r>
      <w:r w:rsidR="00B74E76">
        <w:rPr>
          <w:lang w:val="sr-Cyrl-RS"/>
        </w:rPr>
        <w:t>2</w:t>
      </w:r>
      <w:r w:rsidRPr="005A2A2F">
        <w:t>. ГОДИНУ</w:t>
      </w:r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p w:rsidR="000B0051" w:rsidRDefault="000B0051" w:rsidP="000B0051">
      <w:pPr>
        <w:rPr>
          <w:lang w:val="sr-Cyrl-CS"/>
        </w:rPr>
      </w:pPr>
    </w:p>
    <w:tbl>
      <w:tblPr>
        <w:tblW w:w="1039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5511"/>
        <w:gridCol w:w="2689"/>
      </w:tblGrid>
      <w:tr w:rsidR="000B0051" w:rsidTr="00BE4B81">
        <w:tc>
          <w:tcPr>
            <w:tcW w:w="2198" w:type="dxa"/>
            <w:tcBorders>
              <w:top w:val="double" w:sz="6" w:space="0" w:color="auto"/>
              <w:bottom w:val="double" w:sz="6" w:space="0" w:color="auto"/>
            </w:tcBorders>
            <w:shd w:val="clear" w:color="auto" w:fill="FABF8F" w:themeFill="accent6" w:themeFillTint="99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B89">
              <w:rPr>
                <w:rFonts w:ascii="Times New Roman" w:hAnsi="Times New Roman"/>
                <w:sz w:val="28"/>
                <w:szCs w:val="28"/>
              </w:rPr>
              <w:t>Време реализације</w:t>
            </w:r>
          </w:p>
        </w:tc>
        <w:tc>
          <w:tcPr>
            <w:tcW w:w="5511" w:type="dxa"/>
            <w:tcBorders>
              <w:top w:val="double" w:sz="6" w:space="0" w:color="auto"/>
              <w:bottom w:val="double" w:sz="6" w:space="0" w:color="auto"/>
            </w:tcBorders>
            <w:shd w:val="clear" w:color="auto" w:fill="FABF8F" w:themeFill="accent6" w:themeFillTint="99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B89">
              <w:rPr>
                <w:rFonts w:ascii="Times New Roman" w:hAnsi="Times New Roman"/>
                <w:sz w:val="28"/>
                <w:szCs w:val="28"/>
              </w:rPr>
              <w:t>Програмски садржаји</w:t>
            </w:r>
          </w:p>
        </w:tc>
        <w:tc>
          <w:tcPr>
            <w:tcW w:w="2689" w:type="dxa"/>
            <w:tcBorders>
              <w:top w:val="double" w:sz="6" w:space="0" w:color="auto"/>
              <w:bottom w:val="double" w:sz="6" w:space="0" w:color="auto"/>
            </w:tcBorders>
            <w:shd w:val="clear" w:color="auto" w:fill="FABF8F" w:themeFill="accent6" w:themeFillTint="99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B89">
              <w:rPr>
                <w:rFonts w:ascii="Times New Roman" w:hAnsi="Times New Roman"/>
                <w:sz w:val="28"/>
                <w:szCs w:val="28"/>
              </w:rPr>
              <w:t>Носиоци реализације и сарадници</w:t>
            </w:r>
          </w:p>
        </w:tc>
      </w:tr>
      <w:tr w:rsidR="000B0051" w:rsidTr="00BE4B81">
        <w:trPr>
          <w:trHeight w:val="1909"/>
        </w:trPr>
        <w:tc>
          <w:tcPr>
            <w:tcW w:w="2198" w:type="dxa"/>
            <w:tcBorders>
              <w:top w:val="double" w:sz="6" w:space="0" w:color="auto"/>
            </w:tcBorders>
            <w:vAlign w:val="bottom"/>
          </w:tcPr>
          <w:p w:rsidR="00BA7ABA" w:rsidRDefault="00BA7ABA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  <w:p w:rsidR="00BA7ABA" w:rsidRDefault="00BA7ABA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  <w:p w:rsidR="00BA7ABA" w:rsidRDefault="00BA7ABA" w:rsidP="000B0051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Септембар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Октобар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11" w:type="dxa"/>
            <w:tcBorders>
              <w:top w:val="double" w:sz="6" w:space="0" w:color="auto"/>
            </w:tcBorders>
          </w:tcPr>
          <w:p w:rsidR="000B0051" w:rsidRPr="00FC2B89" w:rsidRDefault="000B0051" w:rsidP="000B0051">
            <w:pPr>
              <w:pStyle w:val="ListParagraph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Разматрање и усвајање Извештаја о раду школе у школској</w:t>
            </w:r>
            <w:r w:rsidR="000C3BA8">
              <w:rPr>
                <w:rFonts w:ascii="Times New Roman" w:hAnsi="Times New Roman"/>
                <w:sz w:val="20"/>
              </w:rPr>
              <w:t xml:space="preserve"> 20</w:t>
            </w:r>
            <w:r w:rsidR="000C3BA8">
              <w:rPr>
                <w:rFonts w:ascii="Times New Roman" w:hAnsi="Times New Roman"/>
                <w:sz w:val="20"/>
                <w:lang w:val="sr-Cyrl-RS"/>
              </w:rPr>
              <w:t>20</w:t>
            </w:r>
            <w:r w:rsidR="00BA7ABA">
              <w:rPr>
                <w:rFonts w:ascii="Times New Roman" w:hAnsi="Times New Roman"/>
                <w:sz w:val="20"/>
              </w:rPr>
              <w:t>/20</w:t>
            </w:r>
            <w:r w:rsidR="000C3BA8">
              <w:rPr>
                <w:rFonts w:ascii="Times New Roman" w:hAnsi="Times New Roman"/>
                <w:sz w:val="20"/>
                <w:lang w:val="sr-Cyrl-RS"/>
              </w:rPr>
              <w:t>21</w:t>
            </w:r>
            <w:r w:rsidRPr="00FC2B89">
              <w:rPr>
                <w:rFonts w:ascii="Times New Roman" w:hAnsi="Times New Roman"/>
                <w:sz w:val="20"/>
              </w:rPr>
              <w:t>. години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Извештај о раду директора школе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Усвајање плана стручног усаврш</w:t>
            </w:r>
            <w:r w:rsidR="00BA7ABA">
              <w:rPr>
                <w:rFonts w:ascii="Times New Roman" w:hAnsi="Times New Roman"/>
                <w:sz w:val="20"/>
              </w:rPr>
              <w:t>авања запослених у школској 20</w:t>
            </w:r>
            <w:r w:rsidR="000C3BA8">
              <w:rPr>
                <w:rFonts w:ascii="Times New Roman" w:hAnsi="Times New Roman"/>
                <w:sz w:val="20"/>
                <w:lang w:val="sr-Cyrl-RS"/>
              </w:rPr>
              <w:t>21</w:t>
            </w:r>
            <w:r w:rsidR="00BA7ABA">
              <w:rPr>
                <w:rFonts w:ascii="Times New Roman" w:hAnsi="Times New Roman"/>
                <w:sz w:val="20"/>
              </w:rPr>
              <w:t>/202</w:t>
            </w:r>
            <w:r w:rsidR="000C3BA8">
              <w:rPr>
                <w:rFonts w:ascii="Times New Roman" w:hAnsi="Times New Roman"/>
                <w:sz w:val="20"/>
                <w:lang w:val="sr-Cyrl-RS"/>
              </w:rPr>
              <w:t>2</w:t>
            </w:r>
            <w:r w:rsidRPr="00FC2B89">
              <w:rPr>
                <w:rFonts w:ascii="Times New Roman" w:hAnsi="Times New Roman"/>
                <w:sz w:val="20"/>
              </w:rPr>
              <w:t>. години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Усвајање Годишњ</w:t>
            </w:r>
            <w:r w:rsidR="00BA7ABA">
              <w:rPr>
                <w:rFonts w:ascii="Times New Roman" w:hAnsi="Times New Roman"/>
                <w:sz w:val="20"/>
              </w:rPr>
              <w:t>ег програма рада за школску 20</w:t>
            </w:r>
            <w:r w:rsidR="000C3BA8">
              <w:rPr>
                <w:rFonts w:ascii="Times New Roman" w:hAnsi="Times New Roman"/>
                <w:sz w:val="20"/>
                <w:lang w:val="sr-Cyrl-RS"/>
              </w:rPr>
              <w:t>21</w:t>
            </w:r>
            <w:r>
              <w:rPr>
                <w:rFonts w:ascii="Times New Roman" w:hAnsi="Times New Roman"/>
                <w:sz w:val="20"/>
              </w:rPr>
              <w:t>/202</w:t>
            </w:r>
            <w:r w:rsidR="000C3BA8">
              <w:rPr>
                <w:rFonts w:ascii="Times New Roman" w:hAnsi="Times New Roman"/>
                <w:sz w:val="20"/>
                <w:lang w:val="sr-Cyrl-RS"/>
              </w:rPr>
              <w:t>2</w:t>
            </w:r>
            <w:r w:rsidRPr="00FC2B89">
              <w:rPr>
                <w:rFonts w:ascii="Times New Roman" w:hAnsi="Times New Roman"/>
                <w:sz w:val="20"/>
              </w:rPr>
              <w:t>. годину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Усвајање тромесечног обрачуна</w:t>
            </w:r>
          </w:p>
        </w:tc>
        <w:tc>
          <w:tcPr>
            <w:tcW w:w="2689" w:type="dxa"/>
            <w:tcBorders>
              <w:top w:val="double" w:sz="6" w:space="0" w:color="auto"/>
            </w:tcBorders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председник ШО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</w:tc>
      </w:tr>
      <w:tr w:rsidR="000B0051" w:rsidRPr="00B37160" w:rsidTr="00BE4B81">
        <w:trPr>
          <w:trHeight w:val="1515"/>
        </w:trPr>
        <w:tc>
          <w:tcPr>
            <w:tcW w:w="2198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Новембар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Децембар</w:t>
            </w:r>
          </w:p>
          <w:p w:rsidR="000B0051" w:rsidRPr="00FC2B89" w:rsidRDefault="000B0051" w:rsidP="000B0051">
            <w:pPr>
              <w:rPr>
                <w:rFonts w:ascii="Times New Roman" w:hAnsi="Times New Roman"/>
                <w:sz w:val="20"/>
              </w:rPr>
            </w:pPr>
          </w:p>
          <w:p w:rsidR="000B0051" w:rsidRPr="00FC2B89" w:rsidRDefault="000B0051" w:rsidP="000B0051">
            <w:pPr>
              <w:rPr>
                <w:rFonts w:ascii="Times New Roman" w:hAnsi="Times New Roman"/>
                <w:sz w:val="20"/>
              </w:rPr>
            </w:pPr>
          </w:p>
          <w:p w:rsidR="000B0051" w:rsidRPr="00FC2B89" w:rsidRDefault="000B0051" w:rsidP="000B005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511" w:type="dxa"/>
          </w:tcPr>
          <w:p w:rsidR="000B0051" w:rsidRPr="00FC2B89" w:rsidRDefault="000B0051" w:rsidP="000B0051">
            <w:pPr>
              <w:pStyle w:val="ListParagraph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Анализа образовно-васпитног рада на крају I периода оцењивања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Усвајање измена и допуна Статута школе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 xml:space="preserve">Усвајање измена и допуна других нормативних аката усклађених са законом 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Доношење одлуке о извођењу екскурзије</w:t>
            </w:r>
          </w:p>
        </w:tc>
        <w:tc>
          <w:tcPr>
            <w:tcW w:w="2689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секретар школе</w:t>
            </w:r>
          </w:p>
        </w:tc>
      </w:tr>
      <w:tr w:rsidR="000B0051" w:rsidTr="00BE4B81">
        <w:tc>
          <w:tcPr>
            <w:tcW w:w="2198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Јануар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5511" w:type="dxa"/>
          </w:tcPr>
          <w:p w:rsidR="000B0051" w:rsidRPr="00FC2B89" w:rsidRDefault="000B0051" w:rsidP="000B0051">
            <w:pPr>
              <w:pStyle w:val="ListParagraph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Анализа образовно-васпитног рада на крају првог полугодишта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Усвајање завршног рачуна школе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Сагласност на план јавних набавки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Усвајање извештаја о извршеном попису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Извештај директора школе и полугодишња анализа реализације Годишњег програма рада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Анализа предлога тима за маркетинг школе</w:t>
            </w:r>
          </w:p>
        </w:tc>
        <w:tc>
          <w:tcPr>
            <w:tcW w:w="2689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председник ШО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секретар школе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председник пописне комисије</w:t>
            </w:r>
          </w:p>
        </w:tc>
      </w:tr>
      <w:tr w:rsidR="000B0051" w:rsidTr="00BE4B81">
        <w:trPr>
          <w:trHeight w:val="1124"/>
        </w:trPr>
        <w:tc>
          <w:tcPr>
            <w:tcW w:w="2198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Март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Април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11" w:type="dxa"/>
            <w:vAlign w:val="center"/>
          </w:tcPr>
          <w:p w:rsidR="000B0051" w:rsidRPr="00FC2B89" w:rsidRDefault="000B0051" w:rsidP="000B0051">
            <w:pPr>
              <w:pStyle w:val="ListParagraph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Усвајање тромесечног обрачуна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Анализа образовно-васпитног рада на крају III периода оцењивања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Текућа питања</w:t>
            </w:r>
          </w:p>
        </w:tc>
        <w:tc>
          <w:tcPr>
            <w:tcW w:w="2689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</w:tc>
      </w:tr>
      <w:tr w:rsidR="000B0051" w:rsidTr="00BE4B81">
        <w:trPr>
          <w:trHeight w:val="1126"/>
        </w:trPr>
        <w:tc>
          <w:tcPr>
            <w:tcW w:w="2198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Мај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5511" w:type="dxa"/>
            <w:vAlign w:val="center"/>
          </w:tcPr>
          <w:p w:rsidR="000B0051" w:rsidRPr="00FC2B89" w:rsidRDefault="000B0051" w:rsidP="000B0051">
            <w:pPr>
              <w:pStyle w:val="ListParagraph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Анализа образовно-васпитног рада на крају другог полугодишта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Разматрање система награђивања ученика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Текућа питања</w:t>
            </w:r>
          </w:p>
        </w:tc>
        <w:tc>
          <w:tcPr>
            <w:tcW w:w="2689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</w:tc>
      </w:tr>
      <w:tr w:rsidR="000B0051" w:rsidTr="00BE4B81">
        <w:trPr>
          <w:trHeight w:val="1148"/>
        </w:trPr>
        <w:tc>
          <w:tcPr>
            <w:tcW w:w="2198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Јул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Август</w:t>
            </w:r>
          </w:p>
        </w:tc>
        <w:tc>
          <w:tcPr>
            <w:tcW w:w="5511" w:type="dxa"/>
          </w:tcPr>
          <w:p w:rsidR="000B0051" w:rsidRPr="00FC2B89" w:rsidRDefault="000B0051" w:rsidP="000B0051">
            <w:pPr>
              <w:pStyle w:val="ListParagraph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Усвајање тромесечног обрачуна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Анализа образовно-васп</w:t>
            </w:r>
            <w:r>
              <w:rPr>
                <w:rFonts w:ascii="Times New Roman" w:hAnsi="Times New Roman"/>
                <w:sz w:val="20"/>
              </w:rPr>
              <w:t>итног</w:t>
            </w:r>
            <w:r w:rsidR="00EA3B4F">
              <w:rPr>
                <w:rFonts w:ascii="Times New Roman" w:hAnsi="Times New Roman"/>
                <w:sz w:val="20"/>
              </w:rPr>
              <w:t xml:space="preserve"> рада на крају школске 20</w:t>
            </w:r>
            <w:r w:rsidR="00F16EB9">
              <w:rPr>
                <w:rFonts w:ascii="Times New Roman" w:hAnsi="Times New Roman"/>
                <w:sz w:val="20"/>
                <w:lang w:val="sr-Cyrl-RS"/>
              </w:rPr>
              <w:t>21</w:t>
            </w:r>
            <w:r w:rsidRPr="00FC2B89">
              <w:rPr>
                <w:rFonts w:ascii="Times New Roman" w:hAnsi="Times New Roman"/>
                <w:sz w:val="20"/>
              </w:rPr>
              <w:t>/20</w:t>
            </w:r>
            <w:r w:rsidR="00EA3B4F">
              <w:rPr>
                <w:rFonts w:ascii="Times New Roman" w:hAnsi="Times New Roman"/>
                <w:sz w:val="20"/>
              </w:rPr>
              <w:t>2</w:t>
            </w:r>
            <w:r w:rsidR="00F16EB9">
              <w:rPr>
                <w:rFonts w:ascii="Times New Roman" w:hAnsi="Times New Roman"/>
                <w:sz w:val="20"/>
                <w:lang w:val="sr-Cyrl-RS"/>
              </w:rPr>
              <w:t>2</w:t>
            </w:r>
            <w:r w:rsidRPr="00FC2B89">
              <w:rPr>
                <w:rFonts w:ascii="Times New Roman" w:hAnsi="Times New Roman"/>
                <w:sz w:val="20"/>
              </w:rPr>
              <w:t>. године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Анализа уписа у наредну школску годину</w:t>
            </w:r>
          </w:p>
          <w:p w:rsidR="000B0051" w:rsidRPr="00FC2B89" w:rsidRDefault="000B0051" w:rsidP="000B0051">
            <w:pPr>
              <w:pStyle w:val="ListParagraph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Усвајање финансијског плана</w:t>
            </w:r>
          </w:p>
        </w:tc>
        <w:tc>
          <w:tcPr>
            <w:tcW w:w="2689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председник ШО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</w:tc>
      </w:tr>
      <w:tr w:rsidR="000B0051" w:rsidTr="00BE4B81">
        <w:trPr>
          <w:trHeight w:val="1008"/>
        </w:trPr>
        <w:tc>
          <w:tcPr>
            <w:tcW w:w="2198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Семпембар-Август</w:t>
            </w:r>
          </w:p>
        </w:tc>
        <w:tc>
          <w:tcPr>
            <w:tcW w:w="5511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Разматрање жалби ученика и родитеља на одлуке директора школе и Наставничког већа</w:t>
            </w:r>
          </w:p>
        </w:tc>
        <w:tc>
          <w:tcPr>
            <w:tcW w:w="2689" w:type="dxa"/>
            <w:vAlign w:val="center"/>
          </w:tcPr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председник ШО</w:t>
            </w:r>
          </w:p>
          <w:p w:rsidR="000B0051" w:rsidRPr="00FC2B89" w:rsidRDefault="000B0051" w:rsidP="000B0051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</w:tc>
      </w:tr>
    </w:tbl>
    <w:p w:rsidR="000B0051" w:rsidRPr="000B0051" w:rsidRDefault="000B0051" w:rsidP="000B0051">
      <w:pPr>
        <w:rPr>
          <w:lang w:val="sr-Cyrl-CS"/>
        </w:rPr>
      </w:pPr>
    </w:p>
    <w:p w:rsidR="00CC385B" w:rsidRDefault="00CC385B">
      <w:pPr>
        <w:rPr>
          <w:rFonts w:ascii="Times New Roman" w:hAnsi="Times New Roman"/>
          <w:b/>
          <w:bCs/>
          <w:sz w:val="32"/>
          <w:lang w:val="sr-Cyrl-CS"/>
        </w:rPr>
      </w:pPr>
    </w:p>
    <w:p w:rsidR="00684EC7" w:rsidRDefault="00684EC7" w:rsidP="006F062D">
      <w:pPr>
        <w:pStyle w:val="Heading2"/>
        <w:rPr>
          <w:u w:val="single"/>
          <w:lang w:val="sr-Cyrl-RS"/>
        </w:rPr>
      </w:pPr>
      <w:bookmarkStart w:id="420" w:name="_Toc367098583"/>
      <w:bookmarkStart w:id="421" w:name="_Toc367099651"/>
      <w:bookmarkStart w:id="422" w:name="_Toc367099751"/>
      <w:bookmarkStart w:id="423" w:name="_Toc493243001"/>
      <w:bookmarkStart w:id="424" w:name="_Toc19012979"/>
    </w:p>
    <w:p w:rsidR="00684EC7" w:rsidRPr="00684EC7" w:rsidRDefault="00684EC7" w:rsidP="00684EC7">
      <w:pPr>
        <w:rPr>
          <w:rFonts w:asciiTheme="minorHAnsi" w:hAnsiTheme="minorHAnsi"/>
          <w:lang w:val="sr-Cyrl-RS"/>
        </w:rPr>
      </w:pPr>
    </w:p>
    <w:p w:rsidR="00CC385B" w:rsidRPr="005A2A2F" w:rsidRDefault="00CC385B" w:rsidP="005A2A2F">
      <w:pPr>
        <w:pStyle w:val="Heading2"/>
      </w:pPr>
      <w:bookmarkStart w:id="425" w:name="_Toc50922311"/>
      <w:bookmarkStart w:id="426" w:name="_Toc82627484"/>
      <w:bookmarkStart w:id="427" w:name="_Toc82637957"/>
      <w:r w:rsidRPr="005A2A2F">
        <w:lastRenderedPageBreak/>
        <w:t>5.2. ПРОГРАМ РАДА ДИРЕКТОРА ШКОЛЕ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:rsidR="00CC385B" w:rsidRPr="005A2A2F" w:rsidRDefault="005D2576" w:rsidP="005A2A2F">
      <w:pPr>
        <w:pStyle w:val="Heading2"/>
      </w:pPr>
      <w:bookmarkStart w:id="428" w:name="_Toc367098584"/>
      <w:bookmarkStart w:id="429" w:name="_Toc367099652"/>
      <w:bookmarkStart w:id="430" w:name="_Toc367099752"/>
      <w:bookmarkStart w:id="431" w:name="_Toc493243002"/>
      <w:bookmarkStart w:id="432" w:name="_Toc19012980"/>
      <w:bookmarkStart w:id="433" w:name="_Toc50922312"/>
      <w:bookmarkStart w:id="434" w:name="_Toc82627485"/>
      <w:bookmarkStart w:id="435" w:name="_Toc82637958"/>
      <w:r>
        <w:t>ЗА ШКОЛСКУ 202</w:t>
      </w:r>
      <w:r>
        <w:rPr>
          <w:lang w:val="sr-Cyrl-RS"/>
        </w:rPr>
        <w:t>1</w:t>
      </w:r>
      <w:r>
        <w:t>/202</w:t>
      </w:r>
      <w:r>
        <w:rPr>
          <w:lang w:val="sr-Cyrl-RS"/>
        </w:rPr>
        <w:t>2</w:t>
      </w:r>
      <w:r w:rsidR="00CC385B" w:rsidRPr="005A2A2F">
        <w:t>. ГОДИНУ</w:t>
      </w:r>
      <w:bookmarkEnd w:id="428"/>
      <w:bookmarkEnd w:id="429"/>
      <w:bookmarkEnd w:id="430"/>
      <w:bookmarkEnd w:id="431"/>
      <w:bookmarkEnd w:id="432"/>
      <w:bookmarkEnd w:id="433"/>
      <w:bookmarkEnd w:id="434"/>
      <w:bookmarkEnd w:id="435"/>
    </w:p>
    <w:tbl>
      <w:tblPr>
        <w:tblW w:w="0" w:type="auto"/>
        <w:jc w:val="center"/>
        <w:tblInd w:w="-233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010"/>
        <w:gridCol w:w="5699"/>
        <w:gridCol w:w="2689"/>
      </w:tblGrid>
      <w:tr w:rsidR="00684EC7" w:rsidTr="00A011B6">
        <w:trPr>
          <w:jc w:val="center"/>
        </w:trPr>
        <w:tc>
          <w:tcPr>
            <w:tcW w:w="2010" w:type="dxa"/>
            <w:tcBorders>
              <w:top w:val="double" w:sz="6" w:space="0" w:color="auto"/>
              <w:bottom w:val="double" w:sz="6" w:space="0" w:color="auto"/>
            </w:tcBorders>
            <w:shd w:val="clear" w:color="auto" w:fill="FABF8F" w:themeFill="accent6" w:themeFillTint="99"/>
            <w:vAlign w:val="center"/>
          </w:tcPr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B89">
              <w:rPr>
                <w:rFonts w:ascii="Times New Roman" w:hAnsi="Times New Roman"/>
                <w:sz w:val="28"/>
                <w:szCs w:val="28"/>
              </w:rPr>
              <w:t>Време реализације</w:t>
            </w:r>
          </w:p>
        </w:tc>
        <w:tc>
          <w:tcPr>
            <w:tcW w:w="5699" w:type="dxa"/>
            <w:tcBorders>
              <w:top w:val="double" w:sz="6" w:space="0" w:color="auto"/>
              <w:bottom w:val="double" w:sz="6" w:space="0" w:color="auto"/>
            </w:tcBorders>
            <w:shd w:val="clear" w:color="auto" w:fill="FABF8F" w:themeFill="accent6" w:themeFillTint="99"/>
            <w:vAlign w:val="center"/>
          </w:tcPr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B89">
              <w:rPr>
                <w:rFonts w:ascii="Times New Roman" w:hAnsi="Times New Roman"/>
                <w:sz w:val="28"/>
                <w:szCs w:val="28"/>
              </w:rPr>
              <w:t>Програмски садржаји</w:t>
            </w:r>
          </w:p>
        </w:tc>
        <w:tc>
          <w:tcPr>
            <w:tcW w:w="2689" w:type="dxa"/>
            <w:tcBorders>
              <w:top w:val="double" w:sz="6" w:space="0" w:color="auto"/>
              <w:bottom w:val="double" w:sz="6" w:space="0" w:color="auto"/>
            </w:tcBorders>
            <w:shd w:val="clear" w:color="auto" w:fill="FABF8F" w:themeFill="accent6" w:themeFillTint="99"/>
            <w:vAlign w:val="center"/>
          </w:tcPr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B89">
              <w:rPr>
                <w:rFonts w:ascii="Times New Roman" w:hAnsi="Times New Roman"/>
                <w:sz w:val="28"/>
                <w:szCs w:val="28"/>
              </w:rPr>
              <w:t>Носиоци реализације и сарадници</w:t>
            </w:r>
          </w:p>
        </w:tc>
      </w:tr>
      <w:tr w:rsidR="00684EC7" w:rsidTr="00A011B6">
        <w:trPr>
          <w:trHeight w:val="1909"/>
          <w:jc w:val="center"/>
        </w:trPr>
        <w:tc>
          <w:tcPr>
            <w:tcW w:w="2010" w:type="dxa"/>
            <w:tcBorders>
              <w:top w:val="double" w:sz="6" w:space="0" w:color="auto"/>
            </w:tcBorders>
            <w:vAlign w:val="center"/>
          </w:tcPr>
          <w:p w:rsidR="00684EC7" w:rsidRPr="002E0633" w:rsidRDefault="002E0633" w:rsidP="002E0633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  <w:p w:rsidR="00684EC7" w:rsidRPr="00FC2B89" w:rsidRDefault="00684EC7" w:rsidP="002E063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9" w:type="dxa"/>
            <w:tcBorders>
              <w:top w:val="double" w:sz="6" w:space="0" w:color="auto"/>
            </w:tcBorders>
          </w:tcPr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Израда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извештаја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раду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школе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у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протеклој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школској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години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Програмирање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сопственог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рада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на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месечном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годишњем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нивоу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Рад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на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пословима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радним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задацима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организовања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рада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школе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у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школској</w:t>
            </w:r>
            <w:r w:rsidR="00DD44DA">
              <w:rPr>
                <w:rFonts w:ascii="Times New Roman" w:hAnsi="Times New Roman"/>
                <w:sz w:val="20"/>
              </w:rPr>
              <w:t xml:space="preserve"> 202</w:t>
            </w:r>
            <w:r w:rsidR="00DD44DA">
              <w:rPr>
                <w:rFonts w:ascii="Times New Roman" w:hAnsi="Times New Roman"/>
                <w:sz w:val="20"/>
                <w:lang w:val="sr-Cyrl-RS"/>
              </w:rPr>
              <w:t>1</w:t>
            </w:r>
            <w:r w:rsidR="00DD44DA">
              <w:rPr>
                <w:rFonts w:ascii="Times New Roman" w:hAnsi="Times New Roman"/>
                <w:sz w:val="20"/>
              </w:rPr>
              <w:t>/202</w:t>
            </w:r>
            <w:r w:rsidR="00DD44DA">
              <w:rPr>
                <w:rFonts w:ascii="Times New Roman" w:hAnsi="Times New Roman"/>
                <w:sz w:val="20"/>
                <w:lang w:val="sr-Cyrl-RS"/>
              </w:rPr>
              <w:t>2</w:t>
            </w:r>
            <w:r w:rsidRPr="00684EC7">
              <w:rPr>
                <w:rFonts w:ascii="Times New Roman" w:hAnsi="Times New Roman"/>
                <w:sz w:val="20"/>
              </w:rPr>
              <w:t xml:space="preserve">. </w:t>
            </w:r>
            <w:r w:rsidRPr="00684EC7">
              <w:rPr>
                <w:rFonts w:ascii="Times New Roman" w:hAnsi="Times New Roman" w:hint="eastAsia"/>
                <w:sz w:val="20"/>
              </w:rPr>
              <w:t>години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Припрема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седница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Школског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одбора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Сарадња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са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предузећима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за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чије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потребе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се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школују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ученици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Разговор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са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одељенским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старешинама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Израда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одређених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показатеља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који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ће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служити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као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основа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за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финансирање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Организовње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израде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праћење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промена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нормативних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аката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школе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Планирање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праћење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израде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Годишњег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плана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рада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школе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Планирање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наставе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у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ситуацији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опасности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од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заразе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изазване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="00DD44DA">
              <w:rPr>
                <w:rFonts w:ascii="Times New Roman" w:hAnsi="Times New Roman"/>
                <w:sz w:val="20"/>
                <w:lang w:val="sr-Cyrl-RS"/>
              </w:rPr>
              <w:t xml:space="preserve">вирусом </w:t>
            </w:r>
            <w:r w:rsidR="003F1447">
              <w:rPr>
                <w:rFonts w:ascii="Times New Roman" w:hAnsi="Times New Roman"/>
                <w:sz w:val="20"/>
                <w:lang w:val="sr-Latn-RS"/>
              </w:rPr>
              <w:t>COVID 19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Рад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у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тимовима</w:t>
            </w:r>
          </w:p>
          <w:p w:rsidR="00684EC7" w:rsidRPr="00684EC7" w:rsidRDefault="00684EC7" w:rsidP="00320D95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Организовање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остваривање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педагошко</w:t>
            </w:r>
            <w:r w:rsidRPr="00684EC7">
              <w:rPr>
                <w:rFonts w:ascii="Times New Roman" w:hAnsi="Times New Roman"/>
                <w:sz w:val="20"/>
              </w:rPr>
              <w:t>-</w:t>
            </w:r>
            <w:r w:rsidRPr="00684EC7">
              <w:rPr>
                <w:rFonts w:ascii="Times New Roman" w:hAnsi="Times New Roman" w:hint="eastAsia"/>
                <w:sz w:val="20"/>
              </w:rPr>
              <w:t>инструктивног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увида</w:t>
            </w:r>
            <w:r w:rsidRPr="00684EC7">
              <w:rPr>
                <w:rFonts w:ascii="Times New Roman" w:hAnsi="Times New Roman"/>
                <w:sz w:val="20"/>
              </w:rPr>
              <w:t xml:space="preserve"> – </w:t>
            </w:r>
            <w:r w:rsidRPr="00684EC7">
              <w:rPr>
                <w:rFonts w:ascii="Times New Roman" w:hAnsi="Times New Roman" w:hint="eastAsia"/>
                <w:sz w:val="20"/>
              </w:rPr>
              <w:t>сарадње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са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родитељима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ученика</w:t>
            </w:r>
          </w:p>
          <w:p w:rsidR="00684EC7" w:rsidRPr="005E4EA1" w:rsidRDefault="00684EC7" w:rsidP="00320D95">
            <w:pPr>
              <w:pStyle w:val="ListParagraph"/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</w:rPr>
            </w:pPr>
            <w:r w:rsidRPr="00684EC7">
              <w:rPr>
                <w:rFonts w:ascii="Times New Roman" w:hAnsi="Times New Roman" w:hint="eastAsia"/>
                <w:sz w:val="20"/>
              </w:rPr>
              <w:t>Послови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око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организовања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екскурзија</w:t>
            </w:r>
            <w:r w:rsidRPr="00684EC7">
              <w:rPr>
                <w:rFonts w:ascii="Times New Roman" w:hAnsi="Times New Roman"/>
                <w:sz w:val="20"/>
              </w:rPr>
              <w:t xml:space="preserve"> </w:t>
            </w:r>
            <w:r w:rsidRPr="00684EC7">
              <w:rPr>
                <w:rFonts w:ascii="Times New Roman" w:hAnsi="Times New Roman" w:hint="eastAsia"/>
                <w:sz w:val="20"/>
              </w:rPr>
              <w:t>ученика</w:t>
            </w:r>
          </w:p>
          <w:p w:rsidR="005E4EA1" w:rsidRPr="00FC2B89" w:rsidRDefault="005E4EA1" w:rsidP="00320D95">
            <w:pPr>
              <w:pStyle w:val="ListParagraph"/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 xml:space="preserve">Анализа месечних извештаја Организатора практичне наставе </w:t>
            </w:r>
          </w:p>
        </w:tc>
        <w:tc>
          <w:tcPr>
            <w:tcW w:w="2689" w:type="dxa"/>
            <w:tcBorders>
              <w:top w:val="double" w:sz="6" w:space="0" w:color="auto"/>
            </w:tcBorders>
            <w:vAlign w:val="center"/>
          </w:tcPr>
          <w:p w:rsidR="00684EC7" w:rsidRDefault="00684EC7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684EC7" w:rsidRPr="00684EC7" w:rsidRDefault="00684EC7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секретар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</w:tc>
      </w:tr>
      <w:tr w:rsidR="00684EC7" w:rsidRPr="00B37160" w:rsidTr="00A011B6">
        <w:trPr>
          <w:trHeight w:val="1515"/>
          <w:jc w:val="center"/>
        </w:trPr>
        <w:tc>
          <w:tcPr>
            <w:tcW w:w="2010" w:type="dxa"/>
            <w:vAlign w:val="center"/>
          </w:tcPr>
          <w:p w:rsidR="00684EC7" w:rsidRPr="002E0633" w:rsidRDefault="002E0633" w:rsidP="002E0633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Октобар</w:t>
            </w:r>
          </w:p>
        </w:tc>
        <w:tc>
          <w:tcPr>
            <w:tcW w:w="5699" w:type="dxa"/>
          </w:tcPr>
          <w:p w:rsidR="002E0633" w:rsidRPr="002E0633" w:rsidRDefault="002E0633" w:rsidP="00320D95">
            <w:pPr>
              <w:pStyle w:val="ListParagraph"/>
              <w:numPr>
                <w:ilvl w:val="0"/>
                <w:numId w:val="53"/>
              </w:numPr>
              <w:contextualSpacing/>
              <w:rPr>
                <w:rFonts w:ascii="Times New Roman" w:hAnsi="Times New Roman"/>
                <w:sz w:val="20"/>
              </w:rPr>
            </w:pPr>
            <w:r w:rsidRPr="002E0633">
              <w:rPr>
                <w:rFonts w:ascii="Times New Roman" w:hAnsi="Times New Roman" w:hint="eastAsia"/>
                <w:sz w:val="20"/>
              </w:rPr>
              <w:t>Планирање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стручног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усавршавања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запослених</w:t>
            </w:r>
          </w:p>
          <w:p w:rsidR="002E0633" w:rsidRPr="002E0633" w:rsidRDefault="002E0633" w:rsidP="00320D95">
            <w:pPr>
              <w:pStyle w:val="ListParagraph"/>
              <w:numPr>
                <w:ilvl w:val="0"/>
                <w:numId w:val="53"/>
              </w:numPr>
              <w:contextualSpacing/>
              <w:rPr>
                <w:rFonts w:ascii="Times New Roman" w:hAnsi="Times New Roman"/>
                <w:sz w:val="20"/>
              </w:rPr>
            </w:pPr>
            <w:r w:rsidRPr="002E0633">
              <w:rPr>
                <w:rFonts w:ascii="Times New Roman" w:hAnsi="Times New Roman" w:hint="eastAsia"/>
                <w:sz w:val="20"/>
              </w:rPr>
              <w:t>Увид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у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правилност</w:t>
            </w:r>
            <w:r w:rsidRPr="002E0633">
              <w:rPr>
                <w:rFonts w:ascii="Times New Roman" w:hAnsi="Times New Roman"/>
                <w:sz w:val="20"/>
              </w:rPr>
              <w:t xml:space="preserve">, </w:t>
            </w:r>
            <w:r w:rsidRPr="002E0633">
              <w:rPr>
                <w:rFonts w:ascii="Times New Roman" w:hAnsi="Times New Roman" w:hint="eastAsia"/>
                <w:sz w:val="20"/>
              </w:rPr>
              <w:t>редовност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и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потпуност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вођења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педагошке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документације</w:t>
            </w:r>
          </w:p>
          <w:p w:rsidR="002E0633" w:rsidRPr="002E0633" w:rsidRDefault="002E0633" w:rsidP="00320D95">
            <w:pPr>
              <w:pStyle w:val="ListParagraph"/>
              <w:numPr>
                <w:ilvl w:val="0"/>
                <w:numId w:val="53"/>
              </w:numPr>
              <w:contextualSpacing/>
              <w:rPr>
                <w:rFonts w:ascii="Times New Roman" w:hAnsi="Times New Roman"/>
                <w:sz w:val="20"/>
              </w:rPr>
            </w:pPr>
            <w:r w:rsidRPr="002E0633">
              <w:rPr>
                <w:rFonts w:ascii="Times New Roman" w:hAnsi="Times New Roman" w:hint="eastAsia"/>
                <w:sz w:val="20"/>
              </w:rPr>
              <w:t>Припрема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седница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Наставничког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већа</w:t>
            </w:r>
          </w:p>
          <w:p w:rsidR="002E0633" w:rsidRPr="002E0633" w:rsidRDefault="002E0633" w:rsidP="00320D95">
            <w:pPr>
              <w:pStyle w:val="ListParagraph"/>
              <w:numPr>
                <w:ilvl w:val="0"/>
                <w:numId w:val="53"/>
              </w:numPr>
              <w:contextualSpacing/>
              <w:rPr>
                <w:rFonts w:ascii="Times New Roman" w:hAnsi="Times New Roman"/>
                <w:sz w:val="20"/>
              </w:rPr>
            </w:pPr>
            <w:r w:rsidRPr="002E0633">
              <w:rPr>
                <w:rFonts w:ascii="Times New Roman" w:hAnsi="Times New Roman" w:hint="eastAsia"/>
                <w:sz w:val="20"/>
              </w:rPr>
              <w:t>Припрема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за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="00504903">
              <w:rPr>
                <w:rFonts w:ascii="Times New Roman" w:hAnsi="Times New Roman" w:hint="eastAsia"/>
                <w:sz w:val="20"/>
              </w:rPr>
              <w:t>о</w:t>
            </w:r>
            <w:r w:rsidR="00504903">
              <w:rPr>
                <w:rFonts w:ascii="Times New Roman" w:hAnsi="Times New Roman"/>
                <w:sz w:val="20"/>
                <w:lang w:val="sr-Cyrl-RS"/>
              </w:rPr>
              <w:t>д</w:t>
            </w:r>
            <w:r w:rsidRPr="002E0633">
              <w:rPr>
                <w:rFonts w:ascii="Times New Roman" w:hAnsi="Times New Roman" w:hint="eastAsia"/>
                <w:sz w:val="20"/>
              </w:rPr>
              <w:t>лазак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на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Сајам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књига</w:t>
            </w:r>
          </w:p>
          <w:p w:rsidR="002E0633" w:rsidRPr="002E0633" w:rsidRDefault="002E0633" w:rsidP="00320D95">
            <w:pPr>
              <w:pStyle w:val="ListParagraph"/>
              <w:numPr>
                <w:ilvl w:val="0"/>
                <w:numId w:val="53"/>
              </w:numPr>
              <w:contextualSpacing/>
              <w:rPr>
                <w:rFonts w:ascii="Times New Roman" w:hAnsi="Times New Roman"/>
                <w:sz w:val="20"/>
              </w:rPr>
            </w:pPr>
            <w:r w:rsidRPr="002E0633">
              <w:rPr>
                <w:rFonts w:ascii="Times New Roman" w:hAnsi="Times New Roman" w:hint="eastAsia"/>
                <w:sz w:val="20"/>
              </w:rPr>
              <w:t>Обилазак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наставе</w:t>
            </w:r>
          </w:p>
          <w:p w:rsidR="002E0633" w:rsidRPr="002E0633" w:rsidRDefault="002E0633" w:rsidP="00320D95">
            <w:pPr>
              <w:pStyle w:val="ListParagraph"/>
              <w:numPr>
                <w:ilvl w:val="0"/>
                <w:numId w:val="53"/>
              </w:numPr>
              <w:contextualSpacing/>
              <w:rPr>
                <w:rFonts w:ascii="Times New Roman" w:hAnsi="Times New Roman"/>
                <w:sz w:val="20"/>
              </w:rPr>
            </w:pPr>
            <w:r w:rsidRPr="002E0633">
              <w:rPr>
                <w:rFonts w:ascii="Times New Roman" w:hAnsi="Times New Roman" w:hint="eastAsia"/>
                <w:sz w:val="20"/>
              </w:rPr>
              <w:t>Планирање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побољшања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свих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области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самовредновања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рада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школе</w:t>
            </w:r>
          </w:p>
          <w:p w:rsidR="00684EC7" w:rsidRPr="005E4EA1" w:rsidRDefault="002E0633" w:rsidP="00320D95">
            <w:pPr>
              <w:pStyle w:val="ListParagraph"/>
              <w:numPr>
                <w:ilvl w:val="0"/>
                <w:numId w:val="5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2E0633">
              <w:rPr>
                <w:rFonts w:ascii="Times New Roman" w:hAnsi="Times New Roman" w:hint="eastAsia"/>
                <w:sz w:val="20"/>
              </w:rPr>
              <w:t>Израда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извештаја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о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успеху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ученика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на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крају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првог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класификационог</w:t>
            </w:r>
            <w:r w:rsidRPr="002E0633">
              <w:rPr>
                <w:rFonts w:ascii="Times New Roman" w:hAnsi="Times New Roman"/>
                <w:sz w:val="20"/>
              </w:rPr>
              <w:t xml:space="preserve"> </w:t>
            </w:r>
            <w:r w:rsidRPr="002E0633">
              <w:rPr>
                <w:rFonts w:ascii="Times New Roman" w:hAnsi="Times New Roman" w:hint="eastAsia"/>
                <w:sz w:val="20"/>
              </w:rPr>
              <w:t>периода</w:t>
            </w:r>
          </w:p>
          <w:p w:rsidR="005E4EA1" w:rsidRPr="00FC2B89" w:rsidRDefault="005E4EA1" w:rsidP="00320D95">
            <w:pPr>
              <w:pStyle w:val="ListParagraph"/>
              <w:numPr>
                <w:ilvl w:val="0"/>
                <w:numId w:val="5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5E4EA1">
              <w:rPr>
                <w:rFonts w:ascii="Times New Roman" w:hAnsi="Times New Roman" w:hint="eastAsia"/>
                <w:sz w:val="20"/>
              </w:rPr>
              <w:t>Анализа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месечних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извештаја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Организатора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практичне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наставе</w:t>
            </w:r>
          </w:p>
        </w:tc>
        <w:tc>
          <w:tcPr>
            <w:tcW w:w="2689" w:type="dxa"/>
            <w:vAlign w:val="center"/>
          </w:tcPr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секретар школе</w:t>
            </w:r>
          </w:p>
        </w:tc>
      </w:tr>
      <w:tr w:rsidR="00684EC7" w:rsidTr="00A011B6">
        <w:trPr>
          <w:jc w:val="center"/>
        </w:trPr>
        <w:tc>
          <w:tcPr>
            <w:tcW w:w="2010" w:type="dxa"/>
            <w:vAlign w:val="center"/>
          </w:tcPr>
          <w:p w:rsidR="00684EC7" w:rsidRPr="006123A2" w:rsidRDefault="006123A2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Новембар</w:t>
            </w:r>
          </w:p>
        </w:tc>
        <w:tc>
          <w:tcPr>
            <w:tcW w:w="5699" w:type="dxa"/>
          </w:tcPr>
          <w:p w:rsidR="006123A2" w:rsidRPr="006123A2" w:rsidRDefault="006123A2" w:rsidP="00320D95">
            <w:pPr>
              <w:pStyle w:val="ListParagraph"/>
              <w:numPr>
                <w:ilvl w:val="0"/>
                <w:numId w:val="54"/>
              </w:numPr>
              <w:contextualSpacing/>
              <w:rPr>
                <w:rFonts w:ascii="Times New Roman" w:hAnsi="Times New Roman"/>
                <w:sz w:val="20"/>
              </w:rPr>
            </w:pPr>
            <w:r w:rsidRPr="006123A2">
              <w:rPr>
                <w:rFonts w:ascii="Times New Roman" w:hAnsi="Times New Roman" w:hint="eastAsia"/>
                <w:sz w:val="20"/>
              </w:rPr>
              <w:t>Припрема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Наставничког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већа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и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Школског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одбора</w:t>
            </w:r>
          </w:p>
          <w:p w:rsidR="006123A2" w:rsidRPr="006123A2" w:rsidRDefault="006123A2" w:rsidP="00320D95">
            <w:pPr>
              <w:pStyle w:val="ListParagraph"/>
              <w:numPr>
                <w:ilvl w:val="0"/>
                <w:numId w:val="54"/>
              </w:numPr>
              <w:contextualSpacing/>
              <w:rPr>
                <w:rFonts w:ascii="Times New Roman" w:hAnsi="Times New Roman"/>
                <w:sz w:val="20"/>
              </w:rPr>
            </w:pPr>
            <w:r w:rsidRPr="006123A2">
              <w:rPr>
                <w:rFonts w:ascii="Times New Roman" w:hAnsi="Times New Roman" w:hint="eastAsia"/>
                <w:sz w:val="20"/>
              </w:rPr>
              <w:t>Увид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у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правилност</w:t>
            </w:r>
            <w:r w:rsidRPr="006123A2">
              <w:rPr>
                <w:rFonts w:ascii="Times New Roman" w:hAnsi="Times New Roman"/>
                <w:sz w:val="20"/>
              </w:rPr>
              <w:t xml:space="preserve">, </w:t>
            </w:r>
            <w:r w:rsidRPr="006123A2">
              <w:rPr>
                <w:rFonts w:ascii="Times New Roman" w:hAnsi="Times New Roman" w:hint="eastAsia"/>
                <w:sz w:val="20"/>
              </w:rPr>
              <w:t>редовност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и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потпуност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вођења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педагошке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документације</w:t>
            </w:r>
          </w:p>
          <w:p w:rsidR="006123A2" w:rsidRPr="006123A2" w:rsidRDefault="006123A2" w:rsidP="00320D95">
            <w:pPr>
              <w:pStyle w:val="ListParagraph"/>
              <w:numPr>
                <w:ilvl w:val="0"/>
                <w:numId w:val="54"/>
              </w:numPr>
              <w:contextualSpacing/>
              <w:rPr>
                <w:rFonts w:ascii="Times New Roman" w:hAnsi="Times New Roman"/>
                <w:sz w:val="20"/>
              </w:rPr>
            </w:pPr>
            <w:r w:rsidRPr="006123A2">
              <w:rPr>
                <w:rFonts w:ascii="Times New Roman" w:hAnsi="Times New Roman" w:hint="eastAsia"/>
                <w:sz w:val="20"/>
              </w:rPr>
              <w:t>Обилазак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практичне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наставе</w:t>
            </w:r>
          </w:p>
          <w:p w:rsidR="006123A2" w:rsidRPr="006123A2" w:rsidRDefault="006123A2" w:rsidP="00320D95">
            <w:pPr>
              <w:pStyle w:val="ListParagraph"/>
              <w:numPr>
                <w:ilvl w:val="0"/>
                <w:numId w:val="54"/>
              </w:numPr>
              <w:contextualSpacing/>
              <w:rPr>
                <w:rFonts w:ascii="Times New Roman" w:hAnsi="Times New Roman"/>
                <w:sz w:val="20"/>
              </w:rPr>
            </w:pPr>
            <w:r w:rsidRPr="006123A2">
              <w:rPr>
                <w:rFonts w:ascii="Times New Roman" w:hAnsi="Times New Roman" w:hint="eastAsia"/>
                <w:sz w:val="20"/>
              </w:rPr>
              <w:t>Разговори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са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представницима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предузећа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о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унапређењу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сарадње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са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школом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на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побољшању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услова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извођења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практичне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наставе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</w:p>
          <w:p w:rsidR="006123A2" w:rsidRPr="006123A2" w:rsidRDefault="006123A2" w:rsidP="00320D95">
            <w:pPr>
              <w:pStyle w:val="ListParagraph"/>
              <w:numPr>
                <w:ilvl w:val="0"/>
                <w:numId w:val="54"/>
              </w:numPr>
              <w:contextualSpacing/>
              <w:rPr>
                <w:rFonts w:ascii="Times New Roman" w:hAnsi="Times New Roman"/>
                <w:sz w:val="20"/>
              </w:rPr>
            </w:pPr>
            <w:r w:rsidRPr="006123A2">
              <w:rPr>
                <w:rFonts w:ascii="Times New Roman" w:hAnsi="Times New Roman" w:hint="eastAsia"/>
                <w:sz w:val="20"/>
              </w:rPr>
              <w:t>Састанак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са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не</w:t>
            </w:r>
            <w:r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наставним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особљем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школе</w:t>
            </w:r>
          </w:p>
          <w:p w:rsidR="00684EC7" w:rsidRPr="005E4EA1" w:rsidRDefault="006123A2" w:rsidP="00320D95">
            <w:pPr>
              <w:pStyle w:val="ListParagraph"/>
              <w:numPr>
                <w:ilvl w:val="0"/>
                <w:numId w:val="5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6123A2">
              <w:rPr>
                <w:rFonts w:ascii="Times New Roman" w:hAnsi="Times New Roman" w:hint="eastAsia"/>
                <w:sz w:val="20"/>
              </w:rPr>
              <w:t>Анализа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месечних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планова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рада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наставника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и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стручних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сарадника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и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припрема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за</w:t>
            </w:r>
            <w:r w:rsidRPr="006123A2">
              <w:rPr>
                <w:rFonts w:ascii="Times New Roman" w:hAnsi="Times New Roman"/>
                <w:sz w:val="20"/>
              </w:rPr>
              <w:t xml:space="preserve"> </w:t>
            </w:r>
            <w:r w:rsidRPr="006123A2">
              <w:rPr>
                <w:rFonts w:ascii="Times New Roman" w:hAnsi="Times New Roman" w:hint="eastAsia"/>
                <w:sz w:val="20"/>
              </w:rPr>
              <w:t>наставу</w:t>
            </w:r>
          </w:p>
          <w:p w:rsidR="005E4EA1" w:rsidRPr="00FC2B89" w:rsidRDefault="005E4EA1" w:rsidP="00320D95">
            <w:pPr>
              <w:pStyle w:val="ListParagraph"/>
              <w:numPr>
                <w:ilvl w:val="0"/>
                <w:numId w:val="5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5E4EA1">
              <w:rPr>
                <w:rFonts w:ascii="Times New Roman" w:hAnsi="Times New Roman" w:hint="eastAsia"/>
                <w:sz w:val="20"/>
              </w:rPr>
              <w:t>Анализа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месечних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извештаја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Организатора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практичне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наставе</w:t>
            </w:r>
          </w:p>
        </w:tc>
        <w:tc>
          <w:tcPr>
            <w:tcW w:w="2689" w:type="dxa"/>
            <w:vAlign w:val="center"/>
          </w:tcPr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секретар школе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председник пописне комисије</w:t>
            </w:r>
          </w:p>
        </w:tc>
      </w:tr>
      <w:tr w:rsidR="00684EC7" w:rsidTr="00A011B6">
        <w:trPr>
          <w:trHeight w:val="1124"/>
          <w:jc w:val="center"/>
        </w:trPr>
        <w:tc>
          <w:tcPr>
            <w:tcW w:w="2010" w:type="dxa"/>
            <w:vAlign w:val="center"/>
          </w:tcPr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684EC7" w:rsidRPr="00733285" w:rsidRDefault="00733285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Децембар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9" w:type="dxa"/>
            <w:vAlign w:val="center"/>
          </w:tcPr>
          <w:p w:rsidR="00733285" w:rsidRPr="00733285" w:rsidRDefault="00733285" w:rsidP="00320D95">
            <w:pPr>
              <w:pStyle w:val="ListParagraph"/>
              <w:numPr>
                <w:ilvl w:val="0"/>
                <w:numId w:val="55"/>
              </w:numPr>
              <w:contextualSpacing/>
              <w:rPr>
                <w:rFonts w:ascii="Times New Roman" w:hAnsi="Times New Roman"/>
                <w:sz w:val="20"/>
              </w:rPr>
            </w:pPr>
            <w:r w:rsidRPr="00733285">
              <w:rPr>
                <w:rFonts w:ascii="Times New Roman" w:hAnsi="Times New Roman" w:hint="eastAsia"/>
                <w:sz w:val="20"/>
              </w:rPr>
              <w:t>Праћење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остварења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задатака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који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треба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да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допринесу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побољшање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васпитно</w:t>
            </w:r>
            <w:r w:rsidRPr="00733285">
              <w:rPr>
                <w:rFonts w:ascii="Times New Roman" w:hAnsi="Times New Roman"/>
                <w:sz w:val="20"/>
              </w:rPr>
              <w:t>-</w:t>
            </w:r>
            <w:r w:rsidRPr="00733285">
              <w:rPr>
                <w:rFonts w:ascii="Times New Roman" w:hAnsi="Times New Roman" w:hint="eastAsia"/>
                <w:sz w:val="20"/>
              </w:rPr>
              <w:t>образовне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функције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школе</w:t>
            </w:r>
          </w:p>
          <w:p w:rsidR="00733285" w:rsidRPr="00733285" w:rsidRDefault="00733285" w:rsidP="00320D95">
            <w:pPr>
              <w:pStyle w:val="ListParagraph"/>
              <w:numPr>
                <w:ilvl w:val="0"/>
                <w:numId w:val="55"/>
              </w:numPr>
              <w:contextualSpacing/>
              <w:rPr>
                <w:rFonts w:ascii="Times New Roman" w:hAnsi="Times New Roman"/>
                <w:sz w:val="20"/>
              </w:rPr>
            </w:pPr>
            <w:r w:rsidRPr="00733285">
              <w:rPr>
                <w:rFonts w:ascii="Times New Roman" w:hAnsi="Times New Roman" w:hint="eastAsia"/>
                <w:sz w:val="20"/>
              </w:rPr>
              <w:t>Увид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у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правилност</w:t>
            </w:r>
            <w:r w:rsidRPr="00733285">
              <w:rPr>
                <w:rFonts w:ascii="Times New Roman" w:hAnsi="Times New Roman"/>
                <w:sz w:val="20"/>
              </w:rPr>
              <w:t xml:space="preserve">, </w:t>
            </w:r>
            <w:r w:rsidRPr="00733285">
              <w:rPr>
                <w:rFonts w:ascii="Times New Roman" w:hAnsi="Times New Roman" w:hint="eastAsia"/>
                <w:sz w:val="20"/>
              </w:rPr>
              <w:t>редовност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и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потпуност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вођења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педагошке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документације</w:t>
            </w:r>
          </w:p>
          <w:p w:rsidR="00733285" w:rsidRPr="00733285" w:rsidRDefault="00733285" w:rsidP="00320D95">
            <w:pPr>
              <w:pStyle w:val="ListParagraph"/>
              <w:numPr>
                <w:ilvl w:val="0"/>
                <w:numId w:val="55"/>
              </w:numPr>
              <w:contextualSpacing/>
              <w:rPr>
                <w:rFonts w:ascii="Times New Roman" w:hAnsi="Times New Roman"/>
                <w:sz w:val="20"/>
              </w:rPr>
            </w:pPr>
            <w:r w:rsidRPr="00733285">
              <w:rPr>
                <w:rFonts w:ascii="Times New Roman" w:hAnsi="Times New Roman" w:hint="eastAsia"/>
                <w:sz w:val="20"/>
              </w:rPr>
              <w:t>Припрема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за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полугодишњу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анализу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рада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школе</w:t>
            </w:r>
          </w:p>
          <w:p w:rsidR="00733285" w:rsidRPr="00733285" w:rsidRDefault="00733285" w:rsidP="00320D95">
            <w:pPr>
              <w:pStyle w:val="ListParagraph"/>
              <w:numPr>
                <w:ilvl w:val="0"/>
                <w:numId w:val="55"/>
              </w:numPr>
              <w:contextualSpacing/>
              <w:rPr>
                <w:rFonts w:ascii="Times New Roman" w:hAnsi="Times New Roman"/>
                <w:sz w:val="20"/>
              </w:rPr>
            </w:pPr>
            <w:r w:rsidRPr="00733285">
              <w:rPr>
                <w:rFonts w:ascii="Times New Roman" w:hAnsi="Times New Roman" w:hint="eastAsia"/>
                <w:sz w:val="20"/>
              </w:rPr>
              <w:t>Организовање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рада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за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обављање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пописа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и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израде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завршног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рачуна</w:t>
            </w:r>
          </w:p>
          <w:p w:rsidR="00733285" w:rsidRPr="00733285" w:rsidRDefault="00733285" w:rsidP="00320D95">
            <w:pPr>
              <w:pStyle w:val="ListParagraph"/>
              <w:numPr>
                <w:ilvl w:val="0"/>
                <w:numId w:val="55"/>
              </w:numPr>
              <w:contextualSpacing/>
              <w:rPr>
                <w:rFonts w:ascii="Times New Roman" w:hAnsi="Times New Roman"/>
                <w:sz w:val="20"/>
              </w:rPr>
            </w:pPr>
            <w:r w:rsidRPr="00733285">
              <w:rPr>
                <w:rFonts w:ascii="Times New Roman" w:hAnsi="Times New Roman" w:hint="eastAsia"/>
                <w:sz w:val="20"/>
              </w:rPr>
              <w:t>Обилазак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наставе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са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циљем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упознавања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квалитета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припремања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наставника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за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наставу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и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разговор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са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наставницима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по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одржаној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настави</w:t>
            </w:r>
          </w:p>
          <w:p w:rsidR="00684EC7" w:rsidRPr="00074576" w:rsidRDefault="00733285" w:rsidP="00320D95">
            <w:pPr>
              <w:pStyle w:val="ListParagraph"/>
              <w:numPr>
                <w:ilvl w:val="0"/>
                <w:numId w:val="5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733285">
              <w:rPr>
                <w:rFonts w:ascii="Times New Roman" w:hAnsi="Times New Roman" w:hint="eastAsia"/>
                <w:sz w:val="20"/>
              </w:rPr>
              <w:t>Анализа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месечних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планова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рада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наставника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и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припрема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за</w:t>
            </w:r>
            <w:r w:rsidRPr="00733285">
              <w:rPr>
                <w:rFonts w:ascii="Times New Roman" w:hAnsi="Times New Roman"/>
                <w:sz w:val="20"/>
              </w:rPr>
              <w:t xml:space="preserve"> </w:t>
            </w:r>
            <w:r w:rsidRPr="00733285">
              <w:rPr>
                <w:rFonts w:ascii="Times New Roman" w:hAnsi="Times New Roman" w:hint="eastAsia"/>
                <w:sz w:val="20"/>
              </w:rPr>
              <w:t>наставу</w:t>
            </w:r>
          </w:p>
          <w:p w:rsidR="00074576" w:rsidRPr="005E4EA1" w:rsidRDefault="00074576" w:rsidP="00320D95">
            <w:pPr>
              <w:pStyle w:val="ListParagraph"/>
              <w:numPr>
                <w:ilvl w:val="0"/>
                <w:numId w:val="5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Израда плана уписа у наредну школску годину</w:t>
            </w:r>
          </w:p>
          <w:p w:rsidR="005E4EA1" w:rsidRPr="00654662" w:rsidRDefault="005E4EA1" w:rsidP="00320D95">
            <w:pPr>
              <w:pStyle w:val="ListParagraph"/>
              <w:numPr>
                <w:ilvl w:val="0"/>
                <w:numId w:val="5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5E4EA1">
              <w:rPr>
                <w:rFonts w:ascii="Times New Roman" w:hAnsi="Times New Roman" w:hint="eastAsia"/>
                <w:sz w:val="20"/>
              </w:rPr>
              <w:t>Анализа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месечних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извештаја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Организатора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практичне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наставе</w:t>
            </w:r>
          </w:p>
          <w:p w:rsidR="00654662" w:rsidRPr="00FC2B89" w:rsidRDefault="00654662" w:rsidP="00320D95">
            <w:pPr>
              <w:pStyle w:val="ListParagraph"/>
              <w:numPr>
                <w:ilvl w:val="0"/>
                <w:numId w:val="5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Учешће у пројекту „Заједно ка средњој школи“</w:t>
            </w:r>
          </w:p>
        </w:tc>
        <w:tc>
          <w:tcPr>
            <w:tcW w:w="2689" w:type="dxa"/>
            <w:vAlign w:val="center"/>
          </w:tcPr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684EC7" w:rsidRDefault="00684EC7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  <w:p w:rsidR="0042470D" w:rsidRPr="0042470D" w:rsidRDefault="0042470D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пописна комисија</w:t>
            </w:r>
          </w:p>
        </w:tc>
      </w:tr>
      <w:tr w:rsidR="00684EC7" w:rsidTr="00A011B6">
        <w:trPr>
          <w:trHeight w:val="1126"/>
          <w:jc w:val="center"/>
        </w:trPr>
        <w:tc>
          <w:tcPr>
            <w:tcW w:w="2010" w:type="dxa"/>
            <w:vAlign w:val="center"/>
          </w:tcPr>
          <w:p w:rsidR="00684EC7" w:rsidRPr="00290700" w:rsidRDefault="00290700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Јануар</w:t>
            </w:r>
          </w:p>
        </w:tc>
        <w:tc>
          <w:tcPr>
            <w:tcW w:w="5699" w:type="dxa"/>
            <w:vAlign w:val="center"/>
          </w:tcPr>
          <w:p w:rsidR="00290700" w:rsidRPr="00290700" w:rsidRDefault="00290700" w:rsidP="00320D95">
            <w:pPr>
              <w:pStyle w:val="ListParagraph"/>
              <w:numPr>
                <w:ilvl w:val="0"/>
                <w:numId w:val="56"/>
              </w:numPr>
              <w:contextualSpacing/>
              <w:rPr>
                <w:rFonts w:ascii="Times New Roman" w:hAnsi="Times New Roman"/>
                <w:sz w:val="20"/>
              </w:rPr>
            </w:pPr>
            <w:r w:rsidRPr="00290700">
              <w:rPr>
                <w:rFonts w:ascii="Times New Roman" w:hAnsi="Times New Roman" w:hint="eastAsia"/>
                <w:sz w:val="20"/>
              </w:rPr>
              <w:t>Послови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на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припреми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седнице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Наставничког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већа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и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Школског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одбора</w:t>
            </w:r>
          </w:p>
          <w:p w:rsidR="00290700" w:rsidRPr="00290700" w:rsidRDefault="00290700" w:rsidP="00320D95">
            <w:pPr>
              <w:pStyle w:val="ListParagraph"/>
              <w:numPr>
                <w:ilvl w:val="0"/>
                <w:numId w:val="56"/>
              </w:numPr>
              <w:contextualSpacing/>
              <w:rPr>
                <w:rFonts w:ascii="Times New Roman" w:hAnsi="Times New Roman"/>
                <w:sz w:val="20"/>
              </w:rPr>
            </w:pPr>
            <w:r w:rsidRPr="00290700">
              <w:rPr>
                <w:rFonts w:ascii="Times New Roman" w:hAnsi="Times New Roman" w:hint="eastAsia"/>
                <w:sz w:val="20"/>
              </w:rPr>
              <w:t>Анализа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успеха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и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остваривање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Годишњег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плана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рада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на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крају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првог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полугодишта</w:t>
            </w:r>
          </w:p>
          <w:p w:rsidR="00290700" w:rsidRPr="00290700" w:rsidRDefault="00290700" w:rsidP="00320D95">
            <w:pPr>
              <w:pStyle w:val="ListParagraph"/>
              <w:numPr>
                <w:ilvl w:val="0"/>
                <w:numId w:val="56"/>
              </w:numPr>
              <w:contextualSpacing/>
              <w:rPr>
                <w:rFonts w:ascii="Times New Roman" w:hAnsi="Times New Roman"/>
                <w:sz w:val="20"/>
              </w:rPr>
            </w:pPr>
            <w:r w:rsidRPr="00290700">
              <w:rPr>
                <w:rFonts w:ascii="Times New Roman" w:hAnsi="Times New Roman" w:hint="eastAsia"/>
                <w:sz w:val="20"/>
              </w:rPr>
              <w:t>Обилазак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наставе</w:t>
            </w:r>
          </w:p>
          <w:p w:rsidR="00290700" w:rsidRPr="00290700" w:rsidRDefault="00290700" w:rsidP="00320D95">
            <w:pPr>
              <w:pStyle w:val="ListParagraph"/>
              <w:numPr>
                <w:ilvl w:val="0"/>
                <w:numId w:val="56"/>
              </w:numPr>
              <w:contextualSpacing/>
              <w:rPr>
                <w:rFonts w:ascii="Times New Roman" w:hAnsi="Times New Roman"/>
                <w:sz w:val="20"/>
              </w:rPr>
            </w:pPr>
            <w:r w:rsidRPr="00290700">
              <w:rPr>
                <w:rFonts w:ascii="Times New Roman" w:hAnsi="Times New Roman" w:hint="eastAsia"/>
                <w:sz w:val="20"/>
              </w:rPr>
              <w:t>Обилазак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испитних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комисија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у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школи</w:t>
            </w:r>
          </w:p>
          <w:p w:rsidR="00290700" w:rsidRPr="00290700" w:rsidRDefault="00290700" w:rsidP="00320D95">
            <w:pPr>
              <w:pStyle w:val="ListParagraph"/>
              <w:numPr>
                <w:ilvl w:val="0"/>
                <w:numId w:val="56"/>
              </w:numPr>
              <w:contextualSpacing/>
              <w:rPr>
                <w:rFonts w:ascii="Times New Roman" w:hAnsi="Times New Roman"/>
                <w:sz w:val="20"/>
              </w:rPr>
            </w:pPr>
            <w:r w:rsidRPr="00290700">
              <w:rPr>
                <w:rFonts w:ascii="Times New Roman" w:hAnsi="Times New Roman" w:hint="eastAsia"/>
                <w:sz w:val="20"/>
              </w:rPr>
              <w:t>Учешће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у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изради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финансијског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плана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школе</w:t>
            </w:r>
          </w:p>
          <w:p w:rsidR="00290700" w:rsidRPr="00290700" w:rsidRDefault="00290700" w:rsidP="00320D95">
            <w:pPr>
              <w:pStyle w:val="ListParagraph"/>
              <w:numPr>
                <w:ilvl w:val="0"/>
                <w:numId w:val="56"/>
              </w:numPr>
              <w:contextualSpacing/>
              <w:rPr>
                <w:rFonts w:ascii="Times New Roman" w:hAnsi="Times New Roman"/>
                <w:sz w:val="20"/>
              </w:rPr>
            </w:pPr>
            <w:r w:rsidRPr="00290700">
              <w:rPr>
                <w:rFonts w:ascii="Times New Roman" w:hAnsi="Times New Roman" w:hint="eastAsia"/>
                <w:sz w:val="20"/>
              </w:rPr>
              <w:t>Организација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прославе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Св</w:t>
            </w:r>
            <w:r w:rsidRPr="00290700">
              <w:rPr>
                <w:rFonts w:ascii="Times New Roman" w:hAnsi="Times New Roman"/>
                <w:sz w:val="20"/>
              </w:rPr>
              <w:t xml:space="preserve">. </w:t>
            </w:r>
            <w:r w:rsidRPr="00290700">
              <w:rPr>
                <w:rFonts w:ascii="Times New Roman" w:hAnsi="Times New Roman" w:hint="eastAsia"/>
                <w:sz w:val="20"/>
              </w:rPr>
              <w:t>Саве</w:t>
            </w:r>
          </w:p>
          <w:p w:rsidR="00684EC7" w:rsidRPr="005E4EA1" w:rsidRDefault="00290700" w:rsidP="00320D95">
            <w:pPr>
              <w:pStyle w:val="ListParagraph"/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290700">
              <w:rPr>
                <w:rFonts w:ascii="Times New Roman" w:hAnsi="Times New Roman" w:hint="eastAsia"/>
                <w:sz w:val="20"/>
              </w:rPr>
              <w:t>Извештај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о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праћењу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остваривања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плана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и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програма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о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пружању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помоћи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наставницима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и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о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предузетим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мерама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за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унапређивање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васпитно</w:t>
            </w:r>
            <w:r w:rsidRPr="00290700">
              <w:rPr>
                <w:rFonts w:ascii="Times New Roman" w:hAnsi="Times New Roman"/>
                <w:sz w:val="20"/>
              </w:rPr>
              <w:t>-</w:t>
            </w:r>
            <w:r w:rsidRPr="00290700">
              <w:rPr>
                <w:rFonts w:ascii="Times New Roman" w:hAnsi="Times New Roman" w:hint="eastAsia"/>
                <w:sz w:val="20"/>
              </w:rPr>
              <w:t>образовног</w:t>
            </w:r>
            <w:r w:rsidRPr="00290700">
              <w:rPr>
                <w:rFonts w:ascii="Times New Roman" w:hAnsi="Times New Roman"/>
                <w:sz w:val="20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</w:rPr>
              <w:t>рада</w:t>
            </w:r>
          </w:p>
          <w:p w:rsidR="005E4EA1" w:rsidRPr="00FC2B89" w:rsidRDefault="005E4EA1" w:rsidP="00320D95">
            <w:pPr>
              <w:pStyle w:val="ListParagraph"/>
              <w:numPr>
                <w:ilvl w:val="0"/>
                <w:numId w:val="5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5E4EA1">
              <w:rPr>
                <w:rFonts w:ascii="Times New Roman" w:hAnsi="Times New Roman" w:hint="eastAsia"/>
                <w:sz w:val="20"/>
              </w:rPr>
              <w:t>Анализа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sr-Cyrl-RS"/>
              </w:rPr>
              <w:t>полугодишњих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извештаја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Организатора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практичне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наставе</w:t>
            </w:r>
          </w:p>
        </w:tc>
        <w:tc>
          <w:tcPr>
            <w:tcW w:w="2689" w:type="dxa"/>
            <w:vAlign w:val="center"/>
          </w:tcPr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684EC7" w:rsidRDefault="00684EC7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290700" w:rsidRDefault="00290700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90700">
              <w:rPr>
                <w:rFonts w:ascii="Times New Roman" w:hAnsi="Times New Roman" w:hint="eastAsia"/>
                <w:sz w:val="20"/>
                <w:lang w:val="sr-Cyrl-RS"/>
              </w:rPr>
              <w:t>шеф</w:t>
            </w:r>
            <w:r w:rsidRPr="0029070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  <w:lang w:val="sr-Cyrl-RS"/>
              </w:rPr>
              <w:t>рачуноводства</w:t>
            </w:r>
          </w:p>
          <w:p w:rsidR="00290700" w:rsidRPr="00290700" w:rsidRDefault="00290700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секретар</w:t>
            </w:r>
          </w:p>
        </w:tc>
      </w:tr>
      <w:tr w:rsidR="00684EC7" w:rsidTr="00A011B6">
        <w:trPr>
          <w:trHeight w:val="1148"/>
          <w:jc w:val="center"/>
        </w:trPr>
        <w:tc>
          <w:tcPr>
            <w:tcW w:w="2010" w:type="dxa"/>
            <w:vAlign w:val="center"/>
          </w:tcPr>
          <w:p w:rsidR="00684EC7" w:rsidRPr="001C003E" w:rsidRDefault="001C003E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Фебруар</w:t>
            </w:r>
          </w:p>
        </w:tc>
        <w:tc>
          <w:tcPr>
            <w:tcW w:w="5699" w:type="dxa"/>
          </w:tcPr>
          <w:p w:rsidR="001C003E" w:rsidRPr="001C003E" w:rsidRDefault="001C003E" w:rsidP="00320D95">
            <w:pPr>
              <w:pStyle w:val="ListParagraph"/>
              <w:numPr>
                <w:ilvl w:val="0"/>
                <w:numId w:val="57"/>
              </w:numPr>
              <w:contextualSpacing/>
              <w:rPr>
                <w:rFonts w:ascii="Times New Roman" w:hAnsi="Times New Roman"/>
                <w:sz w:val="20"/>
              </w:rPr>
            </w:pPr>
            <w:r w:rsidRPr="001C003E">
              <w:rPr>
                <w:rFonts w:ascii="Times New Roman" w:hAnsi="Times New Roman" w:hint="eastAsia"/>
                <w:sz w:val="20"/>
              </w:rPr>
              <w:t>Обилазак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теоријске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наставе</w:t>
            </w:r>
          </w:p>
          <w:p w:rsidR="001C003E" w:rsidRPr="001C003E" w:rsidRDefault="001C003E" w:rsidP="00320D95">
            <w:pPr>
              <w:pStyle w:val="ListParagraph"/>
              <w:numPr>
                <w:ilvl w:val="0"/>
                <w:numId w:val="57"/>
              </w:numPr>
              <w:contextualSpacing/>
              <w:rPr>
                <w:rFonts w:ascii="Times New Roman" w:hAnsi="Times New Roman"/>
                <w:sz w:val="20"/>
              </w:rPr>
            </w:pPr>
            <w:r w:rsidRPr="001C003E">
              <w:rPr>
                <w:rFonts w:ascii="Times New Roman" w:hAnsi="Times New Roman" w:hint="eastAsia"/>
                <w:sz w:val="20"/>
              </w:rPr>
              <w:t>Припрема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седница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Школског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одбора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и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Наставничког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већа</w:t>
            </w:r>
          </w:p>
          <w:p w:rsidR="001C003E" w:rsidRPr="001C003E" w:rsidRDefault="001C003E" w:rsidP="00320D95">
            <w:pPr>
              <w:pStyle w:val="ListParagraph"/>
              <w:numPr>
                <w:ilvl w:val="0"/>
                <w:numId w:val="57"/>
              </w:numPr>
              <w:contextualSpacing/>
              <w:rPr>
                <w:rFonts w:ascii="Times New Roman" w:hAnsi="Times New Roman"/>
                <w:sz w:val="20"/>
              </w:rPr>
            </w:pPr>
            <w:r w:rsidRPr="001C003E">
              <w:rPr>
                <w:rFonts w:ascii="Times New Roman" w:hAnsi="Times New Roman" w:hint="eastAsia"/>
                <w:sz w:val="20"/>
              </w:rPr>
              <w:t>Увид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у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правилност</w:t>
            </w:r>
            <w:r w:rsidRPr="001C003E">
              <w:rPr>
                <w:rFonts w:ascii="Times New Roman" w:hAnsi="Times New Roman"/>
                <w:sz w:val="20"/>
              </w:rPr>
              <w:t xml:space="preserve">, </w:t>
            </w:r>
            <w:r w:rsidRPr="001C003E">
              <w:rPr>
                <w:rFonts w:ascii="Times New Roman" w:hAnsi="Times New Roman" w:hint="eastAsia"/>
                <w:sz w:val="20"/>
              </w:rPr>
              <w:t>редовност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и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потпуност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вођења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педагошке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документације</w:t>
            </w:r>
          </w:p>
          <w:p w:rsidR="001C003E" w:rsidRPr="001C003E" w:rsidRDefault="001C003E" w:rsidP="00320D95">
            <w:pPr>
              <w:pStyle w:val="ListParagraph"/>
              <w:numPr>
                <w:ilvl w:val="0"/>
                <w:numId w:val="57"/>
              </w:numPr>
              <w:contextualSpacing/>
              <w:rPr>
                <w:rFonts w:ascii="Times New Roman" w:hAnsi="Times New Roman"/>
                <w:sz w:val="20"/>
              </w:rPr>
            </w:pPr>
            <w:r w:rsidRPr="001C003E">
              <w:rPr>
                <w:rFonts w:ascii="Times New Roman" w:hAnsi="Times New Roman" w:hint="eastAsia"/>
                <w:sz w:val="20"/>
              </w:rPr>
              <w:t>Разговор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са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ученицима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који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су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у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току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првог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полугодишта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имали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слаб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успех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</w:p>
          <w:p w:rsidR="001C003E" w:rsidRPr="001C003E" w:rsidRDefault="001C003E" w:rsidP="00320D95">
            <w:pPr>
              <w:pStyle w:val="ListParagraph"/>
              <w:numPr>
                <w:ilvl w:val="0"/>
                <w:numId w:val="57"/>
              </w:numPr>
              <w:contextualSpacing/>
              <w:rPr>
                <w:rFonts w:ascii="Times New Roman" w:hAnsi="Times New Roman"/>
                <w:sz w:val="20"/>
              </w:rPr>
            </w:pPr>
            <w:r w:rsidRPr="001C003E">
              <w:rPr>
                <w:rFonts w:ascii="Times New Roman" w:hAnsi="Times New Roman" w:hint="eastAsia"/>
                <w:sz w:val="20"/>
              </w:rPr>
              <w:t>Анализа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рада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и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сарадња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са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родитељима</w:t>
            </w:r>
          </w:p>
          <w:p w:rsidR="001C003E" w:rsidRPr="001C003E" w:rsidRDefault="001C003E" w:rsidP="00320D95">
            <w:pPr>
              <w:pStyle w:val="ListParagraph"/>
              <w:numPr>
                <w:ilvl w:val="0"/>
                <w:numId w:val="57"/>
              </w:numPr>
              <w:contextualSpacing/>
              <w:rPr>
                <w:rFonts w:ascii="Times New Roman" w:hAnsi="Times New Roman"/>
                <w:sz w:val="20"/>
              </w:rPr>
            </w:pPr>
            <w:r w:rsidRPr="001C003E">
              <w:rPr>
                <w:rFonts w:ascii="Times New Roman" w:hAnsi="Times New Roman" w:hint="eastAsia"/>
                <w:sz w:val="20"/>
              </w:rPr>
              <w:t>Усвајање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завршног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рачуна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за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претходну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годину</w:t>
            </w:r>
          </w:p>
          <w:p w:rsidR="00684EC7" w:rsidRPr="005E4EA1" w:rsidRDefault="001C003E" w:rsidP="00320D95">
            <w:pPr>
              <w:pStyle w:val="ListParagraph"/>
              <w:numPr>
                <w:ilvl w:val="0"/>
                <w:numId w:val="5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1C003E">
              <w:rPr>
                <w:rFonts w:ascii="Times New Roman" w:hAnsi="Times New Roman" w:hint="eastAsia"/>
                <w:sz w:val="20"/>
              </w:rPr>
              <w:t>Послови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око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организовања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екскурзија</w:t>
            </w:r>
            <w:r w:rsidRPr="001C003E">
              <w:rPr>
                <w:rFonts w:ascii="Times New Roman" w:hAnsi="Times New Roman"/>
                <w:sz w:val="20"/>
              </w:rPr>
              <w:t xml:space="preserve"> </w:t>
            </w:r>
            <w:r w:rsidRPr="001C003E">
              <w:rPr>
                <w:rFonts w:ascii="Times New Roman" w:hAnsi="Times New Roman" w:hint="eastAsia"/>
                <w:sz w:val="20"/>
              </w:rPr>
              <w:t>ученика</w:t>
            </w:r>
          </w:p>
          <w:p w:rsidR="005E4EA1" w:rsidRPr="00A011B6" w:rsidRDefault="005E4EA1" w:rsidP="00320D95">
            <w:pPr>
              <w:pStyle w:val="ListParagraph"/>
              <w:numPr>
                <w:ilvl w:val="0"/>
                <w:numId w:val="5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 w:rsidRPr="005E4EA1">
              <w:rPr>
                <w:rFonts w:ascii="Times New Roman" w:hAnsi="Times New Roman" w:hint="eastAsia"/>
                <w:sz w:val="20"/>
              </w:rPr>
              <w:t>Анализа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месечних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извештаја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Организатора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практичне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наставе</w:t>
            </w:r>
          </w:p>
          <w:p w:rsidR="00A011B6" w:rsidRPr="00FC2B89" w:rsidRDefault="00A011B6" w:rsidP="00320D95">
            <w:pPr>
              <w:pStyle w:val="ListParagraph"/>
              <w:numPr>
                <w:ilvl w:val="0"/>
                <w:numId w:val="5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Састанак са предузетницима о склапању уговора за смерове у дуалном систему обраовања</w:t>
            </w:r>
          </w:p>
        </w:tc>
        <w:tc>
          <w:tcPr>
            <w:tcW w:w="2689" w:type="dxa"/>
            <w:vAlign w:val="center"/>
          </w:tcPr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председник ШО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684EC7" w:rsidRPr="00FC2B89" w:rsidRDefault="00684EC7" w:rsidP="00172D6D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</w:tc>
      </w:tr>
      <w:tr w:rsidR="00684EC7" w:rsidTr="00A011B6">
        <w:trPr>
          <w:trHeight w:val="472"/>
          <w:jc w:val="center"/>
        </w:trPr>
        <w:tc>
          <w:tcPr>
            <w:tcW w:w="2010" w:type="dxa"/>
            <w:vAlign w:val="center"/>
          </w:tcPr>
          <w:p w:rsidR="00684EC7" w:rsidRPr="0031582C" w:rsidRDefault="0031582C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Март</w:t>
            </w:r>
          </w:p>
        </w:tc>
        <w:tc>
          <w:tcPr>
            <w:tcW w:w="5699" w:type="dxa"/>
            <w:vAlign w:val="center"/>
          </w:tcPr>
          <w:p w:rsidR="0031582C" w:rsidRPr="0031582C" w:rsidRDefault="0031582C" w:rsidP="00320D95">
            <w:pPr>
              <w:pStyle w:val="ListParagraph"/>
              <w:numPr>
                <w:ilvl w:val="0"/>
                <w:numId w:val="61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</w:rPr>
            </w:pPr>
            <w:r w:rsidRPr="0031582C">
              <w:rPr>
                <w:rFonts w:ascii="Times New Roman" w:hAnsi="Times New Roman" w:hint="eastAsia"/>
                <w:sz w:val="20"/>
              </w:rPr>
              <w:t>Увид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у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тимски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рад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наставника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у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стручним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вечима</w:t>
            </w:r>
            <w:r w:rsidRPr="0031582C">
              <w:rPr>
                <w:rFonts w:ascii="Times New Roman" w:hAnsi="Times New Roman"/>
                <w:sz w:val="20"/>
              </w:rPr>
              <w:t>,</w:t>
            </w:r>
            <w:r w:rsidR="00665A6F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активима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и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тимовима</w:t>
            </w:r>
          </w:p>
          <w:p w:rsidR="0031582C" w:rsidRPr="0031582C" w:rsidRDefault="0031582C" w:rsidP="00320D95">
            <w:pPr>
              <w:pStyle w:val="ListParagraph"/>
              <w:numPr>
                <w:ilvl w:val="0"/>
                <w:numId w:val="61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</w:rPr>
            </w:pPr>
            <w:r w:rsidRPr="0031582C">
              <w:rPr>
                <w:rFonts w:ascii="Times New Roman" w:hAnsi="Times New Roman" w:hint="eastAsia"/>
                <w:sz w:val="20"/>
              </w:rPr>
              <w:t>Припрема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седница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Наставничког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већа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и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Школског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одбора</w:t>
            </w:r>
          </w:p>
          <w:p w:rsidR="0031582C" w:rsidRPr="0031582C" w:rsidRDefault="0031582C" w:rsidP="00320D95">
            <w:pPr>
              <w:pStyle w:val="ListParagraph"/>
              <w:numPr>
                <w:ilvl w:val="0"/>
                <w:numId w:val="61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</w:rPr>
            </w:pPr>
            <w:r w:rsidRPr="0031582C">
              <w:rPr>
                <w:rFonts w:ascii="Times New Roman" w:hAnsi="Times New Roman" w:hint="eastAsia"/>
                <w:sz w:val="20"/>
              </w:rPr>
              <w:t>Припреме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за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учешће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на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Сајму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образовања</w:t>
            </w:r>
          </w:p>
          <w:p w:rsidR="0031582C" w:rsidRPr="0031582C" w:rsidRDefault="0031582C" w:rsidP="00320D95">
            <w:pPr>
              <w:pStyle w:val="ListParagraph"/>
              <w:numPr>
                <w:ilvl w:val="0"/>
                <w:numId w:val="61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</w:rPr>
            </w:pPr>
            <w:r w:rsidRPr="0031582C">
              <w:rPr>
                <w:rFonts w:ascii="Times New Roman" w:hAnsi="Times New Roman" w:hint="eastAsia"/>
                <w:sz w:val="20"/>
              </w:rPr>
              <w:t>Припреме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за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посету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Сајму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аутомобила</w:t>
            </w:r>
          </w:p>
          <w:p w:rsidR="0031582C" w:rsidRPr="0031582C" w:rsidRDefault="0031582C" w:rsidP="00320D95">
            <w:pPr>
              <w:pStyle w:val="ListParagraph"/>
              <w:numPr>
                <w:ilvl w:val="0"/>
                <w:numId w:val="61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</w:rPr>
            </w:pPr>
            <w:r w:rsidRPr="0031582C">
              <w:rPr>
                <w:rFonts w:ascii="Times New Roman" w:hAnsi="Times New Roman" w:hint="eastAsia"/>
                <w:sz w:val="20"/>
              </w:rPr>
              <w:t>Припреме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за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такмичење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ученика</w:t>
            </w:r>
          </w:p>
          <w:p w:rsidR="0031582C" w:rsidRPr="0031582C" w:rsidRDefault="0031582C" w:rsidP="00320D95">
            <w:pPr>
              <w:pStyle w:val="ListParagraph"/>
              <w:numPr>
                <w:ilvl w:val="0"/>
                <w:numId w:val="61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</w:rPr>
            </w:pPr>
            <w:r w:rsidRPr="0031582C">
              <w:rPr>
                <w:rFonts w:ascii="Times New Roman" w:hAnsi="Times New Roman" w:hint="eastAsia"/>
                <w:sz w:val="20"/>
              </w:rPr>
              <w:t>Обилазак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теоријске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наставе</w:t>
            </w:r>
          </w:p>
          <w:p w:rsidR="0031582C" w:rsidRPr="0031582C" w:rsidRDefault="0031582C" w:rsidP="00320D95">
            <w:pPr>
              <w:pStyle w:val="ListParagraph"/>
              <w:numPr>
                <w:ilvl w:val="0"/>
                <w:numId w:val="61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</w:rPr>
            </w:pPr>
            <w:r w:rsidRPr="0031582C">
              <w:rPr>
                <w:rFonts w:ascii="Times New Roman" w:hAnsi="Times New Roman" w:hint="eastAsia"/>
                <w:sz w:val="20"/>
              </w:rPr>
              <w:t>Анализа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месечних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планова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рада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наставника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и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припрема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за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наставу</w:t>
            </w:r>
          </w:p>
          <w:p w:rsidR="00684EC7" w:rsidRPr="005E4EA1" w:rsidRDefault="0031582C" w:rsidP="00320D95">
            <w:pPr>
              <w:pStyle w:val="ListParagraph"/>
              <w:numPr>
                <w:ilvl w:val="0"/>
                <w:numId w:val="61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</w:rPr>
            </w:pPr>
            <w:r w:rsidRPr="0031582C">
              <w:rPr>
                <w:rFonts w:ascii="Times New Roman" w:hAnsi="Times New Roman" w:hint="eastAsia"/>
                <w:sz w:val="20"/>
              </w:rPr>
              <w:t>Увид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у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правилност</w:t>
            </w:r>
            <w:r w:rsidRPr="0031582C">
              <w:rPr>
                <w:rFonts w:ascii="Times New Roman" w:hAnsi="Times New Roman"/>
                <w:sz w:val="20"/>
              </w:rPr>
              <w:t xml:space="preserve">, </w:t>
            </w:r>
            <w:r w:rsidRPr="0031582C">
              <w:rPr>
                <w:rFonts w:ascii="Times New Roman" w:hAnsi="Times New Roman" w:hint="eastAsia"/>
                <w:sz w:val="20"/>
              </w:rPr>
              <w:t>редовност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и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потпуност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вођења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педагошке</w:t>
            </w:r>
            <w:r w:rsidRPr="0031582C">
              <w:rPr>
                <w:rFonts w:ascii="Times New Roman" w:hAnsi="Times New Roman"/>
                <w:sz w:val="20"/>
              </w:rPr>
              <w:t xml:space="preserve"> </w:t>
            </w:r>
            <w:r w:rsidRPr="0031582C">
              <w:rPr>
                <w:rFonts w:ascii="Times New Roman" w:hAnsi="Times New Roman" w:hint="eastAsia"/>
                <w:sz w:val="20"/>
              </w:rPr>
              <w:t>документације</w:t>
            </w:r>
          </w:p>
          <w:p w:rsidR="005E4EA1" w:rsidRPr="0031582C" w:rsidRDefault="005E4EA1" w:rsidP="00320D95">
            <w:pPr>
              <w:pStyle w:val="ListParagraph"/>
              <w:numPr>
                <w:ilvl w:val="0"/>
                <w:numId w:val="61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</w:rPr>
            </w:pPr>
            <w:r w:rsidRPr="005E4EA1">
              <w:rPr>
                <w:rFonts w:ascii="Times New Roman" w:hAnsi="Times New Roman" w:hint="eastAsia"/>
                <w:sz w:val="20"/>
              </w:rPr>
              <w:lastRenderedPageBreak/>
              <w:t>Анализа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месечних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извештаја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Организатора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практичне</w:t>
            </w:r>
            <w:r w:rsidRPr="005E4EA1">
              <w:rPr>
                <w:rFonts w:ascii="Times New Roman" w:hAnsi="Times New Roman"/>
                <w:sz w:val="20"/>
              </w:rPr>
              <w:t xml:space="preserve"> </w:t>
            </w:r>
            <w:r w:rsidRPr="005E4EA1">
              <w:rPr>
                <w:rFonts w:ascii="Times New Roman" w:hAnsi="Times New Roman" w:hint="eastAsia"/>
                <w:sz w:val="20"/>
              </w:rPr>
              <w:t>наставе</w:t>
            </w:r>
          </w:p>
        </w:tc>
        <w:tc>
          <w:tcPr>
            <w:tcW w:w="2689" w:type="dxa"/>
            <w:vAlign w:val="center"/>
          </w:tcPr>
          <w:p w:rsidR="00684EC7" w:rsidRDefault="00511F46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C2B89">
              <w:rPr>
                <w:rFonts w:ascii="Times New Roman" w:hAnsi="Times New Roman"/>
                <w:sz w:val="20"/>
              </w:rPr>
              <w:lastRenderedPageBreak/>
              <w:t>Д</w:t>
            </w:r>
            <w:r w:rsidR="00684EC7" w:rsidRPr="00FC2B89">
              <w:rPr>
                <w:rFonts w:ascii="Times New Roman" w:hAnsi="Times New Roman"/>
                <w:sz w:val="20"/>
              </w:rPr>
              <w:t>иректор</w:t>
            </w:r>
          </w:p>
          <w:p w:rsidR="00511F46" w:rsidRDefault="00511F46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Тимови</w:t>
            </w:r>
          </w:p>
          <w:p w:rsidR="00511F46" w:rsidRPr="00511F46" w:rsidRDefault="00511F46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Стручни сарадник</w:t>
            </w:r>
          </w:p>
        </w:tc>
      </w:tr>
      <w:tr w:rsidR="00DA4D9C" w:rsidTr="00A011B6">
        <w:trPr>
          <w:trHeight w:val="1008"/>
          <w:jc w:val="center"/>
        </w:trPr>
        <w:tc>
          <w:tcPr>
            <w:tcW w:w="2010" w:type="dxa"/>
            <w:vAlign w:val="center"/>
          </w:tcPr>
          <w:p w:rsidR="00DA4D9C" w:rsidRDefault="00DA4D9C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lastRenderedPageBreak/>
              <w:t>Април</w:t>
            </w:r>
          </w:p>
        </w:tc>
        <w:tc>
          <w:tcPr>
            <w:tcW w:w="5699" w:type="dxa"/>
            <w:vAlign w:val="center"/>
          </w:tcPr>
          <w:p w:rsidR="00DA4D9C" w:rsidRPr="00DA4D9C" w:rsidRDefault="00DA4D9C" w:rsidP="00320D95">
            <w:pPr>
              <w:pStyle w:val="ListParagraph"/>
              <w:numPr>
                <w:ilvl w:val="0"/>
                <w:numId w:val="58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Праћење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процена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ефеката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примене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искустава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са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семинара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обука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запослених</w:t>
            </w:r>
          </w:p>
          <w:p w:rsidR="00DA4D9C" w:rsidRPr="00DA4D9C" w:rsidRDefault="00DA4D9C" w:rsidP="00320D95">
            <w:pPr>
              <w:pStyle w:val="ListParagraph"/>
              <w:numPr>
                <w:ilvl w:val="0"/>
                <w:numId w:val="58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Преглед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тромесечног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финансијског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пословања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школе</w:t>
            </w:r>
          </w:p>
          <w:p w:rsidR="00DA4D9C" w:rsidRPr="00DA4D9C" w:rsidRDefault="00DA4D9C" w:rsidP="00320D95">
            <w:pPr>
              <w:pStyle w:val="ListParagraph"/>
              <w:numPr>
                <w:ilvl w:val="0"/>
                <w:numId w:val="58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Припрема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за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одлазак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на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такмичење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(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Саобраћај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Машинство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>)</w:t>
            </w:r>
          </w:p>
          <w:p w:rsidR="00DA4D9C" w:rsidRPr="00DA4D9C" w:rsidRDefault="00DA4D9C" w:rsidP="00320D95">
            <w:pPr>
              <w:pStyle w:val="ListParagraph"/>
              <w:numPr>
                <w:ilvl w:val="0"/>
                <w:numId w:val="58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Анализа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успеха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оптерећености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ученика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на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крају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трећег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класификационог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периода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оцењивања</w:t>
            </w:r>
          </w:p>
          <w:p w:rsidR="00DA4D9C" w:rsidRPr="00DA4D9C" w:rsidRDefault="00DA4D9C" w:rsidP="00320D95">
            <w:pPr>
              <w:pStyle w:val="ListParagraph"/>
              <w:numPr>
                <w:ilvl w:val="0"/>
                <w:numId w:val="58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Обилазак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испитних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комисија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практичне</w:t>
            </w:r>
            <w:r w:rsidRPr="00DA4D9C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A4D9C">
              <w:rPr>
                <w:rFonts w:ascii="Times New Roman" w:hAnsi="Times New Roman" w:hint="eastAsia"/>
                <w:sz w:val="20"/>
                <w:lang w:val="sr-Cyrl-RS"/>
              </w:rPr>
              <w:t>наставе</w:t>
            </w:r>
          </w:p>
        </w:tc>
        <w:tc>
          <w:tcPr>
            <w:tcW w:w="2689" w:type="dxa"/>
            <w:vAlign w:val="center"/>
          </w:tcPr>
          <w:p w:rsidR="006330AB" w:rsidRPr="006330AB" w:rsidRDefault="006330AB" w:rsidP="006330AB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Директор</w:t>
            </w:r>
          </w:p>
          <w:p w:rsidR="006330AB" w:rsidRPr="006330AB" w:rsidRDefault="006330AB" w:rsidP="006330AB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Тимови</w:t>
            </w:r>
          </w:p>
          <w:p w:rsidR="00DA4D9C" w:rsidRPr="00FC2B89" w:rsidRDefault="006330AB" w:rsidP="006330AB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Стручни</w:t>
            </w:r>
            <w:r w:rsidRPr="006330AB">
              <w:rPr>
                <w:rFonts w:ascii="Times New Roman" w:hAnsi="Times New Roman"/>
                <w:sz w:val="20"/>
              </w:rPr>
              <w:t xml:space="preserve"> </w:t>
            </w:r>
            <w:r w:rsidRPr="006330AB">
              <w:rPr>
                <w:rFonts w:ascii="Times New Roman" w:hAnsi="Times New Roman" w:hint="eastAsia"/>
                <w:sz w:val="20"/>
              </w:rPr>
              <w:t>сарадник</w:t>
            </w:r>
          </w:p>
        </w:tc>
      </w:tr>
      <w:tr w:rsidR="00DA4D9C" w:rsidTr="00A011B6">
        <w:trPr>
          <w:trHeight w:val="1008"/>
          <w:jc w:val="center"/>
        </w:trPr>
        <w:tc>
          <w:tcPr>
            <w:tcW w:w="2010" w:type="dxa"/>
            <w:vAlign w:val="center"/>
          </w:tcPr>
          <w:p w:rsidR="00DA4D9C" w:rsidRDefault="00DA4D9C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Мај</w:t>
            </w:r>
          </w:p>
        </w:tc>
        <w:tc>
          <w:tcPr>
            <w:tcW w:w="5699" w:type="dxa"/>
            <w:vAlign w:val="center"/>
          </w:tcPr>
          <w:p w:rsidR="00224DC0" w:rsidRPr="00224DC0" w:rsidRDefault="00224DC0" w:rsidP="00320D95">
            <w:pPr>
              <w:pStyle w:val="ListParagraph"/>
              <w:numPr>
                <w:ilvl w:val="0"/>
                <w:numId w:val="62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Разговори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са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предузећима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на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унапређењу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практичне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наставе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</w:p>
          <w:p w:rsidR="00224DC0" w:rsidRPr="00224DC0" w:rsidRDefault="00224DC0" w:rsidP="00320D95">
            <w:pPr>
              <w:pStyle w:val="ListParagraph"/>
              <w:numPr>
                <w:ilvl w:val="0"/>
                <w:numId w:val="62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Организација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припреме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извештаја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на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крају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школске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године</w:t>
            </w:r>
          </w:p>
          <w:p w:rsidR="00224DC0" w:rsidRPr="00224DC0" w:rsidRDefault="00224DC0" w:rsidP="00320D95">
            <w:pPr>
              <w:pStyle w:val="ListParagraph"/>
              <w:numPr>
                <w:ilvl w:val="0"/>
                <w:numId w:val="62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Увид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правилност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,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редовност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потпуност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вођења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педагошке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документације</w:t>
            </w:r>
          </w:p>
          <w:p w:rsidR="00224DC0" w:rsidRPr="00224DC0" w:rsidRDefault="00224DC0" w:rsidP="00320D95">
            <w:pPr>
              <w:pStyle w:val="ListParagraph"/>
              <w:numPr>
                <w:ilvl w:val="0"/>
                <w:numId w:val="62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Организовање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наставе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прве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помоћи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оквиру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практичне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наставе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блоку</w:t>
            </w:r>
          </w:p>
          <w:p w:rsidR="00224DC0" w:rsidRPr="00224DC0" w:rsidRDefault="00224DC0" w:rsidP="00320D95">
            <w:pPr>
              <w:pStyle w:val="ListParagraph"/>
              <w:numPr>
                <w:ilvl w:val="0"/>
                <w:numId w:val="62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Организовање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завршних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матурских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испита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за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завршне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разреде</w:t>
            </w:r>
          </w:p>
          <w:p w:rsidR="00224DC0" w:rsidRPr="00224DC0" w:rsidRDefault="00224DC0" w:rsidP="00320D95">
            <w:pPr>
              <w:pStyle w:val="ListParagraph"/>
              <w:numPr>
                <w:ilvl w:val="0"/>
                <w:numId w:val="62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Организација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разредних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испита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за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завршне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разреде</w:t>
            </w:r>
          </w:p>
          <w:p w:rsidR="00DA4D9C" w:rsidRDefault="00224DC0" w:rsidP="00320D95">
            <w:pPr>
              <w:pStyle w:val="ListParagraph"/>
              <w:numPr>
                <w:ilvl w:val="0"/>
                <w:numId w:val="62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Организовање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поправних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испита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за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завршне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разеде</w:t>
            </w:r>
          </w:p>
          <w:p w:rsidR="00654662" w:rsidRPr="00224DC0" w:rsidRDefault="00654662" w:rsidP="00320D95">
            <w:pPr>
              <w:pStyle w:val="ListParagraph"/>
              <w:numPr>
                <w:ilvl w:val="0"/>
                <w:numId w:val="62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Анализа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месечних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извештаја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Организатора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практичне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наставе</w:t>
            </w:r>
          </w:p>
        </w:tc>
        <w:tc>
          <w:tcPr>
            <w:tcW w:w="2689" w:type="dxa"/>
            <w:vAlign w:val="center"/>
          </w:tcPr>
          <w:p w:rsidR="006330AB" w:rsidRPr="006330AB" w:rsidRDefault="006330AB" w:rsidP="006330AB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Директор</w:t>
            </w:r>
          </w:p>
          <w:p w:rsidR="006330AB" w:rsidRPr="006330AB" w:rsidRDefault="006330AB" w:rsidP="006330AB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Тимови</w:t>
            </w:r>
          </w:p>
          <w:p w:rsidR="00DA4D9C" w:rsidRPr="00FC2B89" w:rsidRDefault="006330AB" w:rsidP="006330AB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Стручни</w:t>
            </w:r>
            <w:r w:rsidRPr="006330AB">
              <w:rPr>
                <w:rFonts w:ascii="Times New Roman" w:hAnsi="Times New Roman"/>
                <w:sz w:val="20"/>
              </w:rPr>
              <w:t xml:space="preserve"> </w:t>
            </w:r>
            <w:r w:rsidRPr="006330AB">
              <w:rPr>
                <w:rFonts w:ascii="Times New Roman" w:hAnsi="Times New Roman" w:hint="eastAsia"/>
                <w:sz w:val="20"/>
              </w:rPr>
              <w:t>сарадник</w:t>
            </w:r>
          </w:p>
        </w:tc>
      </w:tr>
      <w:tr w:rsidR="00DA4D9C" w:rsidTr="00A011B6">
        <w:trPr>
          <w:trHeight w:val="1008"/>
          <w:jc w:val="center"/>
        </w:trPr>
        <w:tc>
          <w:tcPr>
            <w:tcW w:w="2010" w:type="dxa"/>
            <w:vAlign w:val="center"/>
          </w:tcPr>
          <w:p w:rsidR="00DA4D9C" w:rsidRDefault="00224DC0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Јун</w:t>
            </w:r>
          </w:p>
        </w:tc>
        <w:tc>
          <w:tcPr>
            <w:tcW w:w="5699" w:type="dxa"/>
            <w:vAlign w:val="center"/>
          </w:tcPr>
          <w:p w:rsidR="00224DC0" w:rsidRPr="00224DC0" w:rsidRDefault="00224DC0" w:rsidP="00320D95">
            <w:pPr>
              <w:pStyle w:val="ListParagraph"/>
              <w:numPr>
                <w:ilvl w:val="0"/>
                <w:numId w:val="63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Припрема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Наставничког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већа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Школског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одбора</w:t>
            </w:r>
          </w:p>
          <w:p w:rsidR="00224DC0" w:rsidRPr="00224DC0" w:rsidRDefault="00224DC0" w:rsidP="00320D95">
            <w:pPr>
              <w:pStyle w:val="ListParagraph"/>
              <w:numPr>
                <w:ilvl w:val="0"/>
                <w:numId w:val="63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Увид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правилност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,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редовност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потпуност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вођења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педагошке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документације</w:t>
            </w:r>
          </w:p>
          <w:p w:rsidR="00224DC0" w:rsidRPr="00224DC0" w:rsidRDefault="00224DC0" w:rsidP="00320D95">
            <w:pPr>
              <w:pStyle w:val="ListParagraph"/>
              <w:numPr>
                <w:ilvl w:val="0"/>
                <w:numId w:val="63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Анализа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успеха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ученика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на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крају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наставне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године</w:t>
            </w:r>
          </w:p>
          <w:p w:rsidR="00224DC0" w:rsidRPr="00224DC0" w:rsidRDefault="00224DC0" w:rsidP="00320D95">
            <w:pPr>
              <w:pStyle w:val="ListParagraph"/>
              <w:numPr>
                <w:ilvl w:val="0"/>
                <w:numId w:val="63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Организација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разредних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испита</w:t>
            </w:r>
          </w:p>
          <w:p w:rsidR="00DA4D9C" w:rsidRDefault="00224DC0" w:rsidP="00320D95">
            <w:pPr>
              <w:pStyle w:val="ListParagraph"/>
              <w:numPr>
                <w:ilvl w:val="0"/>
                <w:numId w:val="63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Учешће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организацији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уписа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ученика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у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први</w:t>
            </w:r>
            <w:r w:rsidRPr="00224DC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24DC0">
              <w:rPr>
                <w:rFonts w:ascii="Times New Roman" w:hAnsi="Times New Roman" w:hint="eastAsia"/>
                <w:sz w:val="20"/>
                <w:lang w:val="sr-Cyrl-RS"/>
              </w:rPr>
              <w:t>разред</w:t>
            </w:r>
          </w:p>
          <w:p w:rsidR="00654662" w:rsidRPr="00224DC0" w:rsidRDefault="00654662" w:rsidP="00320D95">
            <w:pPr>
              <w:pStyle w:val="ListParagraph"/>
              <w:numPr>
                <w:ilvl w:val="0"/>
                <w:numId w:val="63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Анализа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sr-Cyrl-RS"/>
              </w:rPr>
              <w:t>годишњих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извештаја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Организатора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практичне</w:t>
            </w:r>
            <w:r w:rsidRPr="0065466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654662">
              <w:rPr>
                <w:rFonts w:ascii="Times New Roman" w:hAnsi="Times New Roman" w:hint="eastAsia"/>
                <w:sz w:val="20"/>
                <w:lang w:val="sr-Cyrl-RS"/>
              </w:rPr>
              <w:t>наставе</w:t>
            </w:r>
          </w:p>
        </w:tc>
        <w:tc>
          <w:tcPr>
            <w:tcW w:w="2689" w:type="dxa"/>
            <w:vAlign w:val="center"/>
          </w:tcPr>
          <w:p w:rsidR="006330AB" w:rsidRPr="006330AB" w:rsidRDefault="006330AB" w:rsidP="006330AB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Директор</w:t>
            </w:r>
          </w:p>
          <w:p w:rsidR="006330AB" w:rsidRPr="006330AB" w:rsidRDefault="006330AB" w:rsidP="006330AB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Тимови</w:t>
            </w:r>
          </w:p>
          <w:p w:rsidR="00DA4D9C" w:rsidRPr="00FC2B89" w:rsidRDefault="006330AB" w:rsidP="006330AB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Стручни</w:t>
            </w:r>
            <w:r w:rsidRPr="006330AB">
              <w:rPr>
                <w:rFonts w:ascii="Times New Roman" w:hAnsi="Times New Roman"/>
                <w:sz w:val="20"/>
              </w:rPr>
              <w:t xml:space="preserve"> </w:t>
            </w:r>
            <w:r w:rsidRPr="006330AB">
              <w:rPr>
                <w:rFonts w:ascii="Times New Roman" w:hAnsi="Times New Roman" w:hint="eastAsia"/>
                <w:sz w:val="20"/>
              </w:rPr>
              <w:t>сарадник</w:t>
            </w:r>
          </w:p>
        </w:tc>
      </w:tr>
      <w:tr w:rsidR="00DA4D9C" w:rsidTr="00A011B6">
        <w:trPr>
          <w:trHeight w:val="1008"/>
          <w:jc w:val="center"/>
        </w:trPr>
        <w:tc>
          <w:tcPr>
            <w:tcW w:w="2010" w:type="dxa"/>
            <w:vAlign w:val="center"/>
          </w:tcPr>
          <w:p w:rsidR="00DA4D9C" w:rsidRDefault="006330AB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Јул</w:t>
            </w:r>
          </w:p>
        </w:tc>
        <w:tc>
          <w:tcPr>
            <w:tcW w:w="5699" w:type="dxa"/>
            <w:vAlign w:val="center"/>
          </w:tcPr>
          <w:p w:rsidR="00DA4D9C" w:rsidRDefault="006330AB" w:rsidP="00320D95">
            <w:pPr>
              <w:pStyle w:val="ListParagraph"/>
              <w:numPr>
                <w:ilvl w:val="0"/>
                <w:numId w:val="59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Анализа уписа у наредну школску годину (први разред)</w:t>
            </w:r>
          </w:p>
          <w:p w:rsidR="006330AB" w:rsidRDefault="006330AB" w:rsidP="00320D95">
            <w:pPr>
              <w:pStyle w:val="ListParagraph"/>
              <w:numPr>
                <w:ilvl w:val="0"/>
                <w:numId w:val="59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Бодовање запослених</w:t>
            </w:r>
          </w:p>
          <w:p w:rsidR="006330AB" w:rsidRPr="00DA6B63" w:rsidRDefault="006330AB" w:rsidP="00320D95">
            <w:pPr>
              <w:pStyle w:val="ListParagraph"/>
              <w:numPr>
                <w:ilvl w:val="0"/>
                <w:numId w:val="59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Подела часова и задужења</w:t>
            </w:r>
          </w:p>
        </w:tc>
        <w:tc>
          <w:tcPr>
            <w:tcW w:w="2689" w:type="dxa"/>
            <w:vAlign w:val="center"/>
          </w:tcPr>
          <w:p w:rsidR="00DA4D9C" w:rsidRDefault="00DA6B63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Директор</w:t>
            </w:r>
          </w:p>
          <w:p w:rsidR="00DA6B63" w:rsidRDefault="00DA6B63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Секретар</w:t>
            </w:r>
          </w:p>
          <w:p w:rsidR="00DA6B63" w:rsidRPr="00DA6B63" w:rsidRDefault="00DA6B63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Стручни сарадник</w:t>
            </w:r>
          </w:p>
        </w:tc>
      </w:tr>
      <w:tr w:rsidR="006330AB" w:rsidTr="00A011B6">
        <w:trPr>
          <w:trHeight w:val="1008"/>
          <w:jc w:val="center"/>
        </w:trPr>
        <w:tc>
          <w:tcPr>
            <w:tcW w:w="2010" w:type="dxa"/>
            <w:vAlign w:val="center"/>
          </w:tcPr>
          <w:p w:rsidR="006330AB" w:rsidRDefault="006330AB" w:rsidP="00172D6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Август</w:t>
            </w:r>
          </w:p>
        </w:tc>
        <w:tc>
          <w:tcPr>
            <w:tcW w:w="5699" w:type="dxa"/>
            <w:vAlign w:val="center"/>
          </w:tcPr>
          <w:p w:rsidR="00E22A52" w:rsidRPr="00E22A52" w:rsidRDefault="00E22A52" w:rsidP="00320D95">
            <w:pPr>
              <w:pStyle w:val="ListParagraph"/>
              <w:numPr>
                <w:ilvl w:val="0"/>
                <w:numId w:val="60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Припрема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седница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Наставничког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већа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организација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полагања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поправних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испита</w:t>
            </w:r>
          </w:p>
          <w:p w:rsidR="00E22A52" w:rsidRPr="00E22A52" w:rsidRDefault="00E22A52" w:rsidP="00320D95">
            <w:pPr>
              <w:pStyle w:val="ListParagraph"/>
              <w:numPr>
                <w:ilvl w:val="0"/>
                <w:numId w:val="60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Организација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учешће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у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изради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Годишњег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програма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рада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за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нову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школску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годину</w:t>
            </w:r>
          </w:p>
          <w:p w:rsidR="00E22A52" w:rsidRPr="00E22A52" w:rsidRDefault="00E22A52" w:rsidP="00320D95">
            <w:pPr>
              <w:pStyle w:val="ListParagraph"/>
              <w:numPr>
                <w:ilvl w:val="0"/>
                <w:numId w:val="60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Разговор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са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новим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члановима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колектива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пружање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помоћи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у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прилагођавању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упознавању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са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школом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организацијом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рада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школе</w:t>
            </w:r>
          </w:p>
          <w:p w:rsidR="00E22A52" w:rsidRPr="00E22A52" w:rsidRDefault="00E22A52" w:rsidP="00320D95">
            <w:pPr>
              <w:pStyle w:val="ListParagraph"/>
              <w:numPr>
                <w:ilvl w:val="0"/>
                <w:numId w:val="60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Организација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уписа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ученика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другог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,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трећег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четвртог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разреда</w:t>
            </w:r>
          </w:p>
          <w:p w:rsidR="00E22A52" w:rsidRPr="00E22A52" w:rsidRDefault="00E22A52" w:rsidP="00320D95">
            <w:pPr>
              <w:pStyle w:val="ListParagraph"/>
              <w:numPr>
                <w:ilvl w:val="0"/>
                <w:numId w:val="60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Организација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израде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распореда</w:t>
            </w:r>
          </w:p>
          <w:p w:rsidR="00E22A52" w:rsidRPr="00E22A52" w:rsidRDefault="00E22A52" w:rsidP="00320D95">
            <w:pPr>
              <w:pStyle w:val="ListParagraph"/>
              <w:numPr>
                <w:ilvl w:val="0"/>
                <w:numId w:val="60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Сарадња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са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родитељима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помоћ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у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решавању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спорних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питања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 </w:t>
            </w:r>
          </w:p>
          <w:p w:rsidR="00E22A52" w:rsidRPr="00E22A52" w:rsidRDefault="00E22A52" w:rsidP="00320D95">
            <w:pPr>
              <w:pStyle w:val="ListParagraph"/>
              <w:numPr>
                <w:ilvl w:val="0"/>
                <w:numId w:val="60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Организација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разредних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поправних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испита</w:t>
            </w:r>
          </w:p>
          <w:p w:rsidR="006330AB" w:rsidRPr="006330AB" w:rsidRDefault="00E22A52" w:rsidP="00320D95">
            <w:pPr>
              <w:pStyle w:val="ListParagraph"/>
              <w:numPr>
                <w:ilvl w:val="0"/>
                <w:numId w:val="60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Анализа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успеха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ученика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на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крају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школске</w:t>
            </w:r>
            <w:r w:rsidRPr="00E22A52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E22A52">
              <w:rPr>
                <w:rFonts w:ascii="Times New Roman" w:hAnsi="Times New Roman" w:hint="eastAsia"/>
                <w:sz w:val="20"/>
                <w:lang w:val="sr-Cyrl-RS"/>
              </w:rPr>
              <w:t>године</w:t>
            </w:r>
          </w:p>
        </w:tc>
        <w:tc>
          <w:tcPr>
            <w:tcW w:w="2689" w:type="dxa"/>
            <w:vAlign w:val="center"/>
          </w:tcPr>
          <w:p w:rsidR="00DA6B63" w:rsidRPr="00DA6B63" w:rsidRDefault="00DA6B63" w:rsidP="00DA6B63">
            <w:pPr>
              <w:jc w:val="center"/>
              <w:rPr>
                <w:rFonts w:ascii="Times New Roman" w:hAnsi="Times New Roman"/>
                <w:sz w:val="20"/>
              </w:rPr>
            </w:pPr>
            <w:r w:rsidRPr="00DA6B63">
              <w:rPr>
                <w:rFonts w:ascii="Times New Roman" w:hAnsi="Times New Roman" w:hint="eastAsia"/>
                <w:sz w:val="20"/>
              </w:rPr>
              <w:t>Директор</w:t>
            </w:r>
          </w:p>
          <w:p w:rsidR="00DA6B63" w:rsidRPr="00DA6B63" w:rsidRDefault="00DA6B63" w:rsidP="00DA6B63">
            <w:pPr>
              <w:jc w:val="center"/>
              <w:rPr>
                <w:rFonts w:ascii="Times New Roman" w:hAnsi="Times New Roman"/>
                <w:sz w:val="20"/>
              </w:rPr>
            </w:pPr>
            <w:r w:rsidRPr="00DA6B63">
              <w:rPr>
                <w:rFonts w:ascii="Times New Roman" w:hAnsi="Times New Roman" w:hint="eastAsia"/>
                <w:sz w:val="20"/>
              </w:rPr>
              <w:t>Секретар</w:t>
            </w:r>
          </w:p>
          <w:p w:rsidR="006330AB" w:rsidRPr="00FC2B89" w:rsidRDefault="00DA6B63" w:rsidP="00DA6B63">
            <w:pPr>
              <w:jc w:val="center"/>
              <w:rPr>
                <w:rFonts w:ascii="Times New Roman" w:hAnsi="Times New Roman"/>
                <w:sz w:val="20"/>
              </w:rPr>
            </w:pPr>
            <w:r w:rsidRPr="00DA6B63">
              <w:rPr>
                <w:rFonts w:ascii="Times New Roman" w:hAnsi="Times New Roman" w:hint="eastAsia"/>
                <w:sz w:val="20"/>
              </w:rPr>
              <w:t>Стручни</w:t>
            </w:r>
            <w:r w:rsidRPr="00DA6B63">
              <w:rPr>
                <w:rFonts w:ascii="Times New Roman" w:hAnsi="Times New Roman"/>
                <w:sz w:val="20"/>
              </w:rPr>
              <w:t xml:space="preserve"> </w:t>
            </w:r>
            <w:r w:rsidRPr="00DA6B63">
              <w:rPr>
                <w:rFonts w:ascii="Times New Roman" w:hAnsi="Times New Roman" w:hint="eastAsia"/>
                <w:sz w:val="20"/>
              </w:rPr>
              <w:t>сарадник</w:t>
            </w:r>
          </w:p>
        </w:tc>
      </w:tr>
    </w:tbl>
    <w:p w:rsidR="00684EC7" w:rsidRPr="00684EC7" w:rsidRDefault="00684EC7">
      <w:pPr>
        <w:jc w:val="center"/>
        <w:rPr>
          <w:rFonts w:ascii="Times New Roman" w:hAnsi="Times New Roman"/>
          <w:b/>
          <w:bCs/>
          <w:szCs w:val="24"/>
          <w:lang w:val="sr-Cyrl-CS"/>
        </w:rPr>
      </w:pPr>
    </w:p>
    <w:p w:rsidR="00CC385B" w:rsidRPr="005A2A2F" w:rsidRDefault="00752AD2" w:rsidP="005A2A2F">
      <w:pPr>
        <w:pStyle w:val="Heading2"/>
      </w:pPr>
      <w:bookmarkStart w:id="436" w:name="_Toc367098585"/>
      <w:bookmarkStart w:id="437" w:name="_Toc367099653"/>
      <w:bookmarkStart w:id="438" w:name="_Toc367099753"/>
      <w:bookmarkStart w:id="439" w:name="_Toc493243003"/>
      <w:bookmarkStart w:id="440" w:name="_Toc19012981"/>
      <w:bookmarkStart w:id="441" w:name="_Toc50922313"/>
      <w:bookmarkStart w:id="442" w:name="_Toc82627486"/>
      <w:bookmarkStart w:id="443" w:name="_Toc82637959"/>
      <w:r w:rsidRPr="005A2A2F">
        <w:lastRenderedPageBreak/>
        <w:t>5</w:t>
      </w:r>
      <w:r w:rsidR="00CC385B" w:rsidRPr="005A2A2F">
        <w:t>.3. ПРОГРАМ РАДА САВЕТА РОДИТЕЉА</w:t>
      </w:r>
      <w:bookmarkEnd w:id="436"/>
      <w:bookmarkEnd w:id="437"/>
      <w:bookmarkEnd w:id="438"/>
      <w:bookmarkEnd w:id="439"/>
      <w:bookmarkEnd w:id="440"/>
      <w:bookmarkEnd w:id="441"/>
      <w:bookmarkEnd w:id="442"/>
      <w:bookmarkEnd w:id="443"/>
    </w:p>
    <w:p w:rsidR="00CC385B" w:rsidRPr="005A2A2F" w:rsidRDefault="00175E57" w:rsidP="005A2A2F">
      <w:pPr>
        <w:pStyle w:val="Heading2"/>
      </w:pPr>
      <w:bookmarkStart w:id="444" w:name="_Toc367098586"/>
      <w:bookmarkStart w:id="445" w:name="_Toc367099654"/>
      <w:bookmarkStart w:id="446" w:name="_Toc367099754"/>
      <w:bookmarkStart w:id="447" w:name="_Toc493243004"/>
      <w:bookmarkStart w:id="448" w:name="_Toc19012982"/>
      <w:bookmarkStart w:id="449" w:name="_Toc50922314"/>
      <w:bookmarkStart w:id="450" w:name="_Toc82627487"/>
      <w:bookmarkStart w:id="451" w:name="_Toc82637960"/>
      <w:r>
        <w:t>ЗА ШКОЛСКУ 2021/2022</w:t>
      </w:r>
      <w:r w:rsidR="00CC385B" w:rsidRPr="005A2A2F">
        <w:t>. ГОДИНУ</w:t>
      </w:r>
      <w:bookmarkEnd w:id="444"/>
      <w:bookmarkEnd w:id="445"/>
      <w:bookmarkEnd w:id="446"/>
      <w:bookmarkEnd w:id="447"/>
      <w:bookmarkEnd w:id="448"/>
      <w:bookmarkEnd w:id="449"/>
      <w:bookmarkEnd w:id="450"/>
      <w:bookmarkEnd w:id="451"/>
    </w:p>
    <w:tbl>
      <w:tblPr>
        <w:tblW w:w="103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08"/>
        <w:gridCol w:w="4961"/>
        <w:gridCol w:w="1417"/>
        <w:gridCol w:w="2319"/>
      </w:tblGrid>
      <w:tr w:rsidR="00A52EA2" w:rsidRPr="00956B74" w:rsidTr="00C75C44">
        <w:tc>
          <w:tcPr>
            <w:tcW w:w="16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956B74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Cs w:val="22"/>
                <w:lang w:val="sr-Latn-CS" w:eastAsia="sr-Latn-CS"/>
              </w:rPr>
            </w:pPr>
            <w:r w:rsidRPr="00956B74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  <w:lang w:val="sr-Latn-CS" w:eastAsia="sr-Latn-CS"/>
              </w:rPr>
              <w:t>Време реализације</w:t>
            </w:r>
          </w:p>
        </w:tc>
        <w:tc>
          <w:tcPr>
            <w:tcW w:w="4961" w:type="dxa"/>
            <w:tcBorders>
              <w:top w:val="double" w:sz="4" w:space="0" w:color="auto"/>
              <w:left w:val="outset" w:sz="6" w:space="0" w:color="auto"/>
              <w:bottom w:val="double" w:sz="4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956B74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Cs w:val="22"/>
                <w:lang w:val="sr-Latn-CS" w:eastAsia="sr-Latn-CS"/>
              </w:rPr>
            </w:pPr>
            <w:r w:rsidRPr="00956B74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  <w:lang w:val="sr-Latn-CS" w:eastAsia="sr-Latn-CS"/>
              </w:rPr>
              <w:t>Активности/теме</w:t>
            </w:r>
          </w:p>
        </w:tc>
        <w:tc>
          <w:tcPr>
            <w:tcW w:w="1417" w:type="dxa"/>
            <w:tcBorders>
              <w:top w:val="double" w:sz="4" w:space="0" w:color="auto"/>
              <w:left w:val="outset" w:sz="6" w:space="0" w:color="auto"/>
              <w:bottom w:val="double" w:sz="4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956B74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Cs w:val="22"/>
                <w:lang w:val="sr-Latn-CS" w:eastAsia="sr-Latn-CS"/>
              </w:rPr>
            </w:pPr>
            <w:r w:rsidRPr="00956B74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  <w:lang w:val="sr-Latn-CS" w:eastAsia="sr-Latn-CS"/>
              </w:rPr>
              <w:t>Начин реализације</w:t>
            </w:r>
          </w:p>
        </w:tc>
        <w:tc>
          <w:tcPr>
            <w:tcW w:w="2319" w:type="dxa"/>
            <w:tcBorders>
              <w:top w:val="double" w:sz="4" w:space="0" w:color="auto"/>
              <w:left w:val="outset" w:sz="6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956B74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Cs w:val="22"/>
                <w:lang w:val="sr-Latn-CS" w:eastAsia="sr-Latn-CS"/>
              </w:rPr>
            </w:pPr>
            <w:r w:rsidRPr="00956B74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  <w:lang w:val="sr-Latn-CS" w:eastAsia="sr-Latn-CS"/>
              </w:rPr>
              <w:t>Носиоци реализације</w:t>
            </w:r>
          </w:p>
        </w:tc>
      </w:tr>
      <w:tr w:rsidR="00A52EA2" w:rsidRPr="007C2DD0" w:rsidTr="00C75C44">
        <w:trPr>
          <w:cantSplit/>
          <w:trHeight w:val="1134"/>
        </w:trPr>
        <w:tc>
          <w:tcPr>
            <w:tcW w:w="1608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1C3DA5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eastAsia="sr-Latn-CS"/>
              </w:rPr>
              <w:t>Септембар</w:t>
            </w:r>
            <w:r w:rsidR="005312B1">
              <w:rPr>
                <w:rFonts w:ascii="Times New Roman" w:hAnsi="Times New Roman"/>
                <w:color w:val="000000"/>
                <w:sz w:val="20"/>
                <w:lang w:eastAsia="sr-Latn-CS"/>
              </w:rPr>
              <w:t xml:space="preserve"> 2021.</w:t>
            </w:r>
          </w:p>
          <w:p w:rsidR="00A52EA2" w:rsidRPr="001C3DA5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</w:p>
        </w:tc>
        <w:tc>
          <w:tcPr>
            <w:tcW w:w="4961" w:type="dxa"/>
            <w:tcBorders>
              <w:top w:val="doub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52EA2" w:rsidRPr="001C3DA5" w:rsidRDefault="00A52EA2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Верификација нових чланова Савета родитеља</w:t>
            </w: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Избор чланова стручних актива/тимова</w:t>
            </w:r>
          </w:p>
          <w:p w:rsidR="00F50B17" w:rsidRPr="001C3DA5" w:rsidRDefault="00A52EA2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Избор представника Савета родитеља и његовог заменика</w:t>
            </w: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Разматрање извештаја о успеху и в</w:t>
            </w:r>
            <w:r w:rsidR="0003391E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ладању ученика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 xml:space="preserve"> на крају шк. 2020</w:t>
            </w:r>
            <w:r w:rsidR="0003391E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/20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>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1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.</w:t>
            </w: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Разматрање извешт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аја о раду школе за школску 2020</w:t>
            </w:r>
            <w:r w:rsidR="0003391E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/20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>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1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.</w:t>
            </w: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Разматрање извештаја о раду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 xml:space="preserve"> директора школе за школску 2020</w:t>
            </w:r>
            <w:r w:rsidR="00305754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/20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>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1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.</w:t>
            </w:r>
          </w:p>
          <w:p w:rsidR="00A52EA2" w:rsidRPr="001C3DA5" w:rsidRDefault="00F50B17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>Р</w:t>
            </w:r>
            <w:r w:rsidR="00A52EA2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 xml:space="preserve">азматрање годишњег </w:t>
            </w:r>
            <w:r w:rsidR="00305754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плана рада школе за школску 20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>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1</w:t>
            </w:r>
            <w:r w:rsidR="00305754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/202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2</w:t>
            </w:r>
            <w:r w:rsidR="00A52EA2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.</w:t>
            </w: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Избор осигуравајућег друштва</w:t>
            </w:r>
            <w:r w:rsidR="00305754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 xml:space="preserve"> – осигурање ученика за шк. 20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>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1</w:t>
            </w:r>
            <w:r w:rsidR="00305754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/202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2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.</w:t>
            </w: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Дневнице у земљ</w:t>
            </w:r>
            <w:r w:rsidR="00305754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и и иностранству за школску 20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>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1</w:t>
            </w:r>
            <w:r w:rsidR="00305754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/202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2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.</w:t>
            </w:r>
          </w:p>
          <w:p w:rsidR="00A52EA2" w:rsidRPr="001C3DA5" w:rsidRDefault="00305754" w:rsidP="00320D95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Избор уџбеника за школску 20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>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1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/202</w:t>
            </w:r>
            <w:r w:rsidR="008D1C23">
              <w:rPr>
                <w:rFonts w:ascii="Times New Roman" w:hAnsi="Times New Roman"/>
                <w:color w:val="000000"/>
                <w:sz w:val="20"/>
                <w:szCs w:val="20"/>
                <w:lang w:val="sr-Latn-RS" w:eastAsia="sr-Latn-CS"/>
              </w:rPr>
              <w:t>2</w:t>
            </w:r>
            <w:r w:rsidR="00A52EA2" w:rsidRPr="001C3DA5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.</w:t>
            </w:r>
          </w:p>
        </w:tc>
        <w:tc>
          <w:tcPr>
            <w:tcW w:w="1417" w:type="dxa"/>
            <w:tcBorders>
              <w:top w:val="doub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textDirection w:val="btLr"/>
            <w:vAlign w:val="center"/>
          </w:tcPr>
          <w:p w:rsidR="00A52EA2" w:rsidRPr="001C3DA5" w:rsidRDefault="00A52EA2" w:rsidP="00F50B17">
            <w:pPr>
              <w:overflowPunct/>
              <w:autoSpaceDE/>
              <w:autoSpaceDN/>
              <w:adjustRightInd/>
              <w:spacing w:before="134" w:after="134" w:line="229" w:lineRule="atLeast"/>
              <w:ind w:left="113" w:right="113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седница Савета родитеља</w:t>
            </w:r>
          </w:p>
        </w:tc>
        <w:tc>
          <w:tcPr>
            <w:tcW w:w="2319" w:type="dxa"/>
            <w:tcBorders>
              <w:top w:val="double" w:sz="4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F50B17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чланови </w:t>
            </w:r>
            <w:r w:rsidR="00F50B17"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СР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, </w:t>
            </w:r>
          </w:p>
          <w:p w:rsidR="00F50B17" w:rsidRPr="001C3DA5" w:rsidRDefault="00F50B17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директор</w:t>
            </w:r>
          </w:p>
          <w:p w:rsidR="00A52EA2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</w:p>
        </w:tc>
      </w:tr>
      <w:tr w:rsidR="00A52EA2" w:rsidRPr="007C2DD0" w:rsidTr="009431C6">
        <w:trPr>
          <w:cantSplit/>
          <w:trHeight w:val="1134"/>
        </w:trPr>
        <w:tc>
          <w:tcPr>
            <w:tcW w:w="1608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1C3DA5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eastAsia="sr-Latn-CS"/>
              </w:rPr>
              <w:t>Новембар</w:t>
            </w:r>
            <w:r w:rsidR="005312B1">
              <w:rPr>
                <w:rFonts w:ascii="Times New Roman" w:hAnsi="Times New Roman"/>
                <w:color w:val="000000"/>
                <w:sz w:val="20"/>
                <w:lang w:eastAsia="sr-Latn-CS"/>
              </w:rPr>
              <w:t xml:space="preserve"> 2021.</w:t>
            </w:r>
          </w:p>
          <w:p w:rsidR="00A52EA2" w:rsidRPr="001C3DA5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9431C6" w:rsidRPr="001C3DA5" w:rsidRDefault="009431C6" w:rsidP="00320D95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Анализа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успеха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владања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првом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класификационом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периоду</w:t>
            </w:r>
          </w:p>
          <w:p w:rsidR="009431C6" w:rsidRPr="001C3DA5" w:rsidRDefault="009431C6" w:rsidP="00320D95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Анализа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реализације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часова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редовне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додатне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допунске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наставе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слободне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активности</w:t>
            </w:r>
          </w:p>
          <w:p w:rsidR="00A52EA2" w:rsidRPr="001C3DA5" w:rsidRDefault="009431C6" w:rsidP="00320D95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Разматрање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Програма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заштиту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од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насиља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злосављања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занемаривања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textDirection w:val="btLr"/>
            <w:vAlign w:val="center"/>
          </w:tcPr>
          <w:p w:rsidR="00A52EA2" w:rsidRPr="001C3DA5" w:rsidRDefault="00A52EA2" w:rsidP="009431C6">
            <w:pPr>
              <w:overflowPunct/>
              <w:autoSpaceDE/>
              <w:autoSpaceDN/>
              <w:adjustRightInd/>
              <w:spacing w:before="134" w:after="134" w:line="229" w:lineRule="atLeast"/>
              <w:ind w:left="113" w:right="113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седница Савета родитеља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9431C6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чланови С</w:t>
            </w:r>
            <w:r w:rsidR="009431C6"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Р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,</w:t>
            </w:r>
          </w:p>
          <w:p w:rsidR="009431C6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директор,</w:t>
            </w:r>
          </w:p>
          <w:p w:rsidR="009431C6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секретар,</w:t>
            </w:r>
          </w:p>
          <w:p w:rsidR="00A52EA2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члан тима за  </w:t>
            </w:r>
            <w:r w:rsidR="009431C6"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ЗУНЗЗ</w:t>
            </w:r>
          </w:p>
        </w:tc>
      </w:tr>
      <w:tr w:rsidR="00A52EA2" w:rsidRPr="007C2DD0" w:rsidTr="009431C6">
        <w:trPr>
          <w:cantSplit/>
          <w:trHeight w:val="1134"/>
        </w:trPr>
        <w:tc>
          <w:tcPr>
            <w:tcW w:w="1608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5312B1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CS" w:eastAsia="sr-Latn-CS"/>
              </w:rPr>
              <w:t>Фебруар</w:t>
            </w:r>
            <w:r w:rsidR="005312B1">
              <w:rPr>
                <w:rFonts w:ascii="Times New Roman" w:hAnsi="Times New Roman"/>
                <w:color w:val="000000"/>
                <w:sz w:val="20"/>
                <w:lang w:val="sr-Latn-RS" w:eastAsia="sr-Latn-CS"/>
              </w:rPr>
              <w:t xml:space="preserve"> 2022. </w:t>
            </w:r>
          </w:p>
          <w:p w:rsidR="00A52EA2" w:rsidRPr="001C3DA5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2B340F" w:rsidRPr="001C3DA5" w:rsidRDefault="002B340F" w:rsidP="002B340F">
            <w:pPr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</w:p>
          <w:p w:rsidR="002B340F" w:rsidRPr="001C3DA5" w:rsidRDefault="002B340F" w:rsidP="00320D95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Анализа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успеха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владања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првом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полугодишту</w:t>
            </w:r>
          </w:p>
          <w:p w:rsidR="002B340F" w:rsidRPr="001C3DA5" w:rsidRDefault="002B340F" w:rsidP="00320D95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Анализа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реализације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часова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редовне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додатне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допунске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наставе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слободних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активности</w:t>
            </w:r>
          </w:p>
          <w:p w:rsidR="00A52EA2" w:rsidRPr="001C3DA5" w:rsidRDefault="00A52EA2" w:rsidP="002B340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  <w:lang w:val="sr-Cyrl-CS" w:eastAsia="sr-Latn-CS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textDirection w:val="btLr"/>
            <w:vAlign w:val="center"/>
          </w:tcPr>
          <w:p w:rsidR="00A52EA2" w:rsidRPr="001C3DA5" w:rsidRDefault="00A52EA2" w:rsidP="009431C6">
            <w:pPr>
              <w:overflowPunct/>
              <w:autoSpaceDE/>
              <w:autoSpaceDN/>
              <w:adjustRightInd/>
              <w:spacing w:before="134" w:after="134" w:line="229" w:lineRule="atLeast"/>
              <w:ind w:left="113" w:right="113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седница Савета родитеља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2B340F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чланови С</w:t>
            </w:r>
            <w:r w:rsidR="002B340F"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Р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,</w:t>
            </w:r>
          </w:p>
          <w:p w:rsidR="002B340F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директор,</w:t>
            </w:r>
          </w:p>
          <w:p w:rsidR="002B340F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секретар,</w:t>
            </w:r>
          </w:p>
          <w:p w:rsidR="00A52EA2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п</w:t>
            </w:r>
            <w:r w:rsidRPr="001C3DA5">
              <w:rPr>
                <w:rFonts w:ascii="Times New Roman" w:hAnsi="Times New Roman"/>
                <w:color w:val="000000"/>
                <w:sz w:val="20"/>
                <w:lang w:eastAsia="sr-Latn-CS"/>
              </w:rPr>
              <w:t>сихолог</w:t>
            </w:r>
          </w:p>
        </w:tc>
      </w:tr>
      <w:tr w:rsidR="00A52EA2" w:rsidRPr="007C2DD0" w:rsidTr="009431C6">
        <w:trPr>
          <w:cantSplit/>
          <w:trHeight w:val="1134"/>
        </w:trPr>
        <w:tc>
          <w:tcPr>
            <w:tcW w:w="1608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1C3DA5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eastAsia="sr-Latn-CS"/>
              </w:rPr>
              <w:t>Април</w:t>
            </w:r>
            <w:r w:rsidR="005312B1">
              <w:rPr>
                <w:rFonts w:ascii="Times New Roman" w:hAnsi="Times New Roman"/>
                <w:color w:val="000000"/>
                <w:sz w:val="20"/>
                <w:lang w:eastAsia="sr-Latn-CS"/>
              </w:rPr>
              <w:t xml:space="preserve"> 2022. </w:t>
            </w:r>
          </w:p>
          <w:p w:rsidR="00A52EA2" w:rsidRPr="001C3DA5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52EA2" w:rsidRPr="001C3DA5" w:rsidRDefault="00A52EA2" w:rsidP="00320D95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Анализа успеха и владања ученика на трећем класификационом периоду</w:t>
            </w:r>
          </w:p>
          <w:p w:rsidR="00600BCD" w:rsidRPr="001C3DA5" w:rsidRDefault="00A52EA2" w:rsidP="00320D95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Анализа реализације часова редовне, додатне, допунске наставе и слободних активности</w:t>
            </w: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Разматрање такмичења ученика у организацији Министарства просвете</w:t>
            </w: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Договор око одржавања ученичких екскурзија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textDirection w:val="btLr"/>
            <w:vAlign w:val="center"/>
          </w:tcPr>
          <w:p w:rsidR="00A52EA2" w:rsidRPr="001C3DA5" w:rsidRDefault="00A52EA2" w:rsidP="009431C6">
            <w:pPr>
              <w:overflowPunct/>
              <w:autoSpaceDE/>
              <w:autoSpaceDN/>
              <w:adjustRightInd/>
              <w:spacing w:before="134" w:after="134" w:line="229" w:lineRule="atLeast"/>
              <w:ind w:left="113" w:right="113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седница Савета родитеља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чланови С</w:t>
            </w:r>
            <w:r w:rsid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Р</w:t>
            </w:r>
          </w:p>
          <w:p w:rsidR="001C3DA5" w:rsidRPr="001C3DA5" w:rsidRDefault="001C3DA5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директор</w:t>
            </w:r>
          </w:p>
          <w:p w:rsidR="001C3DA5" w:rsidRDefault="001C3DA5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секретар</w:t>
            </w:r>
          </w:p>
          <w:p w:rsidR="00A52EA2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п</w:t>
            </w:r>
            <w:r w:rsidRPr="001C3DA5">
              <w:rPr>
                <w:rFonts w:ascii="Times New Roman" w:hAnsi="Times New Roman"/>
                <w:color w:val="000000"/>
                <w:sz w:val="20"/>
                <w:lang w:eastAsia="sr-Latn-CS"/>
              </w:rPr>
              <w:t>сихолог</w:t>
            </w:r>
          </w:p>
        </w:tc>
      </w:tr>
      <w:tr w:rsidR="00A52EA2" w:rsidRPr="00196CA9" w:rsidTr="009431C6">
        <w:trPr>
          <w:cantSplit/>
          <w:trHeight w:val="1134"/>
        </w:trPr>
        <w:tc>
          <w:tcPr>
            <w:tcW w:w="1608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C42006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  <w:r w:rsidRPr="00C42006">
              <w:rPr>
                <w:rFonts w:ascii="Times New Roman" w:hAnsi="Times New Roman"/>
                <w:color w:val="000000"/>
                <w:sz w:val="20"/>
                <w:lang w:eastAsia="sr-Latn-CS"/>
              </w:rPr>
              <w:t>Јун</w:t>
            </w:r>
            <w:r w:rsidR="005312B1">
              <w:rPr>
                <w:rFonts w:ascii="Times New Roman" w:hAnsi="Times New Roman"/>
                <w:color w:val="000000"/>
                <w:sz w:val="20"/>
                <w:lang w:eastAsia="sr-Latn-CS"/>
              </w:rPr>
              <w:t xml:space="preserve"> 2022.</w:t>
            </w:r>
          </w:p>
          <w:p w:rsidR="00A52EA2" w:rsidRPr="00C42006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52EA2" w:rsidRPr="00C42006" w:rsidRDefault="00A52EA2" w:rsidP="00320D95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Анализа успеха и владања ученика на крају наст</w:t>
            </w: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авне</w:t>
            </w: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год</w:t>
            </w: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>ине</w:t>
            </w:r>
          </w:p>
          <w:p w:rsidR="00A52EA2" w:rsidRPr="00C42006" w:rsidRDefault="00A52EA2" w:rsidP="00320D95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Анализа реализације часова редовне, додатне, допунске наставе и слободних активности</w:t>
            </w:r>
          </w:p>
          <w:p w:rsidR="00600BCD" w:rsidRPr="00C42006" w:rsidRDefault="00A52EA2" w:rsidP="00320D95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</w:pP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Разматрање остварених резултата на завршном</w:t>
            </w: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  <w:t xml:space="preserve"> и матурском</w:t>
            </w: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испиту</w:t>
            </w:r>
          </w:p>
          <w:p w:rsidR="00A52EA2" w:rsidRPr="00C42006" w:rsidRDefault="00A52EA2" w:rsidP="00320D95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Разматрање и предлагање слободних активности</w:t>
            </w:r>
          </w:p>
          <w:p w:rsidR="00A52EA2" w:rsidRPr="00C42006" w:rsidRDefault="00A52EA2" w:rsidP="00320D95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C42006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Разматрање листе изабраних уџбеника за наредну шк. годину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textDirection w:val="btLr"/>
            <w:vAlign w:val="center"/>
          </w:tcPr>
          <w:p w:rsidR="00A52EA2" w:rsidRPr="00C42006" w:rsidRDefault="00A52EA2" w:rsidP="009431C6">
            <w:pPr>
              <w:overflowPunct/>
              <w:autoSpaceDE/>
              <w:autoSpaceDN/>
              <w:adjustRightInd/>
              <w:spacing w:before="134" w:after="134" w:line="229" w:lineRule="atLeast"/>
              <w:ind w:left="113" w:right="113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C42006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седница Савета родитеља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600BCD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чланови С</w:t>
            </w:r>
            <w:r w:rsidR="00600BCD"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Р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,</w:t>
            </w:r>
          </w:p>
          <w:p w:rsidR="00600BCD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директор,</w:t>
            </w:r>
          </w:p>
          <w:p w:rsidR="00600BCD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секретар,</w:t>
            </w:r>
          </w:p>
          <w:p w:rsidR="00A52EA2" w:rsidRPr="00671931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2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п</w:t>
            </w:r>
            <w:r w:rsidRPr="001C3DA5">
              <w:rPr>
                <w:rFonts w:ascii="Times New Roman" w:hAnsi="Times New Roman"/>
                <w:color w:val="000000"/>
                <w:sz w:val="20"/>
                <w:lang w:eastAsia="sr-Latn-CS"/>
              </w:rPr>
              <w:t>сихолог</w:t>
            </w:r>
          </w:p>
        </w:tc>
      </w:tr>
      <w:tr w:rsidR="00A52EA2" w:rsidRPr="001C3DA5" w:rsidTr="009431C6">
        <w:trPr>
          <w:cantSplit/>
          <w:trHeight w:val="1134"/>
        </w:trPr>
        <w:tc>
          <w:tcPr>
            <w:tcW w:w="1608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52EA2" w:rsidRPr="001C3DA5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eastAsia="sr-Latn-CS"/>
              </w:rPr>
              <w:t>Август</w:t>
            </w:r>
            <w:r w:rsidR="005312B1">
              <w:rPr>
                <w:rFonts w:ascii="Times New Roman" w:hAnsi="Times New Roman"/>
                <w:color w:val="000000"/>
                <w:sz w:val="20"/>
                <w:lang w:eastAsia="sr-Latn-CS"/>
              </w:rPr>
              <w:t xml:space="preserve"> 2022.</w:t>
            </w:r>
          </w:p>
          <w:p w:rsidR="00A52EA2" w:rsidRPr="001C3DA5" w:rsidRDefault="00A52EA2" w:rsidP="00BE236B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1C3DA5" w:rsidRDefault="001C3DA5" w:rsidP="001C3DA5">
            <w:pPr>
              <w:pStyle w:val="ListParagraph"/>
              <w:spacing w:after="0" w:line="240" w:lineRule="auto"/>
              <w:ind w:left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Припремљеност школе за нову школску годину</w:t>
            </w:r>
          </w:p>
          <w:p w:rsidR="00A52EA2" w:rsidRPr="001C3DA5" w:rsidRDefault="00A52EA2" w:rsidP="00320D95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Предлагање мера за унапређ</w:t>
            </w:r>
            <w:r w:rsidR="0098137F" w:rsidRPr="001C3DA5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 xml:space="preserve">ење 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васпитно-образовног рада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textDirection w:val="btLr"/>
            <w:vAlign w:val="center"/>
          </w:tcPr>
          <w:p w:rsidR="00A52EA2" w:rsidRPr="001C3DA5" w:rsidRDefault="00A52EA2" w:rsidP="009431C6">
            <w:pPr>
              <w:overflowPunct/>
              <w:autoSpaceDE/>
              <w:autoSpaceDN/>
              <w:adjustRightInd/>
              <w:spacing w:before="134" w:after="134" w:line="229" w:lineRule="atLeast"/>
              <w:ind w:left="113" w:right="113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седница Савета родитеља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98137F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чланови С</w:t>
            </w:r>
            <w:r w:rsidR="0098137F"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Р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,</w:t>
            </w:r>
          </w:p>
          <w:p w:rsidR="0098137F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директор,</w:t>
            </w:r>
          </w:p>
          <w:p w:rsidR="0098137F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секретар,</w:t>
            </w:r>
          </w:p>
          <w:p w:rsidR="00A52EA2" w:rsidRPr="001C3DA5" w:rsidRDefault="00A52EA2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п</w:t>
            </w:r>
            <w:r w:rsidRPr="001C3DA5">
              <w:rPr>
                <w:rFonts w:ascii="Times New Roman" w:hAnsi="Times New Roman"/>
                <w:color w:val="000000"/>
                <w:sz w:val="20"/>
                <w:lang w:eastAsia="sr-Latn-CS"/>
              </w:rPr>
              <w:t>сихолог</w:t>
            </w:r>
          </w:p>
        </w:tc>
      </w:tr>
    </w:tbl>
    <w:p w:rsidR="00CC385B" w:rsidRPr="00824812" w:rsidRDefault="00CC385B" w:rsidP="005A2A2F">
      <w:pPr>
        <w:pStyle w:val="Heading2"/>
        <w:rPr>
          <w:lang w:val="sr-Cyrl-CS"/>
        </w:rPr>
      </w:pPr>
      <w:bookmarkStart w:id="452" w:name="_Toc367098588"/>
      <w:bookmarkStart w:id="453" w:name="_Toc367099655"/>
      <w:bookmarkStart w:id="454" w:name="_Toc367099755"/>
      <w:bookmarkStart w:id="455" w:name="_Toc493243005"/>
      <w:bookmarkStart w:id="456" w:name="_Toc19012983"/>
      <w:bookmarkStart w:id="457" w:name="_Toc50922315"/>
      <w:bookmarkStart w:id="458" w:name="_Toc82627488"/>
      <w:bookmarkStart w:id="459" w:name="_Toc82637961"/>
      <w:r w:rsidRPr="00824812">
        <w:rPr>
          <w:lang w:val="sr-Cyrl-CS"/>
        </w:rPr>
        <w:lastRenderedPageBreak/>
        <w:t>5.4. ПРОГРАМ РАДА УЧЕНИЧКОГ ПАРЛАМЕНТА</w:t>
      </w:r>
      <w:bookmarkEnd w:id="452"/>
      <w:bookmarkEnd w:id="453"/>
      <w:bookmarkEnd w:id="454"/>
      <w:bookmarkEnd w:id="455"/>
      <w:bookmarkEnd w:id="456"/>
      <w:bookmarkEnd w:id="457"/>
      <w:bookmarkEnd w:id="458"/>
      <w:bookmarkEnd w:id="459"/>
    </w:p>
    <w:p w:rsidR="00B402D1" w:rsidRPr="00824812" w:rsidRDefault="00B402D1" w:rsidP="005A2A2F">
      <w:pPr>
        <w:pStyle w:val="Heading2"/>
        <w:rPr>
          <w:color w:val="333333"/>
          <w:bdr w:val="none" w:sz="0" w:space="0" w:color="auto" w:frame="1"/>
        </w:rPr>
      </w:pPr>
      <w:bookmarkStart w:id="460" w:name="_Toc50922316"/>
      <w:bookmarkStart w:id="461" w:name="_Toc82627489"/>
      <w:bookmarkStart w:id="462" w:name="_Toc82637962"/>
      <w:r w:rsidRPr="00824812">
        <w:rPr>
          <w:color w:val="333333"/>
          <w:bdr w:val="none" w:sz="0" w:space="0" w:color="auto" w:frame="1"/>
        </w:rPr>
        <w:t xml:space="preserve">ЗА ШКОЛСКУ </w:t>
      </w:r>
      <w:r w:rsidR="00894779">
        <w:rPr>
          <w:color w:val="333333"/>
          <w:bdr w:val="none" w:sz="0" w:space="0" w:color="auto" w:frame="1"/>
        </w:rPr>
        <w:t>20</w:t>
      </w:r>
      <w:r w:rsidR="00894779">
        <w:rPr>
          <w:color w:val="333333"/>
          <w:bdr w:val="none" w:sz="0" w:space="0" w:color="auto" w:frame="1"/>
          <w:lang w:val="sr-Cyrl-RS"/>
        </w:rPr>
        <w:t>20</w:t>
      </w:r>
      <w:r w:rsidRPr="00824812">
        <w:rPr>
          <w:color w:val="333333"/>
          <w:bdr w:val="none" w:sz="0" w:space="0" w:color="auto" w:frame="1"/>
        </w:rPr>
        <w:t>/</w:t>
      </w:r>
      <w:r w:rsidR="00533DC9" w:rsidRPr="00824812">
        <w:rPr>
          <w:color w:val="333333"/>
          <w:bdr w:val="none" w:sz="0" w:space="0" w:color="auto" w:frame="1"/>
        </w:rPr>
        <w:t>20</w:t>
      </w:r>
      <w:r w:rsidR="00894779">
        <w:rPr>
          <w:color w:val="333333"/>
          <w:bdr w:val="none" w:sz="0" w:space="0" w:color="auto" w:frame="1"/>
        </w:rPr>
        <w:t>2</w:t>
      </w:r>
      <w:r w:rsidR="00894779">
        <w:rPr>
          <w:color w:val="333333"/>
          <w:bdr w:val="none" w:sz="0" w:space="0" w:color="auto" w:frame="1"/>
          <w:lang w:val="sr-Cyrl-RS"/>
        </w:rPr>
        <w:t>1</w:t>
      </w:r>
      <w:r w:rsidRPr="00824812">
        <w:rPr>
          <w:color w:val="333333"/>
          <w:bdr w:val="none" w:sz="0" w:space="0" w:color="auto" w:frame="1"/>
        </w:rPr>
        <w:t>. ГОДИНУ</w:t>
      </w:r>
      <w:bookmarkEnd w:id="460"/>
      <w:bookmarkEnd w:id="461"/>
      <w:bookmarkEnd w:id="462"/>
    </w:p>
    <w:p w:rsidR="00B402D1" w:rsidRDefault="00B402D1" w:rsidP="00B402D1">
      <w:pPr>
        <w:jc w:val="center"/>
        <w:rPr>
          <w:rFonts w:ascii="Arial" w:hAnsi="Arial" w:cs="Arial"/>
          <w:color w:val="333333"/>
          <w:szCs w:val="24"/>
        </w:rPr>
      </w:pPr>
    </w:p>
    <w:p w:rsidR="003F0A72" w:rsidRDefault="00F92551" w:rsidP="00D86951">
      <w:pPr>
        <w:spacing w:after="360"/>
        <w:jc w:val="both"/>
        <w:rPr>
          <w:rFonts w:ascii="Times New Roman" w:hAnsi="Times New Roman"/>
          <w:b/>
          <w:bCs/>
          <w:szCs w:val="24"/>
          <w:bdr w:val="none" w:sz="0" w:space="0" w:color="auto" w:frame="1"/>
          <w:lang w:val="sr-Cyrl-RS"/>
        </w:rPr>
      </w:pPr>
      <w:r w:rsidRPr="00520B4F">
        <w:rPr>
          <w:rFonts w:ascii="Times New Roman" w:hAnsi="Times New Roman"/>
          <w:szCs w:val="24"/>
        </w:rPr>
        <w:t> </w:t>
      </w:r>
      <w:r w:rsidRPr="00520B4F">
        <w:rPr>
          <w:rFonts w:ascii="Times New Roman" w:hAnsi="Times New Roman"/>
          <w:szCs w:val="24"/>
        </w:rPr>
        <w:tab/>
        <w:t>Ученички парламент Техничке школе  чине по два представника свих одељења од 1. дo 4. разреда.</w:t>
      </w:r>
      <w:r w:rsidR="0003264B">
        <w:rPr>
          <w:rFonts w:ascii="Times New Roman" w:hAnsi="Times New Roman"/>
          <w:szCs w:val="24"/>
          <w:lang w:val="sr-Cyrl-RS"/>
        </w:rPr>
        <w:t xml:space="preserve"> </w:t>
      </w:r>
      <w:r w:rsidRPr="00520B4F">
        <w:rPr>
          <w:rFonts w:ascii="Times New Roman" w:hAnsi="Times New Roman"/>
          <w:szCs w:val="24"/>
        </w:rPr>
        <w:t>На седници Ученичког парламента, одржаној 10.09.2019.године, сачињен је  Г</w:t>
      </w:r>
      <w:r w:rsidR="00CE6EEB">
        <w:rPr>
          <w:rFonts w:ascii="Times New Roman" w:hAnsi="Times New Roman"/>
          <w:szCs w:val="24"/>
        </w:rPr>
        <w:t>одишњи план рада за школску 20</w:t>
      </w:r>
      <w:r w:rsidR="00CE6EEB">
        <w:rPr>
          <w:rFonts w:ascii="Times New Roman" w:hAnsi="Times New Roman"/>
          <w:szCs w:val="24"/>
          <w:lang w:val="sr-Cyrl-RS"/>
        </w:rPr>
        <w:t>20</w:t>
      </w:r>
      <w:r w:rsidR="00CE6EEB">
        <w:rPr>
          <w:rFonts w:ascii="Times New Roman" w:hAnsi="Times New Roman"/>
          <w:szCs w:val="24"/>
        </w:rPr>
        <w:t>/202</w:t>
      </w:r>
      <w:r w:rsidR="00CE6EEB">
        <w:rPr>
          <w:rFonts w:ascii="Times New Roman" w:hAnsi="Times New Roman"/>
          <w:szCs w:val="24"/>
          <w:lang w:val="sr-Cyrl-RS"/>
        </w:rPr>
        <w:t>1</w:t>
      </w:r>
      <w:r w:rsidRPr="00520B4F">
        <w:rPr>
          <w:rFonts w:ascii="Times New Roman" w:hAnsi="Times New Roman"/>
          <w:szCs w:val="24"/>
        </w:rPr>
        <w:t>.год. Сви ученици  школе биће обавештени о плану и програму и учествовању и њиховој реализацији у текућој школској години.</w:t>
      </w:r>
      <w:r w:rsidR="00D86951">
        <w:rPr>
          <w:rFonts w:ascii="Times New Roman" w:hAnsi="Times New Roman"/>
          <w:szCs w:val="24"/>
          <w:lang w:val="sr-Cyrl-RS"/>
        </w:rPr>
        <w:t xml:space="preserve"> </w:t>
      </w:r>
      <w:r w:rsidRPr="00520B4F">
        <w:rPr>
          <w:rFonts w:ascii="Times New Roman" w:hAnsi="Times New Roman"/>
          <w:szCs w:val="24"/>
        </w:rPr>
        <w:t xml:space="preserve">Програм садржи више акција од посебног значаја за побољшање квалитета живота ученика у школи. </w:t>
      </w:r>
      <w:r w:rsidRPr="00520B4F">
        <w:rPr>
          <w:rFonts w:ascii="Times New Roman" w:hAnsi="Times New Roman"/>
          <w:bCs/>
          <w:szCs w:val="24"/>
          <w:bdr w:val="none" w:sz="0" w:space="0" w:color="auto" w:frame="1"/>
        </w:rPr>
        <w:t>Реализација тих програмских активности парламента подразумева тимски рад и сарадњу ученика, наставника, руководиоца секција, Стручних већа и Школских тимова, Управе школе, школског психолога, као и партнера на локалу</w:t>
      </w:r>
      <w:r w:rsidRPr="00520B4F">
        <w:rPr>
          <w:rFonts w:ascii="Times New Roman" w:hAnsi="Times New Roman"/>
          <w:b/>
          <w:bCs/>
          <w:szCs w:val="24"/>
          <w:bdr w:val="none" w:sz="0" w:space="0" w:color="auto" w:frame="1"/>
        </w:rPr>
        <w:t>.    </w:t>
      </w:r>
    </w:p>
    <w:p w:rsidR="003F0A72" w:rsidRDefault="003F0A72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Приликом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реализације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наставе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на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даљину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,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за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организацију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састанака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,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поделе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задужења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и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реализацију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активности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дистрибуираћемо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ученицима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неопходне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педагошко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инструктивне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материјале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са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интернета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,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користећи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новоформиране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дигиталне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платформе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.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Сарадња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са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одељењским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старешинама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,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предметним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наставницима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,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руководиоцима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секција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одвијаће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се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путем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VIBER GRUPE, CLASSROOMa, FEJSBUKa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и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других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 xml:space="preserve"> </w:t>
      </w:r>
      <w:r w:rsidRPr="003F0A72">
        <w:rPr>
          <w:rFonts w:ascii="Times New Roman" w:hAnsi="Times New Roman" w:hint="eastAsia"/>
          <w:bCs/>
          <w:szCs w:val="24"/>
          <w:bdr w:val="none" w:sz="0" w:space="0" w:color="auto" w:frame="1"/>
          <w:lang w:val="sr-Cyrl-RS"/>
        </w:rPr>
        <w:t>платформи</w:t>
      </w:r>
      <w:r w:rsidRPr="003F0A72"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  <w:t>.</w:t>
      </w: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p w:rsidR="00265F70" w:rsidRPr="003F0A72" w:rsidRDefault="00265F70" w:rsidP="003F0A72">
      <w:pPr>
        <w:spacing w:after="360"/>
        <w:ind w:firstLine="720"/>
        <w:jc w:val="both"/>
        <w:rPr>
          <w:rFonts w:ascii="Times New Roman" w:hAnsi="Times New Roman"/>
          <w:bCs/>
          <w:szCs w:val="24"/>
          <w:bdr w:val="none" w:sz="0" w:space="0" w:color="auto" w:frame="1"/>
          <w:lang w:val="sr-Cyrl-RS"/>
        </w:rPr>
      </w:pPr>
    </w:p>
    <w:tbl>
      <w:tblPr>
        <w:tblW w:w="96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4"/>
        <w:gridCol w:w="6521"/>
        <w:gridCol w:w="1842"/>
      </w:tblGrid>
      <w:tr w:rsidR="00A876C9" w:rsidRPr="00956B74" w:rsidTr="005874FC">
        <w:trPr>
          <w:trHeight w:val="676"/>
        </w:trPr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956B74" w:rsidRDefault="00F92551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Cs w:val="22"/>
                <w:lang w:val="sr-Latn-CS" w:eastAsia="sr-Latn-CS"/>
              </w:rPr>
            </w:pPr>
            <w:r w:rsidRPr="00520B4F">
              <w:rPr>
                <w:rFonts w:ascii="Times New Roman" w:hAnsi="Times New Roman"/>
                <w:b/>
                <w:bCs/>
                <w:szCs w:val="24"/>
                <w:bdr w:val="none" w:sz="0" w:space="0" w:color="auto" w:frame="1"/>
              </w:rPr>
              <w:lastRenderedPageBreak/>
              <w:t xml:space="preserve">      </w:t>
            </w:r>
            <w:r w:rsidR="00A876C9" w:rsidRPr="00956B74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  <w:lang w:val="sr-Latn-CS" w:eastAsia="sr-Latn-CS"/>
              </w:rPr>
              <w:t>Време реализације</w:t>
            </w:r>
          </w:p>
        </w:tc>
        <w:tc>
          <w:tcPr>
            <w:tcW w:w="6521" w:type="dxa"/>
            <w:tcBorders>
              <w:top w:val="double" w:sz="4" w:space="0" w:color="auto"/>
              <w:left w:val="outset" w:sz="6" w:space="0" w:color="auto"/>
              <w:bottom w:val="double" w:sz="4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956B74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Cs w:val="22"/>
                <w:lang w:val="sr-Latn-CS" w:eastAsia="sr-Latn-CS"/>
              </w:rPr>
            </w:pPr>
            <w:r w:rsidRPr="00956B74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  <w:lang w:val="sr-Latn-CS" w:eastAsia="sr-Latn-CS"/>
              </w:rPr>
              <w:t>Активности/теме</w:t>
            </w:r>
          </w:p>
        </w:tc>
        <w:tc>
          <w:tcPr>
            <w:tcW w:w="1842" w:type="dxa"/>
            <w:tcBorders>
              <w:top w:val="double" w:sz="4" w:space="0" w:color="auto"/>
              <w:left w:val="outset" w:sz="6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956B74" w:rsidRDefault="00A876C9" w:rsidP="005874FC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Cs w:val="22"/>
                <w:lang w:val="sr-Latn-CS" w:eastAsia="sr-Latn-CS"/>
              </w:rPr>
            </w:pPr>
            <w:r w:rsidRPr="00956B74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  <w:lang w:val="sr-Latn-CS" w:eastAsia="sr-Latn-CS"/>
              </w:rPr>
              <w:t xml:space="preserve">Носиоци </w:t>
            </w:r>
            <w:r w:rsidR="005874FC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  <w:lang w:val="sr-Cyrl-RS" w:eastAsia="sr-Latn-CS"/>
              </w:rPr>
              <w:t>р</w:t>
            </w:r>
            <w:r w:rsidRPr="00956B74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  <w:lang w:val="sr-Latn-CS" w:eastAsia="sr-Latn-CS"/>
              </w:rPr>
              <w:t>еализације</w:t>
            </w:r>
          </w:p>
        </w:tc>
      </w:tr>
      <w:tr w:rsidR="00A876C9" w:rsidRPr="007C2DD0" w:rsidTr="005874FC">
        <w:trPr>
          <w:cantSplit/>
          <w:trHeight w:val="1134"/>
        </w:trPr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eastAsia="sr-Latn-CS"/>
              </w:rPr>
              <w:t>Септембар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</w:p>
        </w:tc>
        <w:tc>
          <w:tcPr>
            <w:tcW w:w="6521" w:type="dxa"/>
            <w:tcBorders>
              <w:top w:val="doub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876C9" w:rsidRPr="001C3DA5" w:rsidRDefault="00A876C9" w:rsidP="00320D9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Усвајање извештаја о раду Ученичког парламента за предходну школску годину 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Избор ученика за Ученички 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п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>арламент</w:t>
            </w:r>
            <w:r w:rsidR="0028111D" w:rsidRPr="001C3DA5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(преставници 1. разреда) и избор председништва 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>Доношење Плана</w:t>
            </w:r>
            <w:r w:rsidR="0003264B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 и програма рада за школску 202</w:t>
            </w:r>
            <w:r w:rsidR="0003264B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1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>/2</w:t>
            </w:r>
            <w:r w:rsidR="0003264B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>02</w:t>
            </w:r>
            <w:r w:rsidR="0003264B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2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. и. упознавање чланова са одредбама Статута и Пословника о раду Ученичког парламента 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Избор представника ученика, који учествују у раду органа школе (Школски одбор (2 ученика); избор представника УП -7 учениказа чланове Школских тимова) 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Давање мишљења о Програму ученичких екскурзија од првог до четвртог разреда на предлог Одељенског већа 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Договор у вези са сарадњом са УП других средњих школа(Школа за музичке таленте, Медицинска школа, Гимназија). Давање мишљења и предлога стручним органима и Школском одбору, Савету родитеља и директору о правилима понашања у школи, мерама безбедности ученика, годишњем плану, начину уређивања школског простора. Информисање и укључивање ученика у програм професионалне оријентације у школи у сарадњи са руководиоцима и члановима школских секција 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У циљу остваривања исхода активности парламента наставиће се са реализацијом пројектних активности пројекта „Ми варимо спортске справе“ у циљу промовисања здравих стилова живота као алтернативе наркоманији, алкохолизму и насиљу у сарадњи са МУПом, ЦСР и Саобраћајном полицијом. 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Израда дневног реда састанка УП са Локалном самоуправом и оперативног плана сарадње (логистика на пројектима, обележавање важних датума, заједничке манифестације у вези са промовисањем здравих стилова живота и остваривање сарадње са ученицима из кинеских средњих школа) 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>Оснивање „Клуба ученика“ у којем ће се реализовати и промовисати здрави стилови живота и ефикасније коришћење слободног времена, после наставе. Опремање помоћног објекта у школском дворишту, поред школе и његово уређење, реализоваће се у сарадњи са успешним привредницима на локалу-пријатељима школе. Чланови клуба у сарадњи са наставницима, руководиоцима секција ће организовати активности у вези са такмичењима, приредбама, изложбама у разним областима(шах, стони тенис, предузетништво )којима се промовише такмичарски дух, поштовање мишљења, потреба и осећања других тј. тимски и хуманитарни рад и развој предузетничког духа.</w:t>
            </w:r>
          </w:p>
        </w:tc>
        <w:tc>
          <w:tcPr>
            <w:tcW w:w="1842" w:type="dxa"/>
            <w:tcBorders>
              <w:top w:val="double" w:sz="4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чланови </w:t>
            </w:r>
            <w:r w:rsidR="001C3DA5"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УП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, 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директор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</w:p>
        </w:tc>
      </w:tr>
      <w:tr w:rsidR="00A876C9" w:rsidRPr="007C2DD0" w:rsidTr="005874FC">
        <w:trPr>
          <w:cantSplit/>
          <w:trHeight w:val="1134"/>
        </w:trPr>
        <w:tc>
          <w:tcPr>
            <w:tcW w:w="132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Октобар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876C9" w:rsidRPr="001C3DA5" w:rsidRDefault="00A876C9" w:rsidP="00320D95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Активности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везане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обележавање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Дечје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недеље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Посете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Културном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центру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позоришту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Велика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јесења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журка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-„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Клуб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ученика“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Осмишљавање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организовање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радионица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“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Промоција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хуманих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вредности“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принципу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вршњачке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едукације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(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програм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борбе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против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насиља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)-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инструктори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грађанског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васпитања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Украшавање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ходника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школе</w:t>
            </w:r>
            <w:r w:rsidR="00A83F53" w:rsidRPr="001C3DA5"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  <w:t xml:space="preserve"> 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(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панои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едукативним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садржајима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графити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..)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Договор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око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даљег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уређивања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сајта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.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Cyrl-R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Активирање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школског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разгласа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припремање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прилога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лист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„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Ретровизор“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промоција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акцијау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сарадњи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секцијом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ХИП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ХОП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-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СЕМАФОР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3F53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чланови </w:t>
            </w: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УП</w:t>
            </w:r>
            <w:r w:rsidR="00A876C9"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,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директор,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</w:tr>
      <w:tr w:rsidR="00A876C9" w:rsidRPr="007C2DD0" w:rsidTr="005874FC">
        <w:trPr>
          <w:cantSplit/>
          <w:trHeight w:val="1134"/>
        </w:trPr>
        <w:tc>
          <w:tcPr>
            <w:tcW w:w="132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CS" w:eastAsia="sr-Latn-CS"/>
              </w:rPr>
              <w:lastRenderedPageBreak/>
              <w:t>Новембар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876C9" w:rsidRPr="001C3DA5" w:rsidRDefault="00A876C9" w:rsidP="00320D95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Сарадња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партнерима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локалу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(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заједничке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манифестације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предавања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обележавање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важних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датума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Организовање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хуманитарних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акција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поводом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: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Мегународног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дана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толеранције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Светског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дана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деце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.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Уређење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школског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простора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-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украшавање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ходника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паноима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постерима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„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Клуба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ученика“</w:t>
            </w:r>
          </w:p>
          <w:p w:rsidR="00A876C9" w:rsidRPr="001C3DA5" w:rsidRDefault="00A876C9" w:rsidP="00320D95">
            <w:pPr>
              <w:numPr>
                <w:ilvl w:val="0"/>
                <w:numId w:val="72"/>
              </w:numPr>
              <w:overflowPunct/>
              <w:autoSpaceDE/>
              <w:autoSpaceDN/>
              <w:adjustRightInd/>
              <w:ind w:left="357" w:hanging="357"/>
              <w:textAlignment w:val="auto"/>
              <w:rPr>
                <w:rFonts w:ascii="Times New Roman" w:hAnsi="Times New Roman"/>
                <w:color w:val="000000"/>
                <w:sz w:val="20"/>
                <w:lang w:val="sr-Cyrl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Организовање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хуманитарног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такмичења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шаху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фудбалу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оквиру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„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Клуба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младих“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76C9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члано</w:t>
            </w:r>
            <w:r w:rsidR="00A83F53"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ви </w:t>
            </w:r>
            <w:r w:rsidR="00A83F53"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УП</w:t>
            </w:r>
          </w:p>
          <w:p w:rsidR="00A83F53" w:rsidRPr="001C3DA5" w:rsidRDefault="00A83F53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партнери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</w:p>
        </w:tc>
      </w:tr>
      <w:tr w:rsidR="00A876C9" w:rsidRPr="007C2DD0" w:rsidTr="001C3DA5">
        <w:trPr>
          <w:cantSplit/>
          <w:trHeight w:val="1092"/>
        </w:trPr>
        <w:tc>
          <w:tcPr>
            <w:tcW w:w="132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Децембар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876C9" w:rsidRPr="001C3DA5" w:rsidRDefault="00A876C9" w:rsidP="00320D95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Парламент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акцији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Дан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борбе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против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АИДС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-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Обележавање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завршетка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полугодишта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новогодишњом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журком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Штампање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продавање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новина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Организовање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хуманитарног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такмичења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шаху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фудбалу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оквиру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„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Клуба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младих“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1C3DA5" w:rsidRPr="001C3DA5" w:rsidRDefault="001C3DA5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</w:p>
          <w:p w:rsidR="00A83F53" w:rsidRPr="001C3DA5" w:rsidRDefault="001C3DA5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ч</w:t>
            </w:r>
            <w:r w:rsidR="00A83F53"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>ланови</w:t>
            </w:r>
            <w:r w:rsidR="00A83F53"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 xml:space="preserve"> УП</w:t>
            </w:r>
          </w:p>
          <w:p w:rsidR="00A83F53" w:rsidRPr="001C3DA5" w:rsidRDefault="00A83F53" w:rsidP="001C3DA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 xml:space="preserve"> ЗЗЈЗ</w:t>
            </w:r>
          </w:p>
          <w:p w:rsidR="00A876C9" w:rsidRPr="001C3DA5" w:rsidRDefault="00A876C9" w:rsidP="00A83F53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</w:p>
        </w:tc>
      </w:tr>
      <w:tr w:rsidR="00A876C9" w:rsidRPr="00196CA9" w:rsidTr="005874FC">
        <w:trPr>
          <w:cantSplit/>
          <w:trHeight w:val="1134"/>
        </w:trPr>
        <w:tc>
          <w:tcPr>
            <w:tcW w:w="132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Јануар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876C9" w:rsidRPr="001C3DA5" w:rsidRDefault="00A876C9" w:rsidP="00320D95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Сумирање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резултата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акција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парламента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Анализа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успеха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крају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првог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полугодишта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Промовисање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стила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здравог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живота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путем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едукативних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постера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паноа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3F53" w:rsidRPr="001C3DA5" w:rsidRDefault="00A83F53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</w:p>
          <w:p w:rsidR="00A876C9" w:rsidRPr="001C3DA5" w:rsidRDefault="00A83F53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чланови </w:t>
            </w: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УП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</w:p>
        </w:tc>
      </w:tr>
      <w:tr w:rsidR="00A876C9" w:rsidRPr="00196CA9" w:rsidTr="005874FC">
        <w:trPr>
          <w:cantSplit/>
          <w:trHeight w:val="1134"/>
        </w:trPr>
        <w:tc>
          <w:tcPr>
            <w:tcW w:w="132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Фебруар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876C9" w:rsidRPr="001C3DA5" w:rsidRDefault="00A876C9" w:rsidP="00320D95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Обележавање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Дана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заљубљених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Разматрање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мишљења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предлога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чланова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парламента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избору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уџбеника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наредну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годину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Формирање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ангажовање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вршњачких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тимова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који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ће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утицати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смањење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агресивног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понашања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одељењима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као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пружање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помоћи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ученицима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који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постижу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слабије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резултате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учењу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3F53" w:rsidRPr="001C3DA5" w:rsidRDefault="00A83F53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</w:p>
          <w:p w:rsidR="00A876C9" w:rsidRPr="001C3DA5" w:rsidRDefault="00A83F53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чланови </w:t>
            </w: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УП</w:t>
            </w:r>
          </w:p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eastAsia="sr-Latn-CS"/>
              </w:rPr>
            </w:pPr>
          </w:p>
        </w:tc>
      </w:tr>
      <w:tr w:rsidR="00A876C9" w:rsidRPr="00196CA9" w:rsidTr="005874FC">
        <w:trPr>
          <w:cantSplit/>
          <w:trHeight w:val="1134"/>
        </w:trPr>
        <w:tc>
          <w:tcPr>
            <w:tcW w:w="132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76C9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Март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876C9" w:rsidRPr="001C3DA5" w:rsidRDefault="00A876C9" w:rsidP="00320D95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Учешће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општинским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регионалним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такмичењима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Спортски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сусрети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(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турнири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)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Едукативна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радионица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родитеље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–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Самоспознаја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комуникација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(„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Умеће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родитељства“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)</w:t>
            </w:r>
          </w:p>
          <w:p w:rsidR="00A876C9" w:rsidRPr="001C3DA5" w:rsidRDefault="00A876C9" w:rsidP="00320D95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Професионално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информисање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осмака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основних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занимањима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саобраћајне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струке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Тимом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наставника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маркетинг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ученицима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секције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;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Безбедност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саобраћају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хип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-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хоп“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1C3DA5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чланови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УП</w:t>
            </w:r>
          </w:p>
        </w:tc>
      </w:tr>
      <w:tr w:rsidR="00A876C9" w:rsidRPr="00196CA9" w:rsidTr="005874FC">
        <w:trPr>
          <w:cantSplit/>
          <w:trHeight w:val="1134"/>
        </w:trPr>
        <w:tc>
          <w:tcPr>
            <w:tcW w:w="132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3F53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Април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172D6D" w:rsidRPr="001C3DA5" w:rsidRDefault="00172D6D" w:rsidP="00320D95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Организовање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посета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успешним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привредним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организацијама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Општине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Ћуприја</w:t>
            </w:r>
          </w:p>
          <w:p w:rsidR="00172D6D" w:rsidRPr="001C3DA5" w:rsidRDefault="00172D6D" w:rsidP="00320D95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Трибина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„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Дечја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права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,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одговорност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? ”-„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Клуб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ученика“</w:t>
            </w:r>
          </w:p>
          <w:p w:rsidR="00A876C9" w:rsidRPr="001C3DA5" w:rsidRDefault="00172D6D" w:rsidP="00320D95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Ангажовање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вршњачких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тимова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пружање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помоћи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ученицима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који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постижу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слабије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резултате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учењу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сарадњи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одељењским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старешинама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школским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психологом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1C3DA5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чланови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УП</w:t>
            </w:r>
          </w:p>
        </w:tc>
      </w:tr>
      <w:tr w:rsidR="00A876C9" w:rsidRPr="00196CA9" w:rsidTr="005874FC">
        <w:trPr>
          <w:cantSplit/>
          <w:trHeight w:val="1134"/>
        </w:trPr>
        <w:tc>
          <w:tcPr>
            <w:tcW w:w="132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3F53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Мај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83F53" w:rsidRPr="001C3DA5" w:rsidRDefault="00A83F53" w:rsidP="00320D95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T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рибина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4.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разреда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:“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Шта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носим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из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ове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?“-„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Клуб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ученика“</w:t>
            </w:r>
          </w:p>
          <w:p w:rsidR="00A83F53" w:rsidRPr="001C3DA5" w:rsidRDefault="00A83F53" w:rsidP="00320D95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Колика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ангажовања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наставника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подизању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нивоа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образовања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току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протеклих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година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>.</w:t>
            </w:r>
          </w:p>
          <w:p w:rsidR="00A876C9" w:rsidRPr="001C3DA5" w:rsidRDefault="00A83F53" w:rsidP="00320D95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Предлагање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најбољих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ученика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годишње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награде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1C3DA5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чланови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УП</w:t>
            </w:r>
          </w:p>
        </w:tc>
      </w:tr>
      <w:tr w:rsidR="00A876C9" w:rsidRPr="00196CA9" w:rsidTr="001C3DA5">
        <w:trPr>
          <w:cantSplit/>
          <w:trHeight w:val="775"/>
        </w:trPr>
        <w:tc>
          <w:tcPr>
            <w:tcW w:w="132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A83F53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1C3DA5"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  <w:t>Јун</w:t>
            </w:r>
          </w:p>
        </w:tc>
        <w:tc>
          <w:tcPr>
            <w:tcW w:w="6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</w:tcPr>
          <w:p w:rsidR="00A83F53" w:rsidRPr="001C3DA5" w:rsidRDefault="00A83F53" w:rsidP="00320D95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Анализа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досадашњег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рада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парламента</w:t>
            </w:r>
          </w:p>
          <w:p w:rsidR="00A83F53" w:rsidRPr="001C3DA5" w:rsidRDefault="00A83F53" w:rsidP="00320D95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Анкета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слободним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активностима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следећу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школску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годину</w:t>
            </w:r>
          </w:p>
          <w:p w:rsidR="00A876C9" w:rsidRPr="001C3DA5" w:rsidRDefault="00A83F53" w:rsidP="00320D95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Организовање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журке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поводом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завршетка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школске</w:t>
            </w:r>
            <w:r w:rsidRPr="001C3DA5">
              <w:rPr>
                <w:rFonts w:ascii="Times New Roman" w:hAnsi="Times New Roman"/>
                <w:color w:val="000000"/>
                <w:sz w:val="20"/>
                <w:szCs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szCs w:val="20"/>
                <w:lang w:val="sr-Latn-CS" w:eastAsia="sr-Latn-CS"/>
              </w:rPr>
              <w:t>године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876C9" w:rsidRPr="001C3DA5" w:rsidRDefault="001C3DA5" w:rsidP="00172D6D">
            <w:pPr>
              <w:overflowPunct/>
              <w:autoSpaceDE/>
              <w:autoSpaceDN/>
              <w:adjustRightInd/>
              <w:spacing w:before="134" w:after="134" w:line="229" w:lineRule="atLeas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чланови</w:t>
            </w:r>
            <w:r w:rsidRPr="001C3DA5"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  <w:t xml:space="preserve"> </w:t>
            </w:r>
            <w:r w:rsidRPr="001C3DA5">
              <w:rPr>
                <w:rFonts w:ascii="Times New Roman" w:hAnsi="Times New Roman" w:hint="eastAsia"/>
                <w:color w:val="000000"/>
                <w:sz w:val="20"/>
                <w:lang w:val="sr-Latn-CS" w:eastAsia="sr-Latn-CS"/>
              </w:rPr>
              <w:t>УП</w:t>
            </w:r>
          </w:p>
        </w:tc>
      </w:tr>
    </w:tbl>
    <w:p w:rsidR="00F92551" w:rsidRDefault="00F92551" w:rsidP="00F92551">
      <w:pPr>
        <w:spacing w:after="360"/>
        <w:jc w:val="both"/>
        <w:rPr>
          <w:rFonts w:ascii="Times New Roman" w:hAnsi="Times New Roman"/>
          <w:b/>
          <w:bCs/>
          <w:szCs w:val="24"/>
          <w:bdr w:val="none" w:sz="0" w:space="0" w:color="auto" w:frame="1"/>
          <w:lang w:val="sr-Cyrl-RS"/>
        </w:rPr>
      </w:pPr>
      <w:r w:rsidRPr="00520B4F">
        <w:rPr>
          <w:rFonts w:ascii="Times New Roman" w:hAnsi="Times New Roman"/>
          <w:b/>
          <w:bCs/>
          <w:szCs w:val="24"/>
          <w:bdr w:val="none" w:sz="0" w:space="0" w:color="auto" w:frame="1"/>
        </w:rPr>
        <w:t>    </w:t>
      </w:r>
    </w:p>
    <w:p w:rsidR="001C3DA5" w:rsidRDefault="001C3DA5" w:rsidP="00F92551">
      <w:pPr>
        <w:spacing w:after="360"/>
        <w:jc w:val="both"/>
        <w:rPr>
          <w:rFonts w:ascii="Times New Roman" w:hAnsi="Times New Roman"/>
          <w:b/>
          <w:bCs/>
          <w:szCs w:val="24"/>
          <w:bdr w:val="none" w:sz="0" w:space="0" w:color="auto" w:frame="1"/>
          <w:lang w:val="sr-Cyrl-RS"/>
        </w:rPr>
      </w:pPr>
    </w:p>
    <w:p w:rsidR="001C3DA5" w:rsidRPr="001C3DA5" w:rsidRDefault="001C3DA5" w:rsidP="00F92551">
      <w:pPr>
        <w:spacing w:after="360"/>
        <w:jc w:val="both"/>
        <w:rPr>
          <w:rFonts w:ascii="Times New Roman" w:hAnsi="Times New Roman"/>
          <w:b/>
          <w:bCs/>
          <w:szCs w:val="24"/>
          <w:bdr w:val="none" w:sz="0" w:space="0" w:color="auto" w:frame="1"/>
          <w:lang w:val="sr-Cyrl-RS"/>
        </w:rPr>
      </w:pPr>
    </w:p>
    <w:p w:rsidR="00F92551" w:rsidRDefault="00F92551" w:rsidP="00B402D1">
      <w:pPr>
        <w:ind w:firstLine="708"/>
        <w:jc w:val="both"/>
        <w:rPr>
          <w:rFonts w:ascii="Times New Roman" w:hAnsi="Times New Roman"/>
          <w:color w:val="333333"/>
        </w:rPr>
      </w:pPr>
    </w:p>
    <w:p w:rsidR="00CC385B" w:rsidRPr="005A2A2F" w:rsidRDefault="00CC385B" w:rsidP="005A2A2F">
      <w:pPr>
        <w:pStyle w:val="Heading2"/>
      </w:pPr>
      <w:bookmarkStart w:id="463" w:name="_Toc367096087"/>
      <w:bookmarkStart w:id="464" w:name="_Toc367096117"/>
      <w:bookmarkStart w:id="465" w:name="_Toc367098589"/>
      <w:bookmarkStart w:id="466" w:name="_Toc367099656"/>
      <w:bookmarkStart w:id="467" w:name="_Toc367099756"/>
      <w:bookmarkStart w:id="468" w:name="_Toc493243006"/>
      <w:bookmarkStart w:id="469" w:name="_Toc19012984"/>
      <w:bookmarkStart w:id="470" w:name="_Toc50922317"/>
      <w:bookmarkStart w:id="471" w:name="_Toc82627490"/>
      <w:bookmarkStart w:id="472" w:name="_Toc82637963"/>
      <w:r w:rsidRPr="005A2A2F">
        <w:lastRenderedPageBreak/>
        <w:t>5.5. ПРОГРАМ РАДА ПЕДАГ</w:t>
      </w:r>
      <w:r w:rsidR="003A7EA3" w:rsidRPr="005A2A2F">
        <w:t>О</w:t>
      </w:r>
      <w:r w:rsidR="0048506A">
        <w:t>ШКОГ КОЛЕГИЈУМА ЗА ШКОЛСКУ 2021/2022</w:t>
      </w:r>
      <w:r w:rsidRPr="005A2A2F">
        <w:t>. ГОДИНУ</w:t>
      </w:r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8"/>
        <w:gridCol w:w="4820"/>
        <w:gridCol w:w="2658"/>
      </w:tblGrid>
      <w:tr w:rsidR="00CC385B" w:rsidTr="0087763E">
        <w:trPr>
          <w:tblHeader/>
        </w:trPr>
        <w:tc>
          <w:tcPr>
            <w:tcW w:w="2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DE9D9" w:themeFill="accent6" w:themeFillTint="33"/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CC385B" w:rsidRDefault="0087763E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Време</w:t>
            </w:r>
            <w:r w:rsidRPr="0087763E">
              <w:rPr>
                <w:rFonts w:ascii="Times New Roman" w:hAnsi="Times New Roman"/>
                <w:b/>
                <w:bCs/>
                <w:lang w:val="sr-Cyrl-CS"/>
              </w:rPr>
              <w:t xml:space="preserve"> </w:t>
            </w: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реализације</w:t>
            </w:r>
            <w:r w:rsidRPr="0087763E">
              <w:rPr>
                <w:rFonts w:ascii="Times New Roman" w:hAnsi="Times New Roman"/>
                <w:b/>
                <w:bCs/>
                <w:lang w:val="sr-Cyrl-CS"/>
              </w:rPr>
              <w:t xml:space="preserve"> </w:t>
            </w:r>
          </w:p>
          <w:p w:rsidR="00CC385B" w:rsidRDefault="00CC385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</w:tc>
        <w:tc>
          <w:tcPr>
            <w:tcW w:w="4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FDE9D9" w:themeFill="accent6" w:themeFillTint="33"/>
            <w:vAlign w:val="center"/>
          </w:tcPr>
          <w:p w:rsidR="00CC385B" w:rsidRDefault="0087763E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Програмски</w:t>
            </w:r>
            <w:r w:rsidRPr="0087763E">
              <w:rPr>
                <w:rFonts w:ascii="Times New Roman" w:hAnsi="Times New Roman"/>
                <w:b/>
                <w:bCs/>
                <w:lang w:val="sr-Cyrl-CS"/>
              </w:rPr>
              <w:t xml:space="preserve"> </w:t>
            </w: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садржај</w:t>
            </w:r>
          </w:p>
        </w:tc>
        <w:tc>
          <w:tcPr>
            <w:tcW w:w="265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Носиоци</w:t>
            </w:r>
          </w:p>
        </w:tc>
      </w:tr>
      <w:tr w:rsidR="00CC385B" w:rsidTr="0087763E">
        <w:tc>
          <w:tcPr>
            <w:tcW w:w="25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C385B" w:rsidRPr="001C3DA5" w:rsidRDefault="0087763E" w:rsidP="0087763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Септембар</w:t>
            </w:r>
          </w:p>
          <w:p w:rsidR="0087763E" w:rsidRPr="001C3DA5" w:rsidRDefault="0087763E" w:rsidP="0087763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4820" w:type="dxa"/>
            <w:tcBorders>
              <w:top w:val="double" w:sz="4" w:space="0" w:color="auto"/>
            </w:tcBorders>
            <w:vAlign w:val="center"/>
          </w:tcPr>
          <w:p w:rsidR="0087763E" w:rsidRPr="001C3DA5" w:rsidRDefault="0087763E" w:rsidP="00320D95">
            <w:pPr>
              <w:pStyle w:val="ListParagraph"/>
              <w:numPr>
                <w:ilvl w:val="2"/>
                <w:numId w:val="47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Конституисање и програмирање рада Педагошког колегијума</w:t>
            </w:r>
          </w:p>
          <w:p w:rsidR="0087763E" w:rsidRPr="001C3DA5" w:rsidRDefault="0087763E" w:rsidP="00320D95">
            <w:pPr>
              <w:pStyle w:val="ListParagraph"/>
              <w:numPr>
                <w:ilvl w:val="2"/>
                <w:numId w:val="47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Разматрање извештаја о раду директора</w:t>
            </w:r>
          </w:p>
          <w:p w:rsidR="0087763E" w:rsidRPr="001C3DA5" w:rsidRDefault="0087763E" w:rsidP="00320D95">
            <w:pPr>
              <w:pStyle w:val="ListParagraph"/>
              <w:numPr>
                <w:ilvl w:val="2"/>
                <w:numId w:val="47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Разматрање извештаја о раду школе</w:t>
            </w:r>
          </w:p>
          <w:p w:rsidR="0087763E" w:rsidRPr="001C3DA5" w:rsidRDefault="0087763E" w:rsidP="00320D95">
            <w:pPr>
              <w:pStyle w:val="ListParagraph"/>
              <w:numPr>
                <w:ilvl w:val="2"/>
                <w:numId w:val="47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Усвајање плана</w:t>
            </w:r>
            <w:r w:rsidR="0048506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стручног усавршавања за шк.202</w:t>
            </w:r>
            <w:r w:rsidR="0048506A">
              <w:rPr>
                <w:rFonts w:ascii="Times New Roman" w:hAnsi="Times New Roman"/>
                <w:bCs/>
                <w:sz w:val="20"/>
                <w:szCs w:val="20"/>
                <w:lang w:val="sr-Latn-RS"/>
              </w:rPr>
              <w:t>1</w:t>
            </w:r>
            <w:r w:rsidR="00FC4E4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/2022</w:t>
            </w:r>
            <w:r w:rsidRPr="001C3DA5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.</w:t>
            </w:r>
          </w:p>
          <w:p w:rsidR="00CC385B" w:rsidRPr="001C3DA5" w:rsidRDefault="0087763E" w:rsidP="00320D95">
            <w:pPr>
              <w:pStyle w:val="ListParagraph"/>
              <w:numPr>
                <w:ilvl w:val="2"/>
                <w:numId w:val="47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Усвајање ИОП-а за ученике којима треба додатна подршка</w:t>
            </w:r>
          </w:p>
        </w:tc>
        <w:tc>
          <w:tcPr>
            <w:tcW w:w="265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C385B" w:rsidRPr="001C3DA5" w:rsidRDefault="00CC385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Директор школе</w:t>
            </w:r>
          </w:p>
        </w:tc>
      </w:tr>
      <w:tr w:rsidR="00CC385B" w:rsidTr="0087763E">
        <w:tc>
          <w:tcPr>
            <w:tcW w:w="2518" w:type="dxa"/>
            <w:tcBorders>
              <w:left w:val="double" w:sz="4" w:space="0" w:color="auto"/>
            </w:tcBorders>
          </w:tcPr>
          <w:p w:rsidR="00CC385B" w:rsidRPr="001C3DA5" w:rsidRDefault="004625CE" w:rsidP="001C3DA5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Новембар</w:t>
            </w:r>
          </w:p>
        </w:tc>
        <w:tc>
          <w:tcPr>
            <w:tcW w:w="4820" w:type="dxa"/>
            <w:vAlign w:val="center"/>
          </w:tcPr>
          <w:p w:rsidR="00CC385B" w:rsidRPr="004625CE" w:rsidRDefault="0087763E" w:rsidP="00320D95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4625CE">
              <w:rPr>
                <w:rFonts w:ascii="Times New Roman" w:hAnsi="Times New Roman"/>
                <w:bCs/>
                <w:sz w:val="20"/>
                <w:lang w:val="sr-Cyrl-CS"/>
              </w:rPr>
              <w:t xml:space="preserve">Разматрање реализације Школског развојног плана </w:t>
            </w:r>
          </w:p>
        </w:tc>
        <w:tc>
          <w:tcPr>
            <w:tcW w:w="2658" w:type="dxa"/>
            <w:tcBorders>
              <w:right w:val="double" w:sz="4" w:space="0" w:color="auto"/>
            </w:tcBorders>
            <w:vAlign w:val="center"/>
          </w:tcPr>
          <w:p w:rsidR="00CC385B" w:rsidRPr="001C3DA5" w:rsidRDefault="00CC385B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Координатор тима за ШРП</w:t>
            </w:r>
          </w:p>
        </w:tc>
      </w:tr>
      <w:tr w:rsidR="004625CE" w:rsidTr="00BC5C84">
        <w:tc>
          <w:tcPr>
            <w:tcW w:w="2518" w:type="dxa"/>
            <w:tcBorders>
              <w:left w:val="double" w:sz="4" w:space="0" w:color="auto"/>
            </w:tcBorders>
          </w:tcPr>
          <w:p w:rsidR="004625CE" w:rsidRDefault="004625CE" w:rsidP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4625CE" w:rsidRDefault="004625CE" w:rsidP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Фебруар</w:t>
            </w:r>
          </w:p>
          <w:p w:rsidR="004625CE" w:rsidRPr="001C3DA5" w:rsidRDefault="004625CE" w:rsidP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4820" w:type="dxa"/>
          </w:tcPr>
          <w:p w:rsidR="004625CE" w:rsidRPr="004625CE" w:rsidRDefault="004625CE" w:rsidP="00320D95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4625CE">
              <w:rPr>
                <w:rFonts w:ascii="Times New Roman" w:hAnsi="Times New Roman"/>
                <w:bCs/>
                <w:sz w:val="20"/>
                <w:lang w:val="sr-Cyrl-CS"/>
              </w:rPr>
              <w:t>Реализација наставе у првом полугодишту и анализа успеха по предметима</w:t>
            </w:r>
          </w:p>
          <w:p w:rsidR="004625CE" w:rsidRPr="004625CE" w:rsidRDefault="004625CE" w:rsidP="00320D95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4625CE">
              <w:rPr>
                <w:rFonts w:ascii="Times New Roman" w:hAnsi="Times New Roman"/>
                <w:bCs/>
                <w:sz w:val="20"/>
                <w:lang w:val="sr-Cyrl-CS"/>
              </w:rPr>
              <w:t>Разматрање извештаја о стручном усавршавању запослених (посећени семинари)</w:t>
            </w:r>
          </w:p>
        </w:tc>
        <w:tc>
          <w:tcPr>
            <w:tcW w:w="2658" w:type="dxa"/>
            <w:tcBorders>
              <w:right w:val="double" w:sz="4" w:space="0" w:color="auto"/>
            </w:tcBorders>
            <w:vAlign w:val="center"/>
          </w:tcPr>
          <w:p w:rsidR="004625CE" w:rsidRPr="001C3DA5" w:rsidRDefault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Директор школе</w:t>
            </w:r>
          </w:p>
          <w:p w:rsidR="004625CE" w:rsidRPr="001C3DA5" w:rsidRDefault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Школски психолог</w:t>
            </w:r>
          </w:p>
        </w:tc>
      </w:tr>
      <w:tr w:rsidR="004625CE" w:rsidTr="00BC5C84">
        <w:tc>
          <w:tcPr>
            <w:tcW w:w="2518" w:type="dxa"/>
            <w:tcBorders>
              <w:left w:val="double" w:sz="4" w:space="0" w:color="auto"/>
            </w:tcBorders>
          </w:tcPr>
          <w:p w:rsidR="004625CE" w:rsidRPr="001C3DA5" w:rsidRDefault="004625CE" w:rsidP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Март</w:t>
            </w:r>
          </w:p>
        </w:tc>
        <w:tc>
          <w:tcPr>
            <w:tcW w:w="4820" w:type="dxa"/>
          </w:tcPr>
          <w:p w:rsidR="004625CE" w:rsidRPr="004625CE" w:rsidRDefault="004625CE" w:rsidP="00320D95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4625CE">
              <w:rPr>
                <w:rFonts w:ascii="Times New Roman" w:hAnsi="Times New Roman"/>
                <w:bCs/>
                <w:sz w:val="20"/>
                <w:lang w:val="sr-Cyrl-CS"/>
              </w:rPr>
              <w:t>Праћење припрема ученика за такмичења у области саобраћаја и машинства</w:t>
            </w:r>
          </w:p>
        </w:tc>
        <w:tc>
          <w:tcPr>
            <w:tcW w:w="2658" w:type="dxa"/>
            <w:tcBorders>
              <w:right w:val="double" w:sz="4" w:space="0" w:color="auto"/>
            </w:tcBorders>
            <w:vAlign w:val="center"/>
          </w:tcPr>
          <w:p w:rsidR="004625CE" w:rsidRPr="001C3DA5" w:rsidRDefault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Руководиоци стручних већа</w:t>
            </w:r>
          </w:p>
        </w:tc>
      </w:tr>
      <w:tr w:rsidR="004625CE" w:rsidTr="00BC5C84">
        <w:tc>
          <w:tcPr>
            <w:tcW w:w="2518" w:type="dxa"/>
            <w:tcBorders>
              <w:left w:val="double" w:sz="4" w:space="0" w:color="auto"/>
            </w:tcBorders>
          </w:tcPr>
          <w:p w:rsidR="004625CE" w:rsidRDefault="004625CE" w:rsidP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4625CE" w:rsidRPr="001C3DA5" w:rsidRDefault="004625CE" w:rsidP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Април</w:t>
            </w:r>
          </w:p>
        </w:tc>
        <w:tc>
          <w:tcPr>
            <w:tcW w:w="4820" w:type="dxa"/>
          </w:tcPr>
          <w:p w:rsidR="004625CE" w:rsidRPr="004625CE" w:rsidRDefault="004625CE" w:rsidP="00320D95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4625CE">
              <w:rPr>
                <w:rFonts w:ascii="Times New Roman" w:hAnsi="Times New Roman"/>
                <w:bCs/>
                <w:sz w:val="20"/>
                <w:lang w:val="sr-Cyrl-CS"/>
              </w:rPr>
              <w:t>Разматрање активности за полагање завршних и матурских испита</w:t>
            </w:r>
          </w:p>
          <w:p w:rsidR="004625CE" w:rsidRPr="004625CE" w:rsidRDefault="004625CE" w:rsidP="00320D95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4625CE">
              <w:rPr>
                <w:rFonts w:ascii="Times New Roman" w:hAnsi="Times New Roman"/>
                <w:bCs/>
                <w:sz w:val="20"/>
                <w:lang w:val="sr-Cyrl-CS"/>
              </w:rPr>
              <w:t>Извештај о посећеној настави</w:t>
            </w:r>
          </w:p>
        </w:tc>
        <w:tc>
          <w:tcPr>
            <w:tcW w:w="2658" w:type="dxa"/>
            <w:tcBorders>
              <w:right w:val="double" w:sz="4" w:space="0" w:color="auto"/>
            </w:tcBorders>
            <w:vAlign w:val="center"/>
          </w:tcPr>
          <w:p w:rsidR="004625CE" w:rsidRPr="001C3DA5" w:rsidRDefault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Руководиоци Одељењских већа завршних разреда</w:t>
            </w:r>
          </w:p>
        </w:tc>
      </w:tr>
      <w:tr w:rsidR="00B30310" w:rsidTr="00BC5C84">
        <w:tc>
          <w:tcPr>
            <w:tcW w:w="2518" w:type="dxa"/>
            <w:tcBorders>
              <w:left w:val="double" w:sz="4" w:space="0" w:color="auto"/>
            </w:tcBorders>
          </w:tcPr>
          <w:p w:rsidR="00B30310" w:rsidRPr="001C3DA5" w:rsidRDefault="00B30310" w:rsidP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Мај</w:t>
            </w:r>
          </w:p>
        </w:tc>
        <w:tc>
          <w:tcPr>
            <w:tcW w:w="4820" w:type="dxa"/>
          </w:tcPr>
          <w:p w:rsidR="00B30310" w:rsidRPr="00B30310" w:rsidRDefault="00B30310" w:rsidP="00320D95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B30310">
              <w:rPr>
                <w:rFonts w:ascii="Times New Roman" w:hAnsi="Times New Roman"/>
                <w:bCs/>
                <w:sz w:val="20"/>
                <w:lang w:val="sr-Cyrl-CS"/>
              </w:rPr>
              <w:t>Анализа унапређивања образовно-васпитног рада у протеклој шк.години</w:t>
            </w:r>
          </w:p>
        </w:tc>
        <w:tc>
          <w:tcPr>
            <w:tcW w:w="2658" w:type="dxa"/>
            <w:tcBorders>
              <w:right w:val="double" w:sz="4" w:space="0" w:color="auto"/>
            </w:tcBorders>
            <w:vAlign w:val="center"/>
          </w:tcPr>
          <w:p w:rsidR="00B30310" w:rsidRPr="001C3DA5" w:rsidRDefault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Руководиоци стручних већа</w:t>
            </w:r>
          </w:p>
        </w:tc>
      </w:tr>
      <w:tr w:rsidR="00B30310" w:rsidTr="00BC5C84">
        <w:tc>
          <w:tcPr>
            <w:tcW w:w="2518" w:type="dxa"/>
            <w:tcBorders>
              <w:left w:val="double" w:sz="4" w:space="0" w:color="auto"/>
            </w:tcBorders>
          </w:tcPr>
          <w:p w:rsidR="00B30310" w:rsidRDefault="00B30310" w:rsidP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B30310" w:rsidRDefault="00B30310" w:rsidP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B30310" w:rsidRDefault="00B30310" w:rsidP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B30310" w:rsidRDefault="00B30310" w:rsidP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B30310" w:rsidRPr="001C3DA5" w:rsidRDefault="00B30310" w:rsidP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Јун</w:t>
            </w:r>
          </w:p>
        </w:tc>
        <w:tc>
          <w:tcPr>
            <w:tcW w:w="4820" w:type="dxa"/>
          </w:tcPr>
          <w:p w:rsidR="00B30310" w:rsidRPr="00B30310" w:rsidRDefault="00B30310" w:rsidP="00320D95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B30310">
              <w:rPr>
                <w:rFonts w:ascii="Times New Roman" w:hAnsi="Times New Roman"/>
                <w:bCs/>
                <w:sz w:val="20"/>
                <w:lang w:val="sr-Cyrl-CS"/>
              </w:rPr>
              <w:t>Анализа реализације планираних активности Педагошког колегијума</w:t>
            </w:r>
          </w:p>
          <w:p w:rsidR="00B30310" w:rsidRPr="00B30310" w:rsidRDefault="00B30310" w:rsidP="00320D95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</w:rPr>
            </w:pPr>
            <w:r w:rsidRPr="00B30310">
              <w:rPr>
                <w:rFonts w:ascii="Times New Roman" w:hAnsi="Times New Roman"/>
                <w:bCs/>
                <w:sz w:val="20"/>
                <w:lang w:val="sr-Cyrl-CS"/>
              </w:rPr>
              <w:t>Извештај о стручном усавршавању наставника у току школске године</w:t>
            </w:r>
          </w:p>
          <w:p w:rsidR="00B30310" w:rsidRPr="00B30310" w:rsidRDefault="00B30310" w:rsidP="00320D95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B30310">
              <w:rPr>
                <w:rFonts w:ascii="Times New Roman" w:hAnsi="Times New Roman"/>
                <w:bCs/>
                <w:sz w:val="20"/>
                <w:lang w:val="sr-Cyrl-CS"/>
              </w:rPr>
              <w:t>Вредновање остварености ИОП-а</w:t>
            </w:r>
          </w:p>
          <w:p w:rsidR="00B30310" w:rsidRPr="00B30310" w:rsidRDefault="00B30310" w:rsidP="00320D95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B30310">
              <w:rPr>
                <w:rFonts w:ascii="Times New Roman" w:hAnsi="Times New Roman"/>
                <w:bCs/>
                <w:sz w:val="20"/>
                <w:lang w:val="sr-Cyrl-CS"/>
              </w:rPr>
              <w:t>Усвајање предлога уџбеника</w:t>
            </w:r>
          </w:p>
          <w:p w:rsidR="00B30310" w:rsidRPr="00B30310" w:rsidRDefault="00B30310" w:rsidP="00320D95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B30310">
              <w:rPr>
                <w:rFonts w:ascii="Times New Roman" w:hAnsi="Times New Roman"/>
                <w:bCs/>
                <w:sz w:val="20"/>
                <w:lang w:val="sr-Cyrl-CS"/>
              </w:rPr>
              <w:t>Разматрање извештаја о педагошко-инструктивном раду и предлагање мера за унапређивање наставе</w:t>
            </w:r>
          </w:p>
        </w:tc>
        <w:tc>
          <w:tcPr>
            <w:tcW w:w="2658" w:type="dxa"/>
            <w:tcBorders>
              <w:right w:val="double" w:sz="4" w:space="0" w:color="auto"/>
            </w:tcBorders>
            <w:vAlign w:val="center"/>
          </w:tcPr>
          <w:p w:rsidR="00B30310" w:rsidRPr="001C3DA5" w:rsidRDefault="00B30310" w:rsidP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Директор школе</w:t>
            </w:r>
          </w:p>
          <w:p w:rsidR="00B30310" w:rsidRPr="001C3DA5" w:rsidRDefault="00B30310" w:rsidP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Стручни сарадни</w:t>
            </w:r>
            <w:r>
              <w:rPr>
                <w:rFonts w:ascii="Times New Roman" w:hAnsi="Times New Roman"/>
                <w:bCs/>
                <w:sz w:val="20"/>
                <w:lang w:val="sr-Cyrl-CS"/>
              </w:rPr>
              <w:t>к</w:t>
            </w:r>
          </w:p>
          <w:p w:rsidR="00B30310" w:rsidRPr="001C3DA5" w:rsidRDefault="00B30310" w:rsidP="00B3031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Тим за стручно усавршавање</w:t>
            </w:r>
          </w:p>
        </w:tc>
      </w:tr>
      <w:tr w:rsidR="004625CE" w:rsidTr="0087763E">
        <w:tc>
          <w:tcPr>
            <w:tcW w:w="2518" w:type="dxa"/>
            <w:tcBorders>
              <w:left w:val="double" w:sz="4" w:space="0" w:color="auto"/>
            </w:tcBorders>
          </w:tcPr>
          <w:p w:rsidR="001A3CD3" w:rsidRDefault="001A3CD3" w:rsidP="001A3CD3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1A3CD3" w:rsidRDefault="001A3CD3" w:rsidP="001A3CD3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4625CE" w:rsidRPr="001C3DA5" w:rsidRDefault="001A3CD3" w:rsidP="001A3CD3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Јул</w:t>
            </w:r>
          </w:p>
        </w:tc>
        <w:tc>
          <w:tcPr>
            <w:tcW w:w="4820" w:type="dxa"/>
            <w:vAlign w:val="center"/>
          </w:tcPr>
          <w:p w:rsidR="001A3CD3" w:rsidRPr="001A3CD3" w:rsidRDefault="001A3CD3" w:rsidP="00320D95">
            <w:pPr>
              <w:pStyle w:val="ListParagraph"/>
              <w:numPr>
                <w:ilvl w:val="0"/>
                <w:numId w:val="86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A3CD3">
              <w:rPr>
                <w:rFonts w:ascii="Times New Roman" w:hAnsi="Times New Roman"/>
                <w:bCs/>
                <w:sz w:val="20"/>
                <w:lang w:val="sr-Cyrl-CS"/>
              </w:rPr>
              <w:t xml:space="preserve">Предлог мера за унапређивање рада школе и Колегијума у наредној школској години </w:t>
            </w:r>
          </w:p>
          <w:p w:rsidR="001A3CD3" w:rsidRPr="001A3CD3" w:rsidRDefault="001A3CD3" w:rsidP="00320D95">
            <w:pPr>
              <w:pStyle w:val="ListParagraph"/>
              <w:numPr>
                <w:ilvl w:val="0"/>
                <w:numId w:val="86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A3CD3">
              <w:rPr>
                <w:rFonts w:ascii="Times New Roman" w:hAnsi="Times New Roman"/>
                <w:bCs/>
                <w:sz w:val="20"/>
                <w:lang w:val="sr-Cyrl-CS"/>
              </w:rPr>
              <w:t>Упис ученика у први разред</w:t>
            </w:r>
          </w:p>
          <w:p w:rsidR="001A3CD3" w:rsidRPr="001A3CD3" w:rsidRDefault="001A3CD3" w:rsidP="00320D95">
            <w:pPr>
              <w:pStyle w:val="ListParagraph"/>
              <w:numPr>
                <w:ilvl w:val="0"/>
                <w:numId w:val="86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A3CD3">
              <w:rPr>
                <w:rFonts w:ascii="Times New Roman" w:hAnsi="Times New Roman"/>
                <w:bCs/>
                <w:sz w:val="20"/>
                <w:lang w:val="sr-Cyrl-CS"/>
              </w:rPr>
              <w:t>Предлози поделе часова за наредну шк.годину</w:t>
            </w:r>
          </w:p>
          <w:p w:rsidR="001A3CD3" w:rsidRPr="001A3CD3" w:rsidRDefault="001A3CD3" w:rsidP="00320D95">
            <w:pPr>
              <w:pStyle w:val="ListParagraph"/>
              <w:numPr>
                <w:ilvl w:val="0"/>
                <w:numId w:val="86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A3CD3">
              <w:rPr>
                <w:rFonts w:ascii="Times New Roman" w:hAnsi="Times New Roman"/>
                <w:bCs/>
                <w:sz w:val="20"/>
                <w:lang w:val="sr-Cyrl-CS"/>
              </w:rPr>
              <w:t>Утврђивање распореда припремне наставе,</w:t>
            </w:r>
          </w:p>
          <w:p w:rsidR="004625CE" w:rsidRPr="001A3CD3" w:rsidRDefault="001A3CD3" w:rsidP="00320D95">
            <w:pPr>
              <w:pStyle w:val="ListParagraph"/>
              <w:numPr>
                <w:ilvl w:val="0"/>
                <w:numId w:val="86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A3CD3">
              <w:rPr>
                <w:rFonts w:ascii="Times New Roman" w:hAnsi="Times New Roman"/>
                <w:bCs/>
                <w:sz w:val="20"/>
                <w:lang w:val="sr-Cyrl-CS"/>
              </w:rPr>
              <w:t>поправних,завршних и матурских испита</w:t>
            </w:r>
          </w:p>
        </w:tc>
        <w:tc>
          <w:tcPr>
            <w:tcW w:w="2658" w:type="dxa"/>
            <w:tcBorders>
              <w:right w:val="double" w:sz="4" w:space="0" w:color="auto"/>
            </w:tcBorders>
            <w:vAlign w:val="center"/>
          </w:tcPr>
          <w:p w:rsidR="004625CE" w:rsidRPr="001C3DA5" w:rsidRDefault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Директор школе</w:t>
            </w:r>
          </w:p>
          <w:p w:rsidR="004625CE" w:rsidRPr="001C3DA5" w:rsidRDefault="004625CE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Руководиоци већа</w:t>
            </w:r>
          </w:p>
        </w:tc>
      </w:tr>
      <w:tr w:rsidR="001A3CD3" w:rsidTr="00BC5C84">
        <w:tc>
          <w:tcPr>
            <w:tcW w:w="2518" w:type="dxa"/>
            <w:tcBorders>
              <w:left w:val="double" w:sz="4" w:space="0" w:color="auto"/>
              <w:bottom w:val="double" w:sz="4" w:space="0" w:color="auto"/>
            </w:tcBorders>
          </w:tcPr>
          <w:p w:rsidR="001A3CD3" w:rsidRDefault="001A3CD3" w:rsidP="001A3CD3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1A3CD3" w:rsidRDefault="001A3CD3" w:rsidP="001A3CD3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1A3CD3" w:rsidRPr="001C3DA5" w:rsidRDefault="001A3CD3" w:rsidP="001A3CD3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Август</w:t>
            </w:r>
          </w:p>
        </w:tc>
        <w:tc>
          <w:tcPr>
            <w:tcW w:w="4820" w:type="dxa"/>
            <w:tcBorders>
              <w:bottom w:val="double" w:sz="4" w:space="0" w:color="auto"/>
            </w:tcBorders>
          </w:tcPr>
          <w:p w:rsidR="001A3CD3" w:rsidRPr="001A3CD3" w:rsidRDefault="001A3CD3" w:rsidP="00320D95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A3CD3">
              <w:rPr>
                <w:rFonts w:ascii="Times New Roman" w:hAnsi="Times New Roman"/>
                <w:bCs/>
                <w:sz w:val="20"/>
                <w:lang w:val="sr-Cyrl-CS"/>
              </w:rPr>
              <w:t>Израда плана стручног усавршавања за наредну школску годину</w:t>
            </w:r>
          </w:p>
          <w:p w:rsidR="001A3CD3" w:rsidRPr="001A3CD3" w:rsidRDefault="001A3CD3" w:rsidP="00320D95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A3CD3">
              <w:rPr>
                <w:rFonts w:ascii="Times New Roman" w:hAnsi="Times New Roman"/>
                <w:bCs/>
                <w:sz w:val="20"/>
                <w:lang w:val="sr-Cyrl-CS"/>
              </w:rPr>
              <w:t>Извештај о самовредновању и остваривању Развојног плана</w:t>
            </w:r>
          </w:p>
        </w:tc>
        <w:tc>
          <w:tcPr>
            <w:tcW w:w="265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A3CD3" w:rsidRPr="001C3DA5" w:rsidRDefault="001A3CD3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Руководиоци стручних већа</w:t>
            </w:r>
          </w:p>
          <w:p w:rsidR="001A3CD3" w:rsidRPr="001C3DA5" w:rsidRDefault="001A3CD3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C3DA5">
              <w:rPr>
                <w:rFonts w:ascii="Times New Roman" w:hAnsi="Times New Roman"/>
                <w:bCs/>
                <w:sz w:val="20"/>
                <w:lang w:val="sr-Cyrl-CS"/>
              </w:rPr>
              <w:t>Руководиоци стручних актива за самовредновање и развојно планирање</w:t>
            </w:r>
          </w:p>
        </w:tc>
      </w:tr>
    </w:tbl>
    <w:p w:rsidR="00CC385B" w:rsidRDefault="00CC385B">
      <w:pPr>
        <w:rPr>
          <w:rFonts w:ascii="Times New Roman" w:hAnsi="Times New Roman"/>
          <w:lang w:val="sr-Cyrl-CS"/>
        </w:rPr>
      </w:pPr>
    </w:p>
    <w:p w:rsidR="00CC385B" w:rsidRPr="005A2A2F" w:rsidRDefault="00CC385B" w:rsidP="005A2A2F">
      <w:pPr>
        <w:pStyle w:val="Heading2"/>
      </w:pPr>
      <w:r>
        <w:rPr>
          <w:lang w:val="sr-Cyrl-CS"/>
        </w:rPr>
        <w:br w:type="page"/>
      </w:r>
      <w:bookmarkStart w:id="473" w:name="_Toc367098590"/>
      <w:bookmarkStart w:id="474" w:name="_Toc367099657"/>
      <w:bookmarkStart w:id="475" w:name="_Toc367099757"/>
      <w:bookmarkStart w:id="476" w:name="_Toc493243007"/>
      <w:bookmarkStart w:id="477" w:name="_Toc19012985"/>
      <w:bookmarkStart w:id="478" w:name="_Toc50922318"/>
      <w:bookmarkStart w:id="479" w:name="_Toc82627491"/>
      <w:bookmarkStart w:id="480" w:name="_Toc82637964"/>
      <w:r w:rsidRPr="005A2A2F">
        <w:lastRenderedPageBreak/>
        <w:t>5.6. ПРОГРАМ РАДА НАСТАВНИЧКОГ ВЕЋА</w:t>
      </w:r>
      <w:bookmarkEnd w:id="473"/>
      <w:bookmarkEnd w:id="474"/>
      <w:bookmarkEnd w:id="475"/>
      <w:bookmarkEnd w:id="476"/>
      <w:bookmarkEnd w:id="477"/>
      <w:bookmarkEnd w:id="478"/>
      <w:bookmarkEnd w:id="479"/>
      <w:bookmarkEnd w:id="480"/>
    </w:p>
    <w:p w:rsidR="00CC385B" w:rsidRPr="005A2A2F" w:rsidRDefault="00523B16" w:rsidP="005A2A2F">
      <w:pPr>
        <w:pStyle w:val="Heading2"/>
      </w:pPr>
      <w:bookmarkStart w:id="481" w:name="_Toc367098591"/>
      <w:bookmarkStart w:id="482" w:name="_Toc367099658"/>
      <w:bookmarkStart w:id="483" w:name="_Toc367099758"/>
      <w:bookmarkStart w:id="484" w:name="_Toc493243008"/>
      <w:bookmarkStart w:id="485" w:name="_Toc19012986"/>
      <w:bookmarkStart w:id="486" w:name="_Toc50922319"/>
      <w:bookmarkStart w:id="487" w:name="_Toc82627492"/>
      <w:bookmarkStart w:id="488" w:name="_Toc82637965"/>
      <w:r>
        <w:t>ЗА ШКОЛСКУ 202</w:t>
      </w:r>
      <w:r>
        <w:rPr>
          <w:lang w:val="sr-Cyrl-RS"/>
        </w:rPr>
        <w:t>1</w:t>
      </w:r>
      <w:r>
        <w:t>/202</w:t>
      </w:r>
      <w:r>
        <w:rPr>
          <w:lang w:val="sr-Cyrl-RS"/>
        </w:rPr>
        <w:t>2</w:t>
      </w:r>
      <w:r w:rsidR="00CC385B" w:rsidRPr="005A2A2F">
        <w:t>. ГОДИНУ</w:t>
      </w:r>
      <w:bookmarkEnd w:id="481"/>
      <w:bookmarkEnd w:id="482"/>
      <w:bookmarkEnd w:id="483"/>
      <w:bookmarkEnd w:id="484"/>
      <w:bookmarkEnd w:id="485"/>
      <w:bookmarkEnd w:id="486"/>
      <w:bookmarkEnd w:id="487"/>
      <w:bookmarkEnd w:id="488"/>
    </w:p>
    <w:p w:rsidR="00CC385B" w:rsidRPr="002649D3" w:rsidRDefault="00CC385B">
      <w:pPr>
        <w:rPr>
          <w:rFonts w:ascii="Times New Roman" w:hAnsi="Times New Roman"/>
          <w:b/>
          <w:bCs/>
          <w:sz w:val="32"/>
          <w:lang w:val="sr-Cyrl-C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8"/>
        <w:gridCol w:w="1080"/>
        <w:gridCol w:w="2570"/>
      </w:tblGrid>
      <w:tr w:rsidR="00CC385B" w:rsidTr="00E57239">
        <w:trPr>
          <w:jc w:val="center"/>
        </w:trPr>
        <w:tc>
          <w:tcPr>
            <w:tcW w:w="6348" w:type="dxa"/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Програмски садржаји</w:t>
            </w:r>
          </w:p>
        </w:tc>
        <w:tc>
          <w:tcPr>
            <w:tcW w:w="1080" w:type="dxa"/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  <w:b/>
                <w:bCs/>
                <w:sz w:val="18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18"/>
                <w:lang w:val="sr-Cyrl-CS"/>
              </w:rPr>
              <w:t>Динамика</w:t>
            </w:r>
          </w:p>
        </w:tc>
        <w:tc>
          <w:tcPr>
            <w:tcW w:w="2570" w:type="dxa"/>
            <w:vAlign w:val="center"/>
          </w:tcPr>
          <w:p w:rsidR="00CC385B" w:rsidRDefault="00CC385B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Носилац</w:t>
            </w:r>
          </w:p>
        </w:tc>
      </w:tr>
    </w:tbl>
    <w:p w:rsidR="00CC385B" w:rsidRPr="00442759" w:rsidRDefault="00CC3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Cs w:val="24"/>
          <w:lang w:val="sr-Cyrl-CS"/>
        </w:rPr>
      </w:pPr>
      <w:r w:rsidRPr="00442759">
        <w:rPr>
          <w:rFonts w:ascii="Times New Roman" w:hAnsi="Times New Roman"/>
          <w:b/>
          <w:bCs/>
          <w:szCs w:val="24"/>
        </w:rPr>
        <w:t xml:space="preserve">I </w:t>
      </w:r>
      <w:r w:rsidRPr="00442759">
        <w:rPr>
          <w:rFonts w:ascii="Times New Roman" w:hAnsi="Times New Roman"/>
          <w:b/>
          <w:bCs/>
          <w:szCs w:val="24"/>
          <w:lang w:val="sr-Cyrl-CS"/>
        </w:rPr>
        <w:t>Организациони послови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8"/>
        <w:gridCol w:w="1080"/>
        <w:gridCol w:w="2570"/>
      </w:tblGrid>
      <w:tr w:rsidR="00CC385B">
        <w:tc>
          <w:tcPr>
            <w:tcW w:w="6348" w:type="dxa"/>
            <w:tcBorders>
              <w:top w:val="single" w:sz="12" w:space="0" w:color="auto"/>
            </w:tcBorders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1. Анализа организационо-техничких припрема за почетак рада у наредној школској години</w:t>
            </w:r>
          </w:p>
          <w:p w:rsidR="00CC385B" w:rsidRPr="00442759" w:rsidRDefault="00CC385B" w:rsidP="00AD12A2">
            <w:pPr>
              <w:numPr>
                <w:ilvl w:val="0"/>
                <w:numId w:val="7"/>
              </w:numPr>
              <w:tabs>
                <w:tab w:val="num" w:pos="1080"/>
              </w:tabs>
              <w:ind w:left="1200" w:hanging="72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припремљеност објеката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VIII</w:t>
            </w:r>
          </w:p>
        </w:tc>
        <w:tc>
          <w:tcPr>
            <w:tcW w:w="2570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</w:tc>
      </w:tr>
      <w:tr w:rsidR="00CC385B">
        <w:tc>
          <w:tcPr>
            <w:tcW w:w="6348" w:type="dxa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2. Постављање организације васпитно-образовног рада</w:t>
            </w:r>
          </w:p>
          <w:p w:rsidR="00CC385B" w:rsidRPr="00442759" w:rsidRDefault="00CC385B" w:rsidP="00AD12A2">
            <w:pPr>
              <w:numPr>
                <w:ilvl w:val="0"/>
                <w:numId w:val="6"/>
              </w:numPr>
              <w:tabs>
                <w:tab w:val="num" w:pos="1080"/>
              </w:tabs>
              <w:ind w:hanging="24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број и структура одељења</w:t>
            </w:r>
          </w:p>
          <w:p w:rsidR="00CC385B" w:rsidRPr="00442759" w:rsidRDefault="00CC385B" w:rsidP="00AD12A2">
            <w:pPr>
              <w:numPr>
                <w:ilvl w:val="0"/>
                <w:numId w:val="6"/>
              </w:numPr>
              <w:tabs>
                <w:tab w:val="num" w:pos="1080"/>
              </w:tabs>
              <w:ind w:hanging="24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подела предмета на наставнике</w:t>
            </w:r>
          </w:p>
          <w:p w:rsidR="00CC385B" w:rsidRPr="00442759" w:rsidRDefault="00CC385B" w:rsidP="00AD12A2">
            <w:pPr>
              <w:numPr>
                <w:ilvl w:val="0"/>
                <w:numId w:val="6"/>
              </w:numPr>
              <w:tabs>
                <w:tab w:val="num" w:pos="1080"/>
              </w:tabs>
              <w:ind w:hanging="24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распоред часова</w:t>
            </w:r>
          </w:p>
          <w:p w:rsidR="00CC385B" w:rsidRPr="00442759" w:rsidRDefault="00CC385B" w:rsidP="00AD12A2">
            <w:pPr>
              <w:numPr>
                <w:ilvl w:val="0"/>
                <w:numId w:val="6"/>
              </w:numPr>
              <w:tabs>
                <w:tab w:val="num" w:pos="1080"/>
              </w:tabs>
              <w:ind w:left="84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распоред и фреквенција коришћења наставних објеката</w:t>
            </w:r>
          </w:p>
          <w:p w:rsidR="00CC385B" w:rsidRPr="00442759" w:rsidRDefault="00CC385B" w:rsidP="00AD12A2">
            <w:pPr>
              <w:numPr>
                <w:ilvl w:val="0"/>
                <w:numId w:val="6"/>
              </w:numPr>
              <w:tabs>
                <w:tab w:val="num" w:pos="1080"/>
              </w:tabs>
              <w:ind w:hanging="24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ритам рада у току школске године</w:t>
            </w:r>
          </w:p>
          <w:p w:rsidR="00CC385B" w:rsidRPr="00442759" w:rsidRDefault="00CC385B" w:rsidP="00AD12A2">
            <w:pPr>
              <w:numPr>
                <w:ilvl w:val="0"/>
                <w:numId w:val="6"/>
              </w:numPr>
              <w:tabs>
                <w:tab w:val="num" w:pos="1080"/>
              </w:tabs>
              <w:ind w:hanging="24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календар образовно-васпитног рада</w:t>
            </w:r>
          </w:p>
        </w:tc>
        <w:tc>
          <w:tcPr>
            <w:tcW w:w="108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</w:rPr>
              <w:t xml:space="preserve">VIII 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IX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школски психолог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стручна већа</w:t>
            </w:r>
          </w:p>
        </w:tc>
      </w:tr>
      <w:tr w:rsidR="00CC385B">
        <w:tc>
          <w:tcPr>
            <w:tcW w:w="6348" w:type="dxa"/>
            <w:vAlign w:val="center"/>
          </w:tcPr>
          <w:p w:rsidR="00CC385B" w:rsidRPr="00442759" w:rsidRDefault="00CC385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3. Организација екскурзија и излета</w:t>
            </w:r>
          </w:p>
        </w:tc>
        <w:tc>
          <w:tcPr>
            <w:tcW w:w="108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IX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комисије</w:t>
            </w:r>
          </w:p>
        </w:tc>
      </w:tr>
      <w:tr w:rsidR="00CC385B">
        <w:tc>
          <w:tcPr>
            <w:tcW w:w="6348" w:type="dxa"/>
            <w:vAlign w:val="center"/>
          </w:tcPr>
          <w:p w:rsidR="00CC385B" w:rsidRPr="00442759" w:rsidRDefault="00CC385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4. Организација матурског испита</w:t>
            </w:r>
          </w:p>
        </w:tc>
        <w:tc>
          <w:tcPr>
            <w:tcW w:w="108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III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стручна већа</w:t>
            </w:r>
          </w:p>
        </w:tc>
      </w:tr>
      <w:tr w:rsidR="00CC385B">
        <w:tc>
          <w:tcPr>
            <w:tcW w:w="6348" w:type="dxa"/>
            <w:vAlign w:val="center"/>
          </w:tcPr>
          <w:p w:rsidR="00CC385B" w:rsidRPr="00442759" w:rsidRDefault="00CC385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5. Организација завршног испита</w:t>
            </w:r>
          </w:p>
        </w:tc>
        <w:tc>
          <w:tcPr>
            <w:tcW w:w="108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III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стручна већа</w:t>
            </w:r>
          </w:p>
        </w:tc>
      </w:tr>
      <w:tr w:rsidR="00CC385B">
        <w:tc>
          <w:tcPr>
            <w:tcW w:w="6348" w:type="dxa"/>
            <w:vAlign w:val="center"/>
          </w:tcPr>
          <w:p w:rsidR="00CC385B" w:rsidRPr="00442759" w:rsidRDefault="00CC385B">
            <w:pPr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 xml:space="preserve">6. Организација уписа ученика </w:t>
            </w:r>
          </w:p>
        </w:tc>
        <w:tc>
          <w:tcPr>
            <w:tcW w:w="108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VI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</w:tc>
      </w:tr>
      <w:tr w:rsidR="00CC385B">
        <w:tc>
          <w:tcPr>
            <w:tcW w:w="6348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7. Организација допунске наставе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2570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одељенско веће предм. наставник</w:t>
            </w:r>
          </w:p>
        </w:tc>
      </w:tr>
    </w:tbl>
    <w:p w:rsidR="00CC385B" w:rsidRDefault="00CC385B">
      <w:pPr>
        <w:rPr>
          <w:rFonts w:ascii="Times New Roman" w:hAnsi="Times New Roman"/>
          <w:lang w:val="sr-Cyrl-CS"/>
        </w:rPr>
      </w:pPr>
    </w:p>
    <w:p w:rsidR="00CC385B" w:rsidRPr="00442759" w:rsidRDefault="00CC3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Cs w:val="24"/>
          <w:lang w:val="sr-Cyrl-CS"/>
        </w:rPr>
      </w:pPr>
      <w:r w:rsidRPr="00442759">
        <w:rPr>
          <w:rFonts w:ascii="Times New Roman" w:hAnsi="Times New Roman"/>
          <w:b/>
          <w:bCs/>
          <w:szCs w:val="24"/>
          <w:lang w:val="hr-HR"/>
        </w:rPr>
        <w:t xml:space="preserve">II </w:t>
      </w:r>
      <w:r w:rsidRPr="00442759">
        <w:rPr>
          <w:rFonts w:ascii="Times New Roman" w:hAnsi="Times New Roman"/>
          <w:b/>
          <w:bCs/>
          <w:szCs w:val="24"/>
          <w:lang w:val="sr-Cyrl-CS"/>
        </w:rPr>
        <w:t>Програмирање рада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8"/>
        <w:gridCol w:w="1080"/>
        <w:gridCol w:w="2570"/>
      </w:tblGrid>
      <w:tr w:rsidR="00CC385B" w:rsidTr="001B5E88">
        <w:trPr>
          <w:trHeight w:val="629"/>
        </w:trPr>
        <w:tc>
          <w:tcPr>
            <w:tcW w:w="6348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>
            <w:pPr>
              <w:ind w:left="360" w:hanging="24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 xml:space="preserve">1. Разматрање предлога годишњег програма рада школе 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VIII</w:t>
            </w:r>
          </w:p>
        </w:tc>
        <w:tc>
          <w:tcPr>
            <w:tcW w:w="2570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директор,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школски психолог</w:t>
            </w:r>
          </w:p>
        </w:tc>
      </w:tr>
      <w:tr w:rsidR="00CC385B">
        <w:tc>
          <w:tcPr>
            <w:tcW w:w="6348" w:type="dxa"/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2. Месечно планирање послова и радних задатака</w:t>
            </w:r>
          </w:p>
        </w:tc>
        <w:tc>
          <w:tcPr>
            <w:tcW w:w="108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VIII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директор,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школски психолог</w:t>
            </w:r>
          </w:p>
        </w:tc>
      </w:tr>
      <w:tr w:rsidR="00CC385B">
        <w:tc>
          <w:tcPr>
            <w:tcW w:w="6348" w:type="dxa"/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3. Концепција планирања наставног рада (годишњи планови наставних тема, оперативни план наставних тема)</w:t>
            </w:r>
          </w:p>
        </w:tc>
        <w:tc>
          <w:tcPr>
            <w:tcW w:w="108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VIII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школски психолог</w:t>
            </w:r>
          </w:p>
        </w:tc>
      </w:tr>
      <w:tr w:rsidR="00CC385B">
        <w:tc>
          <w:tcPr>
            <w:tcW w:w="6348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 w:rsidP="00542426">
            <w:pPr>
              <w:ind w:left="57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 xml:space="preserve">4.Календар рада за </w:t>
            </w:r>
            <w:r w:rsidR="0001042B">
              <w:rPr>
                <w:rFonts w:ascii="Times New Roman" w:hAnsi="Times New Roman"/>
                <w:sz w:val="20"/>
                <w:lang w:val="sr-Cyrl-CS"/>
              </w:rPr>
              <w:t>школску 202</w:t>
            </w:r>
            <w:r w:rsidR="0001042B">
              <w:rPr>
                <w:rFonts w:ascii="Times New Roman" w:hAnsi="Times New Roman"/>
                <w:sz w:val="20"/>
                <w:lang w:val="sr-Latn-RS"/>
              </w:rPr>
              <w:t>1</w:t>
            </w:r>
            <w:r w:rsidR="0001042B">
              <w:rPr>
                <w:rFonts w:ascii="Times New Roman" w:hAnsi="Times New Roman"/>
                <w:sz w:val="20"/>
                <w:lang w:val="sr-Cyrl-CS"/>
              </w:rPr>
              <w:t>/202</w:t>
            </w:r>
            <w:r w:rsidR="0001042B">
              <w:rPr>
                <w:rFonts w:ascii="Times New Roman" w:hAnsi="Times New Roman"/>
                <w:sz w:val="20"/>
                <w:lang w:val="sr-Latn-RS"/>
              </w:rPr>
              <w:t>2</w:t>
            </w:r>
            <w:r w:rsidRPr="00442759">
              <w:rPr>
                <w:rFonts w:ascii="Times New Roman" w:hAnsi="Times New Roman"/>
                <w:sz w:val="20"/>
                <w:lang w:val="sr-Cyrl-CS"/>
              </w:rPr>
              <w:t>. годину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70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</w:tr>
    </w:tbl>
    <w:p w:rsidR="005647AF" w:rsidRDefault="00564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Cs w:val="24"/>
          <w:lang w:val="sr-Cyrl-RS"/>
        </w:rPr>
      </w:pPr>
    </w:p>
    <w:p w:rsidR="00CC385B" w:rsidRPr="00442759" w:rsidRDefault="00CC3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Cs w:val="24"/>
          <w:lang w:val="sr-Cyrl-CS"/>
        </w:rPr>
      </w:pPr>
      <w:r w:rsidRPr="00442759">
        <w:rPr>
          <w:rFonts w:ascii="Times New Roman" w:hAnsi="Times New Roman"/>
          <w:b/>
          <w:bCs/>
          <w:szCs w:val="24"/>
          <w:lang w:val="hr-HR"/>
        </w:rPr>
        <w:t xml:space="preserve">III </w:t>
      </w:r>
      <w:r w:rsidRPr="00442759">
        <w:rPr>
          <w:rFonts w:ascii="Times New Roman" w:hAnsi="Times New Roman"/>
          <w:b/>
          <w:bCs/>
          <w:szCs w:val="24"/>
          <w:lang w:val="sr-Cyrl-CS"/>
        </w:rPr>
        <w:t>Праћење и вредновање остварених резултата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8"/>
        <w:gridCol w:w="1080"/>
        <w:gridCol w:w="2570"/>
      </w:tblGrid>
      <w:tr w:rsidR="00CC385B" w:rsidTr="001B5E88">
        <w:trPr>
          <w:trHeight w:val="652"/>
        </w:trPr>
        <w:tc>
          <w:tcPr>
            <w:tcW w:w="6348" w:type="dxa"/>
            <w:tcBorders>
              <w:top w:val="single" w:sz="12" w:space="0" w:color="auto"/>
            </w:tcBorders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1. Анализа остварених резултата у протеклој години</w:t>
            </w:r>
            <w:r w:rsidR="005647AF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442759">
              <w:rPr>
                <w:rFonts w:ascii="Times New Roman" w:hAnsi="Times New Roman"/>
                <w:sz w:val="20"/>
                <w:lang w:val="sr-Cyrl-CS"/>
              </w:rPr>
              <w:t xml:space="preserve"> (годишњи извештај о раду)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 w:rsidP="001B5E88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IX</w:t>
            </w:r>
          </w:p>
        </w:tc>
        <w:tc>
          <w:tcPr>
            <w:tcW w:w="2570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</w:tc>
      </w:tr>
      <w:tr w:rsidR="00CC385B" w:rsidTr="001B5E88">
        <w:tc>
          <w:tcPr>
            <w:tcW w:w="6348" w:type="dxa"/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2. Анализа остварених резултата на крају  сваког периода оцењивања  у току школске године</w:t>
            </w:r>
          </w:p>
        </w:tc>
        <w:tc>
          <w:tcPr>
            <w:tcW w:w="1080" w:type="dxa"/>
            <w:vAlign w:val="center"/>
          </w:tcPr>
          <w:p w:rsidR="00CC385B" w:rsidRPr="00442759" w:rsidRDefault="00CC385B" w:rsidP="001B5E88">
            <w:pPr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442759">
              <w:rPr>
                <w:rFonts w:ascii="Times New Roman" w:hAnsi="Times New Roman"/>
                <w:sz w:val="20"/>
                <w:lang w:val="fr-FR"/>
              </w:rPr>
              <w:t>XI,XII</w:t>
            </w:r>
            <w:r w:rsidRPr="00442759">
              <w:rPr>
                <w:rFonts w:ascii="Times New Roman" w:hAnsi="Times New Roman"/>
                <w:sz w:val="20"/>
              </w:rPr>
              <w:t xml:space="preserve">, </w:t>
            </w:r>
            <w:r w:rsidRPr="00442759">
              <w:rPr>
                <w:rFonts w:ascii="Times New Roman" w:hAnsi="Times New Roman"/>
                <w:sz w:val="20"/>
                <w:lang w:val="fr-FR"/>
              </w:rPr>
              <w:t>III,IV</w:t>
            </w:r>
            <w:r w:rsidRPr="00442759">
              <w:rPr>
                <w:rFonts w:ascii="Times New Roman" w:hAnsi="Times New Roman"/>
                <w:sz w:val="20"/>
              </w:rPr>
              <w:t xml:space="preserve">, </w:t>
            </w:r>
            <w:r w:rsidRPr="00442759">
              <w:rPr>
                <w:rFonts w:ascii="Times New Roman" w:hAnsi="Times New Roman"/>
                <w:sz w:val="20"/>
                <w:lang w:val="fr-FR"/>
              </w:rPr>
              <w:t>VI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директор,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школски психолог</w:t>
            </w:r>
          </w:p>
        </w:tc>
      </w:tr>
      <w:tr w:rsidR="00CC385B" w:rsidTr="001B5E88">
        <w:tc>
          <w:tcPr>
            <w:tcW w:w="6348" w:type="dxa"/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3. Разматрање извештаја о поступку самовредновања и усвајање акционог плана</w:t>
            </w:r>
          </w:p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Доношење одлуке о избору кључне области самовредновања и формирање стручног актива за самовредновање</w:t>
            </w:r>
          </w:p>
        </w:tc>
        <w:tc>
          <w:tcPr>
            <w:tcW w:w="1080" w:type="dxa"/>
            <w:vAlign w:val="center"/>
          </w:tcPr>
          <w:p w:rsidR="00CC385B" w:rsidRPr="00442759" w:rsidRDefault="00CC385B" w:rsidP="001B5E88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VI, VIII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директор,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школски психолог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стручна већа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одељенска већа</w:t>
            </w:r>
          </w:p>
        </w:tc>
      </w:tr>
      <w:tr w:rsidR="00CC385B">
        <w:tc>
          <w:tcPr>
            <w:tcW w:w="6348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4. Анализа реализације педагошко-инструктивног рада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II</w:t>
            </w:r>
          </w:p>
        </w:tc>
        <w:tc>
          <w:tcPr>
            <w:tcW w:w="2570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</w:tc>
      </w:tr>
    </w:tbl>
    <w:p w:rsidR="00CC385B" w:rsidRDefault="00CC385B">
      <w:pPr>
        <w:rPr>
          <w:rFonts w:ascii="Times New Roman" w:hAnsi="Times New Roman"/>
          <w:b/>
          <w:bCs/>
          <w:sz w:val="32"/>
          <w:lang w:val="hr-HR"/>
        </w:rPr>
      </w:pPr>
    </w:p>
    <w:p w:rsidR="00CC385B" w:rsidRPr="00442759" w:rsidRDefault="00CC3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Cs w:val="24"/>
          <w:lang w:val="sr-Cyrl-CS"/>
        </w:rPr>
      </w:pPr>
      <w:r w:rsidRPr="00442759">
        <w:rPr>
          <w:rFonts w:ascii="Times New Roman" w:hAnsi="Times New Roman"/>
          <w:b/>
          <w:bCs/>
          <w:szCs w:val="24"/>
          <w:lang w:val="hr-HR"/>
        </w:rPr>
        <w:t xml:space="preserve">IV </w:t>
      </w:r>
      <w:r w:rsidRPr="00442759">
        <w:rPr>
          <w:rFonts w:ascii="Times New Roman" w:hAnsi="Times New Roman"/>
          <w:b/>
          <w:bCs/>
          <w:szCs w:val="24"/>
          <w:lang w:val="sr-Cyrl-CS"/>
        </w:rPr>
        <w:t>Унапређивање васпитно-образовног рада</w:t>
      </w:r>
    </w:p>
    <w:tbl>
      <w:tblPr>
        <w:tblW w:w="99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8"/>
        <w:gridCol w:w="1080"/>
        <w:gridCol w:w="2570"/>
      </w:tblGrid>
      <w:tr w:rsidR="00CC385B">
        <w:trPr>
          <w:trHeight w:val="915"/>
        </w:trPr>
        <w:tc>
          <w:tcPr>
            <w:tcW w:w="6348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1. Опремање учионица и кабинета дидактичким материјалом и формирање универзалног мултимедијалног кабинета по ШРП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XI</w:t>
            </w:r>
          </w:p>
        </w:tc>
        <w:tc>
          <w:tcPr>
            <w:tcW w:w="2570" w:type="dxa"/>
            <w:tcBorders>
              <w:top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</w:tc>
      </w:tr>
      <w:tr w:rsidR="00CC385B">
        <w:tc>
          <w:tcPr>
            <w:tcW w:w="6348" w:type="dxa"/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2. Информисање о најновијим теоријским и практичним сазнањима из области образовања и васпитања</w:t>
            </w:r>
          </w:p>
        </w:tc>
        <w:tc>
          <w:tcPr>
            <w:tcW w:w="1080" w:type="dxa"/>
            <w:vAlign w:val="center"/>
          </w:tcPr>
          <w:p w:rsidR="00CC385B" w:rsidRPr="00442759" w:rsidRDefault="00CC385B" w:rsidP="001B5E88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XII</w:t>
            </w:r>
          </w:p>
        </w:tc>
        <w:tc>
          <w:tcPr>
            <w:tcW w:w="2570" w:type="dxa"/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школски психолог</w:t>
            </w:r>
          </w:p>
        </w:tc>
      </w:tr>
      <w:tr w:rsidR="00CC385B">
        <w:tc>
          <w:tcPr>
            <w:tcW w:w="6348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 w:rsidP="00D041DD">
            <w:pPr>
              <w:jc w:val="both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3.Организовање предавања и презентација из програма интерног стручног усавршавања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Током године</w:t>
            </w:r>
          </w:p>
        </w:tc>
        <w:tc>
          <w:tcPr>
            <w:tcW w:w="2570" w:type="dxa"/>
            <w:tcBorders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Тим за стручно усавршавање</w:t>
            </w:r>
          </w:p>
        </w:tc>
      </w:tr>
    </w:tbl>
    <w:p w:rsidR="00CC385B" w:rsidRDefault="00CC385B">
      <w:pPr>
        <w:rPr>
          <w:rFonts w:ascii="Times New Roman" w:hAnsi="Times New Roman"/>
          <w:lang w:val="sr-Cyrl-CS"/>
        </w:rPr>
      </w:pPr>
    </w:p>
    <w:p w:rsidR="00CC385B" w:rsidRPr="00442759" w:rsidRDefault="00CC3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Cs w:val="24"/>
          <w:lang w:val="sr-Cyrl-CS"/>
        </w:rPr>
      </w:pPr>
      <w:r w:rsidRPr="00442759">
        <w:rPr>
          <w:rFonts w:ascii="Times New Roman" w:hAnsi="Times New Roman"/>
          <w:b/>
          <w:bCs/>
          <w:szCs w:val="24"/>
          <w:lang w:val="hr-HR"/>
        </w:rPr>
        <w:t xml:space="preserve">V </w:t>
      </w:r>
      <w:r w:rsidRPr="00442759">
        <w:rPr>
          <w:rFonts w:ascii="Times New Roman" w:hAnsi="Times New Roman"/>
          <w:b/>
          <w:bCs/>
          <w:szCs w:val="24"/>
          <w:lang w:val="sr-Cyrl-CS"/>
        </w:rPr>
        <w:t>Мотивација и стимулација ученика у наставном раду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8"/>
        <w:gridCol w:w="1080"/>
        <w:gridCol w:w="2570"/>
      </w:tblGrid>
      <w:tr w:rsidR="00CC385B">
        <w:trPr>
          <w:trHeight w:val="915"/>
        </w:trPr>
        <w:tc>
          <w:tcPr>
            <w:tcW w:w="63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1. Додела признања ученицима у току и на крају школске године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VI</w:t>
            </w:r>
          </w:p>
        </w:tc>
        <w:tc>
          <w:tcPr>
            <w:tcW w:w="25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одељењски. старешина</w:t>
            </w:r>
          </w:p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ОВ,  НВ</w:t>
            </w:r>
          </w:p>
        </w:tc>
      </w:tr>
    </w:tbl>
    <w:p w:rsidR="00CC385B" w:rsidRDefault="00CC385B">
      <w:pPr>
        <w:rPr>
          <w:rFonts w:ascii="Times New Roman" w:hAnsi="Times New Roman"/>
          <w:lang w:val="hr-HR"/>
        </w:rPr>
      </w:pPr>
    </w:p>
    <w:p w:rsidR="00CC385B" w:rsidRPr="00442759" w:rsidRDefault="00CC3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Cs w:val="24"/>
          <w:lang w:val="sr-Cyrl-CS"/>
        </w:rPr>
      </w:pPr>
      <w:r w:rsidRPr="00442759">
        <w:rPr>
          <w:rFonts w:ascii="Times New Roman" w:hAnsi="Times New Roman"/>
          <w:b/>
          <w:bCs/>
          <w:szCs w:val="24"/>
          <w:lang w:val="hr-HR"/>
        </w:rPr>
        <w:t xml:space="preserve">VI </w:t>
      </w:r>
      <w:r w:rsidRPr="00442759">
        <w:rPr>
          <w:rFonts w:ascii="Times New Roman" w:hAnsi="Times New Roman"/>
          <w:b/>
          <w:bCs/>
          <w:szCs w:val="24"/>
          <w:lang w:val="sr-Cyrl-CS"/>
        </w:rPr>
        <w:t>Кадровска питања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8"/>
        <w:gridCol w:w="1080"/>
        <w:gridCol w:w="2570"/>
      </w:tblGrid>
      <w:tr w:rsidR="00CC385B">
        <w:trPr>
          <w:trHeight w:val="915"/>
        </w:trPr>
        <w:tc>
          <w:tcPr>
            <w:tcW w:w="63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1. Анализа кадровских услова рада у школи (мере за унапређивање)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</w:rPr>
            </w:pPr>
            <w:r w:rsidRPr="00442759">
              <w:rPr>
                <w:rFonts w:ascii="Times New Roman" w:hAnsi="Times New Roman"/>
                <w:sz w:val="20"/>
              </w:rPr>
              <w:t>VI</w:t>
            </w:r>
          </w:p>
        </w:tc>
        <w:tc>
          <w:tcPr>
            <w:tcW w:w="25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</w:tc>
      </w:tr>
    </w:tbl>
    <w:p w:rsidR="00CC385B" w:rsidRDefault="00CC385B">
      <w:pPr>
        <w:rPr>
          <w:rFonts w:ascii="Times New Roman" w:hAnsi="Times New Roman"/>
          <w:lang w:val="sr-Cyrl-CS"/>
        </w:rPr>
      </w:pPr>
    </w:p>
    <w:p w:rsidR="00CC385B" w:rsidRPr="00442759" w:rsidRDefault="00CC3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Cs w:val="24"/>
          <w:lang w:val="sr-Cyrl-CS"/>
        </w:rPr>
      </w:pPr>
      <w:r w:rsidRPr="00442759">
        <w:rPr>
          <w:rFonts w:ascii="Times New Roman" w:hAnsi="Times New Roman"/>
          <w:b/>
          <w:bCs/>
          <w:szCs w:val="24"/>
          <w:lang w:val="hr-HR"/>
        </w:rPr>
        <w:t xml:space="preserve">VII </w:t>
      </w:r>
      <w:r w:rsidRPr="00442759">
        <w:rPr>
          <w:rFonts w:ascii="Times New Roman" w:hAnsi="Times New Roman"/>
          <w:b/>
          <w:bCs/>
          <w:szCs w:val="24"/>
          <w:lang w:val="sr-Cyrl-CS"/>
        </w:rPr>
        <w:t>Истраживачки рад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8"/>
        <w:gridCol w:w="1080"/>
        <w:gridCol w:w="2570"/>
      </w:tblGrid>
      <w:tr w:rsidR="00CC385B">
        <w:trPr>
          <w:trHeight w:val="915"/>
        </w:trPr>
        <w:tc>
          <w:tcPr>
            <w:tcW w:w="63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ind w:left="360" w:hanging="360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1. Упознавање Већа са извршеним истраживањима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</w:rPr>
              <w:t>X,V</w:t>
            </w:r>
          </w:p>
        </w:tc>
        <w:tc>
          <w:tcPr>
            <w:tcW w:w="25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85B" w:rsidRPr="00442759" w:rsidRDefault="00CC385B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442759">
              <w:rPr>
                <w:rFonts w:ascii="Times New Roman" w:hAnsi="Times New Roman"/>
                <w:sz w:val="20"/>
                <w:lang w:val="sr-Cyrl-CS"/>
              </w:rPr>
              <w:t>школски психолог</w:t>
            </w:r>
          </w:p>
        </w:tc>
      </w:tr>
    </w:tbl>
    <w:p w:rsidR="00CC385B" w:rsidRDefault="00CC385B">
      <w:pPr>
        <w:rPr>
          <w:rFonts w:ascii="Times New Roman" w:hAnsi="Times New Roman"/>
          <w:lang w:val="sr-Cyrl-CS"/>
        </w:rPr>
      </w:pPr>
    </w:p>
    <w:p w:rsidR="00CC385B" w:rsidRPr="0006689D" w:rsidRDefault="00CC385B" w:rsidP="005A2A2F">
      <w:pPr>
        <w:pStyle w:val="Heading2"/>
      </w:pPr>
      <w:r>
        <w:rPr>
          <w:b w:val="0"/>
          <w:lang w:val="sr-Cyrl-CS"/>
        </w:rPr>
        <w:tab/>
      </w:r>
      <w:r>
        <w:rPr>
          <w:b w:val="0"/>
          <w:lang w:val="sr-Cyrl-CS"/>
        </w:rPr>
        <w:br w:type="page"/>
      </w:r>
      <w:bookmarkStart w:id="489" w:name="_Toc367098592"/>
      <w:bookmarkStart w:id="490" w:name="_Toc367099659"/>
      <w:bookmarkStart w:id="491" w:name="_Toc367099759"/>
      <w:bookmarkStart w:id="492" w:name="_Toc493243009"/>
      <w:bookmarkStart w:id="493" w:name="_Toc493243010"/>
      <w:bookmarkStart w:id="494" w:name="_Toc19012987"/>
      <w:bookmarkStart w:id="495" w:name="_Toc50922320"/>
      <w:bookmarkStart w:id="496" w:name="_Toc82627493"/>
      <w:bookmarkStart w:id="497" w:name="_Toc82637966"/>
      <w:r w:rsidRPr="0006689D">
        <w:lastRenderedPageBreak/>
        <w:t>5.7. ПРОГРАМ РАДА ОДЕЉЕЊСКИХ ВЕЋА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</w:p>
    <w:p w:rsidR="00CC385B" w:rsidRPr="0006689D" w:rsidRDefault="00C76491" w:rsidP="005A2A2F">
      <w:pPr>
        <w:pStyle w:val="Heading2"/>
      </w:pPr>
      <w:bookmarkStart w:id="498" w:name="_Toc367098593"/>
      <w:bookmarkStart w:id="499" w:name="_Toc367099660"/>
      <w:bookmarkStart w:id="500" w:name="_Toc367099760"/>
      <w:bookmarkStart w:id="501" w:name="_Toc493243011"/>
      <w:bookmarkStart w:id="502" w:name="_Toc19012988"/>
      <w:bookmarkStart w:id="503" w:name="_Toc50922321"/>
      <w:bookmarkStart w:id="504" w:name="_Toc82627494"/>
      <w:bookmarkStart w:id="505" w:name="_Toc82637967"/>
      <w:r w:rsidRPr="0006689D">
        <w:t xml:space="preserve">ПРВОГ РАЗРЕДА </w:t>
      </w:r>
      <w:r w:rsidR="00D02D14" w:rsidRPr="0006689D">
        <w:t>ЗА ШКОЛСКУ 20</w:t>
      </w:r>
      <w:r w:rsidR="006E4392" w:rsidRPr="0006689D">
        <w:t>2</w:t>
      </w:r>
      <w:r w:rsidR="006E4392" w:rsidRPr="0006689D">
        <w:rPr>
          <w:lang w:val="sr-Cyrl-RS"/>
        </w:rPr>
        <w:t>1</w:t>
      </w:r>
      <w:r w:rsidR="006E4392" w:rsidRPr="0006689D">
        <w:t>/202</w:t>
      </w:r>
      <w:r w:rsidR="006E4392" w:rsidRPr="0006689D">
        <w:rPr>
          <w:lang w:val="sr-Cyrl-RS"/>
        </w:rPr>
        <w:t>2</w:t>
      </w:r>
      <w:r w:rsidR="00CC385B" w:rsidRPr="0006689D">
        <w:t>. ГОДИНУ</w:t>
      </w:r>
      <w:bookmarkEnd w:id="498"/>
      <w:bookmarkEnd w:id="499"/>
      <w:bookmarkEnd w:id="500"/>
      <w:bookmarkEnd w:id="501"/>
      <w:bookmarkEnd w:id="502"/>
      <w:bookmarkEnd w:id="503"/>
      <w:bookmarkEnd w:id="504"/>
      <w:bookmarkEnd w:id="505"/>
    </w:p>
    <w:p w:rsidR="00CC385B" w:rsidRDefault="00CC385B" w:rsidP="008A26F7"/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544"/>
        <w:gridCol w:w="1701"/>
        <w:gridCol w:w="2268"/>
        <w:gridCol w:w="1701"/>
      </w:tblGrid>
      <w:tr w:rsidR="00CC385B" w:rsidRPr="002B05F1" w:rsidTr="00647EB2">
        <w:trPr>
          <w:trHeight w:val="561"/>
          <w:tblHeader/>
        </w:trPr>
        <w:tc>
          <w:tcPr>
            <w:tcW w:w="851" w:type="dxa"/>
            <w:tcBorders>
              <w:top w:val="double" w:sz="4" w:space="0" w:color="auto"/>
              <w:left w:val="double" w:sz="4" w:space="0" w:color="auto"/>
            </w:tcBorders>
            <w:shd w:val="clear" w:color="auto" w:fill="CCC0D9" w:themeFill="accent4" w:themeFillTint="66"/>
          </w:tcPr>
          <w:p w:rsidR="00CC385B" w:rsidRPr="002B05F1" w:rsidRDefault="00CC385B" w:rsidP="001B7408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ab/>
            </w:r>
          </w:p>
        </w:tc>
        <w:tc>
          <w:tcPr>
            <w:tcW w:w="3544" w:type="dxa"/>
            <w:tcBorders>
              <w:top w:val="double" w:sz="4" w:space="0" w:color="auto"/>
            </w:tcBorders>
            <w:shd w:val="clear" w:color="auto" w:fill="CCC0D9" w:themeFill="accent4" w:themeFillTint="66"/>
            <w:vAlign w:val="center"/>
          </w:tcPr>
          <w:p w:rsidR="00CC385B" w:rsidRPr="002B05F1" w:rsidRDefault="00CC385B" w:rsidP="00647EB2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2B05F1">
              <w:rPr>
                <w:rFonts w:ascii="Times New Roman" w:hAnsi="Times New Roman"/>
                <w:szCs w:val="24"/>
                <w:lang w:val="sr-Cyrl-CS"/>
              </w:rPr>
              <w:t>Активност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CCC0D9" w:themeFill="accent4" w:themeFillTint="66"/>
            <w:vAlign w:val="center"/>
          </w:tcPr>
          <w:p w:rsidR="00CC385B" w:rsidRPr="002B05F1" w:rsidRDefault="00CC385B" w:rsidP="00647EB2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2B05F1">
              <w:rPr>
                <w:rFonts w:ascii="Times New Roman" w:hAnsi="Times New Roman"/>
                <w:szCs w:val="24"/>
                <w:lang w:val="sr-Cyrl-CS"/>
              </w:rPr>
              <w:t>Време реализације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shd w:val="clear" w:color="auto" w:fill="CCC0D9" w:themeFill="accent4" w:themeFillTint="66"/>
            <w:vAlign w:val="center"/>
          </w:tcPr>
          <w:p w:rsidR="00CC385B" w:rsidRPr="002B05F1" w:rsidRDefault="00CC385B" w:rsidP="00647EB2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2B05F1">
              <w:rPr>
                <w:rFonts w:ascii="Times New Roman" w:hAnsi="Times New Roman"/>
                <w:szCs w:val="24"/>
                <w:lang w:val="sr-Cyrl-CS"/>
              </w:rPr>
              <w:t>Носилац/</w:t>
            </w:r>
          </w:p>
          <w:p w:rsidR="00CC385B" w:rsidRPr="002B05F1" w:rsidRDefault="00CC385B" w:rsidP="00647EB2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2B05F1">
              <w:rPr>
                <w:rFonts w:ascii="Times New Roman" w:hAnsi="Times New Roman"/>
                <w:szCs w:val="24"/>
                <w:lang w:val="sr-Cyrl-CS"/>
              </w:rPr>
              <w:t>одговорна особа</w:t>
            </w:r>
          </w:p>
        </w:tc>
        <w:tc>
          <w:tcPr>
            <w:tcW w:w="1701" w:type="dxa"/>
            <w:tcBorders>
              <w:top w:val="double" w:sz="4" w:space="0" w:color="auto"/>
              <w:right w:val="double" w:sz="4" w:space="0" w:color="auto"/>
            </w:tcBorders>
            <w:shd w:val="clear" w:color="auto" w:fill="CCC0D9" w:themeFill="accent4" w:themeFillTint="66"/>
            <w:vAlign w:val="center"/>
          </w:tcPr>
          <w:p w:rsidR="00CC385B" w:rsidRPr="002B05F1" w:rsidRDefault="00CC385B" w:rsidP="00647EB2">
            <w:pPr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2B05F1">
              <w:rPr>
                <w:rFonts w:ascii="Times New Roman" w:hAnsi="Times New Roman"/>
                <w:szCs w:val="24"/>
                <w:lang w:val="sr-Cyrl-CS"/>
              </w:rPr>
              <w:t>Верификатор/доказ</w:t>
            </w:r>
          </w:p>
        </w:tc>
      </w:tr>
      <w:tr w:rsidR="00CC385B" w:rsidRPr="002B05F1" w:rsidTr="00647EB2">
        <w:trPr>
          <w:trHeight w:val="674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Утвђивање успеха ученика после поправних испита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август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Одењењски старешина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Извештај</w:t>
            </w:r>
            <w:r w:rsidRPr="00D02D14">
              <w:rPr>
                <w:rFonts w:ascii="Times New Roman" w:hAnsi="Times New Roman"/>
                <w:sz w:val="20"/>
              </w:rPr>
              <w:t xml:space="preserve"> О.С</w:t>
            </w:r>
          </w:p>
        </w:tc>
      </w:tr>
      <w:tr w:rsidR="00CC385B" w:rsidRPr="002B05F1" w:rsidTr="00647EB2">
        <w:trPr>
          <w:trHeight w:val="629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Утврђивање бројног стања и структуре одељења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AA57A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</w:rPr>
              <w:t>с</w:t>
            </w:r>
            <w:r w:rsidRPr="00D02D14">
              <w:rPr>
                <w:rFonts w:ascii="Times New Roman" w:hAnsi="Times New Roman"/>
                <w:sz w:val="20"/>
                <w:lang w:val="sr-Cyrl-CS"/>
              </w:rPr>
              <w:t>ептембар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Извештај</w:t>
            </w:r>
            <w:r w:rsidRPr="00D02D14">
              <w:rPr>
                <w:rFonts w:ascii="Times New Roman" w:hAnsi="Times New Roman"/>
                <w:sz w:val="20"/>
              </w:rPr>
              <w:t xml:space="preserve"> О.С</w:t>
            </w:r>
          </w:p>
        </w:tc>
      </w:tr>
      <w:tr w:rsidR="00CC385B" w:rsidRPr="002B05F1" w:rsidTr="00647EB2">
        <w:trPr>
          <w:trHeight w:val="576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Утврђивање</w:t>
            </w:r>
            <w:r w:rsidR="00305F3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D02D14">
              <w:rPr>
                <w:rFonts w:ascii="Times New Roman" w:hAnsi="Times New Roman"/>
                <w:sz w:val="20"/>
              </w:rPr>
              <w:t>распореда писмених задатака, графичких радова и писмених вежби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</w:rPr>
              <w:t>с</w:t>
            </w:r>
            <w:r w:rsidRPr="00D02D14">
              <w:rPr>
                <w:rFonts w:ascii="Times New Roman" w:hAnsi="Times New Roman"/>
                <w:sz w:val="20"/>
                <w:lang w:val="sr-Cyrl-CS"/>
              </w:rPr>
              <w:t>ептембар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Чланови стручног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Записник С.В</w:t>
            </w:r>
          </w:p>
        </w:tc>
      </w:tr>
      <w:tr w:rsidR="00CC385B" w:rsidRPr="002B05F1" w:rsidTr="00647EB2">
        <w:trPr>
          <w:trHeight w:val="665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Усвајање програма рада већа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</w:rPr>
              <w:t>с</w:t>
            </w:r>
            <w:r w:rsidRPr="00D02D14">
              <w:rPr>
                <w:rFonts w:ascii="Times New Roman" w:hAnsi="Times New Roman"/>
                <w:sz w:val="20"/>
                <w:lang w:val="sr-Cyrl-CS"/>
              </w:rPr>
              <w:t>ептембар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Чланови одељењског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Записник О.В</w:t>
            </w:r>
          </w:p>
        </w:tc>
      </w:tr>
      <w:tr w:rsidR="00CC385B" w:rsidRPr="002B05F1" w:rsidTr="00647EB2">
        <w:trPr>
          <w:trHeight w:val="561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Предлагање плана усавршавања наставника, програм екскурзија, такмичења и сл.</w:t>
            </w:r>
          </w:p>
        </w:tc>
        <w:tc>
          <w:tcPr>
            <w:tcW w:w="1701" w:type="dxa"/>
            <w:vAlign w:val="center"/>
          </w:tcPr>
          <w:p w:rsidR="00305F35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септембар,</w:t>
            </w:r>
          </w:p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децембар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Тим за усавршавање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Записник тимова</w:t>
            </w:r>
          </w:p>
        </w:tc>
      </w:tr>
      <w:tr w:rsidR="00CC385B" w:rsidRPr="002B05F1" w:rsidTr="00647EB2">
        <w:trPr>
          <w:trHeight w:val="692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Разматрање рада наставника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децембар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Чланови стручног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Записник С.В</w:t>
            </w:r>
          </w:p>
        </w:tc>
      </w:tr>
      <w:tr w:rsidR="00CC385B" w:rsidRPr="002B05F1" w:rsidTr="00647EB2">
        <w:trPr>
          <w:trHeight w:val="876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Упознавање са породичним условима живота ученика првог разреда</w:t>
            </w:r>
          </w:p>
        </w:tc>
        <w:tc>
          <w:tcPr>
            <w:tcW w:w="1701" w:type="dxa"/>
            <w:vAlign w:val="center"/>
          </w:tcPr>
          <w:p w:rsidR="00305F35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октобар,</w:t>
            </w:r>
          </w:p>
          <w:p w:rsidR="00CC385B" w:rsidRPr="00D02D14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новембар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Стручни сарадник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Извештај стручног сарадника</w:t>
            </w:r>
          </w:p>
        </w:tc>
      </w:tr>
      <w:tr w:rsidR="00CC385B" w:rsidRPr="002B05F1" w:rsidTr="00647EB2">
        <w:trPr>
          <w:trHeight w:val="642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 xml:space="preserve">Сагледавање успеха ученика на крају првог квалификационог периода, индетификовање ученика за допунску наставу 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Новембар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Одељењски старешина, чланови одељењског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Извештај</w:t>
            </w:r>
            <w:r w:rsidRPr="00D02D14">
              <w:rPr>
                <w:rFonts w:ascii="Times New Roman" w:hAnsi="Times New Roman"/>
                <w:sz w:val="20"/>
              </w:rPr>
              <w:t xml:space="preserve"> О.С, Записник О.В</w:t>
            </w:r>
          </w:p>
        </w:tc>
      </w:tr>
      <w:tr w:rsidR="00CC385B" w:rsidRPr="002B05F1" w:rsidTr="00647EB2">
        <w:trPr>
          <w:trHeight w:val="576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 xml:space="preserve">9. 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Одржавање родитељских састанака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 xml:space="preserve">септембар, новембар, </w:t>
            </w:r>
            <w:r w:rsidRPr="00D02D14">
              <w:rPr>
                <w:rFonts w:ascii="Times New Roman" w:hAnsi="Times New Roman"/>
                <w:sz w:val="20"/>
                <w:lang w:val="sr-Cyrl-CS"/>
              </w:rPr>
              <w:t>фебруар</w:t>
            </w:r>
            <w:r w:rsidRPr="00D02D14">
              <w:rPr>
                <w:rFonts w:ascii="Times New Roman" w:hAnsi="Times New Roman"/>
                <w:sz w:val="20"/>
              </w:rPr>
              <w:t>, апр</w:t>
            </w:r>
            <w:r w:rsidRPr="00D02D14">
              <w:rPr>
                <w:rFonts w:ascii="Times New Roman" w:hAnsi="Times New Roman"/>
                <w:sz w:val="20"/>
                <w:lang w:val="sr-Cyrl-CS"/>
              </w:rPr>
              <w:t>и</w:t>
            </w:r>
            <w:r w:rsidRPr="00D02D14">
              <w:rPr>
                <w:rFonts w:ascii="Times New Roman" w:hAnsi="Times New Roman"/>
                <w:sz w:val="20"/>
              </w:rPr>
              <w:t>л, јун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Чланови одењењског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Записник О.В</w:t>
            </w:r>
          </w:p>
        </w:tc>
      </w:tr>
      <w:tr w:rsidR="00CC385B" w:rsidRPr="002B05F1" w:rsidTr="00647EB2">
        <w:trPr>
          <w:trHeight w:val="856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Анализа постигнутог успеха на крају првог полугодишта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фебруар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Директор школе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</w:rPr>
              <w:t>Полугодишњи извештај о успеху</w:t>
            </w:r>
          </w:p>
        </w:tc>
      </w:tr>
      <w:tr w:rsidR="00CC385B" w:rsidRPr="002B05F1" w:rsidTr="00647EB2">
        <w:trPr>
          <w:trHeight w:val="678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11.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Анализа реализације наставних планова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фебруар</w:t>
            </w:r>
            <w:r w:rsidRPr="00D02D14">
              <w:rPr>
                <w:rFonts w:ascii="Times New Roman" w:hAnsi="Times New Roman"/>
                <w:sz w:val="20"/>
              </w:rPr>
              <w:t>, јун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Извештај</w:t>
            </w:r>
            <w:r w:rsidRPr="00D02D14">
              <w:rPr>
                <w:rFonts w:ascii="Times New Roman" w:hAnsi="Times New Roman"/>
                <w:sz w:val="20"/>
              </w:rPr>
              <w:t xml:space="preserve"> О.С</w:t>
            </w:r>
          </w:p>
        </w:tc>
      </w:tr>
      <w:tr w:rsidR="00CC385B" w:rsidRPr="002B05F1" w:rsidTr="00647EB2">
        <w:trPr>
          <w:trHeight w:val="723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Избор ученика за такмичење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фебруар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 xml:space="preserve"> Чланови стручног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Записник С.В</w:t>
            </w:r>
          </w:p>
        </w:tc>
      </w:tr>
      <w:tr w:rsidR="00CC385B" w:rsidRPr="002B05F1" w:rsidTr="00647EB2">
        <w:trPr>
          <w:trHeight w:val="894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13.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Анализа успеха и дисциплине на крају трећег квалификационог периода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март, април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Чланови</w:t>
            </w:r>
            <w:r w:rsidRPr="00D02D14">
              <w:rPr>
                <w:rFonts w:ascii="Times New Roman" w:hAnsi="Times New Roman"/>
                <w:sz w:val="20"/>
              </w:rPr>
              <w:t xml:space="preserve"> одељењског већа</w:t>
            </w:r>
            <w:r w:rsidRPr="00D02D14">
              <w:rPr>
                <w:rFonts w:ascii="Times New Roman" w:hAnsi="Times New Roman"/>
                <w:sz w:val="20"/>
                <w:lang w:val="sr-Cyrl-CS"/>
              </w:rPr>
              <w:t xml:space="preserve">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Записник О.В</w:t>
            </w:r>
          </w:p>
        </w:tc>
      </w:tr>
      <w:tr w:rsidR="00CC385B" w:rsidRPr="002B05F1" w:rsidTr="00647EB2">
        <w:trPr>
          <w:trHeight w:val="894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14.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Анализа реализације допунске наставе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D02D14">
              <w:rPr>
                <w:rFonts w:ascii="Times New Roman" w:hAnsi="Times New Roman"/>
                <w:sz w:val="20"/>
                <w:lang w:val="sr-Cyrl-CS"/>
              </w:rPr>
              <w:t>Руководилац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Полугодишњи извештај</w:t>
            </w:r>
          </w:p>
        </w:tc>
      </w:tr>
      <w:tr w:rsidR="00CC385B" w:rsidRPr="002B05F1" w:rsidTr="00647EB2">
        <w:trPr>
          <w:trHeight w:val="894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15.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Анализа општег успеха на крају ненаставне године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октобар, април, јун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Директор школе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Извештај о раду школе</w:t>
            </w:r>
          </w:p>
        </w:tc>
      </w:tr>
      <w:tr w:rsidR="00CC385B" w:rsidRPr="002B05F1" w:rsidTr="00647EB2">
        <w:trPr>
          <w:trHeight w:val="894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16.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Васпитно-дисциплинске мере ученика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Чланови одељењског већа и наставничког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Записник О.В и Н.В</w:t>
            </w:r>
          </w:p>
        </w:tc>
      </w:tr>
      <w:tr w:rsidR="00CC385B" w:rsidRPr="002B05F1" w:rsidTr="00647EB2">
        <w:trPr>
          <w:trHeight w:val="894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17.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Предлагање ученика за похвале и награде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Чланови одељењског већа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Записник О.В</w:t>
            </w:r>
          </w:p>
        </w:tc>
      </w:tr>
      <w:tr w:rsidR="00CC385B" w:rsidRPr="002B05F1" w:rsidTr="00647EB2">
        <w:trPr>
          <w:trHeight w:val="894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Разматрање реализације наставних планова и програма као и програма већа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Директор школе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Извештај о раду школе</w:t>
            </w:r>
          </w:p>
        </w:tc>
      </w:tr>
      <w:tr w:rsidR="00CC385B" w:rsidRPr="002B05F1" w:rsidTr="00647EB2">
        <w:trPr>
          <w:trHeight w:val="894"/>
        </w:trPr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19.</w:t>
            </w:r>
          </w:p>
        </w:tc>
        <w:tc>
          <w:tcPr>
            <w:tcW w:w="3544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Анализа професионалних намера ученика завршних разреда</w:t>
            </w:r>
          </w:p>
        </w:tc>
        <w:tc>
          <w:tcPr>
            <w:tcW w:w="1701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мај</w:t>
            </w:r>
          </w:p>
        </w:tc>
        <w:tc>
          <w:tcPr>
            <w:tcW w:w="2268" w:type="dxa"/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Тим за каријерно вођење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Извештај тима за каријерно вођење</w:t>
            </w:r>
          </w:p>
        </w:tc>
      </w:tr>
      <w:tr w:rsidR="00CC385B" w:rsidRPr="002B05F1" w:rsidTr="00647EB2">
        <w:trPr>
          <w:trHeight w:val="894"/>
        </w:trPr>
        <w:tc>
          <w:tcPr>
            <w:tcW w:w="85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C385B" w:rsidRPr="00305F35" w:rsidRDefault="00CC385B" w:rsidP="001B7408">
            <w:pPr>
              <w:jc w:val="center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20.</w:t>
            </w: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Анализа реализације програма рада одељењских старешина и одељењских заједница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CC385B" w:rsidRPr="00D02D14" w:rsidRDefault="00CC385B" w:rsidP="001B5E8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170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C385B" w:rsidRPr="00D02D14" w:rsidRDefault="00CC385B" w:rsidP="001B7408">
            <w:pPr>
              <w:rPr>
                <w:rFonts w:ascii="Times New Roman" w:hAnsi="Times New Roman"/>
                <w:sz w:val="20"/>
              </w:rPr>
            </w:pPr>
            <w:r w:rsidRPr="00D02D14">
              <w:rPr>
                <w:rFonts w:ascii="Times New Roman" w:hAnsi="Times New Roman"/>
                <w:sz w:val="20"/>
              </w:rPr>
              <w:t>Извештај О.С</w:t>
            </w:r>
          </w:p>
        </w:tc>
      </w:tr>
    </w:tbl>
    <w:p w:rsidR="00CC385B" w:rsidRDefault="00CC385B" w:rsidP="008A26F7"/>
    <w:p w:rsidR="00CC385B" w:rsidRDefault="00CC385B" w:rsidP="008A26F7"/>
    <w:p w:rsidR="00CC385B" w:rsidRDefault="00CC385B" w:rsidP="008A26F7"/>
    <w:p w:rsidR="00CC385B" w:rsidRDefault="00CC385B" w:rsidP="008A26F7"/>
    <w:p w:rsidR="00CC385B" w:rsidRDefault="00CC385B" w:rsidP="008A26F7"/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6B69EE" w:rsidRDefault="006B69EE" w:rsidP="008A26F7">
      <w:pPr>
        <w:rPr>
          <w:rFonts w:ascii="Calibri" w:hAnsi="Calibri"/>
          <w:lang w:val="sr-Cyrl-RS"/>
        </w:rPr>
      </w:pPr>
    </w:p>
    <w:p w:rsidR="00305F35" w:rsidRDefault="00305F35" w:rsidP="008A26F7">
      <w:pPr>
        <w:rPr>
          <w:rFonts w:ascii="Calibri" w:hAnsi="Calibri"/>
          <w:lang w:val="sr-Cyrl-RS"/>
        </w:rPr>
      </w:pPr>
    </w:p>
    <w:p w:rsidR="00305F35" w:rsidRDefault="00305F35" w:rsidP="008A26F7">
      <w:pPr>
        <w:rPr>
          <w:rFonts w:ascii="Calibri" w:hAnsi="Calibri"/>
          <w:lang w:val="sr-Cyrl-RS"/>
        </w:rPr>
      </w:pPr>
    </w:p>
    <w:p w:rsidR="00305F35" w:rsidRDefault="00305F35" w:rsidP="008A26F7">
      <w:pPr>
        <w:rPr>
          <w:rFonts w:ascii="Calibri" w:hAnsi="Calibri"/>
          <w:lang w:val="sr-Cyrl-RS"/>
        </w:rPr>
      </w:pPr>
    </w:p>
    <w:p w:rsidR="00305F35" w:rsidRDefault="00305F35" w:rsidP="008A26F7">
      <w:pPr>
        <w:rPr>
          <w:rFonts w:ascii="Calibri" w:hAnsi="Calibri"/>
          <w:lang w:val="sr-Cyrl-RS"/>
        </w:rPr>
      </w:pPr>
    </w:p>
    <w:p w:rsidR="00305F35" w:rsidRDefault="00305F35" w:rsidP="008A26F7">
      <w:pPr>
        <w:rPr>
          <w:rFonts w:ascii="Calibri" w:hAnsi="Calibri"/>
          <w:lang w:val="sr-Cyrl-RS"/>
        </w:rPr>
      </w:pPr>
    </w:p>
    <w:p w:rsidR="00305F35" w:rsidRDefault="00305F35" w:rsidP="008A26F7">
      <w:pPr>
        <w:rPr>
          <w:rFonts w:ascii="Calibri" w:hAnsi="Calibri"/>
          <w:lang w:val="sr-Cyrl-RS"/>
        </w:rPr>
      </w:pPr>
    </w:p>
    <w:p w:rsidR="00305F35" w:rsidRPr="00305F35" w:rsidRDefault="00305F35" w:rsidP="008A26F7">
      <w:pPr>
        <w:rPr>
          <w:rFonts w:ascii="Calibri" w:hAnsi="Calibri"/>
          <w:lang w:val="sr-Cyrl-RS"/>
        </w:rPr>
      </w:pPr>
    </w:p>
    <w:p w:rsidR="006B69EE" w:rsidRDefault="006B69EE" w:rsidP="008A26F7">
      <w:pPr>
        <w:rPr>
          <w:rFonts w:ascii="Calibri" w:hAnsi="Calibri"/>
        </w:rPr>
      </w:pPr>
    </w:p>
    <w:p w:rsidR="006B69EE" w:rsidRPr="0006689D" w:rsidRDefault="006B69EE" w:rsidP="005A2A2F">
      <w:pPr>
        <w:pStyle w:val="Heading2"/>
      </w:pPr>
      <w:bookmarkStart w:id="506" w:name="_Toc50922322"/>
      <w:bookmarkStart w:id="507" w:name="_Toc82627495"/>
      <w:bookmarkStart w:id="508" w:name="_Toc82637968"/>
      <w:r w:rsidRPr="0006689D">
        <w:lastRenderedPageBreak/>
        <w:t>5.8</w:t>
      </w:r>
      <w:r w:rsidR="00CA7E8E" w:rsidRPr="0006689D">
        <w:t>.</w:t>
      </w:r>
      <w:r w:rsidRPr="0006689D">
        <w:t xml:space="preserve"> ПРОГРАМ РАДА ОДЕЉЕЊСКИХ ВЕЋА ДРУГ</w:t>
      </w:r>
      <w:r w:rsidR="00305F35" w:rsidRPr="0006689D">
        <w:t>ОГ РАЗРЕДА ЗА ШКОЛСКУ 20</w:t>
      </w:r>
      <w:r w:rsidR="00456D50" w:rsidRPr="0006689D">
        <w:rPr>
          <w:lang w:val="sr-Cyrl-RS"/>
        </w:rPr>
        <w:t>21</w:t>
      </w:r>
      <w:r w:rsidR="00305F35" w:rsidRPr="0006689D">
        <w:t>/202</w:t>
      </w:r>
      <w:r w:rsidR="00456D50" w:rsidRPr="0006689D">
        <w:rPr>
          <w:lang w:val="sr-Cyrl-RS"/>
        </w:rPr>
        <w:t>2</w:t>
      </w:r>
      <w:r w:rsidRPr="0006689D">
        <w:t>. ГОДИНУ</w:t>
      </w:r>
      <w:bookmarkEnd w:id="506"/>
      <w:bookmarkEnd w:id="507"/>
      <w:bookmarkEnd w:id="508"/>
    </w:p>
    <w:p w:rsidR="006B69EE" w:rsidRPr="006B69EE" w:rsidRDefault="006B69EE" w:rsidP="006B69EE">
      <w:pPr>
        <w:jc w:val="center"/>
        <w:rPr>
          <w:rFonts w:ascii="Times New Roman" w:hAnsi="Times New Roman"/>
          <w:b/>
          <w:szCs w:val="24"/>
        </w:rPr>
      </w:pPr>
    </w:p>
    <w:tbl>
      <w:tblPr>
        <w:tblStyle w:val="TableGrid"/>
        <w:tblW w:w="0" w:type="auto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3570"/>
        <w:gridCol w:w="1830"/>
        <w:gridCol w:w="2215"/>
        <w:gridCol w:w="2126"/>
      </w:tblGrid>
      <w:tr w:rsidR="006B69EE" w:rsidRPr="006B69EE" w:rsidTr="00305F35">
        <w:tc>
          <w:tcPr>
            <w:tcW w:w="466" w:type="dxa"/>
            <w:tcBorders>
              <w:top w:val="double" w:sz="4" w:space="0" w:color="auto"/>
              <w:bottom w:val="single" w:sz="4" w:space="0" w:color="auto"/>
            </w:tcBorders>
            <w:shd w:val="clear" w:color="auto" w:fill="92D050"/>
          </w:tcPr>
          <w:p w:rsidR="006B69EE" w:rsidRPr="006B69EE" w:rsidRDefault="006B69EE" w:rsidP="000F5430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570" w:type="dxa"/>
            <w:tcBorders>
              <w:top w:val="double" w:sz="4" w:space="0" w:color="auto"/>
              <w:bottom w:val="single" w:sz="4" w:space="0" w:color="auto"/>
            </w:tcBorders>
            <w:shd w:val="clear" w:color="auto" w:fill="92D050"/>
          </w:tcPr>
          <w:p w:rsidR="006B69EE" w:rsidRPr="006B69EE" w:rsidRDefault="006B69EE" w:rsidP="00305F35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Активност</w:t>
            </w:r>
          </w:p>
        </w:tc>
        <w:tc>
          <w:tcPr>
            <w:tcW w:w="1830" w:type="dxa"/>
            <w:tcBorders>
              <w:top w:val="double" w:sz="4" w:space="0" w:color="auto"/>
              <w:bottom w:val="single" w:sz="4" w:space="0" w:color="auto"/>
            </w:tcBorders>
            <w:shd w:val="clear" w:color="auto" w:fill="92D050"/>
          </w:tcPr>
          <w:p w:rsidR="006B69EE" w:rsidRPr="006B69EE" w:rsidRDefault="006B69EE" w:rsidP="00305F35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Време реализације</w:t>
            </w:r>
          </w:p>
        </w:tc>
        <w:tc>
          <w:tcPr>
            <w:tcW w:w="2215" w:type="dxa"/>
            <w:tcBorders>
              <w:top w:val="double" w:sz="4" w:space="0" w:color="auto"/>
              <w:bottom w:val="single" w:sz="4" w:space="0" w:color="auto"/>
            </w:tcBorders>
            <w:shd w:val="clear" w:color="auto" w:fill="92D050"/>
          </w:tcPr>
          <w:p w:rsidR="006B69EE" w:rsidRPr="006B69EE" w:rsidRDefault="006B69EE" w:rsidP="00305F35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Носилац/одговорна особа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92D050"/>
          </w:tcPr>
          <w:p w:rsidR="006B69EE" w:rsidRPr="006B69EE" w:rsidRDefault="006B69EE" w:rsidP="00305F35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Доказ</w:t>
            </w:r>
          </w:p>
        </w:tc>
      </w:tr>
      <w:tr w:rsidR="006B69EE" w:rsidRPr="006B69EE" w:rsidTr="00305F35">
        <w:tc>
          <w:tcPr>
            <w:tcW w:w="466" w:type="dxa"/>
            <w:tcBorders>
              <w:top w:val="single" w:sz="4" w:space="0" w:color="auto"/>
            </w:tcBorders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3570" w:type="dxa"/>
            <w:tcBorders>
              <w:top w:val="single" w:sz="4" w:space="0" w:color="auto"/>
            </w:tcBorders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Формирање већа и усвајање</w:t>
            </w:r>
            <w:r w:rsidR="00305F35">
              <w:rPr>
                <w:rFonts w:ascii="Times New Roman" w:hAnsi="Times New Roman"/>
                <w:sz w:val="20"/>
              </w:rPr>
              <w:t xml:space="preserve"> плана рада већа за школску 20</w:t>
            </w:r>
            <w:r w:rsidR="00305F35">
              <w:rPr>
                <w:rFonts w:ascii="Times New Roman" w:hAnsi="Times New Roman"/>
                <w:sz w:val="20"/>
                <w:lang w:val="sr-Cyrl-RS"/>
              </w:rPr>
              <w:t>20</w:t>
            </w:r>
            <w:r w:rsidR="00305F35">
              <w:rPr>
                <w:rFonts w:ascii="Times New Roman" w:hAnsi="Times New Roman"/>
                <w:sz w:val="20"/>
              </w:rPr>
              <w:t>/202</w:t>
            </w:r>
            <w:r w:rsidR="00305F35">
              <w:rPr>
                <w:rFonts w:ascii="Times New Roman" w:hAnsi="Times New Roman"/>
                <w:sz w:val="20"/>
                <w:lang w:val="sr-Cyrl-RS"/>
              </w:rPr>
              <w:t>1</w:t>
            </w:r>
            <w:r w:rsidRPr="00305F35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830" w:type="dxa"/>
            <w:tcBorders>
              <w:top w:val="single" w:sz="4" w:space="0" w:color="auto"/>
            </w:tcBorders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Чланови одељенског већа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Утврђивање бројног стања и структуре одељења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Утврђивање распореда писмених задатака, писмених вежби и графичких радова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Чланови стручног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С.В.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Одржавање родитељских састанака</w:t>
            </w:r>
          </w:p>
        </w:tc>
        <w:tc>
          <w:tcPr>
            <w:tcW w:w="1830" w:type="dxa"/>
          </w:tcPr>
          <w:p w:rsidR="00305F35" w:rsidRDefault="006B69EE" w:rsidP="000F5430">
            <w:pPr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305F35">
              <w:rPr>
                <w:rFonts w:ascii="Times New Roman" w:hAnsi="Times New Roman"/>
                <w:sz w:val="20"/>
              </w:rPr>
              <w:t xml:space="preserve">Септембар, новембар, фебруар, 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април, јун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Анализа понашања ученика и изостајања са наставе; изрицање васпитно-дисциплинских мера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новембар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старешина, 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rPr>
          <w:trHeight w:val="1124"/>
        </w:trPr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Усвајање успеха на крају првог класификационог периода; идентификовање ученика за допунску наставу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новембар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старешина, 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Анализа реализације допунске наставе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Анализа ученичких изостанака; изрицање васпитно-дисциплинских мера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старешина, 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Анализа реализације наставног плана и програма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старешина, 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Анализа постигнутог успеха на крају првог полугодишта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старешина, 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11.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Избор ученика-представника на предстојећим такмичењима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Чланови стручног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С.В.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Анализа успеха и дисциплине ученика на крају трећег класификационог периода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април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старешина, 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13.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Усвајање успеха ученика на крају другог полугодишта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старешина, 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14.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Предлагање и изрицање васпитно-дисциплинских мера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Чланови одељенског и наставничког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 и Н.В.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15.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Предлагање ученика за похвале и награде; избор ђака генерације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16.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Разматрање реализације плана и програма, као и програма већа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Директор школе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 раду школе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17.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Усвајање успеха са поправних испита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август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старешина, 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Утврђивање успеха ученика на крају школске године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август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Одељенски старешина, 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О.С.</w:t>
            </w:r>
          </w:p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Записник О.В.</w:t>
            </w:r>
          </w:p>
        </w:tc>
      </w:tr>
      <w:tr w:rsidR="006B69EE" w:rsidRPr="006B69EE" w:rsidTr="00305F35">
        <w:tc>
          <w:tcPr>
            <w:tcW w:w="46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19.</w:t>
            </w:r>
          </w:p>
        </w:tc>
        <w:tc>
          <w:tcPr>
            <w:tcW w:w="357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Анализа рада одељенског већа у протеклој школској години</w:t>
            </w:r>
          </w:p>
        </w:tc>
        <w:tc>
          <w:tcPr>
            <w:tcW w:w="1830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август</w:t>
            </w:r>
          </w:p>
        </w:tc>
        <w:tc>
          <w:tcPr>
            <w:tcW w:w="2215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Чланови одељенског већа</w:t>
            </w:r>
          </w:p>
        </w:tc>
        <w:tc>
          <w:tcPr>
            <w:tcW w:w="2126" w:type="dxa"/>
          </w:tcPr>
          <w:p w:rsidR="006B69EE" w:rsidRPr="00305F35" w:rsidRDefault="006B69EE" w:rsidP="000F5430">
            <w:pPr>
              <w:jc w:val="both"/>
              <w:rPr>
                <w:rFonts w:ascii="Times New Roman" w:hAnsi="Times New Roman"/>
                <w:sz w:val="20"/>
              </w:rPr>
            </w:pPr>
            <w:r w:rsidRPr="00305F35">
              <w:rPr>
                <w:rFonts w:ascii="Times New Roman" w:hAnsi="Times New Roman"/>
                <w:sz w:val="20"/>
              </w:rPr>
              <w:t>Извештај о раду школе</w:t>
            </w:r>
          </w:p>
        </w:tc>
      </w:tr>
    </w:tbl>
    <w:p w:rsidR="006B69EE" w:rsidRDefault="006B69EE" w:rsidP="008A26F7">
      <w:pPr>
        <w:rPr>
          <w:rFonts w:ascii="Calibri" w:hAnsi="Calibri"/>
        </w:rPr>
      </w:pPr>
    </w:p>
    <w:p w:rsidR="00CA7E8E" w:rsidRPr="0006689D" w:rsidRDefault="00CA7E8E" w:rsidP="005A2A2F">
      <w:pPr>
        <w:pStyle w:val="Heading2"/>
      </w:pPr>
      <w:bookmarkStart w:id="509" w:name="_Toc50922323"/>
      <w:bookmarkStart w:id="510" w:name="_Toc82627496"/>
      <w:bookmarkStart w:id="511" w:name="_Toc82637969"/>
      <w:r w:rsidRPr="0006689D">
        <w:t>5.9. ПРОГРАМ РАДА ОДЕЉЕЊСКИХ ВЕЋ</w:t>
      </w:r>
      <w:r w:rsidR="00EB088B" w:rsidRPr="0006689D">
        <w:t>А ТРЕЋЕГ РАЗРЕДА ЗА ШКОЛСКУ 20</w:t>
      </w:r>
      <w:r w:rsidR="009659FE" w:rsidRPr="0006689D">
        <w:rPr>
          <w:lang w:val="sr-Cyrl-RS"/>
        </w:rPr>
        <w:t>21</w:t>
      </w:r>
      <w:r w:rsidR="00EB088B" w:rsidRPr="0006689D">
        <w:t>/202</w:t>
      </w:r>
      <w:r w:rsidR="009659FE" w:rsidRPr="0006689D">
        <w:rPr>
          <w:lang w:val="sr-Cyrl-RS"/>
        </w:rPr>
        <w:t>2</w:t>
      </w:r>
      <w:r w:rsidRPr="0006689D">
        <w:t>. ГОДИНУ</w:t>
      </w:r>
      <w:bookmarkEnd w:id="509"/>
      <w:bookmarkEnd w:id="510"/>
      <w:bookmarkEnd w:id="511"/>
    </w:p>
    <w:p w:rsidR="002F5CD2" w:rsidRDefault="002F5CD2" w:rsidP="002F5CD2">
      <w:pPr>
        <w:rPr>
          <w:rFonts w:ascii="Times New Roman" w:hAnsi="Times New Roman"/>
        </w:rPr>
      </w:pPr>
    </w:p>
    <w:tbl>
      <w:tblPr>
        <w:tblStyle w:val="TableGrid"/>
        <w:tblW w:w="0" w:type="auto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518"/>
        <w:gridCol w:w="1830"/>
        <w:gridCol w:w="2215"/>
        <w:gridCol w:w="1787"/>
      </w:tblGrid>
      <w:tr w:rsidR="002F5CD2" w:rsidRPr="006B69EE" w:rsidTr="00F24928">
        <w:tc>
          <w:tcPr>
            <w:tcW w:w="568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2F5CD2" w:rsidRPr="006B69EE" w:rsidRDefault="002F5CD2" w:rsidP="00647EB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2F5CD2" w:rsidRPr="006B69EE" w:rsidRDefault="002F5CD2" w:rsidP="00647EB2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Активност</w:t>
            </w:r>
          </w:p>
        </w:tc>
        <w:tc>
          <w:tcPr>
            <w:tcW w:w="1830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2F5CD2" w:rsidRPr="006B69EE" w:rsidRDefault="002F5CD2" w:rsidP="00647EB2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Време реализације</w:t>
            </w:r>
          </w:p>
        </w:tc>
        <w:tc>
          <w:tcPr>
            <w:tcW w:w="221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2F5CD2" w:rsidRPr="006B69EE" w:rsidRDefault="002F5CD2" w:rsidP="00647EB2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Носилац/одговорна особа</w:t>
            </w:r>
          </w:p>
        </w:tc>
        <w:tc>
          <w:tcPr>
            <w:tcW w:w="1787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2F5CD2" w:rsidRPr="006B69EE" w:rsidRDefault="002F5CD2" w:rsidP="00647EB2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Доказ</w:t>
            </w:r>
          </w:p>
        </w:tc>
      </w:tr>
      <w:tr w:rsidR="002F5CD2" w:rsidRPr="006B69EE" w:rsidTr="00F24928">
        <w:tc>
          <w:tcPr>
            <w:tcW w:w="568" w:type="dxa"/>
            <w:tcBorders>
              <w:top w:val="single" w:sz="4" w:space="0" w:color="auto"/>
            </w:tcBorders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3518" w:type="dxa"/>
            <w:tcBorders>
              <w:top w:val="single" w:sz="4" w:space="0" w:color="auto"/>
            </w:tcBorders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Формирање већа и усвајање</w:t>
            </w:r>
            <w:r w:rsidR="00647EB2" w:rsidRPr="00647EB2">
              <w:rPr>
                <w:rFonts w:ascii="Times New Roman" w:hAnsi="Times New Roman"/>
                <w:sz w:val="22"/>
                <w:szCs w:val="22"/>
              </w:rPr>
              <w:t xml:space="preserve"> плана рада већа за школску 20</w:t>
            </w:r>
            <w:r w:rsidR="00647EB2" w:rsidRPr="00647EB2">
              <w:rPr>
                <w:rFonts w:ascii="Times New Roman" w:hAnsi="Times New Roman"/>
                <w:sz w:val="22"/>
                <w:szCs w:val="22"/>
                <w:lang w:val="sr-Cyrl-RS"/>
              </w:rPr>
              <w:t>20</w:t>
            </w:r>
            <w:r w:rsidR="00647EB2" w:rsidRPr="00647EB2">
              <w:rPr>
                <w:rFonts w:ascii="Times New Roman" w:hAnsi="Times New Roman"/>
                <w:sz w:val="22"/>
                <w:szCs w:val="22"/>
              </w:rPr>
              <w:t>/202</w:t>
            </w:r>
            <w:r w:rsidR="00647EB2" w:rsidRPr="00647EB2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  <w:r w:rsidRPr="00647E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30" w:type="dxa"/>
            <w:tcBorders>
              <w:top w:val="single" w:sz="4" w:space="0" w:color="auto"/>
            </w:tcBorders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  <w:tc>
          <w:tcPr>
            <w:tcW w:w="2215" w:type="dxa"/>
            <w:tcBorders>
              <w:top w:val="single" w:sz="4" w:space="0" w:color="auto"/>
            </w:tcBorders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</w:tc>
        <w:tc>
          <w:tcPr>
            <w:tcW w:w="1787" w:type="dxa"/>
            <w:tcBorders>
              <w:top w:val="single" w:sz="4" w:space="0" w:color="auto"/>
            </w:tcBorders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бројног стања и структуре одељења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распореда писмених задатака, писмених вежби и графичких радова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стручног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С.В.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Одржавање родитељских састанака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Септембар, новембар, фебруар, април, јун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понашања ученика и изостајања са наставе; изрицање васпитно-дисциплинских мера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новембар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rPr>
          <w:trHeight w:val="1124"/>
        </w:trPr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Усвајање успеха на крају првог класификационог периода; идентификовање ученика за допунску наставу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новембар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rPr>
          <w:trHeight w:val="617"/>
        </w:trPr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реализације наставног плана и програма</w:t>
            </w:r>
          </w:p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новембар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Усвајање успеха ученика на крају полугодишта</w:t>
            </w:r>
          </w:p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фебруар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ученичких изостанака; изрицање васпитно-дисциплинских мера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фебруар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10.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реализације наставног плана и програма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фебруар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11.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постигнутог успеха на крају првог полугодишта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фебруар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12.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успеха и дисциплине ученика на крају трећег класификационог периода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април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13.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реализације наставног плана и програма</w:t>
            </w:r>
          </w:p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април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14.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Подела тема за дипломски рад одељење 3/3</w:t>
            </w:r>
          </w:p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април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AF766F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15</w:t>
            </w:r>
            <w:r w:rsidR="002F5CD2" w:rsidRPr="00647E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Усвајање успеха ученика на крају другог полугодишта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јун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AF766F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lastRenderedPageBreak/>
              <w:t>16</w:t>
            </w:r>
            <w:r w:rsidR="002F5CD2" w:rsidRPr="00647E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Предлагање и изрицање васпитно-дисциплинских мера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јун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и наставничког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 и Н.В.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AF766F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17</w:t>
            </w:r>
            <w:r w:rsidR="002F5CD2" w:rsidRPr="00647E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Предлагање ученика за похвале и награде; избор ђака генерације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јун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AF766F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18</w:t>
            </w:r>
            <w:r w:rsidR="002F5CD2" w:rsidRPr="00647E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Разматрање реализације плана и програма, као и програма већа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јун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Директор школе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 раду школе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CA7E8E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19</w:t>
            </w:r>
            <w:r w:rsidR="002F5CD2" w:rsidRPr="00647E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Усвајање успеха са поправних испита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август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CA7E8E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20</w:t>
            </w:r>
            <w:r w:rsidR="002F5CD2" w:rsidRPr="00647E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успеха ученика на крају школске године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август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2F5CD2" w:rsidRPr="006B69EE" w:rsidTr="00F24928">
        <w:tc>
          <w:tcPr>
            <w:tcW w:w="568" w:type="dxa"/>
          </w:tcPr>
          <w:p w:rsidR="002F5CD2" w:rsidRPr="00647EB2" w:rsidRDefault="00CA7E8E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21</w:t>
            </w:r>
            <w:r w:rsidR="002F5CD2" w:rsidRPr="00647E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518" w:type="dxa"/>
          </w:tcPr>
          <w:p w:rsidR="002F5CD2" w:rsidRPr="00647EB2" w:rsidRDefault="002F5CD2" w:rsidP="00647EB2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рада одељенског већа у протеклој школској години</w:t>
            </w:r>
          </w:p>
        </w:tc>
        <w:tc>
          <w:tcPr>
            <w:tcW w:w="1830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август</w:t>
            </w:r>
          </w:p>
        </w:tc>
        <w:tc>
          <w:tcPr>
            <w:tcW w:w="2215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</w:tc>
        <w:tc>
          <w:tcPr>
            <w:tcW w:w="1787" w:type="dxa"/>
          </w:tcPr>
          <w:p w:rsidR="002F5CD2" w:rsidRPr="00647EB2" w:rsidRDefault="002F5CD2" w:rsidP="000F54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 раду школе</w:t>
            </w:r>
          </w:p>
        </w:tc>
      </w:tr>
    </w:tbl>
    <w:p w:rsidR="002F5CD2" w:rsidRPr="002F5CD2" w:rsidRDefault="002F5CD2" w:rsidP="002F5CD2">
      <w:pPr>
        <w:rPr>
          <w:rFonts w:ascii="Times New Roman" w:hAnsi="Times New Roman"/>
        </w:rPr>
      </w:pPr>
    </w:p>
    <w:p w:rsidR="002F5CD2" w:rsidRPr="002F5CD2" w:rsidRDefault="002F5CD2" w:rsidP="002F5CD2">
      <w:pPr>
        <w:rPr>
          <w:rFonts w:ascii="Times New Roman" w:hAnsi="Times New Roman"/>
        </w:rPr>
      </w:pPr>
    </w:p>
    <w:p w:rsidR="000F5430" w:rsidRDefault="000F5430" w:rsidP="00C77BC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F5430" w:rsidRDefault="000F5430" w:rsidP="00C77BC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F5430" w:rsidRDefault="000F5430" w:rsidP="00C77BC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F5430" w:rsidRDefault="000F5430" w:rsidP="00C77BC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F5430" w:rsidRDefault="000F5430" w:rsidP="00C77BC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F5430" w:rsidRDefault="000F5430" w:rsidP="00C77BC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F5430" w:rsidRDefault="000F5430" w:rsidP="00C77BC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F5430" w:rsidRDefault="000F5430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F24928" w:rsidRDefault="00F24928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F24928" w:rsidRDefault="00F24928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F24928" w:rsidRDefault="00F24928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647EB2" w:rsidRPr="00647EB2" w:rsidRDefault="00647EB2" w:rsidP="00C77BC1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RS"/>
        </w:rPr>
      </w:pPr>
    </w:p>
    <w:p w:rsidR="000F5430" w:rsidRDefault="000F5430" w:rsidP="00C77BC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77BC1" w:rsidRPr="00C3623E" w:rsidRDefault="00C77BC1" w:rsidP="005A2A2F">
      <w:pPr>
        <w:pStyle w:val="Heading2"/>
      </w:pPr>
      <w:bookmarkStart w:id="512" w:name="_Toc50922324"/>
      <w:bookmarkStart w:id="513" w:name="_Toc82627497"/>
      <w:bookmarkStart w:id="514" w:name="_Toc82637970"/>
      <w:r w:rsidRPr="00C3623E">
        <w:t xml:space="preserve">5.10. ПРОГРАМ РАДА ОДЕЉЕЊСКИХ ВЕЋА </w:t>
      </w:r>
      <w:r w:rsidR="00647EB2" w:rsidRPr="00C3623E">
        <w:t>ЧЕТВРТОГ РАЗРЕДА ЗА ШКОЛСКУ 20</w:t>
      </w:r>
      <w:r w:rsidR="009659FE" w:rsidRPr="00C3623E">
        <w:rPr>
          <w:lang w:val="sr-Cyrl-RS"/>
        </w:rPr>
        <w:t>21</w:t>
      </w:r>
      <w:r w:rsidR="00647EB2" w:rsidRPr="00C3623E">
        <w:t>/202</w:t>
      </w:r>
      <w:r w:rsidR="009659FE" w:rsidRPr="00C3623E">
        <w:rPr>
          <w:lang w:val="sr-Cyrl-RS"/>
        </w:rPr>
        <w:t>2</w:t>
      </w:r>
      <w:r w:rsidRPr="00C3623E">
        <w:t>. ГОДИНУ</w:t>
      </w:r>
      <w:bookmarkEnd w:id="512"/>
      <w:bookmarkEnd w:id="513"/>
      <w:bookmarkEnd w:id="514"/>
    </w:p>
    <w:p w:rsidR="007F4F29" w:rsidRDefault="007F4F29" w:rsidP="00C77BC1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tbl>
      <w:tblPr>
        <w:tblStyle w:val="TableGrid"/>
        <w:tblW w:w="0" w:type="auto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6"/>
        <w:gridCol w:w="1645"/>
        <w:gridCol w:w="2465"/>
        <w:gridCol w:w="1843"/>
      </w:tblGrid>
      <w:tr w:rsidR="007F4F29" w:rsidRPr="006B69EE" w:rsidTr="00F17D54">
        <w:tc>
          <w:tcPr>
            <w:tcW w:w="568" w:type="dxa"/>
            <w:tcBorders>
              <w:top w:val="doub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7F4F29" w:rsidRPr="006B69EE" w:rsidRDefault="007F4F29" w:rsidP="00647EB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86" w:type="dxa"/>
            <w:tcBorders>
              <w:top w:val="doub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7F4F29" w:rsidRPr="006B69EE" w:rsidRDefault="007F4F29" w:rsidP="00647EB2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Активност</w:t>
            </w:r>
          </w:p>
        </w:tc>
        <w:tc>
          <w:tcPr>
            <w:tcW w:w="1645" w:type="dxa"/>
            <w:tcBorders>
              <w:top w:val="doub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7F4F29" w:rsidRPr="006B69EE" w:rsidRDefault="007F4F29" w:rsidP="00647EB2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Време реализације</w:t>
            </w:r>
          </w:p>
        </w:tc>
        <w:tc>
          <w:tcPr>
            <w:tcW w:w="2465" w:type="dxa"/>
            <w:tcBorders>
              <w:top w:val="doub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7F4F29" w:rsidRPr="006B69EE" w:rsidRDefault="007F4F29" w:rsidP="00647EB2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Носилац/одговорна особа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E5B8B7" w:themeFill="accent2" w:themeFillTint="66"/>
          </w:tcPr>
          <w:p w:rsidR="007F4F29" w:rsidRPr="006B69EE" w:rsidRDefault="007F4F29" w:rsidP="00647EB2">
            <w:pPr>
              <w:jc w:val="center"/>
              <w:rPr>
                <w:rFonts w:ascii="Times New Roman" w:hAnsi="Times New Roman"/>
                <w:szCs w:val="24"/>
              </w:rPr>
            </w:pPr>
            <w:r w:rsidRPr="006B69EE">
              <w:rPr>
                <w:rFonts w:ascii="Times New Roman" w:hAnsi="Times New Roman"/>
                <w:szCs w:val="24"/>
              </w:rPr>
              <w:t>Доказ</w:t>
            </w:r>
          </w:p>
        </w:tc>
      </w:tr>
      <w:tr w:rsidR="007F4F29" w:rsidRPr="006B69EE" w:rsidTr="00F17D54"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Формирање већа и усвајање пр</w:t>
            </w:r>
            <w:r w:rsidR="00F24928">
              <w:rPr>
                <w:rFonts w:ascii="Times New Roman" w:hAnsi="Times New Roman"/>
                <w:sz w:val="22"/>
                <w:szCs w:val="22"/>
              </w:rPr>
              <w:t>ограма рада већа за школску 20</w:t>
            </w:r>
            <w:r w:rsidR="00F24928">
              <w:rPr>
                <w:rFonts w:ascii="Times New Roman" w:hAnsi="Times New Roman"/>
                <w:sz w:val="22"/>
                <w:szCs w:val="22"/>
                <w:lang w:val="sr-Cyrl-RS"/>
              </w:rPr>
              <w:t>20</w:t>
            </w:r>
            <w:r w:rsidR="00F24928">
              <w:rPr>
                <w:rFonts w:ascii="Times New Roman" w:hAnsi="Times New Roman"/>
                <w:sz w:val="22"/>
                <w:szCs w:val="22"/>
              </w:rPr>
              <w:t>/202</w:t>
            </w:r>
            <w:r w:rsidR="00F24928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  <w:r w:rsidRPr="00647E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645" w:type="dxa"/>
            <w:tcBorders>
              <w:top w:val="single" w:sz="4" w:space="0" w:color="auto"/>
            </w:tcBorders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  <w:tc>
          <w:tcPr>
            <w:tcW w:w="2465" w:type="dxa"/>
            <w:tcBorders>
              <w:top w:val="single" w:sz="4" w:space="0" w:color="auto"/>
            </w:tcBorders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3686" w:type="dxa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бројног стања и структуре одељења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3686" w:type="dxa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распореда писмених задатака, писмених вежби и графичких радована преглог стручних већа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стручног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С.В. 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3686" w:type="dxa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Предлог програма екскурзије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Стручна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С.В.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3686" w:type="dxa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Усклађивање рада наставника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Стручна већа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С.В.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3686" w:type="dxa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успеха на крају првог класификационог периода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новембар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3686" w:type="dxa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ученика за које је потребно организовати додатну и допунску наставу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Новембар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3686" w:type="dxa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ученика за које је потребно организовати додатну подршку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Новембар и по потреби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3686" w:type="dxa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понашања ученика и изостајања са наставе; изрицање укора одељенског већа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Новембар, фебруар, април, јун и по потреби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rPr>
          <w:trHeight w:val="1962"/>
        </w:trPr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10.</w:t>
            </w:r>
          </w:p>
        </w:tc>
        <w:tc>
          <w:tcPr>
            <w:tcW w:w="3686" w:type="dxa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оцена из наставних предмета по предлогу предметног наставника на крају полугодишта, владања ученика и утврђивање успеха ученика на крају првог полугодишта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фебруар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rPr>
          <w:trHeight w:val="1124"/>
        </w:trPr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11.</w:t>
            </w:r>
          </w:p>
        </w:tc>
        <w:tc>
          <w:tcPr>
            <w:tcW w:w="3686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Избор ученика који ће учествовати на такмичењима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фебруар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Стручна већа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О.В.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С.В.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rPr>
          <w:trHeight w:val="1124"/>
        </w:trPr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lastRenderedPageBreak/>
              <w:t>12.</w:t>
            </w:r>
          </w:p>
        </w:tc>
        <w:tc>
          <w:tcPr>
            <w:tcW w:w="3686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реализације наставног плана и програма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 xml:space="preserve"> фебруар, јун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rPr>
          <w:trHeight w:val="617"/>
        </w:trPr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13.</w:t>
            </w:r>
          </w:p>
        </w:tc>
        <w:tc>
          <w:tcPr>
            <w:tcW w:w="3686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успеха на крају трећег класификационог периода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април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rPr>
          <w:trHeight w:val="617"/>
        </w:trPr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14.</w:t>
            </w:r>
          </w:p>
        </w:tc>
        <w:tc>
          <w:tcPr>
            <w:tcW w:w="3686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Утврђивање оцена из наставних предмета по предлогу предметног наставника, владања ученика и утврђивање успеха ученика на  на крају наставне године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јун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Одељенски старешина, 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О.С.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15.</w:t>
            </w:r>
          </w:p>
        </w:tc>
        <w:tc>
          <w:tcPr>
            <w:tcW w:w="3686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Предлагање ученика за похвале и награде; избор ђака генерације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јун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Записник О.В.</w:t>
            </w:r>
          </w:p>
        </w:tc>
      </w:tr>
      <w:tr w:rsidR="007F4F29" w:rsidRPr="006B69EE" w:rsidTr="00F17D54">
        <w:tc>
          <w:tcPr>
            <w:tcW w:w="568" w:type="dxa"/>
            <w:vAlign w:val="center"/>
          </w:tcPr>
          <w:p w:rsidR="007F4F29" w:rsidRPr="00647EB2" w:rsidRDefault="007F4F29" w:rsidP="00BE236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16.</w:t>
            </w:r>
          </w:p>
        </w:tc>
        <w:tc>
          <w:tcPr>
            <w:tcW w:w="3686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Анализа рада и израда извештаја одељенског већа у протеклој школској години</w:t>
            </w:r>
          </w:p>
        </w:tc>
        <w:tc>
          <w:tcPr>
            <w:tcW w:w="164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август</w:t>
            </w:r>
          </w:p>
        </w:tc>
        <w:tc>
          <w:tcPr>
            <w:tcW w:w="2465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Руководилац О.В.</w:t>
            </w:r>
          </w:p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Чланови одељенског већа</w:t>
            </w:r>
          </w:p>
        </w:tc>
        <w:tc>
          <w:tcPr>
            <w:tcW w:w="1843" w:type="dxa"/>
            <w:vAlign w:val="center"/>
          </w:tcPr>
          <w:p w:rsidR="007F4F29" w:rsidRPr="00647EB2" w:rsidRDefault="007F4F29" w:rsidP="00BE236B">
            <w:pPr>
              <w:rPr>
                <w:rFonts w:ascii="Times New Roman" w:hAnsi="Times New Roman"/>
                <w:sz w:val="22"/>
                <w:szCs w:val="22"/>
              </w:rPr>
            </w:pPr>
            <w:r w:rsidRPr="00647EB2">
              <w:rPr>
                <w:rFonts w:ascii="Times New Roman" w:hAnsi="Times New Roman"/>
                <w:sz w:val="22"/>
                <w:szCs w:val="22"/>
              </w:rPr>
              <w:t>Извештај о раду школе</w:t>
            </w:r>
          </w:p>
        </w:tc>
      </w:tr>
    </w:tbl>
    <w:p w:rsidR="007F4F29" w:rsidRPr="0052036D" w:rsidRDefault="007F4F29" w:rsidP="00C77BC1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C77BC1" w:rsidRDefault="00C77BC1" w:rsidP="00C77BC1">
      <w:pPr>
        <w:rPr>
          <w:rFonts w:ascii="Times New Roman" w:hAnsi="Times New Roman"/>
        </w:rPr>
      </w:pPr>
    </w:p>
    <w:p w:rsidR="002F5CD2" w:rsidRPr="002F5CD2" w:rsidRDefault="002F5CD2" w:rsidP="002F5CD2">
      <w:pPr>
        <w:rPr>
          <w:rFonts w:ascii="Times New Roman" w:hAnsi="Times New Roman"/>
        </w:rPr>
      </w:pPr>
    </w:p>
    <w:p w:rsidR="002F5CD2" w:rsidRPr="002F5CD2" w:rsidRDefault="002F5CD2" w:rsidP="002F5CD2">
      <w:pPr>
        <w:rPr>
          <w:rFonts w:ascii="Times New Roman" w:hAnsi="Times New Roman"/>
        </w:rPr>
      </w:pPr>
    </w:p>
    <w:p w:rsidR="002F5CD2" w:rsidRPr="002F5CD2" w:rsidRDefault="002F5CD2" w:rsidP="002F5CD2">
      <w:pPr>
        <w:rPr>
          <w:rFonts w:ascii="Times New Roman" w:hAnsi="Times New Roman"/>
        </w:rPr>
      </w:pPr>
    </w:p>
    <w:p w:rsidR="002F5CD2" w:rsidRDefault="002F5CD2" w:rsidP="008A26F7">
      <w:pPr>
        <w:rPr>
          <w:rFonts w:ascii="Calibri" w:hAnsi="Calibri"/>
        </w:rPr>
      </w:pPr>
    </w:p>
    <w:p w:rsidR="007F4F29" w:rsidRDefault="007F4F29" w:rsidP="008A26F7">
      <w:pPr>
        <w:rPr>
          <w:rFonts w:ascii="Calibri" w:hAnsi="Calibri"/>
        </w:rPr>
      </w:pPr>
    </w:p>
    <w:p w:rsidR="007F4F29" w:rsidRDefault="007F4F29" w:rsidP="008A26F7">
      <w:pPr>
        <w:rPr>
          <w:rFonts w:ascii="Calibri" w:hAnsi="Calibri"/>
        </w:rPr>
      </w:pPr>
    </w:p>
    <w:p w:rsidR="007F4F29" w:rsidRDefault="007F4F29" w:rsidP="008A26F7">
      <w:pPr>
        <w:rPr>
          <w:rFonts w:ascii="Calibri" w:hAnsi="Calibri"/>
        </w:rPr>
      </w:pPr>
    </w:p>
    <w:p w:rsidR="007F4F29" w:rsidRDefault="007F4F29" w:rsidP="008A26F7">
      <w:pPr>
        <w:rPr>
          <w:rFonts w:ascii="Calibri" w:hAnsi="Calibri"/>
        </w:rPr>
      </w:pPr>
    </w:p>
    <w:p w:rsidR="007F4F29" w:rsidRDefault="007F4F29" w:rsidP="008A26F7">
      <w:pPr>
        <w:rPr>
          <w:rFonts w:ascii="Calibri" w:hAnsi="Calibri"/>
        </w:rPr>
      </w:pPr>
    </w:p>
    <w:p w:rsidR="007F4F29" w:rsidRDefault="007F4F29" w:rsidP="008A26F7">
      <w:pPr>
        <w:rPr>
          <w:rFonts w:ascii="Calibri" w:hAnsi="Calibri"/>
        </w:rPr>
      </w:pPr>
    </w:p>
    <w:p w:rsidR="007F4F29" w:rsidRDefault="007F4F29" w:rsidP="008A26F7">
      <w:pPr>
        <w:rPr>
          <w:rFonts w:ascii="Calibri" w:hAnsi="Calibri"/>
        </w:rPr>
      </w:pPr>
    </w:p>
    <w:p w:rsidR="007F4F29" w:rsidRDefault="007F4F29" w:rsidP="008A26F7">
      <w:pPr>
        <w:rPr>
          <w:rFonts w:ascii="Calibri" w:hAnsi="Calibri"/>
        </w:rPr>
      </w:pPr>
    </w:p>
    <w:p w:rsidR="007F4F29" w:rsidRDefault="007F4F29" w:rsidP="008A26F7">
      <w:pPr>
        <w:rPr>
          <w:rFonts w:ascii="Calibri" w:hAnsi="Calibri"/>
        </w:rPr>
      </w:pPr>
    </w:p>
    <w:p w:rsidR="007F4F29" w:rsidRPr="006B69EE" w:rsidRDefault="007F4F29" w:rsidP="008A26F7">
      <w:pPr>
        <w:rPr>
          <w:rFonts w:ascii="Calibri" w:hAnsi="Calibri"/>
        </w:rPr>
      </w:pPr>
    </w:p>
    <w:p w:rsidR="00CC385B" w:rsidRDefault="00CC385B" w:rsidP="008A26F7">
      <w:pPr>
        <w:rPr>
          <w:rFonts w:ascii="Calibri" w:hAnsi="Calibri"/>
        </w:rPr>
      </w:pPr>
    </w:p>
    <w:p w:rsidR="00DE25F7" w:rsidRDefault="00DE25F7" w:rsidP="008A26F7">
      <w:pPr>
        <w:rPr>
          <w:rFonts w:ascii="Calibri" w:hAnsi="Calibri"/>
        </w:rPr>
      </w:pPr>
    </w:p>
    <w:p w:rsidR="00DE25F7" w:rsidRDefault="00DE25F7" w:rsidP="008A26F7">
      <w:pPr>
        <w:rPr>
          <w:rFonts w:ascii="Calibri" w:hAnsi="Calibri"/>
        </w:rPr>
      </w:pPr>
    </w:p>
    <w:p w:rsidR="00DE25F7" w:rsidRDefault="00DE25F7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Default="00F17D54" w:rsidP="008A26F7">
      <w:pPr>
        <w:rPr>
          <w:rFonts w:ascii="Calibri" w:hAnsi="Calibri"/>
          <w:lang w:val="sr-Cyrl-RS"/>
        </w:rPr>
      </w:pPr>
    </w:p>
    <w:p w:rsidR="00F17D54" w:rsidRPr="00F17D54" w:rsidRDefault="00F17D54" w:rsidP="008A26F7">
      <w:pPr>
        <w:rPr>
          <w:rFonts w:ascii="Calibri" w:hAnsi="Calibri"/>
          <w:lang w:val="sr-Cyrl-RS"/>
        </w:rPr>
      </w:pPr>
    </w:p>
    <w:p w:rsidR="005E196B" w:rsidRPr="00DE25F7" w:rsidRDefault="005E196B" w:rsidP="008A26F7">
      <w:pPr>
        <w:rPr>
          <w:rFonts w:ascii="Calibri" w:hAnsi="Calibri"/>
        </w:rPr>
      </w:pPr>
    </w:p>
    <w:p w:rsidR="00CC385B" w:rsidRPr="002F566A" w:rsidRDefault="00CC385B" w:rsidP="008A26F7">
      <w:pPr>
        <w:rPr>
          <w:rFonts w:ascii="Calibri" w:hAnsi="Calibri"/>
          <w:color w:val="FF0000"/>
        </w:rPr>
      </w:pPr>
    </w:p>
    <w:p w:rsidR="00CC385B" w:rsidRPr="005A2A2F" w:rsidRDefault="00CC385B" w:rsidP="005A2A2F">
      <w:pPr>
        <w:pStyle w:val="Heading2"/>
      </w:pPr>
      <w:bookmarkStart w:id="515" w:name="_Toc493243012"/>
      <w:bookmarkStart w:id="516" w:name="_Toc19012989"/>
      <w:bookmarkStart w:id="517" w:name="_Toc50922325"/>
      <w:bookmarkStart w:id="518" w:name="_Toc82627498"/>
      <w:bookmarkStart w:id="519" w:name="_Toc82637971"/>
      <w:r w:rsidRPr="005A2A2F">
        <w:t>5.</w:t>
      </w:r>
      <w:r w:rsidR="00DE25F7" w:rsidRPr="005A2A2F">
        <w:t>11</w:t>
      </w:r>
      <w:r w:rsidRPr="005A2A2F">
        <w:t>. ПРОГРАМ РАДА СТРУЧНИХ ВЕЋА</w:t>
      </w:r>
      <w:bookmarkEnd w:id="515"/>
      <w:bookmarkEnd w:id="516"/>
      <w:bookmarkEnd w:id="517"/>
      <w:bookmarkEnd w:id="518"/>
      <w:bookmarkEnd w:id="519"/>
    </w:p>
    <w:p w:rsidR="00CC385B" w:rsidRPr="00A97A2C" w:rsidRDefault="00CC385B">
      <w:pPr>
        <w:rPr>
          <w:rFonts w:ascii="Times New Roman" w:hAnsi="Times New Roman"/>
        </w:rPr>
      </w:pPr>
    </w:p>
    <w:p w:rsidR="004E12D6" w:rsidRPr="00722AF7" w:rsidRDefault="00CC385B" w:rsidP="00722AF7">
      <w:pPr>
        <w:pStyle w:val="Heading3"/>
        <w:rPr>
          <w:lang w:val="sr-Cyrl-RS"/>
        </w:rPr>
      </w:pPr>
      <w:bookmarkStart w:id="520" w:name="_Toc367098594"/>
      <w:bookmarkStart w:id="521" w:name="_Toc367099661"/>
      <w:bookmarkStart w:id="522" w:name="_Toc367099761"/>
      <w:bookmarkStart w:id="523" w:name="_Toc493243013"/>
      <w:bookmarkStart w:id="524" w:name="_Toc19012990"/>
      <w:bookmarkStart w:id="525" w:name="_Toc50922326"/>
      <w:bookmarkStart w:id="526" w:name="_Toc82627499"/>
      <w:bookmarkStart w:id="527" w:name="_Toc82637972"/>
      <w:r w:rsidRPr="005A2A2F">
        <w:t xml:space="preserve">Програм рада </w:t>
      </w:r>
      <w:r w:rsidR="001F3F4C" w:rsidRPr="005A2A2F">
        <w:t>С</w:t>
      </w:r>
      <w:r w:rsidRPr="005A2A2F">
        <w:t>тручног в</w:t>
      </w:r>
      <w:r w:rsidR="00A97A2C" w:rsidRPr="005A2A2F">
        <w:t>ећа за са</w:t>
      </w:r>
      <w:r w:rsidR="0082504E" w:rsidRPr="005A2A2F">
        <w:t>обраћај</w:t>
      </w:r>
      <w:r w:rsidR="001F3F4C" w:rsidRPr="005A2A2F">
        <w:t>ну групу предмета</w:t>
      </w:r>
      <w:r w:rsidR="00473D0A">
        <w:t xml:space="preserve"> за школску 202</w:t>
      </w:r>
      <w:r w:rsidR="00473D0A">
        <w:rPr>
          <w:lang w:val="sr-Cyrl-RS"/>
        </w:rPr>
        <w:t>1</w:t>
      </w:r>
      <w:r w:rsidR="00473D0A">
        <w:t>/202</w:t>
      </w:r>
      <w:r w:rsidR="00473D0A">
        <w:rPr>
          <w:lang w:val="sr-Cyrl-RS"/>
        </w:rPr>
        <w:t>2</w:t>
      </w:r>
      <w:r w:rsidRPr="005A2A2F">
        <w:t xml:space="preserve">. </w:t>
      </w:r>
      <w:r w:rsidR="002C1E3A" w:rsidRPr="005A2A2F">
        <w:t>г</w:t>
      </w:r>
      <w:r w:rsidRPr="005A2A2F">
        <w:t>одину</w:t>
      </w:r>
      <w:bookmarkEnd w:id="520"/>
      <w:bookmarkEnd w:id="521"/>
      <w:bookmarkEnd w:id="522"/>
      <w:bookmarkEnd w:id="523"/>
      <w:bookmarkEnd w:id="524"/>
      <w:bookmarkEnd w:id="525"/>
      <w:bookmarkEnd w:id="526"/>
      <w:bookmarkEnd w:id="527"/>
    </w:p>
    <w:p w:rsidR="004E12D6" w:rsidRPr="004E12D6" w:rsidRDefault="004E12D6" w:rsidP="004E12D6">
      <w:pPr>
        <w:rPr>
          <w:lang w:val="sr-Cyrl-CS"/>
        </w:rPr>
      </w:pPr>
    </w:p>
    <w:tbl>
      <w:tblPr>
        <w:tblW w:w="0" w:type="auto"/>
        <w:jc w:val="center"/>
        <w:tblInd w:w="-233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010"/>
        <w:gridCol w:w="5699"/>
        <w:gridCol w:w="2689"/>
      </w:tblGrid>
      <w:tr w:rsidR="004E12D6" w:rsidTr="00BC5C84">
        <w:trPr>
          <w:jc w:val="center"/>
        </w:trPr>
        <w:tc>
          <w:tcPr>
            <w:tcW w:w="2010" w:type="dxa"/>
            <w:tcBorders>
              <w:top w:val="double" w:sz="6" w:space="0" w:color="auto"/>
              <w:bottom w:val="double" w:sz="6" w:space="0" w:color="auto"/>
            </w:tcBorders>
            <w:shd w:val="clear" w:color="auto" w:fill="FABF8F" w:themeFill="accent6" w:themeFillTint="99"/>
            <w:vAlign w:val="center"/>
          </w:tcPr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B89">
              <w:rPr>
                <w:rFonts w:ascii="Times New Roman" w:hAnsi="Times New Roman"/>
                <w:sz w:val="28"/>
                <w:szCs w:val="28"/>
              </w:rPr>
              <w:t>Време реализације</w:t>
            </w:r>
          </w:p>
        </w:tc>
        <w:tc>
          <w:tcPr>
            <w:tcW w:w="5699" w:type="dxa"/>
            <w:tcBorders>
              <w:top w:val="double" w:sz="6" w:space="0" w:color="auto"/>
              <w:bottom w:val="double" w:sz="6" w:space="0" w:color="auto"/>
            </w:tcBorders>
            <w:shd w:val="clear" w:color="auto" w:fill="FABF8F" w:themeFill="accent6" w:themeFillTint="99"/>
            <w:vAlign w:val="center"/>
          </w:tcPr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B89">
              <w:rPr>
                <w:rFonts w:ascii="Times New Roman" w:hAnsi="Times New Roman"/>
                <w:sz w:val="28"/>
                <w:szCs w:val="28"/>
              </w:rPr>
              <w:t>Програмски садржаји</w:t>
            </w:r>
          </w:p>
        </w:tc>
        <w:tc>
          <w:tcPr>
            <w:tcW w:w="2689" w:type="dxa"/>
            <w:tcBorders>
              <w:top w:val="double" w:sz="6" w:space="0" w:color="auto"/>
              <w:bottom w:val="double" w:sz="6" w:space="0" w:color="auto"/>
            </w:tcBorders>
            <w:shd w:val="clear" w:color="auto" w:fill="FABF8F" w:themeFill="accent6" w:themeFillTint="99"/>
            <w:vAlign w:val="center"/>
          </w:tcPr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B89">
              <w:rPr>
                <w:rFonts w:ascii="Times New Roman" w:hAnsi="Times New Roman"/>
                <w:sz w:val="28"/>
                <w:szCs w:val="28"/>
              </w:rPr>
              <w:t>Носиоци реализације и сарадници</w:t>
            </w:r>
          </w:p>
        </w:tc>
      </w:tr>
      <w:tr w:rsidR="004E12D6" w:rsidTr="00BC5C84">
        <w:trPr>
          <w:trHeight w:val="1909"/>
          <w:jc w:val="center"/>
        </w:trPr>
        <w:tc>
          <w:tcPr>
            <w:tcW w:w="2010" w:type="dxa"/>
            <w:tcBorders>
              <w:top w:val="double" w:sz="6" w:space="0" w:color="auto"/>
            </w:tcBorders>
            <w:vAlign w:val="center"/>
          </w:tcPr>
          <w:p w:rsidR="004E12D6" w:rsidRPr="002E0633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9" w:type="dxa"/>
            <w:tcBorders>
              <w:top w:val="double" w:sz="6" w:space="0" w:color="auto"/>
            </w:tcBorders>
          </w:tcPr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Усвајање  Плана и програма рада Стручног већа саобраћајне групе предмета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Задужења наставника за реализацију наставе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 xml:space="preserve">Избор уџбеника за реализацију наставе 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Координација практичне наставе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Анализа опремљености школе наставним и материјалним средствима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Утврђивање разлике предмета за преквалификацију и доквалификацију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Утврђивање и планирање концепције стручног усавршавања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Усаглашавање планова реализације писмених и контролних задатака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Израда и усаглашавање наставних планова и програма сродних предмета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Утврђивање стања возила, време регистрације, малих и великих сервиса, текуће одржавање возила</w:t>
            </w:r>
          </w:p>
          <w:p w:rsidR="004E12D6" w:rsidRPr="004E12D6" w:rsidRDefault="004E12D6" w:rsidP="00320D95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lang w:val="sr-Cyrl-RS"/>
              </w:rPr>
              <w:t>Планирање спровођења практичне обуке Б и Ц категорије</w:t>
            </w:r>
          </w:p>
          <w:p w:rsidR="004E12D6" w:rsidRPr="004E12D6" w:rsidRDefault="004E12D6" w:rsidP="004E12D6">
            <w:pPr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2689" w:type="dxa"/>
            <w:tcBorders>
              <w:top w:val="double" w:sz="6" w:space="0" w:color="auto"/>
            </w:tcBorders>
            <w:vAlign w:val="center"/>
          </w:tcPr>
          <w:p w:rsidR="004E12D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4E12D6" w:rsidRPr="00684EC7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секретар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</w:tc>
      </w:tr>
      <w:tr w:rsidR="004E12D6" w:rsidRPr="00B37160" w:rsidTr="00BC5C84">
        <w:trPr>
          <w:trHeight w:val="1515"/>
          <w:jc w:val="center"/>
        </w:trPr>
        <w:tc>
          <w:tcPr>
            <w:tcW w:w="2010" w:type="dxa"/>
            <w:vAlign w:val="center"/>
          </w:tcPr>
          <w:p w:rsidR="004E12D6" w:rsidRPr="002E0633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Октобар</w:t>
            </w:r>
          </w:p>
        </w:tc>
        <w:tc>
          <w:tcPr>
            <w:tcW w:w="5699" w:type="dxa"/>
          </w:tcPr>
          <w:p w:rsidR="004E12D6" w:rsidRPr="004E12D6" w:rsidRDefault="004E12D6" w:rsidP="00320D95">
            <w:pPr>
              <w:pStyle w:val="ListParagraph"/>
              <w:numPr>
                <w:ilvl w:val="0"/>
                <w:numId w:val="89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Идентификација ученика који постижу слабије резултате у учењу и њихово укључивање у допунску наставу</w:t>
            </w:r>
          </w:p>
          <w:p w:rsidR="004E12D6" w:rsidRPr="004E12D6" w:rsidRDefault="004E12D6" w:rsidP="00320D95">
            <w:pPr>
              <w:pStyle w:val="ListParagraph"/>
              <w:numPr>
                <w:ilvl w:val="0"/>
                <w:numId w:val="89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Координација наставника који предају међусобно сродне предмете</w:t>
            </w:r>
          </w:p>
          <w:p w:rsidR="004E12D6" w:rsidRPr="004E12D6" w:rsidRDefault="004E12D6" w:rsidP="00320D95">
            <w:pPr>
              <w:pStyle w:val="ListParagraph"/>
              <w:numPr>
                <w:ilvl w:val="0"/>
                <w:numId w:val="89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Усклађивање наставе са применом Закона о безбедности саобраћаја</w:t>
            </w:r>
          </w:p>
          <w:p w:rsidR="004E12D6" w:rsidRPr="004E12D6" w:rsidRDefault="004E12D6" w:rsidP="00320D95">
            <w:pPr>
              <w:pStyle w:val="ListParagraph"/>
              <w:numPr>
                <w:ilvl w:val="0"/>
                <w:numId w:val="8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Посета сајму књига, образовања и наставних средстава</w:t>
            </w:r>
          </w:p>
        </w:tc>
        <w:tc>
          <w:tcPr>
            <w:tcW w:w="2689" w:type="dxa"/>
            <w:vAlign w:val="center"/>
          </w:tcPr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секретар школе</w:t>
            </w:r>
          </w:p>
        </w:tc>
      </w:tr>
      <w:tr w:rsidR="004E12D6" w:rsidTr="00BC5C84">
        <w:trPr>
          <w:jc w:val="center"/>
        </w:trPr>
        <w:tc>
          <w:tcPr>
            <w:tcW w:w="2010" w:type="dxa"/>
            <w:vAlign w:val="center"/>
          </w:tcPr>
          <w:p w:rsidR="004E12D6" w:rsidRPr="006123A2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Новембар</w:t>
            </w:r>
          </w:p>
        </w:tc>
        <w:tc>
          <w:tcPr>
            <w:tcW w:w="5699" w:type="dxa"/>
          </w:tcPr>
          <w:p w:rsidR="004E12D6" w:rsidRPr="004E12D6" w:rsidRDefault="004E12D6" w:rsidP="00320D95">
            <w:pPr>
              <w:pStyle w:val="ListParagraph"/>
              <w:numPr>
                <w:ilvl w:val="0"/>
                <w:numId w:val="90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Усаглашавање критеријума оцењивања ученика</w:t>
            </w:r>
          </w:p>
          <w:p w:rsidR="004E12D6" w:rsidRPr="004E12D6" w:rsidRDefault="004E12D6" w:rsidP="00320D95">
            <w:pPr>
              <w:pStyle w:val="ListParagraph"/>
              <w:numPr>
                <w:ilvl w:val="0"/>
                <w:numId w:val="90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Разматрање актуелних тема у стручној литератури и њихова примена у настави</w:t>
            </w:r>
          </w:p>
          <w:p w:rsidR="004E12D6" w:rsidRPr="004E12D6" w:rsidRDefault="004E12D6" w:rsidP="00320D95">
            <w:pPr>
              <w:pStyle w:val="ListParagraph"/>
              <w:numPr>
                <w:ilvl w:val="0"/>
                <w:numId w:val="90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Реализација наставних планова и програма на крају првог периода оцењивања</w:t>
            </w:r>
          </w:p>
          <w:p w:rsidR="004E12D6" w:rsidRPr="004E12D6" w:rsidRDefault="004E12D6" w:rsidP="00320D95">
            <w:pPr>
              <w:pStyle w:val="ListParagraph"/>
              <w:numPr>
                <w:ilvl w:val="0"/>
                <w:numId w:val="90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постигнутог успеха</w:t>
            </w:r>
          </w:p>
          <w:p w:rsidR="004E12D6" w:rsidRPr="004E12D6" w:rsidRDefault="004E12D6" w:rsidP="00320D95">
            <w:pPr>
              <w:pStyle w:val="ListParagraph"/>
              <w:numPr>
                <w:ilvl w:val="0"/>
                <w:numId w:val="90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Организација додатне и допунске наставе</w:t>
            </w:r>
          </w:p>
          <w:p w:rsidR="004E12D6" w:rsidRPr="004E12D6" w:rsidRDefault="004E12D6" w:rsidP="00320D95">
            <w:pPr>
              <w:pStyle w:val="ListParagraph"/>
              <w:numPr>
                <w:ilvl w:val="0"/>
                <w:numId w:val="90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4E12D6">
              <w:rPr>
                <w:rFonts w:ascii="Times New Roman" w:hAnsi="Times New Roman"/>
                <w:sz w:val="20"/>
                <w:szCs w:val="20"/>
                <w:lang w:val="sr-Cyrl-RS"/>
              </w:rPr>
              <w:t>Припрема и примена савремених облика рада у настави</w:t>
            </w:r>
          </w:p>
        </w:tc>
        <w:tc>
          <w:tcPr>
            <w:tcW w:w="2689" w:type="dxa"/>
            <w:vAlign w:val="center"/>
          </w:tcPr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секретар школе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председник пописне комисије</w:t>
            </w:r>
          </w:p>
        </w:tc>
      </w:tr>
      <w:tr w:rsidR="004E12D6" w:rsidTr="00BC5C84">
        <w:trPr>
          <w:trHeight w:val="1124"/>
          <w:jc w:val="center"/>
        </w:trPr>
        <w:tc>
          <w:tcPr>
            <w:tcW w:w="2010" w:type="dxa"/>
            <w:vAlign w:val="center"/>
          </w:tcPr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4E12D6" w:rsidRPr="00733285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Децембар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9" w:type="dxa"/>
            <w:vAlign w:val="center"/>
          </w:tcPr>
          <w:p w:rsidR="00BC5C84" w:rsidRPr="00BC5C84" w:rsidRDefault="00BC5C84" w:rsidP="00320D95">
            <w:pPr>
              <w:pStyle w:val="ListParagraph"/>
              <w:numPr>
                <w:ilvl w:val="0"/>
                <w:numId w:val="91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Стручно и просветно-педагошко усавршавање наставника</w:t>
            </w:r>
          </w:p>
          <w:p w:rsidR="00BC5C84" w:rsidRPr="00BC5C84" w:rsidRDefault="00BC5C84" w:rsidP="00320D95">
            <w:pPr>
              <w:pStyle w:val="ListParagraph"/>
              <w:numPr>
                <w:ilvl w:val="0"/>
                <w:numId w:val="91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остварености реализације усвојених наставних планова и програма</w:t>
            </w:r>
          </w:p>
          <w:p w:rsidR="004E12D6" w:rsidRPr="00BC5C84" w:rsidRDefault="00BC5C84" w:rsidP="00320D95">
            <w:pPr>
              <w:pStyle w:val="ListParagraph"/>
              <w:numPr>
                <w:ilvl w:val="0"/>
                <w:numId w:val="91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Међусобна посета наставника часовима у циљу постизања бољих резултата</w:t>
            </w:r>
          </w:p>
        </w:tc>
        <w:tc>
          <w:tcPr>
            <w:tcW w:w="2689" w:type="dxa"/>
            <w:vAlign w:val="center"/>
          </w:tcPr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4E12D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  <w:p w:rsidR="004E12D6" w:rsidRPr="0042470D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пописна комисија</w:t>
            </w:r>
          </w:p>
        </w:tc>
      </w:tr>
      <w:tr w:rsidR="004E12D6" w:rsidTr="00BC5C84">
        <w:trPr>
          <w:trHeight w:val="1126"/>
          <w:jc w:val="center"/>
        </w:trPr>
        <w:tc>
          <w:tcPr>
            <w:tcW w:w="2010" w:type="dxa"/>
            <w:vAlign w:val="center"/>
          </w:tcPr>
          <w:p w:rsidR="004E12D6" w:rsidRPr="00290700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lastRenderedPageBreak/>
              <w:t>Јануар</w:t>
            </w:r>
          </w:p>
        </w:tc>
        <w:tc>
          <w:tcPr>
            <w:tcW w:w="5699" w:type="dxa"/>
            <w:vAlign w:val="center"/>
          </w:tcPr>
          <w:p w:rsidR="00BC5C84" w:rsidRPr="00BC5C84" w:rsidRDefault="00BC5C84" w:rsidP="00320D95">
            <w:pPr>
              <w:pStyle w:val="ListParagraph"/>
              <w:numPr>
                <w:ilvl w:val="0"/>
                <w:numId w:val="92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реализације наставних планова и програма на крају првог полугодишта</w:t>
            </w:r>
          </w:p>
          <w:p w:rsidR="00BC5C84" w:rsidRPr="00BC5C84" w:rsidRDefault="00BC5C84" w:rsidP="00320D95">
            <w:pPr>
              <w:pStyle w:val="ListParagraph"/>
              <w:numPr>
                <w:ilvl w:val="0"/>
                <w:numId w:val="92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постигнутих резултата и мере за побољшање успеха</w:t>
            </w:r>
          </w:p>
          <w:p w:rsidR="00BC5C84" w:rsidRPr="00BC5C84" w:rsidRDefault="00BC5C84" w:rsidP="00320D95">
            <w:pPr>
              <w:pStyle w:val="ListParagraph"/>
              <w:numPr>
                <w:ilvl w:val="0"/>
                <w:numId w:val="92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Предлог програма екскурзије за школску 20</w:t>
            </w:r>
            <w:r w:rsidRPr="00BC5C84">
              <w:rPr>
                <w:rFonts w:ascii="Times New Roman" w:hAnsi="Times New Roman"/>
                <w:sz w:val="20"/>
                <w:szCs w:val="20"/>
                <w:lang w:val="sr-Latn-RS"/>
              </w:rPr>
              <w:t>20</w:t>
            </w: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/202</w:t>
            </w:r>
            <w:r w:rsidRPr="00BC5C84">
              <w:rPr>
                <w:rFonts w:ascii="Times New Roman" w:hAnsi="Times New Roman"/>
                <w:sz w:val="20"/>
                <w:szCs w:val="20"/>
                <w:lang w:val="sr-Latn-RS"/>
              </w:rPr>
              <w:t>1</w:t>
            </w: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годину</w:t>
            </w:r>
          </w:p>
          <w:p w:rsidR="004E12D6" w:rsidRPr="00BC5C84" w:rsidRDefault="00BC5C84" w:rsidP="00320D95">
            <w:pPr>
              <w:pStyle w:val="ListParagraph"/>
              <w:numPr>
                <w:ilvl w:val="0"/>
                <w:numId w:val="9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Избор ученика за такмичење</w:t>
            </w:r>
          </w:p>
        </w:tc>
        <w:tc>
          <w:tcPr>
            <w:tcW w:w="2689" w:type="dxa"/>
            <w:vAlign w:val="center"/>
          </w:tcPr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4E12D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4E12D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290700">
              <w:rPr>
                <w:rFonts w:ascii="Times New Roman" w:hAnsi="Times New Roman" w:hint="eastAsia"/>
                <w:sz w:val="20"/>
                <w:lang w:val="sr-Cyrl-RS"/>
              </w:rPr>
              <w:t>шеф</w:t>
            </w:r>
            <w:r w:rsidRPr="00290700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90700">
              <w:rPr>
                <w:rFonts w:ascii="Times New Roman" w:hAnsi="Times New Roman" w:hint="eastAsia"/>
                <w:sz w:val="20"/>
                <w:lang w:val="sr-Cyrl-RS"/>
              </w:rPr>
              <w:t>рачуноводства</w:t>
            </w:r>
          </w:p>
          <w:p w:rsidR="004E12D6" w:rsidRPr="00290700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секретар</w:t>
            </w:r>
          </w:p>
        </w:tc>
      </w:tr>
      <w:tr w:rsidR="004E12D6" w:rsidTr="00BC5C84">
        <w:trPr>
          <w:trHeight w:val="1148"/>
          <w:jc w:val="center"/>
        </w:trPr>
        <w:tc>
          <w:tcPr>
            <w:tcW w:w="2010" w:type="dxa"/>
            <w:vAlign w:val="center"/>
          </w:tcPr>
          <w:p w:rsidR="004E12D6" w:rsidRPr="001C003E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Фебруар</w:t>
            </w:r>
          </w:p>
        </w:tc>
        <w:tc>
          <w:tcPr>
            <w:tcW w:w="5699" w:type="dxa"/>
          </w:tcPr>
          <w:p w:rsidR="00BC5C84" w:rsidRPr="00BC5C84" w:rsidRDefault="00BC5C84" w:rsidP="00320D95">
            <w:pPr>
              <w:pStyle w:val="ListParagraph"/>
              <w:numPr>
                <w:ilvl w:val="0"/>
                <w:numId w:val="93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Израда и ажурирање тема за профил ТЕХНИЧАР УНУТРАШЊЕГ ТРАНСПОРТА</w:t>
            </w:r>
          </w:p>
          <w:p w:rsidR="00BC5C84" w:rsidRPr="00BC5C84" w:rsidRDefault="00BC5C84" w:rsidP="00320D95">
            <w:pPr>
              <w:pStyle w:val="ListParagraph"/>
              <w:numPr>
                <w:ilvl w:val="0"/>
                <w:numId w:val="93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Планирање реализације практичне обуке за Б и Ц категорију</w:t>
            </w:r>
          </w:p>
          <w:p w:rsidR="00BC5C84" w:rsidRPr="00BC5C84" w:rsidRDefault="00BC5C84" w:rsidP="00320D95">
            <w:pPr>
              <w:pStyle w:val="ListParagraph"/>
              <w:numPr>
                <w:ilvl w:val="0"/>
                <w:numId w:val="93"/>
              </w:num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Извештавање о учествовању наставника на семинарима</w:t>
            </w:r>
          </w:p>
          <w:p w:rsidR="004E12D6" w:rsidRPr="00BC5C84" w:rsidRDefault="00BC5C84" w:rsidP="00320D95">
            <w:pPr>
              <w:pStyle w:val="ListParagraph"/>
              <w:numPr>
                <w:ilvl w:val="0"/>
                <w:numId w:val="9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C5C84">
              <w:rPr>
                <w:rFonts w:ascii="Times New Roman" w:hAnsi="Times New Roman"/>
                <w:sz w:val="20"/>
                <w:szCs w:val="20"/>
                <w:lang w:val="sr-Cyrl-RS"/>
              </w:rPr>
              <w:t>План промоције за Сајам образовања</w:t>
            </w:r>
          </w:p>
        </w:tc>
        <w:tc>
          <w:tcPr>
            <w:tcW w:w="2689" w:type="dxa"/>
            <w:vAlign w:val="center"/>
          </w:tcPr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председник ШО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школски психолог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FC2B89">
              <w:rPr>
                <w:rFonts w:ascii="Times New Roman" w:hAnsi="Times New Roman"/>
                <w:sz w:val="20"/>
              </w:rPr>
              <w:t>шеф рачуноводства</w:t>
            </w:r>
          </w:p>
        </w:tc>
      </w:tr>
      <w:tr w:rsidR="004E12D6" w:rsidTr="00BC5C84">
        <w:trPr>
          <w:trHeight w:val="472"/>
          <w:jc w:val="center"/>
        </w:trPr>
        <w:tc>
          <w:tcPr>
            <w:tcW w:w="2010" w:type="dxa"/>
            <w:vAlign w:val="center"/>
          </w:tcPr>
          <w:p w:rsidR="004E12D6" w:rsidRPr="0031582C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Март</w:t>
            </w:r>
          </w:p>
        </w:tc>
        <w:tc>
          <w:tcPr>
            <w:tcW w:w="5699" w:type="dxa"/>
            <w:vAlign w:val="center"/>
          </w:tcPr>
          <w:p w:rsidR="00BC5C84" w:rsidRPr="00B8483D" w:rsidRDefault="00BC5C84" w:rsidP="00320D9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B8483D">
              <w:rPr>
                <w:rFonts w:ascii="Times New Roman" w:hAnsi="Times New Roman"/>
                <w:sz w:val="20"/>
                <w:lang w:val="sr-Cyrl-RS"/>
              </w:rPr>
              <w:t>Припрема и извођење теоријског дела припреме за такмичење</w:t>
            </w:r>
          </w:p>
          <w:p w:rsidR="00BC5C84" w:rsidRPr="00B8483D" w:rsidRDefault="00BC5C84" w:rsidP="00320D9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B8483D">
              <w:rPr>
                <w:rFonts w:ascii="Times New Roman" w:hAnsi="Times New Roman"/>
                <w:sz w:val="20"/>
                <w:lang w:val="sr-Cyrl-RS"/>
              </w:rPr>
              <w:t>Праћење допунске и додатне наставе</w:t>
            </w:r>
          </w:p>
          <w:p w:rsidR="00BC5C84" w:rsidRPr="00B8483D" w:rsidRDefault="00BC5C84" w:rsidP="00320D9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B8483D">
              <w:rPr>
                <w:rFonts w:ascii="Times New Roman" w:hAnsi="Times New Roman"/>
                <w:sz w:val="20"/>
                <w:lang w:val="sr-Cyrl-RS"/>
              </w:rPr>
              <w:t>Анализа реализације задужења наставника за протекли период</w:t>
            </w:r>
          </w:p>
          <w:p w:rsidR="00BC5C84" w:rsidRPr="00B8483D" w:rsidRDefault="00BC5C84" w:rsidP="00320D9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B8483D">
              <w:rPr>
                <w:rFonts w:ascii="Times New Roman" w:hAnsi="Times New Roman"/>
                <w:sz w:val="20"/>
                <w:lang w:val="sr-Cyrl-RS"/>
              </w:rPr>
              <w:t>Усвајање комисија за матурске испите</w:t>
            </w:r>
          </w:p>
          <w:p w:rsidR="00BC5C84" w:rsidRPr="00B8483D" w:rsidRDefault="00BC5C84" w:rsidP="00320D9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B8483D">
              <w:rPr>
                <w:rFonts w:ascii="Times New Roman" w:hAnsi="Times New Roman"/>
                <w:sz w:val="20"/>
                <w:lang w:val="sr-Cyrl-RS"/>
              </w:rPr>
              <w:t>Усвајање тема за матурске испите и изборне предмете</w:t>
            </w:r>
          </w:p>
          <w:p w:rsidR="00BC5C84" w:rsidRPr="00B8483D" w:rsidRDefault="00BC5C84" w:rsidP="00320D9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B8483D">
              <w:rPr>
                <w:rFonts w:ascii="Times New Roman" w:hAnsi="Times New Roman"/>
                <w:sz w:val="20"/>
                <w:lang w:val="sr-Cyrl-RS"/>
              </w:rPr>
              <w:t>Усвајање питања за изборне предмете</w:t>
            </w:r>
          </w:p>
          <w:p w:rsidR="00BC5C84" w:rsidRPr="00B8483D" w:rsidRDefault="00BC5C84" w:rsidP="00320D9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B8483D">
              <w:rPr>
                <w:rFonts w:ascii="Times New Roman" w:hAnsi="Times New Roman"/>
                <w:sz w:val="20"/>
                <w:lang w:val="sr-Cyrl-RS"/>
              </w:rPr>
              <w:t>Израда предлога Плана уписа за наредну школску годину</w:t>
            </w:r>
          </w:p>
          <w:p w:rsidR="00BC5C84" w:rsidRPr="00B8483D" w:rsidRDefault="00BC5C84" w:rsidP="00320D9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B8483D">
              <w:rPr>
                <w:rFonts w:ascii="Times New Roman" w:hAnsi="Times New Roman"/>
                <w:sz w:val="20"/>
                <w:lang w:val="sr-Cyrl-RS"/>
              </w:rPr>
              <w:t>Планирање промоције саобраћајних образовних профила</w:t>
            </w:r>
          </w:p>
          <w:p w:rsidR="00BC5C84" w:rsidRPr="00B8483D" w:rsidRDefault="00BC5C84" w:rsidP="00320D9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B8483D">
              <w:rPr>
                <w:rFonts w:ascii="Times New Roman" w:hAnsi="Times New Roman"/>
                <w:sz w:val="20"/>
                <w:lang w:val="sr-Cyrl-RS"/>
              </w:rPr>
              <w:t>Посета Сајму аутомобила у Београду</w:t>
            </w:r>
          </w:p>
          <w:p w:rsidR="004E12D6" w:rsidRPr="00BC5C84" w:rsidRDefault="004E12D6" w:rsidP="008B1D0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9" w:type="dxa"/>
            <w:vAlign w:val="center"/>
          </w:tcPr>
          <w:p w:rsidR="004E12D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FC2B89">
              <w:rPr>
                <w:rFonts w:ascii="Times New Roman" w:hAnsi="Times New Roman"/>
                <w:sz w:val="20"/>
              </w:rPr>
              <w:t>Директор</w:t>
            </w:r>
          </w:p>
          <w:p w:rsidR="004E12D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Тимови</w:t>
            </w:r>
          </w:p>
          <w:p w:rsidR="004E12D6" w:rsidRPr="00511F4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Стручни сарадник</w:t>
            </w:r>
          </w:p>
        </w:tc>
      </w:tr>
      <w:tr w:rsidR="004E12D6" w:rsidTr="00BC5C84">
        <w:trPr>
          <w:trHeight w:val="1008"/>
          <w:jc w:val="center"/>
        </w:trPr>
        <w:tc>
          <w:tcPr>
            <w:tcW w:w="2010" w:type="dxa"/>
            <w:vAlign w:val="center"/>
          </w:tcPr>
          <w:p w:rsidR="004E12D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Април</w:t>
            </w:r>
          </w:p>
        </w:tc>
        <w:tc>
          <w:tcPr>
            <w:tcW w:w="5699" w:type="dxa"/>
            <w:vAlign w:val="center"/>
          </w:tcPr>
          <w:p w:rsidR="00753445" w:rsidRDefault="00753445" w:rsidP="00320D95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 xml:space="preserve">1.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Припрема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извођење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практичног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дела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обуке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за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такмичење</w:t>
            </w:r>
          </w:p>
          <w:p w:rsidR="00753445" w:rsidRPr="00753445" w:rsidRDefault="00753445" w:rsidP="00320D95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 xml:space="preserve">2.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Анализа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реализације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наставних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планова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програма</w:t>
            </w:r>
          </w:p>
          <w:p w:rsidR="00753445" w:rsidRPr="00753445" w:rsidRDefault="00753445" w:rsidP="00320D95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 xml:space="preserve">3.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Израда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тема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за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завршне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матурске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испите</w:t>
            </w:r>
          </w:p>
          <w:p w:rsidR="00753445" w:rsidRPr="00753445" w:rsidRDefault="00753445" w:rsidP="00320D95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 xml:space="preserve">4.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Анализа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реализације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практичне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обуке</w:t>
            </w:r>
          </w:p>
          <w:p w:rsidR="004E12D6" w:rsidRPr="00DA4D9C" w:rsidRDefault="004E12D6" w:rsidP="00320D95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0" w:hanging="357"/>
              <w:jc w:val="both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2689" w:type="dxa"/>
            <w:vAlign w:val="center"/>
          </w:tcPr>
          <w:p w:rsidR="004E12D6" w:rsidRPr="006330AB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Директор</w:t>
            </w:r>
          </w:p>
          <w:p w:rsidR="004E12D6" w:rsidRPr="006330AB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Тимови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Стручни</w:t>
            </w:r>
            <w:r w:rsidRPr="006330AB">
              <w:rPr>
                <w:rFonts w:ascii="Times New Roman" w:hAnsi="Times New Roman"/>
                <w:sz w:val="20"/>
              </w:rPr>
              <w:t xml:space="preserve"> </w:t>
            </w:r>
            <w:r w:rsidRPr="006330AB">
              <w:rPr>
                <w:rFonts w:ascii="Times New Roman" w:hAnsi="Times New Roman" w:hint="eastAsia"/>
                <w:sz w:val="20"/>
              </w:rPr>
              <w:t>сарадник</w:t>
            </w:r>
          </w:p>
        </w:tc>
      </w:tr>
      <w:tr w:rsidR="004E12D6" w:rsidTr="00BC5C84">
        <w:trPr>
          <w:trHeight w:val="1008"/>
          <w:jc w:val="center"/>
        </w:trPr>
        <w:tc>
          <w:tcPr>
            <w:tcW w:w="2010" w:type="dxa"/>
            <w:vAlign w:val="center"/>
          </w:tcPr>
          <w:p w:rsidR="004E12D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Мај</w:t>
            </w:r>
          </w:p>
        </w:tc>
        <w:tc>
          <w:tcPr>
            <w:tcW w:w="5699" w:type="dxa"/>
            <w:vAlign w:val="center"/>
          </w:tcPr>
          <w:p w:rsidR="00753445" w:rsidRPr="00753445" w:rsidRDefault="00753445" w:rsidP="00320D95">
            <w:pPr>
              <w:numPr>
                <w:ilvl w:val="0"/>
                <w:numId w:val="96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753445">
              <w:rPr>
                <w:rFonts w:ascii="Times New Roman" w:hAnsi="Times New Roman"/>
                <w:sz w:val="20"/>
                <w:lang w:val="sr-Cyrl-RS"/>
              </w:rPr>
              <w:t>Формирање комисија за завршне и матурске испите</w:t>
            </w:r>
          </w:p>
          <w:p w:rsidR="00753445" w:rsidRPr="00753445" w:rsidRDefault="00753445" w:rsidP="00320D95">
            <w:pPr>
              <w:numPr>
                <w:ilvl w:val="0"/>
                <w:numId w:val="96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753445">
              <w:rPr>
                <w:rFonts w:ascii="Times New Roman" w:hAnsi="Times New Roman"/>
                <w:sz w:val="20"/>
                <w:lang w:val="sr-Cyrl-RS"/>
              </w:rPr>
              <w:t>Бирање изборних предмета и извлачење тема за завршне и матурске испите</w:t>
            </w:r>
          </w:p>
          <w:p w:rsidR="004E12D6" w:rsidRPr="00753445" w:rsidRDefault="00753445" w:rsidP="00320D95">
            <w:pPr>
              <w:numPr>
                <w:ilvl w:val="0"/>
                <w:numId w:val="96"/>
              </w:numPr>
              <w:overflowPunct/>
              <w:autoSpaceDE/>
              <w:autoSpaceDN/>
              <w:adjustRightInd/>
              <w:contextualSpacing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753445">
              <w:rPr>
                <w:rFonts w:ascii="Times New Roman" w:hAnsi="Times New Roman"/>
                <w:sz w:val="20"/>
                <w:lang w:val="sr-Cyrl-RS"/>
              </w:rPr>
              <w:t>План расподеле ученика за практичну наставу у блоку</w:t>
            </w:r>
          </w:p>
        </w:tc>
        <w:tc>
          <w:tcPr>
            <w:tcW w:w="2689" w:type="dxa"/>
            <w:vAlign w:val="center"/>
          </w:tcPr>
          <w:p w:rsidR="004E12D6" w:rsidRPr="006330AB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Директор</w:t>
            </w:r>
          </w:p>
          <w:p w:rsidR="004E12D6" w:rsidRPr="006330AB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Тимови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Стручни</w:t>
            </w:r>
            <w:r w:rsidRPr="006330AB">
              <w:rPr>
                <w:rFonts w:ascii="Times New Roman" w:hAnsi="Times New Roman"/>
                <w:sz w:val="20"/>
              </w:rPr>
              <w:t xml:space="preserve"> </w:t>
            </w:r>
            <w:r w:rsidRPr="006330AB">
              <w:rPr>
                <w:rFonts w:ascii="Times New Roman" w:hAnsi="Times New Roman" w:hint="eastAsia"/>
                <w:sz w:val="20"/>
              </w:rPr>
              <w:t>сарадник</w:t>
            </w:r>
          </w:p>
        </w:tc>
      </w:tr>
      <w:tr w:rsidR="004E12D6" w:rsidTr="00BC5C84">
        <w:trPr>
          <w:trHeight w:val="1008"/>
          <w:jc w:val="center"/>
        </w:trPr>
        <w:tc>
          <w:tcPr>
            <w:tcW w:w="2010" w:type="dxa"/>
            <w:vAlign w:val="center"/>
          </w:tcPr>
          <w:p w:rsidR="004E12D6" w:rsidRDefault="004E12D6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Јун</w:t>
            </w:r>
          </w:p>
        </w:tc>
        <w:tc>
          <w:tcPr>
            <w:tcW w:w="5699" w:type="dxa"/>
            <w:vAlign w:val="center"/>
          </w:tcPr>
          <w:p w:rsidR="00753445" w:rsidRPr="00753445" w:rsidRDefault="00753445" w:rsidP="00320D95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53445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успеха ученика на крају школске године</w:t>
            </w:r>
          </w:p>
          <w:p w:rsidR="00753445" w:rsidRPr="00753445" w:rsidRDefault="00753445" w:rsidP="00320D95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53445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реализације наставних планова и програма</w:t>
            </w:r>
          </w:p>
          <w:p w:rsidR="00753445" w:rsidRPr="00753445" w:rsidRDefault="00753445" w:rsidP="00320D95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53445">
              <w:rPr>
                <w:rFonts w:ascii="Times New Roman" w:hAnsi="Times New Roman"/>
                <w:sz w:val="20"/>
                <w:szCs w:val="20"/>
                <w:lang w:val="sr-Cyrl-RS"/>
              </w:rPr>
              <w:t>Анализа остварене реализације задужења наставника</w:t>
            </w:r>
          </w:p>
          <w:p w:rsidR="004E12D6" w:rsidRPr="00753445" w:rsidRDefault="00753445" w:rsidP="00320D95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lang w:val="sr-Cyrl-RS"/>
              </w:rPr>
            </w:pPr>
            <w:r w:rsidRPr="00753445">
              <w:rPr>
                <w:rFonts w:ascii="Times New Roman" w:hAnsi="Times New Roman"/>
                <w:sz w:val="20"/>
                <w:szCs w:val="20"/>
                <w:lang w:val="sr-Cyrl-RS"/>
              </w:rPr>
              <w:t>Подела предмета на наставнике за наредну школску годину</w:t>
            </w:r>
          </w:p>
        </w:tc>
        <w:tc>
          <w:tcPr>
            <w:tcW w:w="2689" w:type="dxa"/>
            <w:vAlign w:val="center"/>
          </w:tcPr>
          <w:p w:rsidR="004E12D6" w:rsidRPr="006330AB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Директор</w:t>
            </w:r>
          </w:p>
          <w:p w:rsidR="004E12D6" w:rsidRPr="006330AB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Тимови</w:t>
            </w:r>
          </w:p>
          <w:p w:rsidR="004E12D6" w:rsidRPr="00FC2B89" w:rsidRDefault="004E12D6" w:rsidP="00BC5C84">
            <w:pPr>
              <w:jc w:val="center"/>
              <w:rPr>
                <w:rFonts w:ascii="Times New Roman" w:hAnsi="Times New Roman"/>
                <w:sz w:val="20"/>
              </w:rPr>
            </w:pPr>
            <w:r w:rsidRPr="006330AB">
              <w:rPr>
                <w:rFonts w:ascii="Times New Roman" w:hAnsi="Times New Roman" w:hint="eastAsia"/>
                <w:sz w:val="20"/>
              </w:rPr>
              <w:t>Стручни</w:t>
            </w:r>
            <w:r w:rsidRPr="006330AB">
              <w:rPr>
                <w:rFonts w:ascii="Times New Roman" w:hAnsi="Times New Roman"/>
                <w:sz w:val="20"/>
              </w:rPr>
              <w:t xml:space="preserve"> </w:t>
            </w:r>
            <w:r w:rsidRPr="006330AB">
              <w:rPr>
                <w:rFonts w:ascii="Times New Roman" w:hAnsi="Times New Roman" w:hint="eastAsia"/>
                <w:sz w:val="20"/>
              </w:rPr>
              <w:t>сарадник</w:t>
            </w:r>
          </w:p>
        </w:tc>
      </w:tr>
      <w:tr w:rsidR="00753445" w:rsidTr="00B073AB">
        <w:trPr>
          <w:trHeight w:val="1008"/>
          <w:jc w:val="center"/>
        </w:trPr>
        <w:tc>
          <w:tcPr>
            <w:tcW w:w="10398" w:type="dxa"/>
            <w:gridSpan w:val="3"/>
            <w:vAlign w:val="center"/>
          </w:tcPr>
          <w:p w:rsidR="00753445" w:rsidRPr="00DA6B63" w:rsidRDefault="00753445" w:rsidP="00BC5C84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Током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читаве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школске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године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ће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се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пратити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промене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Закона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Правилника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које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се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тичу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саобраћаја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усклађивати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рад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са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предлозима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и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правилницима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Заједнице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средњих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саобраћајних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753445">
              <w:rPr>
                <w:rFonts w:ascii="Times New Roman" w:hAnsi="Times New Roman" w:hint="eastAsia"/>
                <w:sz w:val="20"/>
                <w:lang w:val="sr-Cyrl-RS"/>
              </w:rPr>
              <w:t>школа</w:t>
            </w:r>
            <w:r w:rsidRPr="00753445">
              <w:rPr>
                <w:rFonts w:ascii="Times New Roman" w:hAnsi="Times New Roman"/>
                <w:sz w:val="20"/>
                <w:lang w:val="sr-Cyrl-RS"/>
              </w:rPr>
              <w:t>.</w:t>
            </w:r>
          </w:p>
        </w:tc>
      </w:tr>
    </w:tbl>
    <w:p w:rsidR="00CF288A" w:rsidRDefault="00CF288A" w:rsidP="004E12D6">
      <w:pPr>
        <w:jc w:val="both"/>
        <w:rPr>
          <w:rFonts w:ascii="Times New Roman" w:hAnsi="Times New Roman"/>
          <w:b/>
          <w:szCs w:val="24"/>
        </w:rPr>
      </w:pPr>
    </w:p>
    <w:p w:rsidR="00CF288A" w:rsidRDefault="00CF288A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7C6966" w:rsidRDefault="007C6966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7C6966" w:rsidRDefault="007C6966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7C6966" w:rsidRDefault="007C6966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7C6966" w:rsidRDefault="007C6966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7C6966" w:rsidRDefault="007C6966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7C6966" w:rsidRDefault="007C6966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BE55B4" w:rsidRDefault="00BE55B4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BE55B4" w:rsidRDefault="00BE55B4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BE55B4" w:rsidRDefault="00BE55B4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BE55B4" w:rsidRDefault="00BE55B4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BE55B4" w:rsidRPr="007C6966" w:rsidRDefault="00BE55B4" w:rsidP="00CF288A">
      <w:pPr>
        <w:jc w:val="center"/>
        <w:rPr>
          <w:rFonts w:ascii="Times New Roman" w:hAnsi="Times New Roman"/>
          <w:b/>
          <w:szCs w:val="24"/>
          <w:lang w:val="sr-Cyrl-RS"/>
        </w:rPr>
      </w:pPr>
    </w:p>
    <w:p w:rsidR="00CF288A" w:rsidRPr="00CF288A" w:rsidRDefault="00CF288A" w:rsidP="00CF288A">
      <w:pPr>
        <w:rPr>
          <w:lang w:val="sr-Cyrl-CS"/>
        </w:rPr>
      </w:pPr>
    </w:p>
    <w:p w:rsidR="00CC385B" w:rsidRPr="005A2A2F" w:rsidRDefault="001F3F4C" w:rsidP="005A2A2F">
      <w:pPr>
        <w:pStyle w:val="Heading3"/>
      </w:pPr>
      <w:bookmarkStart w:id="528" w:name="_Toc367098597"/>
      <w:bookmarkStart w:id="529" w:name="_Toc367099664"/>
      <w:bookmarkStart w:id="530" w:name="_Toc367099763"/>
      <w:bookmarkStart w:id="531" w:name="_Toc493243014"/>
      <w:bookmarkStart w:id="532" w:name="_Toc19012991"/>
      <w:bookmarkStart w:id="533" w:name="_Toc50922327"/>
      <w:bookmarkStart w:id="534" w:name="_Toc82627500"/>
      <w:bookmarkStart w:id="535" w:name="_Toc367098599"/>
      <w:bookmarkStart w:id="536" w:name="_Toc367099666"/>
      <w:bookmarkStart w:id="537" w:name="_Toc367099765"/>
      <w:bookmarkStart w:id="538" w:name="_Toc82637973"/>
      <w:r w:rsidRPr="005A2A2F">
        <w:t>Програм рада С</w:t>
      </w:r>
      <w:r w:rsidR="00CC385B" w:rsidRPr="005A2A2F">
        <w:t>тручног већа за општеобразовне предмете</w:t>
      </w:r>
      <w:bookmarkEnd w:id="528"/>
      <w:bookmarkEnd w:id="529"/>
      <w:bookmarkEnd w:id="530"/>
      <w:bookmarkEnd w:id="531"/>
      <w:bookmarkEnd w:id="532"/>
      <w:bookmarkEnd w:id="533"/>
      <w:bookmarkEnd w:id="534"/>
      <w:bookmarkEnd w:id="538"/>
    </w:p>
    <w:p w:rsidR="00CC385B" w:rsidRPr="005A2A2F" w:rsidRDefault="00C8228A" w:rsidP="005A2A2F">
      <w:pPr>
        <w:pStyle w:val="Heading3"/>
      </w:pPr>
      <w:bookmarkStart w:id="539" w:name="_Toc367098598"/>
      <w:bookmarkStart w:id="540" w:name="_Toc367099665"/>
      <w:bookmarkStart w:id="541" w:name="_Toc367099764"/>
      <w:bookmarkStart w:id="542" w:name="_Toc493243015"/>
      <w:bookmarkStart w:id="543" w:name="_Toc19012992"/>
      <w:bookmarkStart w:id="544" w:name="_Toc50922328"/>
      <w:bookmarkStart w:id="545" w:name="_Toc82627501"/>
      <w:bookmarkStart w:id="546" w:name="_Toc82637974"/>
      <w:r>
        <w:t>за школску 202</w:t>
      </w:r>
      <w:r>
        <w:rPr>
          <w:lang w:val="sr-Cyrl-RS"/>
        </w:rPr>
        <w:t>1</w:t>
      </w:r>
      <w:r>
        <w:t>/202</w:t>
      </w:r>
      <w:r>
        <w:rPr>
          <w:lang w:val="sr-Cyrl-RS"/>
        </w:rPr>
        <w:t>2</w:t>
      </w:r>
      <w:r w:rsidR="00CC385B" w:rsidRPr="005A2A2F">
        <w:t xml:space="preserve">. </w:t>
      </w:r>
      <w:r w:rsidR="007F4F29" w:rsidRPr="005A2A2F">
        <w:t>г</w:t>
      </w:r>
      <w:r w:rsidR="00CC385B" w:rsidRPr="005A2A2F">
        <w:t>одину</w:t>
      </w:r>
      <w:bookmarkEnd w:id="539"/>
      <w:bookmarkEnd w:id="540"/>
      <w:bookmarkEnd w:id="541"/>
      <w:bookmarkEnd w:id="542"/>
      <w:bookmarkEnd w:id="543"/>
      <w:bookmarkEnd w:id="544"/>
      <w:bookmarkEnd w:id="545"/>
      <w:bookmarkEnd w:id="546"/>
    </w:p>
    <w:p w:rsidR="001A7F71" w:rsidRDefault="001A7F71" w:rsidP="001A7F71">
      <w:pPr>
        <w:rPr>
          <w:rFonts w:asciiTheme="minorHAnsi" w:hAnsiTheme="minorHAnsi"/>
        </w:rPr>
      </w:pPr>
    </w:p>
    <w:p w:rsidR="001A7F71" w:rsidRPr="001A7F71" w:rsidRDefault="001A7F71" w:rsidP="001A7F71">
      <w:pPr>
        <w:jc w:val="both"/>
        <w:rPr>
          <w:rFonts w:ascii="Times New Roman" w:hAnsi="Times New Roman"/>
          <w:szCs w:val="24"/>
        </w:rPr>
      </w:pPr>
      <w:r w:rsidRPr="001A7F71">
        <w:rPr>
          <w:rFonts w:ascii="Times New Roman" w:hAnsi="Times New Roman"/>
          <w:szCs w:val="24"/>
        </w:rPr>
        <w:t xml:space="preserve">           Чланови Стручног већа за општеобразовне предмете ове школске године су:</w:t>
      </w:r>
    </w:p>
    <w:p w:rsidR="001A7F71" w:rsidRDefault="001A7F71" w:rsidP="001A7F71">
      <w:pPr>
        <w:jc w:val="both"/>
        <w:rPr>
          <w:rFonts w:asciiTheme="minorHAnsi" w:hAnsiTheme="minorHAnsi"/>
        </w:rPr>
      </w:pPr>
    </w:p>
    <w:tbl>
      <w:tblPr>
        <w:tblStyle w:val="TableGrid9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4394"/>
      </w:tblGrid>
      <w:tr w:rsidR="003110A6" w:rsidRPr="003110A6" w:rsidTr="00B073AB">
        <w:trPr>
          <w:trHeight w:val="746"/>
        </w:trPr>
        <w:tc>
          <w:tcPr>
            <w:tcW w:w="1101" w:type="dxa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b/>
                <w:szCs w:val="24"/>
                <w:lang w:val="sr-Cyrl-RS"/>
              </w:rPr>
              <w:t>Редни број</w:t>
            </w:r>
          </w:p>
        </w:tc>
        <w:tc>
          <w:tcPr>
            <w:tcW w:w="3827" w:type="dxa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b/>
                <w:szCs w:val="24"/>
                <w:lang w:val="sr-Cyrl-RS"/>
              </w:rPr>
              <w:t>Наставник</w:t>
            </w:r>
          </w:p>
        </w:tc>
        <w:tc>
          <w:tcPr>
            <w:tcW w:w="4394" w:type="dxa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b/>
                <w:szCs w:val="24"/>
                <w:lang w:val="sr-Cyrl-RS"/>
              </w:rPr>
              <w:t>Предмет</w:t>
            </w:r>
          </w:p>
        </w:tc>
      </w:tr>
      <w:tr w:rsidR="004B320A" w:rsidRPr="003110A6" w:rsidTr="00B073AB">
        <w:tc>
          <w:tcPr>
            <w:tcW w:w="1101" w:type="dxa"/>
          </w:tcPr>
          <w:p w:rsidR="004B320A" w:rsidRPr="003110A6" w:rsidRDefault="004B320A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1.</w:t>
            </w:r>
          </w:p>
        </w:tc>
        <w:tc>
          <w:tcPr>
            <w:tcW w:w="3827" w:type="dxa"/>
            <w:vAlign w:val="center"/>
          </w:tcPr>
          <w:p w:rsidR="004B320A" w:rsidRPr="003110A6" w:rsidRDefault="004B320A" w:rsidP="00D7774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Станисављевић Владан</w:t>
            </w:r>
          </w:p>
        </w:tc>
        <w:tc>
          <w:tcPr>
            <w:tcW w:w="4394" w:type="dxa"/>
            <w:vAlign w:val="center"/>
          </w:tcPr>
          <w:p w:rsidR="004B320A" w:rsidRPr="003110A6" w:rsidRDefault="004B320A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Математика</w:t>
            </w:r>
            <w:r w:rsidRPr="003110A6">
              <w:rPr>
                <w:rFonts w:ascii="Times New Roman" w:hAnsi="Times New Roman"/>
                <w:szCs w:val="24"/>
                <w:lang w:val="sr-Cyrl-RS"/>
              </w:rPr>
              <w:t>,руководилац Стручног већа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2.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Антић Раде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Српски језик и књижевност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3.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Живић Ерор Андреа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Српски језик и књижевност</w:t>
            </w:r>
          </w:p>
        </w:tc>
      </w:tr>
      <w:tr w:rsidR="003110A6" w:rsidRPr="003110A6" w:rsidTr="00B073AB">
        <w:trPr>
          <w:trHeight w:val="330"/>
        </w:trPr>
        <w:tc>
          <w:tcPr>
            <w:tcW w:w="1101" w:type="dxa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3827" w:type="dxa"/>
            <w:vAlign w:val="center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Миловановић Ристић Марија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Српски језик и књижевност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5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Васиљевић Драгана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Енглески језик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6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Милић Борко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Енглески језик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7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Манојловић Милосав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Физичко васпитање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8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Мицкић Ненад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Физичко васпитање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F857C6" w:rsidP="00F857C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9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Маљковић Дамир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Физичко васпитање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10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Ђорђевић Сузана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Математика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11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Мицић Марија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Математика</w:t>
            </w:r>
          </w:p>
        </w:tc>
      </w:tr>
      <w:tr w:rsidR="00557281" w:rsidRPr="003110A6" w:rsidTr="00B073AB">
        <w:tc>
          <w:tcPr>
            <w:tcW w:w="1101" w:type="dxa"/>
          </w:tcPr>
          <w:p w:rsidR="00557281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12.</w:t>
            </w:r>
          </w:p>
        </w:tc>
        <w:tc>
          <w:tcPr>
            <w:tcW w:w="3827" w:type="dxa"/>
            <w:vAlign w:val="center"/>
          </w:tcPr>
          <w:p w:rsidR="00557281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Бизјак Матеј</w:t>
            </w:r>
          </w:p>
        </w:tc>
        <w:tc>
          <w:tcPr>
            <w:tcW w:w="4394" w:type="dxa"/>
            <w:vAlign w:val="center"/>
          </w:tcPr>
          <w:p w:rsidR="00557281" w:rsidRPr="003110A6" w:rsidRDefault="00E06D5E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Историја</w:t>
            </w:r>
          </w:p>
        </w:tc>
      </w:tr>
      <w:tr w:rsidR="003110A6" w:rsidRPr="003110A6" w:rsidTr="00B073AB">
        <w:trPr>
          <w:trHeight w:val="255"/>
        </w:trPr>
        <w:tc>
          <w:tcPr>
            <w:tcW w:w="1101" w:type="dxa"/>
          </w:tcPr>
          <w:p w:rsidR="003110A6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13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Нешић Вељко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Физика</w:t>
            </w:r>
          </w:p>
        </w:tc>
      </w:tr>
      <w:tr w:rsidR="003110A6" w:rsidRPr="003110A6" w:rsidTr="00B073AB">
        <w:trPr>
          <w:trHeight w:val="145"/>
        </w:trPr>
        <w:tc>
          <w:tcPr>
            <w:tcW w:w="1101" w:type="dxa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</w:t>
            </w:r>
            <w:r w:rsidR="00557281">
              <w:rPr>
                <w:rFonts w:ascii="Times New Roman" w:hAnsi="Times New Roman"/>
                <w:szCs w:val="24"/>
                <w:lang w:val="sr-Cyrl-RS"/>
              </w:rPr>
              <w:t>4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Бранковић Снежана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Електротехника,библиотека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15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Вујновић Александар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Ликовна култура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16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Пантић Даниела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Географија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17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Милојковић Наташа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Хемија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18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Тркуља Зорица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Биологија</w:t>
            </w:r>
          </w:p>
        </w:tc>
      </w:tr>
      <w:tr w:rsidR="003110A6" w:rsidRPr="003110A6" w:rsidTr="00B073AB">
        <w:trPr>
          <w:trHeight w:val="240"/>
        </w:trPr>
        <w:tc>
          <w:tcPr>
            <w:tcW w:w="1101" w:type="dxa"/>
          </w:tcPr>
          <w:p w:rsidR="003110A6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19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 xml:space="preserve">. 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Велимировић Слађана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Биологија</w:t>
            </w:r>
          </w:p>
        </w:tc>
      </w:tr>
      <w:tr w:rsidR="003110A6" w:rsidRPr="003110A6" w:rsidTr="00B073AB">
        <w:trPr>
          <w:trHeight w:val="156"/>
        </w:trPr>
        <w:tc>
          <w:tcPr>
            <w:tcW w:w="1101" w:type="dxa"/>
          </w:tcPr>
          <w:p w:rsidR="003110A6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20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Стојановић Срђан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Биологија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21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 xml:space="preserve">. </w:t>
            </w:r>
          </w:p>
        </w:tc>
        <w:tc>
          <w:tcPr>
            <w:tcW w:w="3827" w:type="dxa"/>
            <w:vAlign w:val="center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Здравковић Предраг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Музичка уметност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22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Јовановић Слободан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Социологија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23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Јевремовић Бранислав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Социологија,Устав и права грађана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  <w:vAlign w:val="center"/>
          </w:tcPr>
          <w:p w:rsidR="003110A6" w:rsidRPr="003110A6" w:rsidRDefault="00F857C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Најдановић Илија</w:t>
            </w:r>
          </w:p>
        </w:tc>
        <w:tc>
          <w:tcPr>
            <w:tcW w:w="4394" w:type="dxa"/>
            <w:vAlign w:val="center"/>
          </w:tcPr>
          <w:p w:rsidR="003110A6" w:rsidRPr="003110A6" w:rsidRDefault="003110A6" w:rsidP="003110A6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Филозофија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25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</w:tcPr>
          <w:p w:rsidR="003110A6" w:rsidRPr="003110A6" w:rsidRDefault="00F857C6" w:rsidP="003110A6">
            <w:pPr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Радосављевић Милена</w:t>
            </w:r>
          </w:p>
        </w:tc>
        <w:tc>
          <w:tcPr>
            <w:tcW w:w="4394" w:type="dxa"/>
          </w:tcPr>
          <w:p w:rsidR="003110A6" w:rsidRPr="003110A6" w:rsidRDefault="003110A6" w:rsidP="003110A6">
            <w:pPr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Веронаука(Православни катихизис)</w:t>
            </w:r>
          </w:p>
        </w:tc>
      </w:tr>
      <w:tr w:rsidR="003110A6" w:rsidRPr="003110A6" w:rsidTr="00B073AB">
        <w:tc>
          <w:tcPr>
            <w:tcW w:w="1101" w:type="dxa"/>
          </w:tcPr>
          <w:p w:rsidR="003110A6" w:rsidRPr="003110A6" w:rsidRDefault="00557281" w:rsidP="003110A6">
            <w:pPr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26</w:t>
            </w:r>
            <w:r w:rsidR="003110A6" w:rsidRPr="003110A6">
              <w:rPr>
                <w:rFonts w:ascii="Times New Roman" w:hAnsi="Times New Roman"/>
                <w:szCs w:val="24"/>
                <w:lang w:val="sr-Cyrl-RS"/>
              </w:rPr>
              <w:t>.</w:t>
            </w:r>
          </w:p>
        </w:tc>
        <w:tc>
          <w:tcPr>
            <w:tcW w:w="3827" w:type="dxa"/>
          </w:tcPr>
          <w:p w:rsidR="003110A6" w:rsidRPr="003110A6" w:rsidRDefault="003110A6" w:rsidP="003110A6">
            <w:pPr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Радић Радмила</w:t>
            </w:r>
          </w:p>
        </w:tc>
        <w:tc>
          <w:tcPr>
            <w:tcW w:w="4394" w:type="dxa"/>
          </w:tcPr>
          <w:p w:rsidR="003110A6" w:rsidRPr="003110A6" w:rsidRDefault="003110A6" w:rsidP="003110A6">
            <w:pPr>
              <w:jc w:val="both"/>
              <w:textAlignment w:val="auto"/>
              <w:rPr>
                <w:rFonts w:ascii="Times New Roman" w:hAnsi="Times New Roman"/>
                <w:szCs w:val="24"/>
                <w:lang w:val="sr-Cyrl-RS"/>
              </w:rPr>
            </w:pPr>
            <w:r w:rsidRPr="003110A6">
              <w:rPr>
                <w:rFonts w:ascii="Times New Roman" w:hAnsi="Times New Roman"/>
                <w:szCs w:val="24"/>
                <w:lang w:val="sr-Cyrl-RS"/>
              </w:rPr>
              <w:t>Психологија</w:t>
            </w:r>
          </w:p>
        </w:tc>
      </w:tr>
    </w:tbl>
    <w:p w:rsidR="001A7F71" w:rsidRPr="00035C48" w:rsidRDefault="001A7F71" w:rsidP="001A7F71">
      <w:pPr>
        <w:rPr>
          <w:rFonts w:asciiTheme="minorHAnsi" w:hAnsiTheme="minorHAnsi"/>
        </w:rPr>
      </w:pPr>
    </w:p>
    <w:p w:rsidR="001A7F71" w:rsidRDefault="001A7F71" w:rsidP="001A7F71">
      <w:pPr>
        <w:jc w:val="both"/>
        <w:rPr>
          <w:rFonts w:asciiTheme="minorHAnsi" w:hAnsiTheme="minorHAnsi"/>
          <w:lang w:val="sr-Cyrl-RS"/>
        </w:rPr>
      </w:pPr>
    </w:p>
    <w:p w:rsidR="003110A6" w:rsidRDefault="003110A6" w:rsidP="001A7F71">
      <w:pPr>
        <w:jc w:val="both"/>
        <w:rPr>
          <w:rFonts w:asciiTheme="minorHAnsi" w:hAnsiTheme="minorHAnsi"/>
          <w:lang w:val="sr-Cyrl-RS"/>
        </w:rPr>
      </w:pPr>
    </w:p>
    <w:p w:rsidR="003110A6" w:rsidRPr="003110A6" w:rsidRDefault="003110A6" w:rsidP="001A7F71">
      <w:pPr>
        <w:jc w:val="both"/>
        <w:rPr>
          <w:rFonts w:asciiTheme="minorHAnsi" w:hAnsiTheme="minorHAnsi"/>
          <w:lang w:val="sr-Cyrl-RS"/>
        </w:rPr>
      </w:pPr>
    </w:p>
    <w:tbl>
      <w:tblPr>
        <w:tblW w:w="1111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685"/>
        <w:gridCol w:w="2020"/>
        <w:gridCol w:w="1868"/>
        <w:gridCol w:w="7"/>
        <w:gridCol w:w="1833"/>
      </w:tblGrid>
      <w:tr w:rsidR="001A7F71" w:rsidTr="00F94096">
        <w:trPr>
          <w:trHeight w:val="352"/>
        </w:trPr>
        <w:tc>
          <w:tcPr>
            <w:tcW w:w="1702" w:type="dxa"/>
            <w:shd w:val="clear" w:color="auto" w:fill="E5B8B7" w:themeFill="accent2" w:themeFillTint="66"/>
            <w:vAlign w:val="center"/>
          </w:tcPr>
          <w:p w:rsidR="001A7F71" w:rsidRPr="00402BDF" w:rsidRDefault="001A7F71" w:rsidP="003110A6">
            <w:pPr>
              <w:pStyle w:val="Heading2"/>
              <w:rPr>
                <w:bCs/>
                <w:color w:val="000000"/>
                <w:sz w:val="24"/>
                <w:szCs w:val="24"/>
                <w:u w:val="single"/>
              </w:rPr>
            </w:pPr>
            <w:bookmarkStart w:id="547" w:name="_Toc19012993"/>
            <w:bookmarkStart w:id="548" w:name="_Toc50922329"/>
            <w:bookmarkStart w:id="549" w:name="_Toc82627502"/>
            <w:bookmarkStart w:id="550" w:name="_Toc82637975"/>
            <w:r w:rsidRPr="00402BDF">
              <w:rPr>
                <w:sz w:val="24"/>
                <w:szCs w:val="24"/>
                <w:lang w:val="sr-Cyrl-CS"/>
              </w:rPr>
              <w:lastRenderedPageBreak/>
              <w:t>Време реализације активности</w:t>
            </w:r>
            <w:bookmarkEnd w:id="547"/>
            <w:bookmarkEnd w:id="548"/>
            <w:bookmarkEnd w:id="549"/>
            <w:bookmarkEnd w:id="550"/>
          </w:p>
        </w:tc>
        <w:tc>
          <w:tcPr>
            <w:tcW w:w="3685" w:type="dxa"/>
            <w:shd w:val="clear" w:color="auto" w:fill="E5B8B7" w:themeFill="accent2" w:themeFillTint="66"/>
            <w:vAlign w:val="center"/>
          </w:tcPr>
          <w:p w:rsidR="001A7F71" w:rsidRPr="00402BDF" w:rsidRDefault="001A7F71" w:rsidP="003110A6">
            <w:pPr>
              <w:pStyle w:val="Heading2"/>
              <w:rPr>
                <w:bCs/>
                <w:color w:val="000000"/>
                <w:sz w:val="24"/>
                <w:szCs w:val="24"/>
                <w:u w:val="single"/>
              </w:rPr>
            </w:pPr>
            <w:bookmarkStart w:id="551" w:name="_Toc19012994"/>
            <w:bookmarkStart w:id="552" w:name="_Toc50922330"/>
            <w:bookmarkStart w:id="553" w:name="_Toc82627503"/>
            <w:bookmarkStart w:id="554" w:name="_Toc82637976"/>
            <w:r w:rsidRPr="00402BDF">
              <w:rPr>
                <w:sz w:val="24"/>
                <w:szCs w:val="24"/>
                <w:lang w:val="sr-Cyrl-CS"/>
              </w:rPr>
              <w:t>Активност</w:t>
            </w:r>
            <w:bookmarkEnd w:id="551"/>
            <w:bookmarkEnd w:id="552"/>
            <w:bookmarkEnd w:id="553"/>
            <w:bookmarkEnd w:id="554"/>
          </w:p>
        </w:tc>
        <w:tc>
          <w:tcPr>
            <w:tcW w:w="2020" w:type="dxa"/>
            <w:shd w:val="clear" w:color="auto" w:fill="E5B8B7" w:themeFill="accent2" w:themeFillTint="66"/>
            <w:vAlign w:val="center"/>
          </w:tcPr>
          <w:p w:rsidR="001A7F71" w:rsidRPr="00402BDF" w:rsidRDefault="001A7F71" w:rsidP="003110A6">
            <w:pPr>
              <w:pStyle w:val="Heading2"/>
              <w:rPr>
                <w:bCs/>
                <w:color w:val="000000"/>
                <w:sz w:val="24"/>
                <w:szCs w:val="24"/>
                <w:u w:val="single"/>
              </w:rPr>
            </w:pPr>
            <w:bookmarkStart w:id="555" w:name="_Toc19012995"/>
            <w:bookmarkStart w:id="556" w:name="_Toc50922331"/>
            <w:bookmarkStart w:id="557" w:name="_Toc82627504"/>
            <w:bookmarkStart w:id="558" w:name="_Toc82637977"/>
            <w:r w:rsidRPr="00402BDF">
              <w:rPr>
                <w:sz w:val="24"/>
                <w:szCs w:val="24"/>
                <w:lang w:val="sr-Cyrl-CS"/>
              </w:rPr>
              <w:t>Начин реализације активности</w:t>
            </w:r>
            <w:bookmarkEnd w:id="555"/>
            <w:bookmarkEnd w:id="556"/>
            <w:bookmarkEnd w:id="557"/>
            <w:bookmarkEnd w:id="558"/>
          </w:p>
        </w:tc>
        <w:tc>
          <w:tcPr>
            <w:tcW w:w="1868" w:type="dxa"/>
            <w:shd w:val="clear" w:color="auto" w:fill="E5B8B7" w:themeFill="accent2" w:themeFillTint="66"/>
            <w:vAlign w:val="center"/>
          </w:tcPr>
          <w:p w:rsidR="001A7F71" w:rsidRPr="00402BDF" w:rsidRDefault="001A7F71" w:rsidP="003110A6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402BDF">
              <w:rPr>
                <w:rFonts w:ascii="Times New Roman" w:hAnsi="Times New Roman"/>
                <w:b/>
                <w:szCs w:val="24"/>
                <w:lang w:val="sr-Cyrl-CS"/>
              </w:rPr>
              <w:t>Носилац/</w:t>
            </w:r>
          </w:p>
          <w:p w:rsidR="001A7F71" w:rsidRPr="00402BDF" w:rsidRDefault="001A7F71" w:rsidP="003110A6">
            <w:pPr>
              <w:pStyle w:val="Heading2"/>
              <w:rPr>
                <w:bCs/>
                <w:color w:val="000000"/>
                <w:sz w:val="24"/>
                <w:szCs w:val="24"/>
                <w:u w:val="single"/>
              </w:rPr>
            </w:pPr>
            <w:bookmarkStart w:id="559" w:name="_Toc19012996"/>
            <w:bookmarkStart w:id="560" w:name="_Toc50922332"/>
            <w:bookmarkStart w:id="561" w:name="_Toc82627505"/>
            <w:bookmarkStart w:id="562" w:name="_Toc82637978"/>
            <w:r w:rsidRPr="00402BDF">
              <w:rPr>
                <w:sz w:val="24"/>
                <w:szCs w:val="24"/>
                <w:lang w:val="sr-Cyrl-CS"/>
              </w:rPr>
              <w:t>одговорна особа</w:t>
            </w:r>
            <w:bookmarkEnd w:id="559"/>
            <w:bookmarkEnd w:id="560"/>
            <w:bookmarkEnd w:id="561"/>
            <w:bookmarkEnd w:id="562"/>
          </w:p>
        </w:tc>
        <w:tc>
          <w:tcPr>
            <w:tcW w:w="1840" w:type="dxa"/>
            <w:gridSpan w:val="2"/>
            <w:shd w:val="clear" w:color="auto" w:fill="E5B8B7" w:themeFill="accent2" w:themeFillTint="66"/>
            <w:vAlign w:val="center"/>
          </w:tcPr>
          <w:p w:rsidR="001A7F71" w:rsidRPr="00402BDF" w:rsidRDefault="001A7F71" w:rsidP="003110A6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402BDF">
              <w:rPr>
                <w:rFonts w:ascii="Times New Roman" w:hAnsi="Times New Roman"/>
                <w:b/>
                <w:szCs w:val="24"/>
                <w:lang w:val="sr-Cyrl-CS"/>
              </w:rPr>
              <w:t>Верификатор/</w:t>
            </w:r>
          </w:p>
          <w:p w:rsidR="001A7F71" w:rsidRPr="00402BDF" w:rsidRDefault="001A7F71" w:rsidP="003110A6">
            <w:pPr>
              <w:pStyle w:val="Heading2"/>
              <w:rPr>
                <w:bCs/>
                <w:color w:val="000000"/>
                <w:sz w:val="24"/>
                <w:szCs w:val="24"/>
                <w:u w:val="single"/>
              </w:rPr>
            </w:pPr>
            <w:bookmarkStart w:id="563" w:name="_Toc19012997"/>
            <w:bookmarkStart w:id="564" w:name="_Toc50922333"/>
            <w:bookmarkStart w:id="565" w:name="_Toc82627506"/>
            <w:bookmarkStart w:id="566" w:name="_Toc82637979"/>
            <w:r w:rsidRPr="00402BDF">
              <w:rPr>
                <w:sz w:val="24"/>
                <w:szCs w:val="24"/>
                <w:lang w:val="sr-Cyrl-CS"/>
              </w:rPr>
              <w:t>доказ</w:t>
            </w:r>
            <w:bookmarkEnd w:id="563"/>
            <w:bookmarkEnd w:id="564"/>
            <w:bookmarkEnd w:id="565"/>
            <w:bookmarkEnd w:id="566"/>
          </w:p>
        </w:tc>
      </w:tr>
      <w:tr w:rsidR="001A7F71" w:rsidRPr="002B05F1" w:rsidTr="00F94096">
        <w:tblPrEx>
          <w:tblLook w:val="01E0" w:firstRow="1" w:lastRow="1" w:firstColumn="1" w:lastColumn="1" w:noHBand="0" w:noVBand="0"/>
        </w:tblPrEx>
        <w:trPr>
          <w:trHeight w:val="2560"/>
        </w:trPr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АВГУСТ /</w:t>
            </w: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СЕПТЕМБАР</w:t>
            </w: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85" w:type="dxa"/>
            <w:vAlign w:val="center"/>
          </w:tcPr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1.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Конституисање Стручног већа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2.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Израда и усвајање годишњег</w:t>
            </w:r>
            <w:r w:rsidR="0055207D">
              <w:rPr>
                <w:rFonts w:ascii="Times New Roman" w:hAnsi="Times New Roman"/>
                <w:sz w:val="20"/>
                <w:lang w:val="sr-Cyrl-CS"/>
              </w:rPr>
              <w:t xml:space="preserve"> плана рада за школску 2021/2022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. годину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3.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Израда годишњег плана рада и месечних оперативних планова за сваки предмет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4.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Доношење плана одржавања огледних / угледних часова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5.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Избор уџбеника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6.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Стручно усавршавање: планирање акредитованих семинара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7.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Подела часова на наставнике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8.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Одређивање термина за одржавање седница Стручног већа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9.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Предлог чланова испитних комисија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10.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Распоред писмених провера знања</w:t>
            </w:r>
          </w:p>
          <w:p w:rsidR="001A7F71" w:rsidRPr="003110A6" w:rsidRDefault="00EA6036" w:rsidP="00F94096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11.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Одређивање термина за пријем родитеља</w:t>
            </w:r>
          </w:p>
        </w:tc>
        <w:tc>
          <w:tcPr>
            <w:tcW w:w="2020" w:type="dxa"/>
            <w:vAlign w:val="center"/>
          </w:tcPr>
          <w:p w:rsidR="00EA603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 xml:space="preserve">Дискусија на нивоу  Стручног </w:t>
            </w:r>
            <w:r w:rsidR="00EA6036">
              <w:rPr>
                <w:rFonts w:ascii="Times New Roman" w:hAnsi="Times New Roman"/>
                <w:sz w:val="20"/>
                <w:lang w:val="sr-Cyrl-CS"/>
              </w:rPr>
              <w:t>в</w:t>
            </w:r>
            <w:r w:rsidRPr="003110A6">
              <w:rPr>
                <w:rFonts w:ascii="Times New Roman" w:hAnsi="Times New Roman"/>
                <w:sz w:val="20"/>
                <w:lang w:val="sr-Cyrl-CS"/>
              </w:rPr>
              <w:t>ећа,</w:t>
            </w:r>
          </w:p>
          <w:p w:rsidR="00EA603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 xml:space="preserve">предлози, </w:t>
            </w:r>
          </w:p>
          <w:p w:rsidR="00EA603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усвајање,</w:t>
            </w:r>
          </w:p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анализа</w:t>
            </w:r>
          </w:p>
        </w:tc>
        <w:tc>
          <w:tcPr>
            <w:tcW w:w="1868" w:type="dxa"/>
            <w:vAlign w:val="center"/>
          </w:tcPr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735E37" w:rsidRDefault="00735E37" w:rsidP="00EA6036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Станисављевић Владан</w:t>
            </w:r>
          </w:p>
          <w:p w:rsidR="001A7F71" w:rsidRDefault="001A7F71" w:rsidP="00EA6036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  <w:p w:rsidR="00EA6036" w:rsidRPr="00EA6036" w:rsidRDefault="00EA6036" w:rsidP="00EA6036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Сви чланови</w:t>
            </w: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Стручног већа</w:t>
            </w: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right w:val="double" w:sz="4" w:space="0" w:color="auto"/>
            </w:tcBorders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1.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Г.П.Р.Ш.</w:t>
            </w:r>
          </w:p>
          <w:p w:rsidR="001A7F71" w:rsidRPr="003110A6" w:rsidRDefault="00EA6036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2.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Записник-извештај са осржаног састанка</w:t>
            </w:r>
            <w:r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(сви записници – извештаји са одржаних састанака воде се у посебној свесци намењеној овом Стручном већу. Свеска се налази у кнцеларији директора школе)</w:t>
            </w:r>
          </w:p>
        </w:tc>
      </w:tr>
      <w:tr w:rsidR="001A7F71" w:rsidRPr="002B05F1" w:rsidTr="00F94096">
        <w:tblPrEx>
          <w:tblLook w:val="01E0" w:firstRow="1" w:lastRow="1" w:firstColumn="1" w:lastColumn="1" w:noHBand="0" w:noVBand="0"/>
        </w:tblPrEx>
        <w:trPr>
          <w:trHeight w:val="1529"/>
        </w:trPr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ОКТОБАР/</w:t>
            </w:r>
          </w:p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НОВЕМБАР</w:t>
            </w:r>
          </w:p>
        </w:tc>
        <w:tc>
          <w:tcPr>
            <w:tcW w:w="3685" w:type="dxa"/>
            <w:vAlign w:val="center"/>
          </w:tcPr>
          <w:p w:rsidR="001A7F71" w:rsidRPr="007A7A94" w:rsidRDefault="001A7F71" w:rsidP="00320D95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7A7A94">
              <w:rPr>
                <w:rFonts w:ascii="Times New Roman" w:hAnsi="Times New Roman"/>
                <w:sz w:val="20"/>
                <w:lang w:val="sr-Cyrl-CS"/>
              </w:rPr>
              <w:t>Анализа остварености развојног плана у досадашњем периоду за период 2018</w:t>
            </w:r>
            <w:r w:rsidR="0055207D">
              <w:rPr>
                <w:rFonts w:ascii="Times New Roman" w:hAnsi="Times New Roman"/>
                <w:sz w:val="20"/>
              </w:rPr>
              <w:t>/202</w:t>
            </w:r>
            <w:r w:rsidR="0055207D">
              <w:rPr>
                <w:rFonts w:ascii="Times New Roman" w:hAnsi="Times New Roman"/>
                <w:sz w:val="20"/>
                <w:lang w:val="sr-Cyrl-RS"/>
              </w:rPr>
              <w:t>3</w:t>
            </w:r>
            <w:r w:rsidRPr="007A7A94">
              <w:rPr>
                <w:rFonts w:ascii="Times New Roman" w:hAnsi="Times New Roman"/>
                <w:sz w:val="20"/>
              </w:rPr>
              <w:t>.</w:t>
            </w:r>
            <w:r w:rsidRPr="007A7A94">
              <w:rPr>
                <w:rFonts w:ascii="Times New Roman" w:hAnsi="Times New Roman"/>
                <w:sz w:val="20"/>
                <w:lang w:val="sr-Cyrl-CS"/>
              </w:rPr>
              <w:t xml:space="preserve"> године</w:t>
            </w:r>
          </w:p>
          <w:p w:rsidR="001A7F71" w:rsidRPr="007A7A94" w:rsidRDefault="001A7F71" w:rsidP="00320D95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A7A94">
              <w:rPr>
                <w:rFonts w:ascii="Times New Roman" w:hAnsi="Times New Roman"/>
                <w:sz w:val="20"/>
                <w:szCs w:val="20"/>
                <w:lang w:val="sr-Cyrl-CS"/>
              </w:rPr>
              <w:t>Предлог пла</w:t>
            </w:r>
            <w:r w:rsidR="0055207D">
              <w:rPr>
                <w:rFonts w:ascii="Times New Roman" w:hAnsi="Times New Roman"/>
                <w:sz w:val="20"/>
                <w:lang w:val="sr-Cyrl-CS"/>
              </w:rPr>
              <w:t>на уписа ученика за школску 2022</w:t>
            </w:r>
            <w:r w:rsidRPr="007A7A94">
              <w:rPr>
                <w:rFonts w:ascii="Times New Roman" w:hAnsi="Times New Roman"/>
                <w:sz w:val="20"/>
                <w:szCs w:val="20"/>
              </w:rPr>
              <w:t>/</w:t>
            </w:r>
            <w:r w:rsidR="0055207D">
              <w:rPr>
                <w:rFonts w:ascii="Times New Roman" w:hAnsi="Times New Roman"/>
                <w:sz w:val="20"/>
                <w:lang w:val="sr-Cyrl-CS"/>
              </w:rPr>
              <w:t>2023</w:t>
            </w:r>
            <w:r w:rsidRPr="007A7A94">
              <w:rPr>
                <w:rFonts w:ascii="Times New Roman" w:hAnsi="Times New Roman"/>
                <w:sz w:val="20"/>
                <w:szCs w:val="20"/>
                <w:lang w:val="sr-Cyrl-CS"/>
              </w:rPr>
              <w:t>. годину</w:t>
            </w:r>
          </w:p>
          <w:p w:rsidR="001A7F71" w:rsidRPr="007A7A94" w:rsidRDefault="001A7F71" w:rsidP="00320D95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7A7A94">
              <w:rPr>
                <w:rFonts w:ascii="Times New Roman" w:hAnsi="Times New Roman"/>
                <w:sz w:val="20"/>
                <w:lang w:val="sr-Cyrl-CS"/>
              </w:rPr>
              <w:t>Посета Сајму књига</w:t>
            </w:r>
          </w:p>
          <w:p w:rsidR="001A7F71" w:rsidRPr="007A7A94" w:rsidRDefault="001A7F71" w:rsidP="00320D95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7A7A94">
              <w:rPr>
                <w:rFonts w:ascii="Times New Roman" w:hAnsi="Times New Roman"/>
                <w:sz w:val="20"/>
                <w:lang w:val="sr-Cyrl-CS"/>
              </w:rPr>
              <w:t>Организација огледних/угледних часова(континуирано у првом и другом полугодишту)</w:t>
            </w:r>
          </w:p>
          <w:p w:rsidR="001A7F71" w:rsidRPr="007A7A94" w:rsidRDefault="001A7F71" w:rsidP="00320D95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7A7A94">
              <w:rPr>
                <w:rFonts w:ascii="Times New Roman" w:hAnsi="Times New Roman"/>
                <w:sz w:val="20"/>
                <w:lang w:val="sr-Cyrl-CS"/>
              </w:rPr>
              <w:t>Постојање и коришћење наставних средстава и требовање нових наставних средстава</w:t>
            </w:r>
          </w:p>
          <w:p w:rsidR="001A7F71" w:rsidRPr="007A7A94" w:rsidRDefault="001A7F71" w:rsidP="00320D95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7A7A94">
              <w:rPr>
                <w:rFonts w:ascii="Times New Roman" w:hAnsi="Times New Roman"/>
                <w:sz w:val="20"/>
                <w:lang w:val="sr-Cyrl-CS"/>
              </w:rPr>
              <w:t>Реализација васпитно-образовних задатака и успех ученика на крају првог класификационог периода</w:t>
            </w:r>
          </w:p>
          <w:p w:rsidR="001A7F71" w:rsidRPr="007A7A94" w:rsidRDefault="001A7F71" w:rsidP="00320D95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7A7A94">
              <w:rPr>
                <w:rFonts w:ascii="Times New Roman" w:hAnsi="Times New Roman"/>
                <w:sz w:val="20"/>
                <w:lang w:val="sr-Cyrl-CS"/>
              </w:rPr>
              <w:t>Организација додатне и допунске наставе</w:t>
            </w:r>
          </w:p>
        </w:tc>
        <w:tc>
          <w:tcPr>
            <w:tcW w:w="2020" w:type="dxa"/>
            <w:vAlign w:val="center"/>
          </w:tcPr>
          <w:p w:rsidR="001A7F71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Дискусија на нивоу Стручног већа,предлози, усвајање и анализа</w:t>
            </w:r>
          </w:p>
          <w:p w:rsidR="001F7563" w:rsidRDefault="001F7563" w:rsidP="00EA6036">
            <w:pPr>
              <w:rPr>
                <w:rFonts w:ascii="Times New Roman" w:hAnsi="Times New Roman"/>
                <w:sz w:val="20"/>
                <w:lang w:val="sr-Cyrl-CS"/>
              </w:rPr>
            </w:pPr>
          </w:p>
          <w:p w:rsidR="001F7563" w:rsidRPr="003110A6" w:rsidRDefault="001F7563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1F7563">
              <w:rPr>
                <w:rFonts w:ascii="Times New Roman" w:hAnsi="Times New Roman" w:hint="eastAsia"/>
                <w:sz w:val="20"/>
                <w:lang w:val="sr-Cyrl-CS"/>
              </w:rPr>
              <w:t>Зависи</w:t>
            </w:r>
            <w:r w:rsidRPr="001F7563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1F7563">
              <w:rPr>
                <w:rFonts w:ascii="Times New Roman" w:hAnsi="Times New Roman" w:hint="eastAsia"/>
                <w:sz w:val="20"/>
                <w:lang w:val="sr-Cyrl-CS"/>
              </w:rPr>
              <w:t>од</w:t>
            </w:r>
            <w:r w:rsidRPr="001F7563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1F7563">
              <w:rPr>
                <w:rFonts w:ascii="Times New Roman" w:hAnsi="Times New Roman" w:hint="eastAsia"/>
                <w:sz w:val="20"/>
                <w:lang w:val="sr-Cyrl-CS"/>
              </w:rPr>
              <w:t>епидемиолошке</w:t>
            </w:r>
            <w:r w:rsidRPr="001F7563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1F7563">
              <w:rPr>
                <w:rFonts w:ascii="Times New Roman" w:hAnsi="Times New Roman" w:hint="eastAsia"/>
                <w:sz w:val="20"/>
                <w:lang w:val="sr-Cyrl-CS"/>
              </w:rPr>
              <w:t>ситуације</w:t>
            </w:r>
          </w:p>
        </w:tc>
        <w:tc>
          <w:tcPr>
            <w:tcW w:w="1868" w:type="dxa"/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-Сви чланови Стручног већа</w:t>
            </w: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-Живић Ерор Андреа</w:t>
            </w:r>
            <w:r w:rsidR="001F7563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3110A6">
              <w:rPr>
                <w:rFonts w:ascii="Times New Roman" w:hAnsi="Times New Roman"/>
                <w:sz w:val="20"/>
                <w:lang w:val="sr-Cyrl-CS"/>
              </w:rPr>
              <w:t>(сајам књига)</w:t>
            </w:r>
          </w:p>
        </w:tc>
        <w:tc>
          <w:tcPr>
            <w:tcW w:w="1840" w:type="dxa"/>
            <w:gridSpan w:val="2"/>
            <w:tcBorders>
              <w:right w:val="double" w:sz="4" w:space="0" w:color="auto"/>
            </w:tcBorders>
            <w:vAlign w:val="center"/>
          </w:tcPr>
          <w:p w:rsidR="001A7F71" w:rsidRPr="003110A6" w:rsidRDefault="001F7563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1.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Записник-извештај са одржаног састанка,</w:t>
            </w:r>
          </w:p>
          <w:p w:rsidR="001A7F71" w:rsidRPr="003110A6" w:rsidRDefault="001F7563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2.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Извештај о посети сајму књига</w:t>
            </w: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</w:p>
        </w:tc>
      </w:tr>
      <w:tr w:rsidR="001A7F71" w:rsidRPr="002B05F1" w:rsidTr="00F94096">
        <w:tblPrEx>
          <w:tblLook w:val="01E0" w:firstRow="1" w:lastRow="1" w:firstColumn="1" w:lastColumn="1" w:noHBand="0" w:noVBand="0"/>
        </w:tblPrEx>
        <w:trPr>
          <w:trHeight w:val="1291"/>
        </w:trPr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ПО КАЛЕНДАРУ ТАКМИЧЕЊА И ТОКОМ ЦЕЛЕ ШКОЛСКЕ ГОДИНЕ</w:t>
            </w:r>
          </w:p>
        </w:tc>
        <w:tc>
          <w:tcPr>
            <w:tcW w:w="3685" w:type="dxa"/>
            <w:vAlign w:val="center"/>
          </w:tcPr>
          <w:p w:rsidR="001A7F71" w:rsidRPr="002C0EC4" w:rsidRDefault="001A7F71" w:rsidP="00320D95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2C0EC4">
              <w:rPr>
                <w:rFonts w:ascii="Times New Roman" w:hAnsi="Times New Roman"/>
                <w:sz w:val="20"/>
                <w:lang w:val="sr-Cyrl-CS"/>
              </w:rPr>
              <w:t>Организација спортских такмичења (школска такмичења свих рангова, изузетно и такмичења на иницијативу ђачког парламента или локалне заједнице)</w:t>
            </w:r>
          </w:p>
        </w:tc>
        <w:tc>
          <w:tcPr>
            <w:tcW w:w="2020" w:type="dxa"/>
            <w:vAlign w:val="center"/>
          </w:tcPr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Активно учешће ученика у тимским и индивидуалним спортовима</w:t>
            </w:r>
          </w:p>
        </w:tc>
        <w:tc>
          <w:tcPr>
            <w:tcW w:w="1868" w:type="dxa"/>
            <w:vAlign w:val="center"/>
          </w:tcPr>
          <w:p w:rsidR="00FA0D44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 xml:space="preserve">Манојловић Милосав, </w:t>
            </w:r>
          </w:p>
          <w:p w:rsidR="001A7F71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Мицкић Ненад</w:t>
            </w:r>
          </w:p>
          <w:p w:rsidR="00FA0D44" w:rsidRPr="003110A6" w:rsidRDefault="00FA0D44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FA0D44">
              <w:rPr>
                <w:rFonts w:ascii="Times New Roman" w:hAnsi="Times New Roman" w:hint="eastAsia"/>
                <w:sz w:val="20"/>
                <w:lang w:val="sr-Cyrl-CS"/>
              </w:rPr>
              <w:t>Дачић</w:t>
            </w:r>
            <w:r w:rsidRPr="00FA0D44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A0D44">
              <w:rPr>
                <w:rFonts w:ascii="Times New Roman" w:hAnsi="Times New Roman" w:hint="eastAsia"/>
                <w:sz w:val="20"/>
                <w:lang w:val="sr-Cyrl-CS"/>
              </w:rPr>
              <w:t>Данијела</w:t>
            </w:r>
          </w:p>
        </w:tc>
        <w:tc>
          <w:tcPr>
            <w:tcW w:w="1840" w:type="dxa"/>
            <w:gridSpan w:val="2"/>
            <w:tcBorders>
              <w:right w:val="double" w:sz="4" w:space="0" w:color="auto"/>
            </w:tcBorders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Записник-извештај о учествовању  на</w:t>
            </w: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 xml:space="preserve">спортским такмичењима </w:t>
            </w:r>
          </w:p>
        </w:tc>
      </w:tr>
      <w:tr w:rsidR="001A7F71" w:rsidRPr="002B05F1" w:rsidTr="00F94096">
        <w:tblPrEx>
          <w:tblLook w:val="01E0" w:firstRow="1" w:lastRow="1" w:firstColumn="1" w:lastColumn="1" w:noHBand="0" w:noVBand="0"/>
        </w:tblPrEx>
        <w:trPr>
          <w:trHeight w:val="2217"/>
        </w:trPr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ДЕЦЕМБАР</w:t>
            </w:r>
          </w:p>
        </w:tc>
        <w:tc>
          <w:tcPr>
            <w:tcW w:w="3685" w:type="dxa"/>
            <w:vAlign w:val="center"/>
          </w:tcPr>
          <w:p w:rsidR="001A7F71" w:rsidRPr="00FA0D44" w:rsidRDefault="00FA0D44" w:rsidP="00320D95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1. </w:t>
            </w:r>
            <w:r w:rsidR="001A7F71" w:rsidRPr="00FA0D44">
              <w:rPr>
                <w:rFonts w:ascii="Times New Roman" w:hAnsi="Times New Roman"/>
                <w:sz w:val="20"/>
                <w:lang w:val="sr-Cyrl-CS"/>
              </w:rPr>
              <w:t>Посета Фестивалу науке</w:t>
            </w:r>
          </w:p>
          <w:p w:rsidR="001A7F71" w:rsidRPr="00FA0D44" w:rsidRDefault="00FA0D44" w:rsidP="00320D95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2. </w:t>
            </w:r>
            <w:r w:rsidR="001A7F71" w:rsidRPr="00FA0D44">
              <w:rPr>
                <w:rFonts w:ascii="Times New Roman" w:hAnsi="Times New Roman"/>
                <w:sz w:val="20"/>
                <w:lang w:val="sr-Cyrl-CS"/>
              </w:rPr>
              <w:t>Израда паноа за уређење просторија школе</w:t>
            </w:r>
            <w:r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="001A7F71" w:rsidRPr="00FA0D44">
              <w:rPr>
                <w:rFonts w:ascii="Times New Roman" w:hAnsi="Times New Roman"/>
                <w:sz w:val="20"/>
                <w:lang w:val="sr-Cyrl-CS"/>
              </w:rPr>
              <w:t>(континуирано током школске године)</w:t>
            </w:r>
          </w:p>
          <w:p w:rsidR="001A7F71" w:rsidRPr="003110A6" w:rsidRDefault="001A7F71" w:rsidP="00FA0D44">
            <w:pPr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2020" w:type="dxa"/>
            <w:vAlign w:val="center"/>
          </w:tcPr>
          <w:p w:rsidR="001A7F71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Активно учешће у реализацији активности</w:t>
            </w:r>
          </w:p>
          <w:p w:rsidR="00FA0D44" w:rsidRPr="003110A6" w:rsidRDefault="00FA0D44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(</w:t>
            </w:r>
            <w:r w:rsidRPr="00FA0D44">
              <w:rPr>
                <w:rFonts w:ascii="Times New Roman" w:hAnsi="Times New Roman" w:hint="eastAsia"/>
                <w:sz w:val="20"/>
                <w:lang w:val="sr-Cyrl-CS"/>
              </w:rPr>
              <w:t>посета</w:t>
            </w:r>
            <w:r w:rsidRPr="00FA0D44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A0D44">
              <w:rPr>
                <w:rFonts w:ascii="Times New Roman" w:hAnsi="Times New Roman" w:hint="eastAsia"/>
                <w:sz w:val="20"/>
                <w:lang w:val="sr-Cyrl-CS"/>
              </w:rPr>
              <w:t>фестивалу</w:t>
            </w:r>
            <w:r w:rsidRPr="00FA0D44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A0D44">
              <w:rPr>
                <w:rFonts w:ascii="Times New Roman" w:hAnsi="Times New Roman" w:hint="eastAsia"/>
                <w:sz w:val="20"/>
                <w:lang w:val="sr-Cyrl-CS"/>
              </w:rPr>
              <w:t>науке</w:t>
            </w:r>
            <w:r w:rsidRPr="00FA0D44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A0D44">
              <w:rPr>
                <w:rFonts w:ascii="Times New Roman" w:hAnsi="Times New Roman" w:hint="eastAsia"/>
                <w:sz w:val="20"/>
                <w:lang w:val="sr-Cyrl-CS"/>
              </w:rPr>
              <w:t>зависи</w:t>
            </w:r>
            <w:r w:rsidRPr="00FA0D44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A0D44">
              <w:rPr>
                <w:rFonts w:ascii="Times New Roman" w:hAnsi="Times New Roman" w:hint="eastAsia"/>
                <w:sz w:val="20"/>
                <w:lang w:val="sr-Cyrl-CS"/>
              </w:rPr>
              <w:t>од</w:t>
            </w:r>
            <w:r w:rsidRPr="00FA0D44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A0D44">
              <w:rPr>
                <w:rFonts w:ascii="Times New Roman" w:hAnsi="Times New Roman" w:hint="eastAsia"/>
                <w:sz w:val="20"/>
                <w:lang w:val="sr-Cyrl-CS"/>
              </w:rPr>
              <w:t>епидемиолошке</w:t>
            </w:r>
            <w:r w:rsidRPr="00FA0D44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A0D44">
              <w:rPr>
                <w:rFonts w:ascii="Times New Roman" w:hAnsi="Times New Roman" w:hint="eastAsia"/>
                <w:sz w:val="20"/>
                <w:lang w:val="sr-Cyrl-CS"/>
              </w:rPr>
              <w:t>ситуације</w:t>
            </w:r>
            <w:r w:rsidRPr="00FA0D44">
              <w:rPr>
                <w:rFonts w:ascii="Times New Roman" w:hAnsi="Times New Roman"/>
                <w:sz w:val="20"/>
                <w:lang w:val="sr-Cyrl-CS"/>
              </w:rPr>
              <w:t>)</w:t>
            </w:r>
          </w:p>
        </w:tc>
        <w:tc>
          <w:tcPr>
            <w:tcW w:w="1868" w:type="dxa"/>
            <w:vAlign w:val="center"/>
          </w:tcPr>
          <w:p w:rsidR="001A7F71" w:rsidRPr="003110A6" w:rsidRDefault="001A7F71" w:rsidP="00FA0D44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Сви чланови Стручног већа</w:t>
            </w:r>
          </w:p>
        </w:tc>
        <w:tc>
          <w:tcPr>
            <w:tcW w:w="1840" w:type="dxa"/>
            <w:gridSpan w:val="2"/>
            <w:tcBorders>
              <w:right w:val="double" w:sz="4" w:space="0" w:color="auto"/>
            </w:tcBorders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Записник-извештај о активностима</w:t>
            </w:r>
          </w:p>
        </w:tc>
      </w:tr>
      <w:tr w:rsidR="001A7F71" w:rsidRPr="002B05F1" w:rsidTr="00F94096">
        <w:tblPrEx>
          <w:tblLook w:val="01E0" w:firstRow="1" w:lastRow="1" w:firstColumn="1" w:lastColumn="1" w:noHBand="0" w:noVBand="0"/>
        </w:tblPrEx>
        <w:trPr>
          <w:trHeight w:val="825"/>
        </w:trPr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lastRenderedPageBreak/>
              <w:t>ЈАНУАР</w:t>
            </w:r>
          </w:p>
        </w:tc>
        <w:tc>
          <w:tcPr>
            <w:tcW w:w="3685" w:type="dxa"/>
            <w:vAlign w:val="center"/>
          </w:tcPr>
          <w:p w:rsidR="001A7F71" w:rsidRPr="00FA0D44" w:rsidRDefault="001A7F71" w:rsidP="00320D95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FA0D44">
              <w:rPr>
                <w:rFonts w:ascii="Times New Roman" w:hAnsi="Times New Roman"/>
                <w:sz w:val="20"/>
                <w:lang w:val="sr-Cyrl-CS"/>
              </w:rPr>
              <w:t>Обележавање школске славе – Дан Светог Саве</w:t>
            </w:r>
          </w:p>
        </w:tc>
        <w:tc>
          <w:tcPr>
            <w:tcW w:w="2020" w:type="dxa"/>
            <w:vAlign w:val="center"/>
          </w:tcPr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Ђачка приредба</w:t>
            </w:r>
          </w:p>
        </w:tc>
        <w:tc>
          <w:tcPr>
            <w:tcW w:w="1868" w:type="dxa"/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Антић Раде, Живић Ерор Андреа</w:t>
            </w:r>
          </w:p>
        </w:tc>
        <w:tc>
          <w:tcPr>
            <w:tcW w:w="1840" w:type="dxa"/>
            <w:gridSpan w:val="2"/>
            <w:tcBorders>
              <w:right w:val="double" w:sz="4" w:space="0" w:color="auto"/>
            </w:tcBorders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Записник-извештај</w:t>
            </w:r>
          </w:p>
        </w:tc>
      </w:tr>
      <w:tr w:rsidR="001A7F71" w:rsidRPr="002B05F1" w:rsidTr="00F94096">
        <w:tblPrEx>
          <w:tblLook w:val="01E0" w:firstRow="1" w:lastRow="1" w:firstColumn="1" w:lastColumn="1" w:noHBand="0" w:noVBand="0"/>
        </w:tblPrEx>
        <w:trPr>
          <w:trHeight w:val="1881"/>
        </w:trPr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3685" w:type="dxa"/>
            <w:vAlign w:val="center"/>
          </w:tcPr>
          <w:p w:rsidR="001A7F71" w:rsidRPr="007E4E48" w:rsidRDefault="001A7F71" w:rsidP="00320D95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7E4E48">
              <w:rPr>
                <w:rFonts w:ascii="Times New Roman" w:hAnsi="Times New Roman"/>
                <w:sz w:val="20"/>
                <w:lang w:val="sr-Cyrl-CS"/>
              </w:rPr>
              <w:t>Реализација васпитно-образовних задатака и успех ученика на крају првог полугодишта</w:t>
            </w:r>
          </w:p>
          <w:p w:rsidR="001A7F71" w:rsidRPr="007E4E48" w:rsidRDefault="001A7F71" w:rsidP="00320D95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7E4E48">
              <w:rPr>
                <w:rFonts w:ascii="Times New Roman" w:hAnsi="Times New Roman"/>
                <w:sz w:val="20"/>
                <w:lang w:val="sr-Cyrl-CS"/>
              </w:rPr>
              <w:t>Организација такмичења ученика</w:t>
            </w:r>
          </w:p>
          <w:p w:rsidR="001A7F71" w:rsidRPr="007E4E48" w:rsidRDefault="001A7F71" w:rsidP="00320D95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7E4E48">
              <w:rPr>
                <w:rFonts w:ascii="Times New Roman" w:hAnsi="Times New Roman"/>
                <w:sz w:val="20"/>
                <w:lang w:val="sr-Cyrl-CS"/>
              </w:rPr>
              <w:t>Извештај наставника о стручном усавршавању</w:t>
            </w:r>
          </w:p>
          <w:p w:rsidR="001A7F71" w:rsidRPr="007E4E48" w:rsidRDefault="001A7F71" w:rsidP="007E4E4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7E4E48">
              <w:rPr>
                <w:rFonts w:ascii="Times New Roman" w:hAnsi="Times New Roman"/>
                <w:sz w:val="20"/>
                <w:lang w:val="sr-Cyrl-CS"/>
              </w:rPr>
              <w:t>(континуирано и у другом полугодишту)</w:t>
            </w:r>
          </w:p>
        </w:tc>
        <w:tc>
          <w:tcPr>
            <w:tcW w:w="2020" w:type="dxa"/>
            <w:vAlign w:val="center"/>
          </w:tcPr>
          <w:p w:rsidR="007E4E48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Дискусија на нивоу Стручног већа,предлози,</w:t>
            </w:r>
          </w:p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усвајања</w:t>
            </w:r>
          </w:p>
          <w:p w:rsidR="001A7F71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и анализа</w:t>
            </w:r>
          </w:p>
          <w:p w:rsidR="007E4E48" w:rsidRPr="003110A6" w:rsidRDefault="007E4E48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7E4E48">
              <w:rPr>
                <w:rFonts w:ascii="Times New Roman" w:hAnsi="Times New Roman" w:hint="eastAsia"/>
                <w:sz w:val="20"/>
                <w:lang w:val="sr-Cyrl-CS"/>
              </w:rPr>
              <w:t>Организација</w:t>
            </w:r>
            <w:r w:rsidRPr="007E4E48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7E4E48">
              <w:rPr>
                <w:rFonts w:ascii="Times New Roman" w:hAnsi="Times New Roman" w:hint="eastAsia"/>
                <w:sz w:val="20"/>
                <w:lang w:val="sr-Cyrl-CS"/>
              </w:rPr>
              <w:t>такмичења</w:t>
            </w:r>
            <w:r w:rsidRPr="007E4E48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7E4E48">
              <w:rPr>
                <w:rFonts w:ascii="Times New Roman" w:hAnsi="Times New Roman" w:hint="eastAsia"/>
                <w:sz w:val="20"/>
                <w:lang w:val="sr-Cyrl-CS"/>
              </w:rPr>
              <w:t>зависи</w:t>
            </w:r>
            <w:r w:rsidRPr="007E4E48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7E4E48">
              <w:rPr>
                <w:rFonts w:ascii="Times New Roman" w:hAnsi="Times New Roman" w:hint="eastAsia"/>
                <w:sz w:val="20"/>
                <w:lang w:val="sr-Cyrl-CS"/>
              </w:rPr>
              <w:t>од</w:t>
            </w:r>
            <w:r w:rsidRPr="007E4E48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7E4E48">
              <w:rPr>
                <w:rFonts w:ascii="Times New Roman" w:hAnsi="Times New Roman" w:hint="eastAsia"/>
                <w:sz w:val="20"/>
                <w:lang w:val="sr-Cyrl-CS"/>
              </w:rPr>
              <w:t>епидемиолошке</w:t>
            </w:r>
            <w:r w:rsidRPr="007E4E48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7E4E48">
              <w:rPr>
                <w:rFonts w:ascii="Times New Roman" w:hAnsi="Times New Roman" w:hint="eastAsia"/>
                <w:sz w:val="20"/>
                <w:lang w:val="sr-Cyrl-CS"/>
              </w:rPr>
              <w:t>службе</w:t>
            </w:r>
          </w:p>
        </w:tc>
        <w:tc>
          <w:tcPr>
            <w:tcW w:w="1868" w:type="dxa"/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Сви чланови Стручног већа</w:t>
            </w:r>
          </w:p>
        </w:tc>
        <w:tc>
          <w:tcPr>
            <w:tcW w:w="1840" w:type="dxa"/>
            <w:gridSpan w:val="2"/>
            <w:tcBorders>
              <w:right w:val="double" w:sz="4" w:space="0" w:color="auto"/>
            </w:tcBorders>
            <w:vAlign w:val="center"/>
          </w:tcPr>
          <w:p w:rsidR="001A7F71" w:rsidRPr="003110A6" w:rsidRDefault="00004B1A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1.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Записник-извештај о одржаном састанку</w:t>
            </w:r>
          </w:p>
          <w:p w:rsidR="001A7F71" w:rsidRPr="003110A6" w:rsidRDefault="00004B1A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2.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Извештај о одржаним такмичењима (континуирано током другог полугодишта)</w:t>
            </w:r>
          </w:p>
        </w:tc>
      </w:tr>
      <w:tr w:rsidR="001A7F71" w:rsidRPr="002B05F1" w:rsidTr="00F94096">
        <w:tblPrEx>
          <w:tblLook w:val="01E0" w:firstRow="1" w:lastRow="1" w:firstColumn="1" w:lastColumn="1" w:noHBand="0" w:noVBand="0"/>
        </w:tblPrEx>
        <w:trPr>
          <w:trHeight w:val="1356"/>
        </w:trPr>
        <w:tc>
          <w:tcPr>
            <w:tcW w:w="1702" w:type="dxa"/>
            <w:tcBorders>
              <w:left w:val="double" w:sz="4" w:space="0" w:color="auto"/>
            </w:tcBorders>
            <w:vAlign w:val="center"/>
          </w:tcPr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АПРИЛ</w:t>
            </w:r>
          </w:p>
        </w:tc>
        <w:tc>
          <w:tcPr>
            <w:tcW w:w="3685" w:type="dxa"/>
            <w:vAlign w:val="center"/>
          </w:tcPr>
          <w:p w:rsidR="001A7F71" w:rsidRPr="00F87C05" w:rsidRDefault="001A7F71" w:rsidP="00320D95">
            <w:pPr>
              <w:pStyle w:val="ListParagraph"/>
              <w:numPr>
                <w:ilvl w:val="0"/>
                <w:numId w:val="10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F87C05">
              <w:rPr>
                <w:rFonts w:ascii="Times New Roman" w:hAnsi="Times New Roman"/>
                <w:sz w:val="20"/>
                <w:lang w:val="sr-Cyrl-CS"/>
              </w:rPr>
              <w:t>Реализација васпитно-образовних задатака и успех ученика на крају трећег класификационог</w:t>
            </w:r>
          </w:p>
          <w:p w:rsidR="001A7F71" w:rsidRPr="00F87C05" w:rsidRDefault="001A7F71" w:rsidP="00320D95">
            <w:pPr>
              <w:pStyle w:val="ListParagraph"/>
              <w:numPr>
                <w:ilvl w:val="0"/>
                <w:numId w:val="10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F87C05">
              <w:rPr>
                <w:rFonts w:ascii="Times New Roman" w:hAnsi="Times New Roman"/>
                <w:sz w:val="20"/>
                <w:lang w:val="sr-Cyrl-CS"/>
              </w:rPr>
              <w:t>периода за завршне и</w:t>
            </w:r>
          </w:p>
          <w:p w:rsidR="001A7F71" w:rsidRPr="00F87C05" w:rsidRDefault="001A7F71" w:rsidP="00320D95">
            <w:pPr>
              <w:pStyle w:val="ListParagraph"/>
              <w:numPr>
                <w:ilvl w:val="0"/>
                <w:numId w:val="10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F87C05">
              <w:rPr>
                <w:rFonts w:ascii="Times New Roman" w:hAnsi="Times New Roman"/>
                <w:sz w:val="20"/>
                <w:lang w:val="sr-Cyrl-CS"/>
              </w:rPr>
              <w:t>незавршне разреде</w:t>
            </w:r>
          </w:p>
          <w:p w:rsidR="001A7F71" w:rsidRPr="00F87C05" w:rsidRDefault="001A7F71" w:rsidP="00320D95">
            <w:pPr>
              <w:pStyle w:val="ListParagraph"/>
              <w:numPr>
                <w:ilvl w:val="0"/>
                <w:numId w:val="10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</w:rPr>
            </w:pPr>
            <w:r w:rsidRPr="00F87C05">
              <w:rPr>
                <w:rFonts w:ascii="Times New Roman" w:hAnsi="Times New Roman"/>
                <w:sz w:val="20"/>
                <w:lang w:val="sr-Cyrl-CS"/>
              </w:rPr>
              <w:t xml:space="preserve">Посета фестивалу </w:t>
            </w:r>
            <w:r w:rsidRPr="00F87C05">
              <w:rPr>
                <w:rFonts w:ascii="Times New Roman" w:hAnsi="Times New Roman"/>
                <w:sz w:val="20"/>
              </w:rPr>
              <w:t>NouFest</w:t>
            </w:r>
          </w:p>
          <w:p w:rsidR="001A7F71" w:rsidRPr="00F87C05" w:rsidRDefault="001A7F71" w:rsidP="00320D95">
            <w:pPr>
              <w:pStyle w:val="ListParagraph"/>
              <w:numPr>
                <w:ilvl w:val="0"/>
                <w:numId w:val="10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F87C05">
              <w:rPr>
                <w:rFonts w:ascii="Times New Roman" w:hAnsi="Times New Roman"/>
                <w:sz w:val="20"/>
              </w:rPr>
              <w:t>Ликовна изложба ученичких радова</w:t>
            </w:r>
          </w:p>
        </w:tc>
        <w:tc>
          <w:tcPr>
            <w:tcW w:w="2020" w:type="dxa"/>
            <w:vAlign w:val="center"/>
          </w:tcPr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-Дискусија на нивоу Стручног већа,предлози,усвајања и анализа</w:t>
            </w:r>
          </w:p>
          <w:p w:rsidR="001A7F71" w:rsidRPr="003110A6" w:rsidRDefault="00F87C05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-А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>ктивно учешће ученика на сајму и изложби</w:t>
            </w:r>
            <w:r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87C05">
              <w:rPr>
                <w:rFonts w:ascii="Times New Roman" w:hAnsi="Times New Roman"/>
                <w:sz w:val="20"/>
                <w:lang w:val="sr-Cyrl-CS"/>
              </w:rPr>
              <w:t>(</w:t>
            </w:r>
            <w:r w:rsidRPr="00F87C05">
              <w:rPr>
                <w:rFonts w:ascii="Times New Roman" w:hAnsi="Times New Roman" w:hint="eastAsia"/>
                <w:sz w:val="20"/>
                <w:lang w:val="sr-Cyrl-CS"/>
              </w:rPr>
              <w:t>планирана</w:t>
            </w:r>
            <w:r w:rsidRPr="00F87C05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87C05">
              <w:rPr>
                <w:rFonts w:ascii="Times New Roman" w:hAnsi="Times New Roman" w:hint="eastAsia"/>
                <w:sz w:val="20"/>
                <w:lang w:val="sr-Cyrl-CS"/>
              </w:rPr>
              <w:t>активност</w:t>
            </w:r>
            <w:r w:rsidRPr="00F87C05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87C05">
              <w:rPr>
                <w:rFonts w:ascii="Times New Roman" w:hAnsi="Times New Roman" w:hint="eastAsia"/>
                <w:sz w:val="20"/>
                <w:lang w:val="sr-Cyrl-CS"/>
              </w:rPr>
              <w:t>зависи</w:t>
            </w:r>
            <w:r w:rsidRPr="00F87C05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87C05">
              <w:rPr>
                <w:rFonts w:ascii="Times New Roman" w:hAnsi="Times New Roman" w:hint="eastAsia"/>
                <w:sz w:val="20"/>
                <w:lang w:val="sr-Cyrl-CS"/>
              </w:rPr>
              <w:t>од</w:t>
            </w:r>
            <w:r w:rsidRPr="00F87C05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87C05">
              <w:rPr>
                <w:rFonts w:ascii="Times New Roman" w:hAnsi="Times New Roman" w:hint="eastAsia"/>
                <w:sz w:val="20"/>
                <w:lang w:val="sr-Cyrl-CS"/>
              </w:rPr>
              <w:t>епидемиолошке</w:t>
            </w:r>
            <w:r w:rsidRPr="00F87C05">
              <w:rPr>
                <w:rFonts w:ascii="Times New Roman" w:hAnsi="Times New Roman"/>
                <w:sz w:val="20"/>
                <w:lang w:val="sr-Cyrl-CS"/>
              </w:rPr>
              <w:t xml:space="preserve"> </w:t>
            </w:r>
            <w:r w:rsidRPr="00F87C05">
              <w:rPr>
                <w:rFonts w:ascii="Times New Roman" w:hAnsi="Times New Roman" w:hint="eastAsia"/>
                <w:sz w:val="20"/>
                <w:lang w:val="sr-Cyrl-CS"/>
              </w:rPr>
              <w:t>ситуације</w:t>
            </w:r>
            <w:r w:rsidRPr="00F87C05">
              <w:rPr>
                <w:rFonts w:ascii="Times New Roman" w:hAnsi="Times New Roman"/>
                <w:sz w:val="20"/>
                <w:lang w:val="sr-Cyrl-CS"/>
              </w:rPr>
              <w:t>)</w:t>
            </w:r>
          </w:p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1868" w:type="dxa"/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-Сви чланови Стручног већа</w:t>
            </w: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-Манић Маја(</w:t>
            </w:r>
            <w:r w:rsidRPr="003110A6">
              <w:rPr>
                <w:rFonts w:ascii="Times New Roman" w:hAnsi="Times New Roman"/>
                <w:sz w:val="20"/>
              </w:rPr>
              <w:t>NouFest)</w:t>
            </w: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-Вујновић Александар</w:t>
            </w:r>
            <w:r w:rsidR="00017C0A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3110A6">
              <w:rPr>
                <w:rFonts w:ascii="Times New Roman" w:hAnsi="Times New Roman"/>
                <w:sz w:val="20"/>
              </w:rPr>
              <w:t>(изложба)</w:t>
            </w:r>
          </w:p>
        </w:tc>
        <w:tc>
          <w:tcPr>
            <w:tcW w:w="1840" w:type="dxa"/>
            <w:gridSpan w:val="2"/>
            <w:tcBorders>
              <w:right w:val="double" w:sz="4" w:space="0" w:color="auto"/>
            </w:tcBorders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-Записник-извештај о одржаном састанку</w:t>
            </w: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 xml:space="preserve">-Извештај о </w:t>
            </w:r>
            <w:r w:rsidRPr="003110A6">
              <w:rPr>
                <w:rFonts w:ascii="Times New Roman" w:hAnsi="Times New Roman"/>
                <w:sz w:val="20"/>
              </w:rPr>
              <w:t>Noufest-u и изложби</w:t>
            </w:r>
          </w:p>
        </w:tc>
      </w:tr>
      <w:tr w:rsidR="001A7F71" w:rsidRPr="002B05F1" w:rsidTr="00F94096">
        <w:tblPrEx>
          <w:tblLook w:val="01E0" w:firstRow="1" w:lastRow="1" w:firstColumn="1" w:lastColumn="1" w:noHBand="0" w:noVBand="0"/>
        </w:tblPrEx>
        <w:trPr>
          <w:trHeight w:val="2324"/>
        </w:trPr>
        <w:tc>
          <w:tcPr>
            <w:tcW w:w="1702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МАЈ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1A7F71" w:rsidRPr="00263621" w:rsidRDefault="00263621" w:rsidP="00320D95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1. </w:t>
            </w:r>
            <w:r w:rsidR="001A7F71" w:rsidRPr="00263621">
              <w:rPr>
                <w:rFonts w:ascii="Times New Roman" w:hAnsi="Times New Roman"/>
                <w:sz w:val="20"/>
                <w:lang w:val="sr-Cyrl-CS"/>
              </w:rPr>
              <w:t>Обележавање Дана школе</w:t>
            </w:r>
          </w:p>
          <w:p w:rsidR="001A7F71" w:rsidRPr="00263621" w:rsidRDefault="00263621" w:rsidP="00320D95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2. </w:t>
            </w:r>
            <w:r w:rsidR="001A7F71" w:rsidRPr="00263621">
              <w:rPr>
                <w:rFonts w:ascii="Times New Roman" w:hAnsi="Times New Roman"/>
                <w:sz w:val="20"/>
              </w:rPr>
              <w:t>Р</w:t>
            </w:r>
            <w:r w:rsidR="001A7F71" w:rsidRPr="00263621">
              <w:rPr>
                <w:rFonts w:ascii="Times New Roman" w:hAnsi="Times New Roman"/>
                <w:sz w:val="20"/>
                <w:lang w:val="sr-Cyrl-CS"/>
              </w:rPr>
              <w:t>ад на афирмацији и рекламирању школе пред предстојећи упис</w:t>
            </w:r>
          </w:p>
          <w:p w:rsidR="001A7F71" w:rsidRPr="00263621" w:rsidRDefault="00263621" w:rsidP="00320D95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3. </w:t>
            </w:r>
            <w:r w:rsidR="001A7F71" w:rsidRPr="00263621">
              <w:rPr>
                <w:rFonts w:ascii="Times New Roman" w:hAnsi="Times New Roman"/>
                <w:sz w:val="20"/>
                <w:lang w:val="sr-Cyrl-CS"/>
              </w:rPr>
              <w:t>Књижевно вече</w:t>
            </w:r>
          </w:p>
          <w:p w:rsidR="001A7F71" w:rsidRPr="003110A6" w:rsidRDefault="001A7F71" w:rsidP="00263621">
            <w:pPr>
              <w:rPr>
                <w:rFonts w:ascii="Times New Roman" w:hAnsi="Times New Roman"/>
                <w:sz w:val="20"/>
                <w:lang w:val="sr-Cyrl-CS"/>
              </w:rPr>
            </w:pPr>
          </w:p>
          <w:p w:rsidR="001A7F71" w:rsidRPr="003110A6" w:rsidRDefault="001A7F71" w:rsidP="00263621">
            <w:pPr>
              <w:rPr>
                <w:rFonts w:ascii="Times New Roman" w:hAnsi="Times New Roman"/>
                <w:sz w:val="20"/>
                <w:lang w:val="sr-Cyrl-CS"/>
              </w:rPr>
            </w:pPr>
          </w:p>
          <w:p w:rsidR="001A7F71" w:rsidRPr="003110A6" w:rsidRDefault="001A7F71" w:rsidP="00263621">
            <w:pPr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-Пригодна свечаност у просторијама школе</w:t>
            </w:r>
          </w:p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-Обилазак основних школа у Поморавском округу,по могућству и суседних округа</w:t>
            </w:r>
          </w:p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-Музичко-сценски наступ ученика</w:t>
            </w:r>
          </w:p>
          <w:p w:rsidR="001A7F71" w:rsidRPr="003110A6" w:rsidRDefault="001A7F71" w:rsidP="00EA6036">
            <w:pPr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-Сви чланови Стручног већа</w:t>
            </w:r>
          </w:p>
          <w:p w:rsidR="00263621" w:rsidRDefault="0026362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-Антић Раде, </w:t>
            </w:r>
            <w:r w:rsidR="001A7F71" w:rsidRPr="003110A6">
              <w:rPr>
                <w:rFonts w:ascii="Times New Roman" w:hAnsi="Times New Roman"/>
                <w:sz w:val="20"/>
                <w:lang w:val="sr-Cyrl-CS"/>
              </w:rPr>
              <w:t xml:space="preserve">Живић Ерор Андреа </w:t>
            </w: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(књижевно вече)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110A6">
              <w:rPr>
                <w:rFonts w:ascii="Times New Roman" w:hAnsi="Times New Roman"/>
                <w:sz w:val="20"/>
                <w:lang w:val="sr-Cyrl-CS"/>
              </w:rPr>
              <w:t>Записник-извештај о активностима</w:t>
            </w:r>
          </w:p>
        </w:tc>
      </w:tr>
      <w:tr w:rsidR="001A7F71" w:rsidTr="00263621">
        <w:trPr>
          <w:trHeight w:val="2162"/>
        </w:trPr>
        <w:tc>
          <w:tcPr>
            <w:tcW w:w="17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F71" w:rsidRPr="00263621" w:rsidRDefault="00263621" w:rsidP="00320D95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1. </w:t>
            </w:r>
            <w:r w:rsidR="001A7F71" w:rsidRPr="00263621">
              <w:rPr>
                <w:rFonts w:ascii="Times New Roman" w:hAnsi="Times New Roman"/>
                <w:sz w:val="20"/>
                <w:lang w:val="sr-Cyrl-CS"/>
              </w:rPr>
              <w:t>Реализација васпитно-образовних задатака и успех ученика  на крају другог полугодишта</w:t>
            </w:r>
          </w:p>
          <w:p w:rsidR="001A7F71" w:rsidRPr="00263621" w:rsidRDefault="00263621" w:rsidP="00320D95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2. </w:t>
            </w:r>
            <w:r w:rsidR="001A7F71" w:rsidRPr="00263621">
              <w:rPr>
                <w:rFonts w:ascii="Times New Roman" w:hAnsi="Times New Roman"/>
                <w:sz w:val="20"/>
                <w:lang w:val="sr-Cyrl-CS"/>
              </w:rPr>
              <w:t>Анализа успеха на такмичењима</w:t>
            </w:r>
          </w:p>
          <w:p w:rsidR="00263621" w:rsidRPr="00263621" w:rsidRDefault="00263621" w:rsidP="00320D95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3. </w:t>
            </w:r>
            <w:r w:rsidR="001A7F71" w:rsidRPr="00263621">
              <w:rPr>
                <w:rFonts w:ascii="Times New Roman" w:hAnsi="Times New Roman"/>
                <w:sz w:val="20"/>
                <w:szCs w:val="20"/>
                <w:lang w:val="sr-Cyrl-CS"/>
              </w:rPr>
              <w:t>Организација припремне на</w:t>
            </w:r>
            <w:r w:rsidRPr="00263621">
              <w:rPr>
                <w:rFonts w:ascii="Times New Roman" w:hAnsi="Times New Roman"/>
                <w:sz w:val="20"/>
                <w:lang w:val="sr-Cyrl-CS"/>
              </w:rPr>
              <w:t>ставе за поправни рок у августу</w:t>
            </w:r>
          </w:p>
          <w:p w:rsidR="001A7F71" w:rsidRPr="00263621" w:rsidRDefault="00263621" w:rsidP="00320D95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4. </w:t>
            </w:r>
            <w:r w:rsidR="001A7F71" w:rsidRPr="00263621">
              <w:rPr>
                <w:rFonts w:ascii="Times New Roman" w:hAnsi="Times New Roman"/>
                <w:sz w:val="20"/>
                <w:lang w:val="sr-Cyrl-CS"/>
              </w:rPr>
              <w:t>Анализа рада већа у протеклој години</w:t>
            </w:r>
          </w:p>
          <w:p w:rsidR="001A7F71" w:rsidRPr="003110A6" w:rsidRDefault="00263621" w:rsidP="00320D95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 xml:space="preserve">5. </w:t>
            </w:r>
            <w:r w:rsidR="001A7F71" w:rsidRPr="00263621">
              <w:rPr>
                <w:rFonts w:ascii="Times New Roman" w:hAnsi="Times New Roman"/>
                <w:sz w:val="20"/>
                <w:lang w:val="sr-Cyrl-CS"/>
              </w:rPr>
              <w:t>Учешће у активностима око уписа нових ђака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F71" w:rsidRPr="003110A6" w:rsidRDefault="001A7F71" w:rsidP="00EA6036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EA6036">
            <w:pPr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Дискусија на нивоу Стручног већа,предлози,усвајања и анализа</w:t>
            </w: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Сви чланови Стручног већа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Записник-извештај о одржаном састанку</w:t>
            </w:r>
          </w:p>
        </w:tc>
      </w:tr>
      <w:tr w:rsidR="001A7F71" w:rsidTr="00263621">
        <w:trPr>
          <w:trHeight w:val="870"/>
        </w:trPr>
        <w:tc>
          <w:tcPr>
            <w:tcW w:w="17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F94096">
            <w:pPr>
              <w:jc w:val="center"/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АВГУСТ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A7F71" w:rsidRPr="00263621" w:rsidRDefault="001A7F71" w:rsidP="00320D95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RS"/>
              </w:rPr>
            </w:pPr>
            <w:r w:rsidRPr="00263621">
              <w:rPr>
                <w:rFonts w:ascii="Times New Roman" w:hAnsi="Times New Roman"/>
                <w:sz w:val="20"/>
              </w:rPr>
              <w:t>Годишњи извештај руководиоца о раду Стручног већа општеобразовних предмета</w:t>
            </w:r>
          </w:p>
          <w:p w:rsidR="00263621" w:rsidRPr="00263621" w:rsidRDefault="00263621" w:rsidP="00320D95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63621">
              <w:rPr>
                <w:rFonts w:ascii="Times New Roman" w:hAnsi="Times New Roman" w:hint="eastAsia"/>
                <w:sz w:val="20"/>
                <w:lang w:val="sr-Cyrl-RS"/>
              </w:rPr>
              <w:t>Конститутивна</w:t>
            </w:r>
            <w:r w:rsidRPr="00263621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63621">
              <w:rPr>
                <w:rFonts w:ascii="Times New Roman" w:hAnsi="Times New Roman" w:hint="eastAsia"/>
                <w:sz w:val="20"/>
                <w:lang w:val="sr-Cyrl-RS"/>
              </w:rPr>
              <w:t>седница</w:t>
            </w:r>
            <w:r w:rsidRPr="00263621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63621">
              <w:rPr>
                <w:rFonts w:ascii="Times New Roman" w:hAnsi="Times New Roman" w:hint="eastAsia"/>
                <w:sz w:val="20"/>
                <w:lang w:val="sr-Cyrl-RS"/>
              </w:rPr>
              <w:t>за</w:t>
            </w:r>
            <w:r w:rsidRPr="00263621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263621">
              <w:rPr>
                <w:rFonts w:ascii="Times New Roman" w:hAnsi="Times New Roman" w:hint="eastAsia"/>
                <w:sz w:val="20"/>
                <w:lang w:val="sr-Cyrl-RS"/>
              </w:rPr>
              <w:t>школску</w:t>
            </w:r>
            <w:r w:rsidR="000A0436">
              <w:rPr>
                <w:rFonts w:ascii="Times New Roman" w:hAnsi="Times New Roman"/>
                <w:sz w:val="20"/>
                <w:lang w:val="sr-Cyrl-RS"/>
              </w:rPr>
              <w:t xml:space="preserve"> 2022/2023</w:t>
            </w:r>
            <w:r w:rsidRPr="00263621">
              <w:rPr>
                <w:rFonts w:ascii="Times New Roman" w:hAnsi="Times New Roman"/>
                <w:sz w:val="20"/>
                <w:lang w:val="sr-Cyrl-RS"/>
              </w:rPr>
              <w:t xml:space="preserve">. </w:t>
            </w:r>
            <w:r w:rsidRPr="00263621">
              <w:rPr>
                <w:rFonts w:ascii="Times New Roman" w:hAnsi="Times New Roman" w:hint="eastAsia"/>
                <w:sz w:val="20"/>
                <w:lang w:val="sr-Cyrl-RS"/>
              </w:rPr>
              <w:t>годину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Дискусија на нивоу Стручног већа,предлози,усвајања и анализа</w:t>
            </w: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A7F71" w:rsidRPr="003110A6" w:rsidRDefault="001A7F71" w:rsidP="00263621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263621">
            <w:pPr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Сви чланови Стручног већа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  <w:r w:rsidRPr="003110A6">
              <w:rPr>
                <w:rFonts w:ascii="Times New Roman" w:hAnsi="Times New Roman"/>
                <w:sz w:val="20"/>
              </w:rPr>
              <w:t>Записник-извештај о одржаном састанку</w:t>
            </w:r>
          </w:p>
          <w:p w:rsidR="001A7F71" w:rsidRPr="003110A6" w:rsidRDefault="001A7F71" w:rsidP="00BE236B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1A7F71" w:rsidRDefault="001A7F71" w:rsidP="001A7F71">
      <w:pPr>
        <w:rPr>
          <w:rFonts w:asciiTheme="minorHAnsi" w:hAnsiTheme="minorHAnsi"/>
        </w:rPr>
      </w:pPr>
    </w:p>
    <w:p w:rsidR="001A7F71" w:rsidRPr="00263621" w:rsidRDefault="00263621" w:rsidP="001A7F71">
      <w:pPr>
        <w:rPr>
          <w:rFonts w:ascii="Times New Roman" w:hAnsi="Times New Roman"/>
          <w:sz w:val="20"/>
        </w:rPr>
      </w:pPr>
      <w:r w:rsidRPr="00263621">
        <w:rPr>
          <w:rFonts w:ascii="Times New Roman" w:hAnsi="Times New Roman" w:hint="eastAsia"/>
          <w:sz w:val="20"/>
        </w:rPr>
        <w:t>Време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реализације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планираних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активности</w:t>
      </w:r>
      <w:r w:rsidRPr="00263621">
        <w:rPr>
          <w:rFonts w:ascii="Times New Roman" w:hAnsi="Times New Roman"/>
          <w:sz w:val="20"/>
        </w:rPr>
        <w:t xml:space="preserve"> (</w:t>
      </w:r>
      <w:r w:rsidRPr="00263621">
        <w:rPr>
          <w:rFonts w:ascii="Times New Roman" w:hAnsi="Times New Roman" w:hint="eastAsia"/>
          <w:sz w:val="20"/>
        </w:rPr>
        <w:t>као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и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саме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активности</w:t>
      </w:r>
      <w:r w:rsidRPr="00263621">
        <w:rPr>
          <w:rFonts w:ascii="Times New Roman" w:hAnsi="Times New Roman"/>
          <w:sz w:val="20"/>
        </w:rPr>
        <w:t xml:space="preserve">) </w:t>
      </w:r>
      <w:r w:rsidRPr="00263621">
        <w:rPr>
          <w:rFonts w:ascii="Times New Roman" w:hAnsi="Times New Roman" w:hint="eastAsia"/>
          <w:sz w:val="20"/>
        </w:rPr>
        <w:t>може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бити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подложно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променама</w:t>
      </w:r>
      <w:r w:rsidRPr="00263621">
        <w:rPr>
          <w:rFonts w:ascii="Times New Roman" w:hAnsi="Times New Roman"/>
          <w:sz w:val="20"/>
        </w:rPr>
        <w:t xml:space="preserve">, </w:t>
      </w:r>
      <w:r w:rsidRPr="00263621">
        <w:rPr>
          <w:rFonts w:ascii="Times New Roman" w:hAnsi="Times New Roman" w:hint="eastAsia"/>
          <w:sz w:val="20"/>
        </w:rPr>
        <w:t>у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зависности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од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непредвиђених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околности</w:t>
      </w:r>
      <w:r w:rsidRPr="00263621">
        <w:rPr>
          <w:rFonts w:ascii="Times New Roman" w:hAnsi="Times New Roman"/>
          <w:sz w:val="20"/>
        </w:rPr>
        <w:t>,</w:t>
      </w:r>
      <w:r w:rsidRPr="00263621">
        <w:rPr>
          <w:rFonts w:ascii="Times New Roman" w:hAnsi="Times New Roman" w:hint="eastAsia"/>
          <w:sz w:val="20"/>
        </w:rPr>
        <w:t>тј</w:t>
      </w:r>
      <w:r w:rsidRPr="00263621">
        <w:rPr>
          <w:rFonts w:ascii="Times New Roman" w:hAnsi="Times New Roman"/>
          <w:sz w:val="20"/>
        </w:rPr>
        <w:t xml:space="preserve">. </w:t>
      </w:r>
      <w:r w:rsidRPr="00263621">
        <w:rPr>
          <w:rFonts w:ascii="Times New Roman" w:hAnsi="Times New Roman" w:hint="eastAsia"/>
          <w:sz w:val="20"/>
        </w:rPr>
        <w:t>од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епидемиолошке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ситуације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изазване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пандемијом</w:t>
      </w:r>
      <w:r w:rsidRPr="00263621">
        <w:rPr>
          <w:rFonts w:ascii="Times New Roman" w:hAnsi="Times New Roman"/>
          <w:sz w:val="20"/>
        </w:rPr>
        <w:t xml:space="preserve"> COVID – 19.</w:t>
      </w:r>
    </w:p>
    <w:p w:rsidR="00263621" w:rsidRPr="00263621" w:rsidRDefault="00263621" w:rsidP="00263621">
      <w:pPr>
        <w:jc w:val="right"/>
        <w:rPr>
          <w:rFonts w:ascii="Times New Roman" w:hAnsi="Times New Roman"/>
          <w:sz w:val="20"/>
        </w:rPr>
      </w:pPr>
      <w:r w:rsidRPr="00263621">
        <w:rPr>
          <w:rFonts w:ascii="Times New Roman" w:hAnsi="Times New Roman"/>
          <w:sz w:val="20"/>
        </w:rPr>
        <w:t xml:space="preserve">                                                </w:t>
      </w:r>
      <w:r w:rsidRPr="00263621">
        <w:rPr>
          <w:rFonts w:ascii="Times New Roman" w:hAnsi="Times New Roman" w:hint="eastAsia"/>
          <w:sz w:val="20"/>
        </w:rPr>
        <w:t>Руководилац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Стручног</w:t>
      </w:r>
      <w:r w:rsidRPr="00263621">
        <w:rPr>
          <w:rFonts w:ascii="Times New Roman" w:hAnsi="Times New Roman"/>
          <w:sz w:val="20"/>
        </w:rPr>
        <w:t xml:space="preserve"> </w:t>
      </w:r>
      <w:r w:rsidRPr="00263621">
        <w:rPr>
          <w:rFonts w:ascii="Times New Roman" w:hAnsi="Times New Roman" w:hint="eastAsia"/>
          <w:sz w:val="20"/>
        </w:rPr>
        <w:t>већа</w:t>
      </w:r>
    </w:p>
    <w:p w:rsidR="001A7F71" w:rsidRPr="00C34594" w:rsidRDefault="00C34594" w:rsidP="00263621">
      <w:pPr>
        <w:jc w:val="right"/>
        <w:rPr>
          <w:rFonts w:ascii="Times New Roman" w:hAnsi="Times New Roman"/>
          <w:sz w:val="20"/>
          <w:lang w:val="sr-Cyrl-RS"/>
        </w:rPr>
      </w:pPr>
      <w:r>
        <w:rPr>
          <w:rFonts w:ascii="Times New Roman" w:hAnsi="Times New Roman"/>
          <w:sz w:val="20"/>
          <w:lang w:val="sr-Cyrl-RS"/>
        </w:rPr>
        <w:t>Станисављевић Владан</w:t>
      </w:r>
    </w:p>
    <w:p w:rsidR="001A7F71" w:rsidRPr="001A7F71" w:rsidRDefault="001A7F71" w:rsidP="001A7F71">
      <w:pPr>
        <w:rPr>
          <w:rFonts w:asciiTheme="minorHAnsi" w:hAnsiTheme="minorHAnsi"/>
        </w:rPr>
      </w:pPr>
    </w:p>
    <w:p w:rsidR="0095106C" w:rsidRDefault="0095106C" w:rsidP="0095106C">
      <w:pPr>
        <w:rPr>
          <w:rFonts w:asciiTheme="minorHAnsi" w:hAnsiTheme="minorHAnsi"/>
          <w:lang w:val="sr-Cyrl-RS"/>
        </w:rPr>
      </w:pPr>
    </w:p>
    <w:p w:rsidR="001F3F4C" w:rsidRPr="005A2A2F" w:rsidRDefault="001F3F4C" w:rsidP="005A2A2F">
      <w:pPr>
        <w:pStyle w:val="Heading3"/>
      </w:pPr>
      <w:bookmarkStart w:id="567" w:name="_Toc19012998"/>
      <w:bookmarkStart w:id="568" w:name="_Toc50922334"/>
      <w:bookmarkStart w:id="569" w:name="_Toc82627507"/>
      <w:bookmarkStart w:id="570" w:name="_Toc82637980"/>
      <w:r w:rsidRPr="005A2A2F">
        <w:lastRenderedPageBreak/>
        <w:t>Програм рада Стручног већа за машинску групу предмета</w:t>
      </w:r>
      <w:bookmarkEnd w:id="567"/>
      <w:bookmarkEnd w:id="568"/>
      <w:bookmarkEnd w:id="569"/>
      <w:bookmarkEnd w:id="570"/>
    </w:p>
    <w:p w:rsidR="001F3F4C" w:rsidRPr="005A2A2F" w:rsidRDefault="00F01F36" w:rsidP="005A2A2F">
      <w:pPr>
        <w:pStyle w:val="Heading3"/>
      </w:pPr>
      <w:bookmarkStart w:id="571" w:name="_Toc19012999"/>
      <w:bookmarkStart w:id="572" w:name="_Toc50922335"/>
      <w:bookmarkStart w:id="573" w:name="_Toc82627508"/>
      <w:bookmarkStart w:id="574" w:name="_Toc82637981"/>
      <w:r w:rsidRPr="005A2A2F">
        <w:t>з</w:t>
      </w:r>
      <w:r w:rsidR="00125AF9">
        <w:t>а школску 202</w:t>
      </w:r>
      <w:r w:rsidR="00125AF9">
        <w:rPr>
          <w:lang w:val="sr-Cyrl-RS"/>
        </w:rPr>
        <w:t>1</w:t>
      </w:r>
      <w:r w:rsidR="00125AF9">
        <w:t>/202</w:t>
      </w:r>
      <w:r w:rsidR="00125AF9">
        <w:rPr>
          <w:lang w:val="sr-Cyrl-RS"/>
        </w:rPr>
        <w:t>2</w:t>
      </w:r>
      <w:r w:rsidR="001F3F4C" w:rsidRPr="005A2A2F">
        <w:t>. годину</w:t>
      </w:r>
      <w:bookmarkEnd w:id="571"/>
      <w:bookmarkEnd w:id="572"/>
      <w:bookmarkEnd w:id="573"/>
      <w:bookmarkEnd w:id="574"/>
    </w:p>
    <w:tbl>
      <w:tblPr>
        <w:tblStyle w:val="TableGrid7"/>
        <w:tblW w:w="10948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36"/>
        <w:gridCol w:w="283"/>
        <w:gridCol w:w="284"/>
        <w:gridCol w:w="567"/>
        <w:gridCol w:w="568"/>
        <w:gridCol w:w="567"/>
        <w:gridCol w:w="425"/>
        <w:gridCol w:w="425"/>
        <w:gridCol w:w="425"/>
        <w:gridCol w:w="567"/>
        <w:gridCol w:w="285"/>
        <w:gridCol w:w="456"/>
        <w:gridCol w:w="1526"/>
        <w:gridCol w:w="1309"/>
      </w:tblGrid>
      <w:tr w:rsidR="00F43503" w:rsidRPr="00F43503" w:rsidTr="00E94EA8">
        <w:tc>
          <w:tcPr>
            <w:tcW w:w="425" w:type="dxa"/>
            <w:vMerge w:val="restart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vMerge w:val="restart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Садржај програма</w:t>
            </w:r>
          </w:p>
        </w:tc>
        <w:tc>
          <w:tcPr>
            <w:tcW w:w="4852" w:type="dxa"/>
            <w:gridSpan w:val="11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Време реализације</w:t>
            </w:r>
          </w:p>
        </w:tc>
        <w:tc>
          <w:tcPr>
            <w:tcW w:w="1526" w:type="dxa"/>
            <w:vMerge w:val="restart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</w:rPr>
            </w:pPr>
            <w:r w:rsidRPr="00F43503">
              <w:rPr>
                <w:rFonts w:ascii="Times New Roman" w:hAnsi="Times New Roman"/>
                <w:b/>
              </w:rPr>
              <w:t>Носиоц активности</w:t>
            </w:r>
          </w:p>
        </w:tc>
        <w:tc>
          <w:tcPr>
            <w:tcW w:w="1309" w:type="dxa"/>
            <w:vMerge w:val="restart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</w:rPr>
            </w:pPr>
            <w:r w:rsidRPr="00F43503">
              <w:rPr>
                <w:rFonts w:ascii="Times New Roman" w:hAnsi="Times New Roman"/>
                <w:b/>
              </w:rPr>
              <w:t>верификација</w:t>
            </w:r>
          </w:p>
        </w:tc>
      </w:tr>
      <w:tr w:rsidR="00A77F6F" w:rsidRPr="00F43503" w:rsidTr="00E94EA8">
        <w:tc>
          <w:tcPr>
            <w:tcW w:w="425" w:type="dxa"/>
            <w:vMerge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vMerge/>
            <w:tcBorders>
              <w:top w:val="single" w:sz="4" w:space="0" w:color="000000" w:themeColor="text1"/>
            </w:tcBorders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28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2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E94EA8"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1526" w:type="dxa"/>
            <w:vMerge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Конституисање већа</w:t>
            </w:r>
          </w:p>
        </w:tc>
        <w:tc>
          <w:tcPr>
            <w:tcW w:w="283" w:type="dxa"/>
            <w:tcBorders>
              <w:top w:val="single" w:sz="4" w:space="0" w:color="000000" w:themeColor="text1"/>
            </w:tcBorders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  <w:tcBorders>
              <w:top w:val="single" w:sz="4" w:space="0" w:color="000000" w:themeColor="text1"/>
            </w:tcBorders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Усвајање годишњег плана и програма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Подела предмета на наставнике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Подела задужења међу члановима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Предлагање чланова испитних комисија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Праћење уџбеничке литературе и предлози за њихово коришћење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53393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Дог</w:t>
            </w:r>
            <w:r w:rsidR="00533938">
              <w:rPr>
                <w:rFonts w:ascii="Times New Roman" w:hAnsi="Times New Roman"/>
                <w:sz w:val="20"/>
              </w:rPr>
              <w:t>овор о времену одржавања вежби</w:t>
            </w:r>
            <w:r w:rsidR="00533938">
              <w:rPr>
                <w:rFonts w:ascii="Times New Roman" w:hAnsi="Times New Roman"/>
                <w:sz w:val="20"/>
                <w:lang w:val="sr-Cyrl-RS"/>
              </w:rPr>
              <w:t xml:space="preserve"> и </w:t>
            </w:r>
            <w:r w:rsidRPr="00E94EA8">
              <w:rPr>
                <w:rFonts w:ascii="Times New Roman" w:hAnsi="Times New Roman"/>
                <w:sz w:val="20"/>
              </w:rPr>
              <w:t xml:space="preserve">тестова 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Организација додатне и допунске наставе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Договор о ос</w:t>
            </w:r>
            <w:r w:rsidR="00A41E11">
              <w:rPr>
                <w:rFonts w:ascii="Times New Roman" w:hAnsi="Times New Roman"/>
                <w:sz w:val="20"/>
                <w:lang w:val="sr-Cyrl-RS"/>
              </w:rPr>
              <w:t>а</w:t>
            </w:r>
            <w:r w:rsidRPr="00E94EA8">
              <w:rPr>
                <w:rFonts w:ascii="Times New Roman" w:hAnsi="Times New Roman"/>
                <w:sz w:val="20"/>
              </w:rPr>
              <w:t>времењавању и унапређењу непосредне припреме за час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Предлози за набавку наставних средстава, опреме и одржавање постојећих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Иновације и  разрада вежби код остваривања практичне наставе у школској радионици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Периодична анализа успешности извођења наставе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Руководилац већа</w:t>
            </w:r>
          </w:p>
        </w:tc>
        <w:tc>
          <w:tcPr>
            <w:tcW w:w="1309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Дидактичко-методичко осмишљавање допунског рада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Усвајање принципа израде тестова знања и графичких радова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Припрема и организација такмичења на нивоу школе и републике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Израда тема за матурски и завршни испит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Организација, поправних, завршних и матурских испита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 xml:space="preserve">Избор стручних семинара за екстерно усавршавање 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Обука наставника на стручним семинарима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Предлози и припрена за верификацију нових образовних профила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Вођење записника о раду актива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Чланови већа</w:t>
            </w:r>
          </w:p>
        </w:tc>
        <w:tc>
          <w:tcPr>
            <w:tcW w:w="1309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43503" w:rsidRPr="00F43503" w:rsidTr="00E94EA8">
        <w:trPr>
          <w:trHeight w:val="506"/>
        </w:trPr>
        <w:tc>
          <w:tcPr>
            <w:tcW w:w="425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lastRenderedPageBreak/>
              <w:t>22</w:t>
            </w:r>
          </w:p>
        </w:tc>
        <w:tc>
          <w:tcPr>
            <w:tcW w:w="2836" w:type="dxa"/>
            <w:vAlign w:val="center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Израда извештаја о годишњем раду актива</w:t>
            </w:r>
          </w:p>
        </w:tc>
        <w:tc>
          <w:tcPr>
            <w:tcW w:w="283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4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8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85" w:type="dxa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456" w:type="dxa"/>
            <w:shd w:val="clear" w:color="auto" w:fill="C4BC96" w:themeFill="background2" w:themeFillShade="BF"/>
          </w:tcPr>
          <w:p w:rsidR="00F43503" w:rsidRPr="00F43503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Руководилац већа</w:t>
            </w:r>
          </w:p>
        </w:tc>
        <w:tc>
          <w:tcPr>
            <w:tcW w:w="1309" w:type="dxa"/>
            <w:shd w:val="clear" w:color="auto" w:fill="auto"/>
          </w:tcPr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E94EA8">
              <w:rPr>
                <w:rFonts w:ascii="Times New Roman" w:hAnsi="Times New Roman"/>
                <w:sz w:val="20"/>
              </w:rPr>
              <w:t>Извештај</w:t>
            </w:r>
          </w:p>
          <w:p w:rsidR="00F43503" w:rsidRPr="00E94EA8" w:rsidRDefault="00F43503" w:rsidP="00F4350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</w:tbl>
    <w:p w:rsidR="00CC385B" w:rsidRDefault="00CC385B" w:rsidP="00196CA9">
      <w:pPr>
        <w:rPr>
          <w:rFonts w:asciiTheme="minorHAnsi" w:hAnsiTheme="minorHAnsi"/>
        </w:rPr>
      </w:pPr>
    </w:p>
    <w:p w:rsidR="00F43503" w:rsidRDefault="00F43503" w:rsidP="00196CA9">
      <w:pPr>
        <w:rPr>
          <w:rFonts w:asciiTheme="minorHAnsi" w:hAnsiTheme="minorHAnsi"/>
        </w:rPr>
      </w:pPr>
    </w:p>
    <w:p w:rsidR="00F43503" w:rsidRPr="00F43503" w:rsidRDefault="00F43503" w:rsidP="00196CA9">
      <w:pPr>
        <w:rPr>
          <w:rFonts w:asciiTheme="minorHAnsi" w:hAnsiTheme="minorHAnsi"/>
        </w:rPr>
      </w:pPr>
    </w:p>
    <w:p w:rsidR="00CC385B" w:rsidRDefault="00CC385B" w:rsidP="00196CA9"/>
    <w:p w:rsidR="00941BC0" w:rsidRDefault="00941BC0" w:rsidP="00941BC0">
      <w:pPr>
        <w:jc w:val="center"/>
        <w:rPr>
          <w:rFonts w:ascii="Times New Roman" w:hAnsi="Times New Roman"/>
          <w:b/>
          <w:szCs w:val="24"/>
        </w:rPr>
      </w:pPr>
    </w:p>
    <w:p w:rsidR="00941BC0" w:rsidRPr="005A2A2F" w:rsidRDefault="00941BC0" w:rsidP="005A2A2F">
      <w:pPr>
        <w:pStyle w:val="Heading2"/>
      </w:pPr>
      <w:bookmarkStart w:id="575" w:name="_Toc19013000"/>
      <w:bookmarkStart w:id="576" w:name="_Toc50922336"/>
      <w:bookmarkStart w:id="577" w:name="_Toc82627509"/>
      <w:bookmarkStart w:id="578" w:name="_Toc82637982"/>
      <w:r w:rsidRPr="005A2A2F">
        <w:t>5.12. ПРОГРАМ РАДА СТР</w:t>
      </w:r>
      <w:r w:rsidR="00DC73D5">
        <w:t xml:space="preserve">УЧНОГ </w:t>
      </w:r>
      <w:r w:rsidR="00DC73D5">
        <w:rPr>
          <w:lang w:val="sr-Cyrl-RS"/>
        </w:rPr>
        <w:t>ТИМА</w:t>
      </w:r>
      <w:r w:rsidRPr="005A2A2F">
        <w:t xml:space="preserve"> ЗА САМОВРЕДНОВАЊЕ</w:t>
      </w:r>
      <w:bookmarkEnd w:id="575"/>
      <w:bookmarkEnd w:id="576"/>
      <w:bookmarkEnd w:id="577"/>
      <w:bookmarkEnd w:id="578"/>
    </w:p>
    <w:p w:rsidR="00941BC0" w:rsidRDefault="00941BC0" w:rsidP="00941BC0">
      <w:pPr>
        <w:jc w:val="center"/>
        <w:rPr>
          <w:rFonts w:ascii="Times New Roman" w:hAnsi="Times New Roman"/>
          <w:b/>
          <w:szCs w:val="24"/>
        </w:rPr>
      </w:pPr>
    </w:p>
    <w:p w:rsidR="00941BC0" w:rsidRDefault="00941BC0" w:rsidP="00941BC0">
      <w:pPr>
        <w:jc w:val="center"/>
        <w:rPr>
          <w:rFonts w:ascii="Times New Roman" w:hAnsi="Times New Roman"/>
          <w:b/>
          <w:szCs w:val="24"/>
        </w:rPr>
      </w:pPr>
    </w:p>
    <w:p w:rsidR="00941BC0" w:rsidRPr="009F18A3" w:rsidRDefault="00941BC0" w:rsidP="00941BC0">
      <w:pPr>
        <w:ind w:firstLine="720"/>
        <w:jc w:val="both"/>
        <w:rPr>
          <w:rFonts w:ascii="Times New Roman" w:hAnsi="Times New Roman"/>
          <w:color w:val="000000"/>
          <w:sz w:val="20"/>
          <w:lang w:val="ru-RU"/>
        </w:rPr>
      </w:pPr>
      <w:r w:rsidRPr="009F18A3">
        <w:rPr>
          <w:rFonts w:ascii="Times New Roman" w:hAnsi="Times New Roman"/>
          <w:color w:val="000000"/>
          <w:sz w:val="20"/>
          <w:lang w:val="ru-RU"/>
        </w:rPr>
        <w:t>Циљ самовредновања школе је унапређивање квалитета рада школе. Резултати самовредновања школе представљају основу за израду  акционих планова који су оснава развојног плана школе.</w:t>
      </w:r>
    </w:p>
    <w:p w:rsidR="00941BC0" w:rsidRPr="009F18A3" w:rsidRDefault="00941BC0" w:rsidP="00941BC0">
      <w:pPr>
        <w:rPr>
          <w:rFonts w:ascii="Times New Roman" w:hAnsi="Times New Roman"/>
          <w:color w:val="000000"/>
          <w:sz w:val="20"/>
          <w:lang w:val="ru-RU"/>
        </w:rPr>
      </w:pPr>
    </w:p>
    <w:p w:rsidR="00941BC0" w:rsidRPr="009F18A3" w:rsidRDefault="00941BC0" w:rsidP="00941BC0">
      <w:pPr>
        <w:jc w:val="both"/>
        <w:rPr>
          <w:rFonts w:ascii="Times New Roman" w:hAnsi="Times New Roman"/>
          <w:color w:val="000000"/>
          <w:sz w:val="20"/>
          <w:lang w:val="ru-RU"/>
        </w:rPr>
      </w:pPr>
      <w:r w:rsidRPr="009F18A3">
        <w:rPr>
          <w:rFonts w:ascii="Times New Roman" w:hAnsi="Times New Roman"/>
          <w:color w:val="000000"/>
          <w:sz w:val="20"/>
          <w:lang w:val="ru-RU"/>
        </w:rPr>
        <w:t>Задаци Тима за самовредновање су:</w:t>
      </w:r>
    </w:p>
    <w:p w:rsidR="00941BC0" w:rsidRPr="009F18A3" w:rsidRDefault="00941BC0" w:rsidP="00941BC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9F18A3">
        <w:rPr>
          <w:rFonts w:ascii="Times New Roman" w:hAnsi="Times New Roman"/>
          <w:color w:val="000000"/>
          <w:sz w:val="20"/>
          <w:szCs w:val="20"/>
        </w:rPr>
        <w:t>доношење плана самовредновања,</w:t>
      </w:r>
    </w:p>
    <w:p w:rsidR="008A079C" w:rsidRDefault="008A079C" w:rsidP="00941BC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избор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кључне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области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или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појединог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подручја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и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показатеља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самовредновања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у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току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једне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школске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године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(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за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школску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2021/2022.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годину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изабрана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је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област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Подршка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8A079C">
        <w:rPr>
          <w:rFonts w:ascii="Times New Roman" w:hAnsi="Times New Roman" w:hint="eastAsia"/>
          <w:color w:val="000000"/>
          <w:sz w:val="20"/>
          <w:szCs w:val="20"/>
          <w:lang w:val="ru-RU"/>
        </w:rPr>
        <w:t>ученицима</w:t>
      </w: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>)</w:t>
      </w:r>
    </w:p>
    <w:p w:rsidR="00941BC0" w:rsidRPr="008A079C" w:rsidRDefault="00941BC0" w:rsidP="00941BC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8A079C">
        <w:rPr>
          <w:rFonts w:ascii="Times New Roman" w:hAnsi="Times New Roman"/>
          <w:color w:val="000000"/>
          <w:sz w:val="20"/>
          <w:szCs w:val="20"/>
          <w:lang w:val="ru-RU"/>
        </w:rPr>
        <w:t xml:space="preserve">обезбеђивање услова да се процес самовредновања спроведе, </w:t>
      </w:r>
    </w:p>
    <w:p w:rsidR="00941BC0" w:rsidRPr="009F18A3" w:rsidRDefault="00941BC0" w:rsidP="00941BC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9F18A3">
        <w:rPr>
          <w:rFonts w:ascii="Times New Roman" w:hAnsi="Times New Roman"/>
          <w:color w:val="000000"/>
          <w:sz w:val="20"/>
          <w:szCs w:val="20"/>
          <w:lang w:val="ru-RU"/>
        </w:rPr>
        <w:t xml:space="preserve">усаглашавање правила понашања и деловања, </w:t>
      </w:r>
    </w:p>
    <w:p w:rsidR="00941BC0" w:rsidRDefault="00941BC0" w:rsidP="00941BC0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9F18A3">
        <w:rPr>
          <w:rFonts w:ascii="Times New Roman" w:hAnsi="Times New Roman"/>
          <w:color w:val="000000"/>
          <w:sz w:val="20"/>
          <w:szCs w:val="20"/>
          <w:lang w:val="ru-RU"/>
        </w:rPr>
        <w:t>утврђивање правила чувања, заштите и располагања подацима.</w:t>
      </w:r>
    </w:p>
    <w:p w:rsidR="009F18A3" w:rsidRPr="009F18A3" w:rsidRDefault="009F18A3" w:rsidP="009F18A3">
      <w:pPr>
        <w:pStyle w:val="ListParagraph"/>
        <w:spacing w:after="0"/>
        <w:ind w:left="78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195842" w:rsidRDefault="009F18A3" w:rsidP="00195842">
      <w:pPr>
        <w:jc w:val="both"/>
        <w:rPr>
          <w:rFonts w:ascii="Times New Roman" w:hAnsi="Times New Roman"/>
          <w:color w:val="000000"/>
          <w:sz w:val="20"/>
          <w:lang w:val="ru-RU"/>
        </w:rPr>
      </w:pPr>
      <w:r w:rsidRPr="009F18A3">
        <w:rPr>
          <w:rFonts w:ascii="Times New Roman" w:hAnsi="Times New Roman" w:hint="eastAsia"/>
          <w:color w:val="000000"/>
          <w:sz w:val="20"/>
          <w:lang w:val="ru-RU"/>
        </w:rPr>
        <w:t>Због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ванредних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околности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везаних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за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пандемију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корона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вируса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последњи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састанак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тима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за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самовредновање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одржан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је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13.2.2020.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године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тако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да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није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у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потпуности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завршен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процес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самовредновања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за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изабрану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област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Програмирање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,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планирање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и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извештавање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.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На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предлог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тима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у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школској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2020/2021.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години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довршиће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се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самовредновање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започете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области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програм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ће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се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реализовати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по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динамици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прилагођеној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тренутној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ситуацији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са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корона</w:t>
      </w:r>
      <w:r w:rsidRPr="009F18A3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9F18A3">
        <w:rPr>
          <w:rFonts w:ascii="Times New Roman" w:hAnsi="Times New Roman" w:hint="eastAsia"/>
          <w:color w:val="000000"/>
          <w:sz w:val="20"/>
          <w:lang w:val="ru-RU"/>
        </w:rPr>
        <w:t>вирусом</w:t>
      </w:r>
      <w:r w:rsidRPr="009F18A3">
        <w:rPr>
          <w:rFonts w:ascii="Times New Roman" w:hAnsi="Times New Roman"/>
          <w:color w:val="000000"/>
          <w:sz w:val="20"/>
          <w:lang w:val="ru-RU"/>
        </w:rPr>
        <w:t>.</w:t>
      </w:r>
    </w:p>
    <w:p w:rsidR="008A079C" w:rsidRDefault="008A079C" w:rsidP="00195842">
      <w:pPr>
        <w:jc w:val="both"/>
        <w:rPr>
          <w:rFonts w:ascii="Times New Roman" w:hAnsi="Times New Roman"/>
          <w:color w:val="000000"/>
          <w:sz w:val="20"/>
          <w:lang w:val="ru-RU"/>
        </w:rPr>
      </w:pPr>
    </w:p>
    <w:p w:rsidR="008A079C" w:rsidRDefault="008A079C" w:rsidP="00195842">
      <w:pPr>
        <w:jc w:val="both"/>
        <w:rPr>
          <w:rFonts w:ascii="Times New Roman" w:hAnsi="Times New Roman"/>
          <w:color w:val="000000"/>
          <w:sz w:val="20"/>
          <w:lang w:val="ru-RU"/>
        </w:rPr>
      </w:pPr>
    </w:p>
    <w:tbl>
      <w:tblPr>
        <w:tblW w:w="0" w:type="auto"/>
        <w:jc w:val="center"/>
        <w:tblInd w:w="-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17"/>
        <w:gridCol w:w="2520"/>
        <w:gridCol w:w="1772"/>
        <w:gridCol w:w="2365"/>
      </w:tblGrid>
      <w:tr w:rsidR="008A079C" w:rsidRPr="008A079C" w:rsidTr="003B092F">
        <w:trPr>
          <w:trHeight w:val="530"/>
          <w:jc w:val="center"/>
        </w:trPr>
        <w:tc>
          <w:tcPr>
            <w:tcW w:w="3717" w:type="dxa"/>
            <w:tcBorders>
              <w:top w:val="double" w:sz="4" w:space="0" w:color="auto"/>
              <w:left w:val="double" w:sz="4" w:space="0" w:color="auto"/>
            </w:tcBorders>
            <w:shd w:val="clear" w:color="auto" w:fill="F2DBDB" w:themeFill="accent2" w:themeFillTint="33"/>
            <w:vAlign w:val="center"/>
          </w:tcPr>
          <w:p w:rsidR="008A079C" w:rsidRPr="008A079C" w:rsidRDefault="008A079C" w:rsidP="008A079C">
            <w:pPr>
              <w:jc w:val="center"/>
              <w:rPr>
                <w:rFonts w:ascii="Times New Roman" w:hAnsi="Times New Roman"/>
                <w:szCs w:val="28"/>
              </w:rPr>
            </w:pPr>
            <w:r w:rsidRPr="008A079C">
              <w:rPr>
                <w:rFonts w:ascii="Times New Roman" w:hAnsi="Times New Roman"/>
                <w:szCs w:val="28"/>
              </w:rPr>
              <w:t>Активности</w:t>
            </w:r>
          </w:p>
        </w:tc>
        <w:tc>
          <w:tcPr>
            <w:tcW w:w="2520" w:type="dxa"/>
            <w:tcBorders>
              <w:top w:val="double" w:sz="4" w:space="0" w:color="auto"/>
            </w:tcBorders>
            <w:shd w:val="clear" w:color="auto" w:fill="F2DBDB" w:themeFill="accent2" w:themeFillTint="33"/>
            <w:vAlign w:val="center"/>
          </w:tcPr>
          <w:p w:rsidR="008A079C" w:rsidRPr="008A079C" w:rsidRDefault="008A079C" w:rsidP="008A079C">
            <w:pPr>
              <w:jc w:val="center"/>
              <w:rPr>
                <w:rFonts w:ascii="Times New Roman" w:hAnsi="Times New Roman"/>
                <w:szCs w:val="28"/>
              </w:rPr>
            </w:pPr>
            <w:r w:rsidRPr="008A079C">
              <w:rPr>
                <w:rFonts w:ascii="Times New Roman" w:hAnsi="Times New Roman"/>
                <w:szCs w:val="28"/>
              </w:rPr>
              <w:t>Носиоци активности</w:t>
            </w:r>
          </w:p>
        </w:tc>
        <w:tc>
          <w:tcPr>
            <w:tcW w:w="1772" w:type="dxa"/>
            <w:tcBorders>
              <w:top w:val="doub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8A079C" w:rsidRPr="008A079C" w:rsidRDefault="008A079C" w:rsidP="008A079C">
            <w:pPr>
              <w:jc w:val="center"/>
              <w:rPr>
                <w:rFonts w:ascii="Times New Roman" w:hAnsi="Times New Roman"/>
                <w:szCs w:val="28"/>
              </w:rPr>
            </w:pPr>
            <w:r w:rsidRPr="008A079C">
              <w:rPr>
                <w:rFonts w:ascii="Times New Roman" w:hAnsi="Times New Roman"/>
                <w:szCs w:val="28"/>
              </w:rPr>
              <w:t>Време реализације</w:t>
            </w:r>
          </w:p>
        </w:tc>
        <w:tc>
          <w:tcPr>
            <w:tcW w:w="236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DBDB" w:themeFill="accent2" w:themeFillTint="33"/>
          </w:tcPr>
          <w:p w:rsidR="008A079C" w:rsidRPr="008A079C" w:rsidRDefault="008A079C" w:rsidP="008A079C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 w:rsidRPr="008A079C">
              <w:rPr>
                <w:rFonts w:ascii="Times New Roman" w:hAnsi="Times New Roman"/>
                <w:szCs w:val="28"/>
                <w:lang w:val="sr-Cyrl-RS"/>
              </w:rPr>
              <w:t>Начин праћења остварености (докази)</w:t>
            </w:r>
          </w:p>
        </w:tc>
      </w:tr>
      <w:tr w:rsidR="008A079C" w:rsidRPr="008A079C" w:rsidTr="003B092F">
        <w:trPr>
          <w:trHeight w:val="1000"/>
          <w:jc w:val="center"/>
        </w:trPr>
        <w:tc>
          <w:tcPr>
            <w:tcW w:w="3717" w:type="dxa"/>
            <w:tcBorders>
              <w:left w:val="double" w:sz="4" w:space="0" w:color="auto"/>
            </w:tcBorders>
            <w:vAlign w:val="center"/>
          </w:tcPr>
          <w:p w:rsidR="008A079C" w:rsidRPr="008A079C" w:rsidRDefault="008A079C" w:rsidP="00320D95">
            <w:pPr>
              <w:numPr>
                <w:ilvl w:val="0"/>
                <w:numId w:val="141"/>
              </w:num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 xml:space="preserve">Конституисање стручног </w:t>
            </w:r>
            <w:r w:rsidRPr="008A079C">
              <w:rPr>
                <w:rFonts w:ascii="Times New Roman" w:hAnsi="Times New Roman"/>
                <w:sz w:val="20"/>
                <w:lang w:val="sr-Cyrl-RS"/>
              </w:rPr>
              <w:t>тима</w:t>
            </w:r>
            <w:r w:rsidRPr="008A079C">
              <w:rPr>
                <w:rFonts w:ascii="Times New Roman" w:hAnsi="Times New Roman"/>
                <w:sz w:val="20"/>
                <w:lang w:val="ru-RU"/>
              </w:rPr>
              <w:t xml:space="preserve"> и израда програма рада</w:t>
            </w:r>
          </w:p>
          <w:p w:rsidR="008A079C" w:rsidRPr="008A079C" w:rsidRDefault="008A079C" w:rsidP="00320D95">
            <w:pPr>
              <w:numPr>
                <w:ilvl w:val="0"/>
                <w:numId w:val="141"/>
              </w:num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Предлог области самовредновања</w:t>
            </w:r>
          </w:p>
        </w:tc>
        <w:tc>
          <w:tcPr>
            <w:tcW w:w="2520" w:type="dxa"/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sr-Cyrl-CS"/>
              </w:rPr>
            </w:pPr>
            <w:r w:rsidRPr="008A079C">
              <w:rPr>
                <w:rFonts w:ascii="Times New Roman" w:hAnsi="Times New Roman"/>
                <w:sz w:val="20"/>
                <w:lang w:val="sr-Cyrl-CS"/>
              </w:rPr>
              <w:t xml:space="preserve"> Чланови тима за самовредновање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август 2021.</w:t>
            </w:r>
          </w:p>
        </w:tc>
        <w:tc>
          <w:tcPr>
            <w:tcW w:w="236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Записник са састанка тима</w:t>
            </w:r>
          </w:p>
        </w:tc>
      </w:tr>
      <w:tr w:rsidR="008A079C" w:rsidRPr="008A079C" w:rsidTr="003B092F">
        <w:trPr>
          <w:trHeight w:val="843"/>
          <w:jc w:val="center"/>
        </w:trPr>
        <w:tc>
          <w:tcPr>
            <w:tcW w:w="3717" w:type="dxa"/>
            <w:tcBorders>
              <w:lef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Заједнички састанак са представницима :</w:t>
            </w:r>
          </w:p>
          <w:p w:rsidR="008A079C" w:rsidRPr="008A079C" w:rsidRDefault="008A079C" w:rsidP="00320D95">
            <w:pPr>
              <w:numPr>
                <w:ilvl w:val="0"/>
                <w:numId w:val="142"/>
              </w:numPr>
              <w:overflowPunct/>
              <w:textAlignment w:val="auto"/>
              <w:rPr>
                <w:rFonts w:ascii="Times New Roman" w:hAnsi="Times New Roman"/>
                <w:bCs/>
                <w:color w:val="000000"/>
                <w:sz w:val="20"/>
                <w:lang w:val="sr-Cyrl-RS" w:eastAsia="sr-Latn-CS"/>
              </w:rPr>
            </w:pP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>Тим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Cyrl-RS" w:eastAsia="sr-Latn-CS"/>
              </w:rPr>
              <w:t>а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 xml:space="preserve"> за инклузивно образовање </w:t>
            </w:r>
          </w:p>
          <w:p w:rsidR="008A079C" w:rsidRPr="008A079C" w:rsidRDefault="008A079C" w:rsidP="00320D95">
            <w:pPr>
              <w:numPr>
                <w:ilvl w:val="0"/>
                <w:numId w:val="142"/>
              </w:numPr>
              <w:overflowPunct/>
              <w:textAlignment w:val="auto"/>
              <w:rPr>
                <w:rFonts w:ascii="Times New Roman" w:hAnsi="Times New Roman"/>
                <w:bCs/>
                <w:color w:val="000000"/>
                <w:sz w:val="20"/>
                <w:lang w:val="sr-Cyrl-RS" w:eastAsia="sr-Latn-CS"/>
              </w:rPr>
            </w:pPr>
            <w:r w:rsidRPr="008A079C">
              <w:rPr>
                <w:rFonts w:ascii="Times New Roman" w:hAnsi="Times New Roman"/>
                <w:bCs/>
                <w:color w:val="000000"/>
                <w:sz w:val="20"/>
                <w:lang w:eastAsia="sr-Latn-CS"/>
              </w:rPr>
              <w:t xml:space="preserve">  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Cyrl-RS" w:eastAsia="sr-Latn-CS"/>
              </w:rPr>
              <w:t>Тима за професионални развој</w:t>
            </w:r>
          </w:p>
          <w:p w:rsidR="008A079C" w:rsidRPr="008A079C" w:rsidRDefault="008A079C" w:rsidP="00320D95">
            <w:pPr>
              <w:numPr>
                <w:ilvl w:val="0"/>
                <w:numId w:val="142"/>
              </w:numPr>
              <w:overflowPunct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>Тим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Cyrl-RS" w:eastAsia="sr-Latn-CS"/>
              </w:rPr>
              <w:t>а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 xml:space="preserve"> за заштиту од дискриминације, насиља, злостављања и занемаривања </w:t>
            </w:r>
          </w:p>
          <w:p w:rsidR="008A079C" w:rsidRPr="008A079C" w:rsidRDefault="008A079C" w:rsidP="00320D95">
            <w:pPr>
              <w:numPr>
                <w:ilvl w:val="0"/>
                <w:numId w:val="142"/>
              </w:numPr>
              <w:overflowPunct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>Тим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Cyrl-RS" w:eastAsia="sr-Latn-CS"/>
              </w:rPr>
              <w:t>а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 xml:space="preserve"> за обезбеђивање квалитета и развој установе </w:t>
            </w:r>
          </w:p>
          <w:p w:rsidR="008A079C" w:rsidRPr="008A079C" w:rsidRDefault="008A079C" w:rsidP="00320D95">
            <w:pPr>
              <w:numPr>
                <w:ilvl w:val="0"/>
                <w:numId w:val="142"/>
              </w:numPr>
              <w:overflowPunct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>Пројектн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Cyrl-RS" w:eastAsia="sr-Latn-CS"/>
              </w:rPr>
              <w:t>ог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 xml:space="preserve"> Тим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Cyrl-RS" w:eastAsia="sr-Latn-CS"/>
              </w:rPr>
              <w:t>а</w:t>
            </w: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 xml:space="preserve"> „Заједно ка средњој школи“ </w:t>
            </w:r>
          </w:p>
          <w:p w:rsidR="008A079C" w:rsidRPr="008A079C" w:rsidRDefault="008A079C" w:rsidP="008A079C">
            <w:pPr>
              <w:overflowPunct/>
              <w:ind w:left="720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  <w:lang w:val="sr-Latn-CS" w:eastAsia="sr-Latn-CS"/>
              </w:rPr>
            </w:pPr>
            <w:r w:rsidRPr="008A079C">
              <w:rPr>
                <w:rFonts w:ascii="Times New Roman" w:hAnsi="Times New Roman"/>
                <w:bCs/>
                <w:color w:val="000000"/>
                <w:sz w:val="20"/>
                <w:lang w:val="sr-Latn-CS" w:eastAsia="sr-Latn-CS"/>
              </w:rPr>
              <w:t>Фондација Престалоци</w:t>
            </w:r>
          </w:p>
          <w:p w:rsidR="008A079C" w:rsidRPr="008A079C" w:rsidRDefault="008A079C" w:rsidP="008A079C">
            <w:pPr>
              <w:overflowPunct/>
              <w:ind w:left="720"/>
              <w:textAlignment w:val="auto"/>
              <w:rPr>
                <w:rFonts w:ascii="Times New Roman" w:hAnsi="Times New Roman"/>
                <w:color w:val="000000"/>
                <w:sz w:val="20"/>
                <w:lang w:val="sr-Latn-CS" w:eastAsia="sr-Latn-CS"/>
              </w:rPr>
            </w:pPr>
          </w:p>
          <w:p w:rsidR="008A079C" w:rsidRPr="008A079C" w:rsidRDefault="008A079C" w:rsidP="008A079C">
            <w:pPr>
              <w:overflowPunct/>
              <w:ind w:left="720"/>
              <w:textAlignment w:val="auto"/>
              <w:rPr>
                <w:rFonts w:ascii="Times New Roman" w:hAnsi="Times New Roman"/>
                <w:color w:val="000000"/>
                <w:sz w:val="20"/>
                <w:lang w:val="sr-Cyrl-RS" w:eastAsia="sr-Latn-CS"/>
              </w:rPr>
            </w:pPr>
            <w:r w:rsidRPr="008A079C">
              <w:rPr>
                <w:rFonts w:ascii="Times New Roman" w:hAnsi="Times New Roman"/>
                <w:b/>
                <w:bCs/>
                <w:color w:val="000000"/>
                <w:sz w:val="20"/>
                <w:lang w:val="sr-Latn-CS" w:eastAsia="sr-Latn-CS"/>
              </w:rPr>
              <w:t xml:space="preserve"> </w:t>
            </w: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520" w:type="dxa"/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sr-Cyrl-RS"/>
              </w:rPr>
            </w:pPr>
            <w:r w:rsidRPr="008A079C">
              <w:rPr>
                <w:rFonts w:ascii="Times New Roman" w:hAnsi="Times New Roman"/>
                <w:sz w:val="20"/>
                <w:lang w:val="sr-Cyrl-RS"/>
              </w:rPr>
              <w:t>Чланови тима за самовредновање</w:t>
            </w: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sr-Cyrl-RS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Септембар -Октобар 2021.</w:t>
            </w:r>
          </w:p>
        </w:tc>
        <w:tc>
          <w:tcPr>
            <w:tcW w:w="236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Записник са састанка тима</w:t>
            </w: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8A079C" w:rsidRPr="008A079C" w:rsidTr="003B092F">
        <w:trPr>
          <w:trHeight w:val="843"/>
          <w:jc w:val="center"/>
        </w:trPr>
        <w:tc>
          <w:tcPr>
            <w:tcW w:w="3717" w:type="dxa"/>
            <w:tcBorders>
              <w:lef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Израда инструмената за самовредновање</w:t>
            </w:r>
          </w:p>
        </w:tc>
        <w:tc>
          <w:tcPr>
            <w:tcW w:w="2520" w:type="dxa"/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sr-Cyrl-RS"/>
              </w:rPr>
            </w:pPr>
            <w:r w:rsidRPr="008A079C">
              <w:rPr>
                <w:rFonts w:ascii="Times New Roman" w:hAnsi="Times New Roman"/>
                <w:sz w:val="20"/>
              </w:rPr>
              <w:t xml:space="preserve">Чланови </w:t>
            </w:r>
            <w:r w:rsidRPr="008A079C">
              <w:rPr>
                <w:rFonts w:ascii="Times New Roman" w:hAnsi="Times New Roman"/>
                <w:sz w:val="20"/>
                <w:lang w:val="sr-Cyrl-RS"/>
              </w:rPr>
              <w:t xml:space="preserve"> тима</w:t>
            </w:r>
            <w:r w:rsidRPr="008A079C">
              <w:rPr>
                <w:rFonts w:ascii="Times New Roman" w:hAnsi="Times New Roman"/>
                <w:sz w:val="20"/>
                <w:lang w:val="sr-Cyrl-CS"/>
              </w:rPr>
              <w:t xml:space="preserve"> за самовредновање (и представници других тимова који се баве  </w:t>
            </w:r>
            <w:r w:rsidRPr="008A079C">
              <w:rPr>
                <w:rFonts w:ascii="Times New Roman" w:hAnsi="Times New Roman"/>
                <w:sz w:val="20"/>
                <w:lang w:val="sr-Cyrl-CS"/>
              </w:rPr>
              <w:lastRenderedPageBreak/>
              <w:t>подршком ученицима)</w:t>
            </w: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lastRenderedPageBreak/>
              <w:t>новембар  2021.</w:t>
            </w:r>
          </w:p>
        </w:tc>
        <w:tc>
          <w:tcPr>
            <w:tcW w:w="236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Записник са састанка тима</w:t>
            </w: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Изабрани инструменти за самовредновање</w:t>
            </w:r>
          </w:p>
        </w:tc>
      </w:tr>
      <w:tr w:rsidR="008A079C" w:rsidRPr="008A079C" w:rsidTr="003B092F">
        <w:trPr>
          <w:trHeight w:val="710"/>
          <w:jc w:val="center"/>
        </w:trPr>
        <w:tc>
          <w:tcPr>
            <w:tcW w:w="3717" w:type="dxa"/>
            <w:tcBorders>
              <w:lef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lastRenderedPageBreak/>
              <w:t>Спровођење истраживања, прикупљање података</w:t>
            </w:r>
          </w:p>
        </w:tc>
        <w:tc>
          <w:tcPr>
            <w:tcW w:w="2520" w:type="dxa"/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</w:rPr>
              <w:t xml:space="preserve">Чланови </w:t>
            </w:r>
            <w:r w:rsidRPr="008A079C">
              <w:rPr>
                <w:rFonts w:ascii="Times New Roman" w:hAnsi="Times New Roman"/>
                <w:sz w:val="20"/>
                <w:lang w:val="sr-Cyrl-RS"/>
              </w:rPr>
              <w:t xml:space="preserve"> тима</w:t>
            </w:r>
            <w:r w:rsidRPr="008A079C">
              <w:rPr>
                <w:rFonts w:ascii="Times New Roman" w:hAnsi="Times New Roman"/>
                <w:sz w:val="20"/>
                <w:lang w:val="sr-Cyrl-CS"/>
              </w:rPr>
              <w:t xml:space="preserve"> за самовредновање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децембар 2021.</w:t>
            </w:r>
          </w:p>
        </w:tc>
        <w:tc>
          <w:tcPr>
            <w:tcW w:w="236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Подаци о обављеним истраживањима</w:t>
            </w:r>
          </w:p>
        </w:tc>
      </w:tr>
      <w:tr w:rsidR="008A079C" w:rsidRPr="008A079C" w:rsidTr="003B092F">
        <w:trPr>
          <w:trHeight w:val="584"/>
          <w:jc w:val="center"/>
        </w:trPr>
        <w:tc>
          <w:tcPr>
            <w:tcW w:w="3717" w:type="dxa"/>
            <w:tcBorders>
              <w:lef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Обрада и  анализа података истраживања</w:t>
            </w:r>
          </w:p>
        </w:tc>
        <w:tc>
          <w:tcPr>
            <w:tcW w:w="2520" w:type="dxa"/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</w:rPr>
            </w:pPr>
            <w:r w:rsidRPr="008A079C">
              <w:rPr>
                <w:rFonts w:ascii="Times New Roman" w:hAnsi="Times New Roman"/>
                <w:sz w:val="20"/>
              </w:rPr>
              <w:t xml:space="preserve">Чланови </w:t>
            </w:r>
            <w:r w:rsidRPr="008A079C">
              <w:rPr>
                <w:rFonts w:ascii="Times New Roman" w:hAnsi="Times New Roman"/>
                <w:sz w:val="20"/>
                <w:lang w:val="sr-Cyrl-RS"/>
              </w:rPr>
              <w:t xml:space="preserve"> тима </w:t>
            </w:r>
            <w:r w:rsidRPr="008A079C">
              <w:rPr>
                <w:rFonts w:ascii="Times New Roman" w:hAnsi="Times New Roman"/>
                <w:sz w:val="20"/>
                <w:lang w:val="sr-Cyrl-CS"/>
              </w:rPr>
              <w:t>за самовредновање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фебруар 2022.</w:t>
            </w: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6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079C" w:rsidRPr="008A079C" w:rsidRDefault="008A079C" w:rsidP="00320D95">
            <w:pPr>
              <w:numPr>
                <w:ilvl w:val="0"/>
                <w:numId w:val="145"/>
              </w:numPr>
              <w:overflowPunct/>
              <w:autoSpaceDE/>
              <w:autoSpaceDN/>
              <w:adjustRightInd/>
              <w:spacing w:after="200" w:line="276" w:lineRule="auto"/>
              <w:ind w:left="57" w:firstLine="13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 xml:space="preserve">Подаци о обављеним истраживањима </w:t>
            </w:r>
          </w:p>
          <w:p w:rsidR="008A079C" w:rsidRPr="008A079C" w:rsidRDefault="008A079C" w:rsidP="00320D95">
            <w:pPr>
              <w:numPr>
                <w:ilvl w:val="0"/>
                <w:numId w:val="145"/>
              </w:numPr>
              <w:overflowPunct/>
              <w:autoSpaceDE/>
              <w:autoSpaceDN/>
              <w:adjustRightInd/>
              <w:spacing w:after="200" w:line="276" w:lineRule="auto"/>
              <w:ind w:left="57" w:firstLine="13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Записник са састанка тима</w:t>
            </w:r>
          </w:p>
          <w:p w:rsidR="008A079C" w:rsidRPr="008A079C" w:rsidRDefault="008A079C" w:rsidP="008A079C">
            <w:pPr>
              <w:ind w:left="57" w:firstLine="13"/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8A079C" w:rsidRPr="008A079C" w:rsidTr="003B092F">
        <w:trPr>
          <w:trHeight w:val="890"/>
          <w:jc w:val="center"/>
        </w:trPr>
        <w:tc>
          <w:tcPr>
            <w:tcW w:w="3717" w:type="dxa"/>
            <w:tcBorders>
              <w:lef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Квалитативна обрада података</w:t>
            </w:r>
          </w:p>
        </w:tc>
        <w:tc>
          <w:tcPr>
            <w:tcW w:w="2520" w:type="dxa"/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 xml:space="preserve">Чланови тима </w:t>
            </w:r>
            <w:r w:rsidRPr="008A079C">
              <w:rPr>
                <w:rFonts w:ascii="Times New Roman" w:hAnsi="Times New Roman"/>
                <w:sz w:val="20"/>
                <w:lang w:val="sr-Cyrl-CS"/>
              </w:rPr>
              <w:t>за самовредновање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март 2022.</w:t>
            </w: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6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Записник са састанка тима</w:t>
            </w:r>
          </w:p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8A079C" w:rsidRPr="008A079C" w:rsidTr="003B092F">
        <w:trPr>
          <w:trHeight w:val="798"/>
          <w:jc w:val="center"/>
        </w:trPr>
        <w:tc>
          <w:tcPr>
            <w:tcW w:w="3717" w:type="dxa"/>
            <w:tcBorders>
              <w:lef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Израда акционих планова по показатељима вредновања</w:t>
            </w:r>
          </w:p>
        </w:tc>
        <w:tc>
          <w:tcPr>
            <w:tcW w:w="2520" w:type="dxa"/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Чланови тима</w:t>
            </w:r>
            <w:r w:rsidRPr="008A079C">
              <w:rPr>
                <w:rFonts w:ascii="Times New Roman" w:hAnsi="Times New Roman"/>
                <w:sz w:val="20"/>
                <w:lang w:val="sr-Cyrl-CS"/>
              </w:rPr>
              <w:t xml:space="preserve"> за самовредновање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март 2022.</w:t>
            </w:r>
          </w:p>
        </w:tc>
        <w:tc>
          <w:tcPr>
            <w:tcW w:w="236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Израђен акциони план</w:t>
            </w:r>
          </w:p>
        </w:tc>
      </w:tr>
      <w:tr w:rsidR="008A079C" w:rsidRPr="008A079C" w:rsidTr="003B092F">
        <w:trPr>
          <w:trHeight w:val="890"/>
          <w:jc w:val="center"/>
        </w:trPr>
        <w:tc>
          <w:tcPr>
            <w:tcW w:w="371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A079C" w:rsidRPr="008A079C" w:rsidRDefault="008A079C" w:rsidP="00320D95">
            <w:pPr>
              <w:numPr>
                <w:ilvl w:val="0"/>
                <w:numId w:val="143"/>
              </w:numPr>
              <w:overflowPunct/>
              <w:autoSpaceDE/>
              <w:autoSpaceDN/>
              <w:adjustRightInd/>
              <w:spacing w:after="200" w:line="276" w:lineRule="auto"/>
              <w:ind w:left="142" w:hanging="11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Израда финалног извештаја о поступку самовредновања</w:t>
            </w:r>
          </w:p>
          <w:p w:rsidR="008A079C" w:rsidRPr="008A079C" w:rsidRDefault="008A079C" w:rsidP="00320D95">
            <w:pPr>
              <w:numPr>
                <w:ilvl w:val="0"/>
                <w:numId w:val="143"/>
              </w:numPr>
              <w:overflowPunct/>
              <w:autoSpaceDE/>
              <w:autoSpaceDN/>
              <w:adjustRightInd/>
              <w:spacing w:after="200" w:line="276" w:lineRule="auto"/>
              <w:ind w:left="142" w:hanging="11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 xml:space="preserve">Вредновање остварености активности предвиђених акционим планом за унапређење квалитета за претходно вредновану област </w:t>
            </w:r>
          </w:p>
        </w:tc>
        <w:tc>
          <w:tcPr>
            <w:tcW w:w="2520" w:type="dxa"/>
            <w:tcBorders>
              <w:bottom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sr-Cyrl-RS"/>
              </w:rPr>
            </w:pPr>
            <w:r w:rsidRPr="008A079C">
              <w:rPr>
                <w:rFonts w:ascii="Times New Roman" w:hAnsi="Times New Roman"/>
                <w:sz w:val="20"/>
              </w:rPr>
              <w:t xml:space="preserve">Руководилац стручног </w:t>
            </w:r>
            <w:r w:rsidRPr="008A079C">
              <w:rPr>
                <w:rFonts w:ascii="Times New Roman" w:hAnsi="Times New Roman"/>
                <w:sz w:val="20"/>
                <w:lang w:val="sr-Cyrl-RS"/>
              </w:rPr>
              <w:t>тима</w:t>
            </w:r>
          </w:p>
        </w:tc>
        <w:tc>
          <w:tcPr>
            <w:tcW w:w="1772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јун 2022.</w:t>
            </w:r>
          </w:p>
        </w:tc>
        <w:tc>
          <w:tcPr>
            <w:tcW w:w="2365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A079C" w:rsidRPr="008A079C" w:rsidRDefault="008A079C" w:rsidP="008A079C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320D95">
            <w:pPr>
              <w:numPr>
                <w:ilvl w:val="0"/>
                <w:numId w:val="144"/>
              </w:numPr>
              <w:overflowPunct/>
              <w:autoSpaceDE/>
              <w:autoSpaceDN/>
              <w:adjustRightInd/>
              <w:spacing w:after="200" w:line="276" w:lineRule="auto"/>
              <w:ind w:left="-122" w:firstLine="13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Израђен извештај о самовредновању</w:t>
            </w:r>
          </w:p>
          <w:p w:rsidR="008A079C" w:rsidRPr="008A079C" w:rsidRDefault="008A079C" w:rsidP="008A079C">
            <w:pPr>
              <w:ind w:left="-122" w:firstLine="13"/>
              <w:rPr>
                <w:rFonts w:ascii="Times New Roman" w:hAnsi="Times New Roman"/>
                <w:sz w:val="20"/>
                <w:lang w:val="ru-RU"/>
              </w:rPr>
            </w:pPr>
          </w:p>
          <w:p w:rsidR="008A079C" w:rsidRPr="008A079C" w:rsidRDefault="008A079C" w:rsidP="00320D95">
            <w:pPr>
              <w:numPr>
                <w:ilvl w:val="0"/>
                <w:numId w:val="144"/>
              </w:numPr>
              <w:overflowPunct/>
              <w:autoSpaceDE/>
              <w:autoSpaceDN/>
              <w:adjustRightInd/>
              <w:spacing w:after="200" w:line="276" w:lineRule="auto"/>
              <w:ind w:left="-122" w:firstLine="13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8A079C">
              <w:rPr>
                <w:rFonts w:ascii="Times New Roman" w:hAnsi="Times New Roman"/>
                <w:sz w:val="20"/>
                <w:lang w:val="ru-RU"/>
              </w:rPr>
              <w:t>Израђен извештај о остварености акционог плана за претходну ш.г.</w:t>
            </w:r>
          </w:p>
        </w:tc>
      </w:tr>
    </w:tbl>
    <w:p w:rsidR="008A079C" w:rsidRPr="009F18A3" w:rsidRDefault="008A079C" w:rsidP="00195842">
      <w:pPr>
        <w:jc w:val="both"/>
        <w:rPr>
          <w:rFonts w:ascii="Times New Roman" w:hAnsi="Times New Roman"/>
          <w:color w:val="000000"/>
          <w:sz w:val="20"/>
          <w:lang w:val="ru-RU"/>
        </w:rPr>
      </w:pPr>
    </w:p>
    <w:p w:rsidR="00195842" w:rsidRPr="00195842" w:rsidRDefault="00195842" w:rsidP="00195842">
      <w:pPr>
        <w:jc w:val="both"/>
        <w:rPr>
          <w:rFonts w:ascii="Times New Roman" w:hAnsi="Times New Roman"/>
          <w:color w:val="000000"/>
          <w:szCs w:val="24"/>
          <w:lang w:val="ru-RU"/>
        </w:rPr>
      </w:pPr>
    </w:p>
    <w:p w:rsidR="00941BC0" w:rsidRPr="00020D7C" w:rsidRDefault="00020D7C" w:rsidP="00020D7C">
      <w:pPr>
        <w:jc w:val="right"/>
        <w:rPr>
          <w:rFonts w:ascii="Times New Roman" w:hAnsi="Times New Roman"/>
          <w:sz w:val="22"/>
          <w:szCs w:val="22"/>
          <w:lang w:val="sr-Cyrl-RS"/>
        </w:rPr>
      </w:pPr>
      <w:r w:rsidRPr="00020D7C">
        <w:rPr>
          <w:rFonts w:ascii="Times New Roman" w:hAnsi="Times New Roman" w:hint="eastAsia"/>
          <w:sz w:val="22"/>
          <w:szCs w:val="22"/>
          <w:lang w:val="sr-Cyrl-RS"/>
        </w:rPr>
        <w:t>Руководилац</w:t>
      </w:r>
      <w:r w:rsidRPr="00020D7C">
        <w:rPr>
          <w:rFonts w:ascii="Times New Roman" w:hAnsi="Times New Roman"/>
          <w:sz w:val="22"/>
          <w:szCs w:val="22"/>
          <w:lang w:val="sr-Cyrl-RS"/>
        </w:rPr>
        <w:t xml:space="preserve"> </w:t>
      </w:r>
      <w:r w:rsidRPr="00020D7C">
        <w:rPr>
          <w:rFonts w:ascii="Times New Roman" w:hAnsi="Times New Roman" w:hint="eastAsia"/>
          <w:sz w:val="22"/>
          <w:szCs w:val="22"/>
          <w:lang w:val="sr-Cyrl-RS"/>
        </w:rPr>
        <w:t>тима</w:t>
      </w:r>
      <w:r w:rsidRPr="00020D7C">
        <w:rPr>
          <w:rFonts w:ascii="Times New Roman" w:hAnsi="Times New Roman"/>
          <w:sz w:val="22"/>
          <w:szCs w:val="22"/>
          <w:lang w:val="sr-Cyrl-RS"/>
        </w:rPr>
        <w:t xml:space="preserve">: </w:t>
      </w:r>
      <w:r w:rsidRPr="00020D7C">
        <w:rPr>
          <w:rFonts w:ascii="Times New Roman" w:hAnsi="Times New Roman" w:hint="eastAsia"/>
          <w:sz w:val="22"/>
          <w:szCs w:val="22"/>
          <w:lang w:val="sr-Cyrl-RS"/>
        </w:rPr>
        <w:t>Дејан</w:t>
      </w:r>
      <w:r w:rsidRPr="00020D7C">
        <w:rPr>
          <w:rFonts w:ascii="Times New Roman" w:hAnsi="Times New Roman"/>
          <w:sz w:val="22"/>
          <w:szCs w:val="22"/>
          <w:lang w:val="sr-Cyrl-RS"/>
        </w:rPr>
        <w:t xml:space="preserve"> </w:t>
      </w:r>
      <w:r w:rsidRPr="00020D7C">
        <w:rPr>
          <w:rFonts w:ascii="Times New Roman" w:hAnsi="Times New Roman" w:hint="eastAsia"/>
          <w:sz w:val="22"/>
          <w:szCs w:val="22"/>
          <w:lang w:val="sr-Cyrl-RS"/>
        </w:rPr>
        <w:t>Ђорђевић</w:t>
      </w:r>
    </w:p>
    <w:p w:rsidR="0071303A" w:rsidRDefault="0071303A" w:rsidP="005A2A2F">
      <w:pPr>
        <w:pStyle w:val="Heading2"/>
        <w:rPr>
          <w:lang w:val="sr-Cyrl-RS"/>
        </w:rPr>
      </w:pPr>
      <w:bookmarkStart w:id="579" w:name="_Toc19013001"/>
      <w:bookmarkStart w:id="580" w:name="_Toc50922337"/>
    </w:p>
    <w:p w:rsidR="00240948" w:rsidRPr="005A2A2F" w:rsidRDefault="00240948" w:rsidP="005A2A2F">
      <w:pPr>
        <w:pStyle w:val="Heading2"/>
      </w:pPr>
      <w:bookmarkStart w:id="581" w:name="_Toc82627510"/>
      <w:bookmarkStart w:id="582" w:name="_Toc82637983"/>
      <w:r w:rsidRPr="005A2A2F">
        <w:t>5.13. ПРОГРАМ РАДА СТРУЧНОГ АКТИВА ЗА РАЗВОЈНО  ПЛАНИРАЊЕ</w:t>
      </w:r>
      <w:bookmarkEnd w:id="579"/>
      <w:bookmarkEnd w:id="580"/>
      <w:bookmarkEnd w:id="581"/>
      <w:bookmarkEnd w:id="582"/>
    </w:p>
    <w:p w:rsidR="00941BC0" w:rsidRDefault="00941BC0" w:rsidP="00941BC0">
      <w:pPr>
        <w:ind w:left="720"/>
        <w:jc w:val="both"/>
        <w:rPr>
          <w:rFonts w:ascii="Times New Roman" w:hAnsi="Times New Roman"/>
          <w:szCs w:val="24"/>
          <w:lang w:val="sr-Cyrl-CS"/>
        </w:rPr>
      </w:pPr>
    </w:p>
    <w:p w:rsidR="00941BC0" w:rsidRDefault="00941BC0" w:rsidP="00941BC0">
      <w:p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 xml:space="preserve">У оквиру </w:t>
      </w:r>
      <w:r w:rsidRPr="00EC3BC4">
        <w:rPr>
          <w:rFonts w:ascii="Times New Roman" w:hAnsi="Times New Roman"/>
          <w:szCs w:val="24"/>
          <w:lang w:val="ru-RU"/>
        </w:rPr>
        <w:t>развојног плана</w:t>
      </w:r>
      <w:r>
        <w:rPr>
          <w:rFonts w:ascii="Times New Roman" w:hAnsi="Times New Roman"/>
          <w:szCs w:val="24"/>
          <w:lang w:val="ru-RU"/>
        </w:rPr>
        <w:t>ња</w:t>
      </w:r>
      <w:r w:rsidRPr="00EC3BC4">
        <w:rPr>
          <w:rFonts w:ascii="Times New Roman" w:hAnsi="Times New Roman"/>
          <w:szCs w:val="24"/>
          <w:lang w:val="ru-RU"/>
        </w:rPr>
        <w:t>,</w:t>
      </w:r>
      <w:r w:rsidRPr="00EC3BC4">
        <w:rPr>
          <w:rFonts w:ascii="Times New Roman" w:hAnsi="Times New Roman"/>
          <w:szCs w:val="24"/>
          <w:lang w:val="sr-Cyrl-CS"/>
        </w:rPr>
        <w:t xml:space="preserve"> за школску 2</w:t>
      </w:r>
      <w:r w:rsidR="0071303A">
        <w:rPr>
          <w:rFonts w:ascii="Times New Roman" w:hAnsi="Times New Roman"/>
          <w:szCs w:val="24"/>
          <w:lang w:val="sr-Cyrl-CS"/>
        </w:rPr>
        <w:t>021</w:t>
      </w:r>
      <w:r w:rsidR="00F24717">
        <w:rPr>
          <w:rFonts w:ascii="Times New Roman" w:hAnsi="Times New Roman"/>
          <w:szCs w:val="24"/>
          <w:lang w:val="sr-Cyrl-CS"/>
        </w:rPr>
        <w:t>/</w:t>
      </w:r>
      <w:r w:rsidRPr="00EC3BC4">
        <w:rPr>
          <w:rFonts w:ascii="Times New Roman" w:hAnsi="Times New Roman"/>
          <w:szCs w:val="24"/>
          <w:lang w:val="sr-Cyrl-CS"/>
        </w:rPr>
        <w:t>20</w:t>
      </w:r>
      <w:r w:rsidR="0071303A">
        <w:rPr>
          <w:rFonts w:ascii="Times New Roman" w:hAnsi="Times New Roman"/>
          <w:szCs w:val="24"/>
          <w:lang w:val="ru-RU"/>
        </w:rPr>
        <w:t>22</w:t>
      </w:r>
      <w:r w:rsidRPr="00EC3BC4">
        <w:rPr>
          <w:rFonts w:ascii="Times New Roman" w:hAnsi="Times New Roman"/>
          <w:szCs w:val="24"/>
          <w:lang w:val="sr-Cyrl-CS"/>
        </w:rPr>
        <w:t xml:space="preserve">. </w:t>
      </w:r>
      <w:r>
        <w:rPr>
          <w:rFonts w:ascii="Times New Roman" w:hAnsi="Times New Roman"/>
          <w:szCs w:val="24"/>
          <w:lang w:val="sr-Cyrl-CS"/>
        </w:rPr>
        <w:t>годину, примарни задаци су</w:t>
      </w:r>
      <w:r w:rsidRPr="00EC3BC4">
        <w:rPr>
          <w:rFonts w:ascii="Times New Roman" w:hAnsi="Times New Roman"/>
          <w:szCs w:val="24"/>
          <w:lang w:val="sr-Cyrl-CS"/>
        </w:rPr>
        <w:t>:</w:t>
      </w:r>
    </w:p>
    <w:p w:rsidR="00941BC0" w:rsidRPr="00067464" w:rsidRDefault="00941BC0" w:rsidP="00941BC0">
      <w:pPr>
        <w:ind w:left="720"/>
        <w:jc w:val="both"/>
        <w:rPr>
          <w:rFonts w:ascii="Times New Roman" w:hAnsi="Times New Roman"/>
          <w:szCs w:val="24"/>
          <w:lang w:val="sr-Cyrl-CS"/>
        </w:rPr>
      </w:pPr>
    </w:p>
    <w:p w:rsidR="00941BC0" w:rsidRPr="00D83F46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 w:rsidRPr="00D83F46">
        <w:rPr>
          <w:rFonts w:ascii="Times New Roman" w:hAnsi="Times New Roman"/>
          <w:szCs w:val="24"/>
          <w:lang w:val="sr-Cyrl-CS"/>
        </w:rPr>
        <w:t>Набавка рачунара за вођење електронског дневника</w:t>
      </w:r>
    </w:p>
    <w:p w:rsidR="00941BC0" w:rsidRPr="00D83F46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 w:rsidRPr="00D83F46">
        <w:rPr>
          <w:rFonts w:ascii="Times New Roman" w:hAnsi="Times New Roman"/>
          <w:szCs w:val="24"/>
          <w:lang w:val="sr-Cyrl-CS"/>
        </w:rPr>
        <w:t>Набавка апарата за гасно заваривање и сечење</w:t>
      </w:r>
    </w:p>
    <w:p w:rsidR="00941BC0" w:rsidRPr="00D83F46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 w:rsidRPr="00D83F46">
        <w:rPr>
          <w:rFonts w:ascii="Times New Roman" w:hAnsi="Times New Roman"/>
          <w:szCs w:val="24"/>
          <w:lang w:val="sr-Cyrl-CS"/>
        </w:rPr>
        <w:t>Обезбеђивање материјални</w:t>
      </w:r>
      <w:r>
        <w:rPr>
          <w:rFonts w:ascii="Times New Roman" w:hAnsi="Times New Roman"/>
          <w:szCs w:val="24"/>
          <w:lang w:val="sr-Cyrl-CS"/>
        </w:rPr>
        <w:t>х средстава за уређење простора</w:t>
      </w:r>
      <w:r w:rsidRPr="00D83F46">
        <w:rPr>
          <w:rFonts w:ascii="Times New Roman" w:hAnsi="Times New Roman"/>
          <w:szCs w:val="24"/>
          <w:lang w:val="sr-Cyrl-CS"/>
        </w:rPr>
        <w:t>, набавку опреме или неопходних наставних средстава- конкурисање пројектом код различитих донатора</w:t>
      </w:r>
    </w:p>
    <w:p w:rsidR="00941BC0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 w:rsidRPr="00D83F46">
        <w:rPr>
          <w:rFonts w:ascii="Times New Roman" w:hAnsi="Times New Roman"/>
          <w:szCs w:val="24"/>
          <w:lang w:val="sr-Cyrl-CS"/>
        </w:rPr>
        <w:t>Адаптација крова школе</w:t>
      </w:r>
    </w:p>
    <w:p w:rsidR="008E3CD2" w:rsidRPr="00D83F46" w:rsidRDefault="008E3CD2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szCs w:val="24"/>
          <w:lang w:val="sr-Cyrl-CS"/>
        </w:rPr>
        <w:t>Уређење подова у учионицама са ламинатом</w:t>
      </w:r>
    </w:p>
    <w:p w:rsidR="00941BC0" w:rsidRPr="00D83F46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 w:rsidRPr="00D83F46">
        <w:rPr>
          <w:rFonts w:ascii="Times New Roman" w:hAnsi="Times New Roman"/>
          <w:szCs w:val="24"/>
          <w:lang w:val="sr-Cyrl-CS"/>
        </w:rPr>
        <w:t xml:space="preserve">Повећање квалитета наставе кроз реализацију плана активности из Развојног планирања и Самовредновања </w:t>
      </w:r>
      <w:r w:rsidRPr="00D83F46">
        <w:rPr>
          <w:rFonts w:ascii="Times New Roman" w:hAnsi="Times New Roman"/>
          <w:szCs w:val="24"/>
          <w:lang w:val="sr-Cyrl-CS"/>
        </w:rPr>
        <w:tab/>
      </w:r>
    </w:p>
    <w:p w:rsidR="00941BC0" w:rsidRPr="00D83F46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 w:rsidRPr="00D83F46">
        <w:rPr>
          <w:rFonts w:ascii="Times New Roman" w:hAnsi="Times New Roman"/>
          <w:szCs w:val="24"/>
          <w:lang w:val="sr-Cyrl-CS"/>
        </w:rPr>
        <w:t>Даљи развој  Школског програма за сва подручја рада</w:t>
      </w:r>
    </w:p>
    <w:p w:rsidR="00941BC0" w:rsidRPr="00D83F46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 w:rsidRPr="00D83F46">
        <w:rPr>
          <w:rFonts w:ascii="Times New Roman" w:hAnsi="Times New Roman"/>
          <w:szCs w:val="24"/>
          <w:lang w:val="sr-Cyrl-CS"/>
        </w:rPr>
        <w:t xml:space="preserve">Интензивирање допунске наставу код предмета са великим бројем недовољних оцена </w:t>
      </w:r>
    </w:p>
    <w:p w:rsidR="00941BC0" w:rsidRPr="00D83F46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 w:rsidRPr="00D83F46">
        <w:rPr>
          <w:rFonts w:ascii="Times New Roman" w:hAnsi="Times New Roman"/>
          <w:szCs w:val="24"/>
          <w:lang w:val="sr-Cyrl-CS"/>
        </w:rPr>
        <w:lastRenderedPageBreak/>
        <w:t>Oбeзбeђивaњe нeoпхoдних срeдстaвa и м</w:t>
      </w:r>
      <w:r w:rsidR="00427FD1">
        <w:rPr>
          <w:rFonts w:ascii="Times New Roman" w:hAnsi="Times New Roman"/>
          <w:szCs w:val="24"/>
          <w:lang w:val="sr-Cyrl-CS"/>
        </w:rPr>
        <w:t>а</w:t>
      </w:r>
      <w:r w:rsidRPr="00D83F46">
        <w:rPr>
          <w:rFonts w:ascii="Times New Roman" w:hAnsi="Times New Roman"/>
          <w:szCs w:val="24"/>
          <w:lang w:val="sr-Cyrl-CS"/>
        </w:rPr>
        <w:t>тeриjaлa зa рeaлизaциjу чaсa</w:t>
      </w:r>
    </w:p>
    <w:p w:rsidR="00941BC0" w:rsidRPr="00D83F46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sr-Cyrl-CS"/>
        </w:rPr>
      </w:pPr>
      <w:r w:rsidRPr="00D83F46">
        <w:rPr>
          <w:rFonts w:ascii="Times New Roman" w:hAnsi="Times New Roman"/>
          <w:szCs w:val="24"/>
          <w:lang w:val="sr-Cyrl-CS"/>
        </w:rPr>
        <w:t>Планирање и реализација већег број секција и ваннаставних активности у складу са интересовањима ученика</w:t>
      </w:r>
    </w:p>
    <w:p w:rsidR="00941BC0" w:rsidRPr="00D83F46" w:rsidRDefault="00941BC0" w:rsidP="00941BC0">
      <w:pPr>
        <w:numPr>
          <w:ilvl w:val="0"/>
          <w:numId w:val="26"/>
        </w:numPr>
        <w:jc w:val="both"/>
        <w:rPr>
          <w:rFonts w:ascii="Times New Roman" w:hAnsi="Times New Roman"/>
          <w:szCs w:val="24"/>
          <w:lang w:val="ru-RU"/>
        </w:rPr>
      </w:pPr>
      <w:r w:rsidRPr="00D83F46">
        <w:rPr>
          <w:rFonts w:ascii="Times New Roman" w:hAnsi="Times New Roman"/>
          <w:szCs w:val="24"/>
          <w:lang w:val="sr-Cyrl-CS"/>
        </w:rPr>
        <w:t>Стручно усавршавање наставника кроз акредитоване семинаре и семинаре на нивоу школе</w:t>
      </w:r>
    </w:p>
    <w:p w:rsidR="00941BC0" w:rsidRDefault="00941BC0" w:rsidP="00941BC0">
      <w:pPr>
        <w:rPr>
          <w:rFonts w:ascii="Times New Roman" w:hAnsi="Times New Roman"/>
          <w:b/>
          <w:szCs w:val="24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4962"/>
        <w:gridCol w:w="3402"/>
      </w:tblGrid>
      <w:tr w:rsidR="00A55519" w:rsidRPr="00CF45D7" w:rsidTr="00A55519">
        <w:tc>
          <w:tcPr>
            <w:tcW w:w="1525" w:type="dxa"/>
            <w:shd w:val="pct15" w:color="auto" w:fill="auto"/>
          </w:tcPr>
          <w:p w:rsidR="00A55519" w:rsidRPr="00CF45D7" w:rsidRDefault="00A55519" w:rsidP="00BE23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5519">
              <w:rPr>
                <w:rFonts w:ascii="Times New Roman" w:hAnsi="Times New Roman" w:hint="eastAsia"/>
                <w:b/>
                <w:sz w:val="28"/>
                <w:szCs w:val="28"/>
              </w:rPr>
              <w:t>Динамика</w:t>
            </w:r>
          </w:p>
        </w:tc>
        <w:tc>
          <w:tcPr>
            <w:tcW w:w="4962" w:type="dxa"/>
            <w:shd w:val="pct15" w:color="auto" w:fill="auto"/>
          </w:tcPr>
          <w:p w:rsidR="00A55519" w:rsidRPr="00CF45D7" w:rsidRDefault="00A55519" w:rsidP="00BE23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45D7">
              <w:rPr>
                <w:rFonts w:ascii="Times New Roman" w:hAnsi="Times New Roman"/>
                <w:b/>
                <w:sz w:val="28"/>
                <w:szCs w:val="28"/>
              </w:rPr>
              <w:t>Садржај рада</w:t>
            </w:r>
          </w:p>
        </w:tc>
        <w:tc>
          <w:tcPr>
            <w:tcW w:w="3402" w:type="dxa"/>
            <w:shd w:val="pct15" w:color="auto" w:fill="auto"/>
          </w:tcPr>
          <w:p w:rsidR="00A55519" w:rsidRPr="00CF45D7" w:rsidRDefault="00A55519" w:rsidP="00BE23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45D7">
              <w:rPr>
                <w:rFonts w:ascii="Times New Roman" w:hAnsi="Times New Roman"/>
                <w:b/>
                <w:sz w:val="28"/>
                <w:szCs w:val="28"/>
              </w:rPr>
              <w:t>Носилац активности</w:t>
            </w:r>
          </w:p>
        </w:tc>
      </w:tr>
      <w:tr w:rsidR="00A55519" w:rsidTr="00A55519">
        <w:tc>
          <w:tcPr>
            <w:tcW w:w="1525" w:type="dxa"/>
            <w:vAlign w:val="center"/>
          </w:tcPr>
          <w:p w:rsidR="00A55519" w:rsidRPr="00EC2AAA" w:rsidRDefault="00EC2AAA" w:rsidP="00BE236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Август</w:t>
            </w:r>
          </w:p>
        </w:tc>
        <w:tc>
          <w:tcPr>
            <w:tcW w:w="4962" w:type="dxa"/>
            <w:vAlign w:val="center"/>
          </w:tcPr>
          <w:p w:rsidR="00A55519" w:rsidRPr="00A55519" w:rsidRDefault="00A55519" w:rsidP="00BE236B">
            <w:pPr>
              <w:jc w:val="center"/>
              <w:rPr>
                <w:rFonts w:ascii="Times New Roman" w:hAnsi="Times New Roman"/>
                <w:sz w:val="20"/>
              </w:rPr>
            </w:pPr>
            <w:r w:rsidRPr="00A55519">
              <w:rPr>
                <w:rFonts w:ascii="Times New Roman" w:hAnsi="Times New Roman"/>
                <w:sz w:val="20"/>
              </w:rPr>
              <w:t>Анализа остварених активности активности датих Развојним планом школе 2018-2023</w:t>
            </w:r>
          </w:p>
        </w:tc>
        <w:tc>
          <w:tcPr>
            <w:tcW w:w="3402" w:type="dxa"/>
            <w:vAlign w:val="center"/>
          </w:tcPr>
          <w:p w:rsidR="00A55519" w:rsidRPr="00A55519" w:rsidRDefault="00A55519" w:rsidP="00EC2AAA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55519">
              <w:rPr>
                <w:rFonts w:ascii="Times New Roman" w:hAnsi="Times New Roman"/>
                <w:sz w:val="20"/>
              </w:rPr>
              <w:t>Чланови Стручног актива за развој</w:t>
            </w:r>
            <w:r w:rsidR="00EC2AAA">
              <w:rPr>
                <w:rFonts w:ascii="Times New Roman" w:hAnsi="Times New Roman"/>
                <w:sz w:val="20"/>
                <w:lang w:val="sr-Cyrl-RS"/>
              </w:rPr>
              <w:t>но планирање</w:t>
            </w:r>
          </w:p>
        </w:tc>
      </w:tr>
      <w:tr w:rsidR="00A55519" w:rsidTr="00A55519">
        <w:tc>
          <w:tcPr>
            <w:tcW w:w="1525" w:type="dxa"/>
            <w:vAlign w:val="center"/>
          </w:tcPr>
          <w:p w:rsidR="00A55519" w:rsidRPr="00EC2AAA" w:rsidRDefault="00EC2AAA" w:rsidP="00BE236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</w:tc>
        <w:tc>
          <w:tcPr>
            <w:tcW w:w="4962" w:type="dxa"/>
            <w:vAlign w:val="center"/>
          </w:tcPr>
          <w:p w:rsidR="00A55519" w:rsidRPr="00A55519" w:rsidRDefault="00A55519" w:rsidP="00BE236B">
            <w:pPr>
              <w:jc w:val="center"/>
              <w:rPr>
                <w:rFonts w:ascii="Times New Roman" w:hAnsi="Times New Roman"/>
                <w:sz w:val="20"/>
              </w:rPr>
            </w:pPr>
            <w:r w:rsidRPr="00A55519">
              <w:rPr>
                <w:rFonts w:ascii="Times New Roman" w:hAnsi="Times New Roman"/>
                <w:sz w:val="20"/>
              </w:rPr>
              <w:t>Информисање нових чланова тима о садржају Развојног плана школе и активностима које су реализоване</w:t>
            </w:r>
          </w:p>
        </w:tc>
        <w:tc>
          <w:tcPr>
            <w:tcW w:w="3402" w:type="dxa"/>
            <w:vAlign w:val="center"/>
          </w:tcPr>
          <w:p w:rsidR="00A55519" w:rsidRPr="00A55519" w:rsidRDefault="00EC2AAA" w:rsidP="00BE236B">
            <w:pPr>
              <w:jc w:val="center"/>
              <w:rPr>
                <w:rFonts w:ascii="Times New Roman" w:hAnsi="Times New Roman"/>
                <w:sz w:val="20"/>
              </w:rPr>
            </w:pPr>
            <w:r w:rsidRPr="00EC2AAA">
              <w:rPr>
                <w:rFonts w:ascii="Times New Roman" w:hAnsi="Times New Roman" w:hint="eastAsia"/>
                <w:sz w:val="20"/>
              </w:rPr>
              <w:t>Чланови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Стручног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актива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за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развојно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планирање</w:t>
            </w:r>
          </w:p>
        </w:tc>
      </w:tr>
      <w:tr w:rsidR="00A55519" w:rsidTr="00A55519">
        <w:tc>
          <w:tcPr>
            <w:tcW w:w="1525" w:type="dxa"/>
            <w:vAlign w:val="center"/>
          </w:tcPr>
          <w:p w:rsidR="00A55519" w:rsidRPr="00EC2AAA" w:rsidRDefault="00EC2AAA" w:rsidP="00BE236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Октобар</w:t>
            </w:r>
          </w:p>
        </w:tc>
        <w:tc>
          <w:tcPr>
            <w:tcW w:w="4962" w:type="dxa"/>
            <w:vAlign w:val="center"/>
          </w:tcPr>
          <w:p w:rsidR="00A55519" w:rsidRPr="00EC2AAA" w:rsidRDefault="00EC2AAA" w:rsidP="00320D95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 xml:space="preserve">1. </w:t>
            </w:r>
            <w:r w:rsidR="00A55519" w:rsidRPr="00EC2AAA">
              <w:rPr>
                <w:rFonts w:ascii="Times New Roman" w:hAnsi="Times New Roman"/>
                <w:sz w:val="20"/>
              </w:rPr>
              <w:t xml:space="preserve">Састанак са руководиоцима ОВ, Руководиоцима СВ у циљу анализе планираних активности, поделе задужења и договора око временске динамике реализације </w:t>
            </w:r>
          </w:p>
          <w:p w:rsidR="00A55519" w:rsidRPr="00A55519" w:rsidRDefault="00A55519" w:rsidP="00EC2AAA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A55519" w:rsidRPr="00EC2AAA" w:rsidRDefault="00EC2AAA" w:rsidP="00320D95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 xml:space="preserve">2. </w:t>
            </w:r>
            <w:r w:rsidR="00A55519" w:rsidRPr="00EC2AAA">
              <w:rPr>
                <w:rFonts w:ascii="Times New Roman" w:hAnsi="Times New Roman"/>
                <w:sz w:val="20"/>
              </w:rPr>
              <w:t xml:space="preserve">Састанак са представницима СР и УП у циљу анализе планираних активности, поделе задужења и договора око временске динамике реализације </w:t>
            </w:r>
          </w:p>
        </w:tc>
        <w:tc>
          <w:tcPr>
            <w:tcW w:w="3402" w:type="dxa"/>
            <w:vAlign w:val="center"/>
          </w:tcPr>
          <w:p w:rsidR="00A55519" w:rsidRPr="00A55519" w:rsidRDefault="00EC2AAA" w:rsidP="00BE236B">
            <w:pPr>
              <w:jc w:val="center"/>
              <w:rPr>
                <w:rFonts w:ascii="Times New Roman" w:hAnsi="Times New Roman"/>
                <w:sz w:val="20"/>
              </w:rPr>
            </w:pPr>
            <w:r w:rsidRPr="00EC2AAA">
              <w:rPr>
                <w:rFonts w:ascii="Times New Roman" w:hAnsi="Times New Roman" w:hint="eastAsia"/>
                <w:sz w:val="20"/>
              </w:rPr>
              <w:t>Чланови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Стручног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актива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за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развојно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планирање</w:t>
            </w:r>
          </w:p>
        </w:tc>
      </w:tr>
      <w:tr w:rsidR="00A55519" w:rsidTr="00A55519">
        <w:tc>
          <w:tcPr>
            <w:tcW w:w="1525" w:type="dxa"/>
            <w:vAlign w:val="center"/>
          </w:tcPr>
          <w:p w:rsidR="00A55519" w:rsidRDefault="00EC2AAA" w:rsidP="00BE236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Новембар</w:t>
            </w:r>
          </w:p>
          <w:p w:rsidR="00EC2AAA" w:rsidRDefault="00EC2AAA" w:rsidP="00BE236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Фебруар</w:t>
            </w:r>
          </w:p>
          <w:p w:rsidR="00EC2AAA" w:rsidRDefault="00EC2AAA" w:rsidP="00BE236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Април</w:t>
            </w:r>
          </w:p>
          <w:p w:rsidR="00EC2AAA" w:rsidRPr="00EC2AAA" w:rsidRDefault="00EC2AAA" w:rsidP="00BE236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јун</w:t>
            </w:r>
          </w:p>
        </w:tc>
        <w:tc>
          <w:tcPr>
            <w:tcW w:w="4962" w:type="dxa"/>
            <w:vAlign w:val="center"/>
          </w:tcPr>
          <w:p w:rsidR="00A55519" w:rsidRPr="00A55519" w:rsidRDefault="00A55519" w:rsidP="00BE236B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55519">
              <w:rPr>
                <w:rFonts w:ascii="Times New Roman" w:hAnsi="Times New Roman"/>
                <w:sz w:val="20"/>
              </w:rPr>
              <w:t>Праћење реализације Развојног плана школе</w:t>
            </w:r>
          </w:p>
        </w:tc>
        <w:tc>
          <w:tcPr>
            <w:tcW w:w="3402" w:type="dxa"/>
            <w:vAlign w:val="center"/>
          </w:tcPr>
          <w:p w:rsidR="00A55519" w:rsidRPr="00A55519" w:rsidRDefault="00EC2AAA" w:rsidP="00BE236B">
            <w:pPr>
              <w:jc w:val="center"/>
              <w:rPr>
                <w:rFonts w:ascii="Times New Roman" w:hAnsi="Times New Roman"/>
                <w:sz w:val="20"/>
              </w:rPr>
            </w:pPr>
            <w:r w:rsidRPr="00EC2AAA">
              <w:rPr>
                <w:rFonts w:ascii="Times New Roman" w:hAnsi="Times New Roman" w:hint="eastAsia"/>
                <w:sz w:val="20"/>
              </w:rPr>
              <w:t>Чланови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Стручног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актива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за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развојно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планирање</w:t>
            </w:r>
          </w:p>
        </w:tc>
      </w:tr>
      <w:tr w:rsidR="00A55519" w:rsidTr="00A55519">
        <w:tc>
          <w:tcPr>
            <w:tcW w:w="1525" w:type="dxa"/>
            <w:vAlign w:val="center"/>
          </w:tcPr>
          <w:p w:rsidR="00A55519" w:rsidRDefault="00EC2AAA" w:rsidP="00BE236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Децембар</w:t>
            </w:r>
          </w:p>
          <w:p w:rsidR="00EC2AAA" w:rsidRPr="00EC2AAA" w:rsidRDefault="00EC2AAA" w:rsidP="00BE236B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јун</w:t>
            </w:r>
          </w:p>
        </w:tc>
        <w:tc>
          <w:tcPr>
            <w:tcW w:w="4962" w:type="dxa"/>
            <w:vAlign w:val="center"/>
          </w:tcPr>
          <w:p w:rsidR="00A55519" w:rsidRPr="00A55519" w:rsidRDefault="00A55519" w:rsidP="00BE236B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55519">
              <w:rPr>
                <w:rFonts w:ascii="Times New Roman" w:hAnsi="Times New Roman"/>
                <w:sz w:val="20"/>
              </w:rPr>
              <w:t>Анализа реализације Развојног плана школе и израда извештаја за Наставничко веће и Школски одбор</w:t>
            </w:r>
          </w:p>
        </w:tc>
        <w:tc>
          <w:tcPr>
            <w:tcW w:w="3402" w:type="dxa"/>
            <w:vAlign w:val="center"/>
          </w:tcPr>
          <w:p w:rsidR="00A55519" w:rsidRPr="00A55519" w:rsidRDefault="00EC2AAA" w:rsidP="00BE236B">
            <w:pPr>
              <w:jc w:val="center"/>
              <w:rPr>
                <w:rFonts w:ascii="Times New Roman" w:hAnsi="Times New Roman"/>
                <w:sz w:val="20"/>
              </w:rPr>
            </w:pPr>
            <w:r w:rsidRPr="00EC2AAA">
              <w:rPr>
                <w:rFonts w:ascii="Times New Roman" w:hAnsi="Times New Roman" w:hint="eastAsia"/>
                <w:sz w:val="20"/>
              </w:rPr>
              <w:t>Чланови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Стручног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актива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за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развојно</w:t>
            </w:r>
            <w:r w:rsidRPr="00EC2AAA">
              <w:rPr>
                <w:rFonts w:ascii="Times New Roman" w:hAnsi="Times New Roman"/>
                <w:sz w:val="20"/>
              </w:rPr>
              <w:t xml:space="preserve"> </w:t>
            </w:r>
            <w:r w:rsidRPr="00EC2AAA">
              <w:rPr>
                <w:rFonts w:ascii="Times New Roman" w:hAnsi="Times New Roman" w:hint="eastAsia"/>
                <w:sz w:val="20"/>
              </w:rPr>
              <w:t>планирање</w:t>
            </w:r>
          </w:p>
        </w:tc>
      </w:tr>
    </w:tbl>
    <w:p w:rsidR="00D32F4A" w:rsidRDefault="00D32F4A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bCs/>
          <w:sz w:val="36"/>
          <w:u w:val="single"/>
        </w:rPr>
      </w:pPr>
    </w:p>
    <w:p w:rsidR="00D32F4A" w:rsidRDefault="00D32F4A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bCs/>
          <w:sz w:val="36"/>
          <w:u w:val="single"/>
          <w:lang w:val="sr-Cyrl-RS"/>
        </w:rPr>
      </w:pPr>
    </w:p>
    <w:p w:rsidR="000B63B1" w:rsidRDefault="000B63B1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bCs/>
          <w:sz w:val="36"/>
          <w:u w:val="single"/>
          <w:lang w:val="sr-Cyrl-RS"/>
        </w:rPr>
      </w:pPr>
    </w:p>
    <w:p w:rsidR="000B63B1" w:rsidRPr="000B63B1" w:rsidRDefault="000B63B1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bCs/>
          <w:sz w:val="36"/>
          <w:u w:val="single"/>
          <w:lang w:val="sr-Cyrl-RS"/>
        </w:rPr>
      </w:pPr>
    </w:p>
    <w:p w:rsidR="00CC385B" w:rsidRPr="005A2A2F" w:rsidRDefault="00CC385B" w:rsidP="00320D95">
      <w:pPr>
        <w:pStyle w:val="Heading2"/>
        <w:numPr>
          <w:ilvl w:val="1"/>
          <w:numId w:val="105"/>
        </w:numPr>
      </w:pPr>
      <w:bookmarkStart w:id="583" w:name="_Toc493243017"/>
      <w:bookmarkStart w:id="584" w:name="_Toc19013002"/>
      <w:bookmarkStart w:id="585" w:name="_Toc50922338"/>
      <w:bookmarkStart w:id="586" w:name="_Toc82627511"/>
      <w:bookmarkStart w:id="587" w:name="_Toc82637984"/>
      <w:bookmarkEnd w:id="535"/>
      <w:bookmarkEnd w:id="536"/>
      <w:bookmarkEnd w:id="537"/>
      <w:r w:rsidRPr="005A2A2F">
        <w:t>ПРОГРАМ СТРУЧНОГ УСАВРШ</w:t>
      </w:r>
      <w:r w:rsidR="000B63B1" w:rsidRPr="005A2A2F">
        <w:t xml:space="preserve">АВАЊА </w:t>
      </w:r>
      <w:r w:rsidR="002F0282">
        <w:t>НАСТАВНИКА ЗА ШКОЛСКУ 202</w:t>
      </w:r>
      <w:r w:rsidR="002F0282">
        <w:rPr>
          <w:lang w:val="sr-Cyrl-RS"/>
        </w:rPr>
        <w:t>1</w:t>
      </w:r>
      <w:r w:rsidR="002F0282">
        <w:t>/202</w:t>
      </w:r>
      <w:r w:rsidR="002F0282">
        <w:rPr>
          <w:lang w:val="sr-Cyrl-RS"/>
        </w:rPr>
        <w:t>2</w:t>
      </w:r>
      <w:r w:rsidRPr="005A2A2F">
        <w:t>. ГОДИНУ</w:t>
      </w:r>
      <w:bookmarkEnd w:id="583"/>
      <w:bookmarkEnd w:id="584"/>
      <w:bookmarkEnd w:id="585"/>
      <w:bookmarkEnd w:id="586"/>
      <w:bookmarkEnd w:id="587"/>
    </w:p>
    <w:p w:rsidR="00CC385B" w:rsidRPr="00E22D0A" w:rsidRDefault="00CC385B" w:rsidP="00E22D0A">
      <w:pPr>
        <w:rPr>
          <w:rFonts w:ascii="Times New Roman" w:hAnsi="Times New Roman"/>
          <w:b/>
        </w:rPr>
      </w:pPr>
    </w:p>
    <w:p w:rsidR="00D25C9E" w:rsidRPr="00D25C9E" w:rsidRDefault="00D25C9E" w:rsidP="00D25C9E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EastAsia" w:hAnsi="Times New Roman"/>
          <w:szCs w:val="24"/>
        </w:rPr>
      </w:pPr>
      <w:r w:rsidRPr="00D25C9E">
        <w:rPr>
          <w:rFonts w:ascii="Times New Roman" w:eastAsiaTheme="minorEastAsia" w:hAnsi="Times New Roman"/>
          <w:szCs w:val="24"/>
          <w:lang w:val="sr-Cyrl-CS"/>
        </w:rPr>
        <w:t>Тим за стручно усавршавање наставника и стручних сарадника Техничке школе за 20</w:t>
      </w:r>
      <w:r w:rsidR="00CD35A6">
        <w:rPr>
          <w:rFonts w:ascii="Times New Roman" w:eastAsiaTheme="minorEastAsia" w:hAnsi="Times New Roman"/>
          <w:szCs w:val="24"/>
          <w:lang w:val="sr-Cyrl-RS"/>
        </w:rPr>
        <w:t>21</w:t>
      </w:r>
      <w:r w:rsidR="00224490">
        <w:rPr>
          <w:rFonts w:ascii="Times New Roman" w:eastAsiaTheme="minorEastAsia" w:hAnsi="Times New Roman"/>
          <w:szCs w:val="24"/>
          <w:lang w:val="sr-Cyrl-RS"/>
        </w:rPr>
        <w:t>/</w:t>
      </w:r>
      <w:r w:rsidRPr="00D25C9E">
        <w:rPr>
          <w:rFonts w:ascii="Times New Roman" w:eastAsiaTheme="minorEastAsia" w:hAnsi="Times New Roman"/>
          <w:szCs w:val="24"/>
          <w:lang w:val="sr-Cyrl-CS"/>
        </w:rPr>
        <w:t>20</w:t>
      </w:r>
      <w:r w:rsidR="00224490">
        <w:rPr>
          <w:rFonts w:ascii="Times New Roman" w:eastAsiaTheme="minorEastAsia" w:hAnsi="Times New Roman"/>
          <w:szCs w:val="24"/>
        </w:rPr>
        <w:t>2</w:t>
      </w:r>
      <w:r w:rsidR="00CD35A6">
        <w:rPr>
          <w:rFonts w:ascii="Times New Roman" w:eastAsiaTheme="minorEastAsia" w:hAnsi="Times New Roman"/>
          <w:szCs w:val="24"/>
          <w:lang w:val="sr-Cyrl-RS"/>
        </w:rPr>
        <w:t>2</w:t>
      </w:r>
      <w:r w:rsidRPr="00D25C9E">
        <w:rPr>
          <w:rFonts w:ascii="Times New Roman" w:eastAsiaTheme="minorEastAsia" w:hAnsi="Times New Roman"/>
          <w:szCs w:val="24"/>
          <w:lang w:val="sr-Cyrl-CS"/>
        </w:rPr>
        <w:t>. годину чине</w:t>
      </w:r>
      <w:r w:rsidRPr="00D25C9E">
        <w:rPr>
          <w:rFonts w:ascii="Times New Roman" w:eastAsiaTheme="minorEastAsia" w:hAnsi="Times New Roman"/>
          <w:szCs w:val="24"/>
        </w:rPr>
        <w:t>:</w:t>
      </w:r>
    </w:p>
    <w:p w:rsidR="002F0282" w:rsidRDefault="00823B74" w:rsidP="002F0282">
      <w:pPr>
        <w:rPr>
          <w:rFonts w:ascii="Times New Roman" w:hAnsi="Times New Roman"/>
          <w:szCs w:val="24"/>
          <w:lang w:val="sr-Cyrl-RS"/>
        </w:rPr>
      </w:pPr>
      <w:r w:rsidRPr="00823B74">
        <w:rPr>
          <w:rFonts w:ascii="Times New Roman" w:eastAsiaTheme="minorEastAsia" w:hAnsi="Times New Roman"/>
          <w:szCs w:val="24"/>
          <w:lang w:val="sr-Cyrl-CS"/>
        </w:rPr>
        <w:t>1.</w:t>
      </w:r>
      <w:r w:rsidR="002F0282" w:rsidRPr="002F0282">
        <w:rPr>
          <w:rFonts w:ascii="Times New Roman" w:hAnsi="Times New Roman"/>
          <w:szCs w:val="24"/>
          <w:lang w:val="sr-Cyrl-RS"/>
        </w:rPr>
        <w:t xml:space="preserve"> </w:t>
      </w:r>
      <w:r w:rsidR="002F0282">
        <w:rPr>
          <w:rFonts w:ascii="Times New Roman" w:hAnsi="Times New Roman"/>
          <w:szCs w:val="24"/>
          <w:lang w:val="sr-Cyrl-RS"/>
        </w:rPr>
        <w:t>Петровић Ненад – руководилац</w:t>
      </w:r>
    </w:p>
    <w:p w:rsidR="002F0282" w:rsidRDefault="002F0282" w:rsidP="002F0282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2. Васиљевић Драгана</w:t>
      </w:r>
    </w:p>
    <w:p w:rsidR="002F0282" w:rsidRDefault="002F0282" w:rsidP="002F0282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3. Нешић Вељко</w:t>
      </w:r>
    </w:p>
    <w:p w:rsidR="002F0282" w:rsidRDefault="002F0282" w:rsidP="002F0282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4. Миловановић Ристић Марија</w:t>
      </w:r>
    </w:p>
    <w:p w:rsidR="00D25C9E" w:rsidRPr="00D25C9E" w:rsidRDefault="00D25C9E" w:rsidP="00D25C9E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EastAsia" w:hAnsi="Times New Roman"/>
          <w:szCs w:val="24"/>
        </w:rPr>
      </w:pPr>
      <w:r w:rsidRPr="00D25C9E">
        <w:rPr>
          <w:rFonts w:ascii="Times New Roman" w:eastAsiaTheme="minorEastAsia" w:hAnsi="Times New Roman"/>
          <w:szCs w:val="24"/>
          <w:lang w:val="sr-Cyrl-CS"/>
        </w:rPr>
        <w:t>Програм рада ти</w:t>
      </w:r>
      <w:r w:rsidR="00823B74">
        <w:rPr>
          <w:rFonts w:ascii="Times New Roman" w:eastAsiaTheme="minorEastAsia" w:hAnsi="Times New Roman"/>
          <w:szCs w:val="24"/>
          <w:lang w:val="sr-Cyrl-CS"/>
        </w:rPr>
        <w:t>м</w:t>
      </w:r>
      <w:r w:rsidR="00277A3A">
        <w:rPr>
          <w:rFonts w:ascii="Times New Roman" w:eastAsiaTheme="minorEastAsia" w:hAnsi="Times New Roman"/>
          <w:szCs w:val="24"/>
          <w:lang w:val="sr-Cyrl-CS"/>
        </w:rPr>
        <w:t>а за стручно усавршавање за 2021</w:t>
      </w:r>
      <w:r w:rsidRPr="00D25C9E">
        <w:rPr>
          <w:rFonts w:ascii="Times New Roman" w:eastAsiaTheme="minorEastAsia" w:hAnsi="Times New Roman"/>
          <w:szCs w:val="24"/>
          <w:lang w:val="sr-Latn-CS"/>
        </w:rPr>
        <w:t>/</w:t>
      </w:r>
      <w:r w:rsidRPr="00D25C9E">
        <w:rPr>
          <w:rFonts w:ascii="Times New Roman" w:eastAsiaTheme="minorEastAsia" w:hAnsi="Times New Roman"/>
          <w:szCs w:val="24"/>
          <w:lang w:val="sr-Cyrl-CS"/>
        </w:rPr>
        <w:t>20</w:t>
      </w:r>
      <w:r w:rsidR="00823B74">
        <w:rPr>
          <w:rFonts w:ascii="Times New Roman" w:eastAsiaTheme="minorEastAsia" w:hAnsi="Times New Roman"/>
          <w:szCs w:val="24"/>
        </w:rPr>
        <w:t>2</w:t>
      </w:r>
      <w:r w:rsidR="00277A3A">
        <w:rPr>
          <w:rFonts w:ascii="Times New Roman" w:eastAsiaTheme="minorEastAsia" w:hAnsi="Times New Roman"/>
          <w:szCs w:val="24"/>
          <w:lang w:val="sr-Cyrl-RS"/>
        </w:rPr>
        <w:t>2</w:t>
      </w:r>
      <w:r w:rsidRPr="00D25C9E">
        <w:rPr>
          <w:rFonts w:ascii="Times New Roman" w:eastAsiaTheme="minorEastAsia" w:hAnsi="Times New Roman"/>
          <w:szCs w:val="24"/>
          <w:lang w:val="sr-Cyrl-CS"/>
        </w:rPr>
        <w:t>. годину је следећи</w:t>
      </w:r>
      <w:r w:rsidRPr="00D25C9E">
        <w:rPr>
          <w:rFonts w:ascii="Times New Roman" w:eastAsiaTheme="minorEastAsia" w:hAnsi="Times New Roman"/>
          <w:szCs w:val="24"/>
        </w:rPr>
        <w:t>:</w:t>
      </w:r>
    </w:p>
    <w:tbl>
      <w:tblPr>
        <w:tblStyle w:val="TableGrid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912"/>
        <w:gridCol w:w="3183"/>
        <w:gridCol w:w="1843"/>
      </w:tblGrid>
      <w:tr w:rsidR="002A5780" w:rsidRPr="00BE082D" w:rsidTr="002A5780">
        <w:tc>
          <w:tcPr>
            <w:tcW w:w="1526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2A5780" w:rsidRPr="00BE082D" w:rsidRDefault="002A5780" w:rsidP="002A57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BE082D">
              <w:rPr>
                <w:rFonts w:ascii="Times New Roman" w:hAnsi="Times New Roman"/>
                <w:szCs w:val="24"/>
                <w:lang w:val="sr-Cyrl-CS"/>
              </w:rPr>
              <w:t>Време реализације активности</w:t>
            </w:r>
          </w:p>
        </w:tc>
        <w:tc>
          <w:tcPr>
            <w:tcW w:w="2912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2A5780" w:rsidRPr="00BE082D" w:rsidRDefault="002A5780" w:rsidP="002A57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BE082D">
              <w:rPr>
                <w:rFonts w:ascii="Times New Roman" w:hAnsi="Times New Roman"/>
                <w:szCs w:val="24"/>
                <w:lang w:val="sr-Cyrl-CS"/>
              </w:rPr>
              <w:t>Активност</w:t>
            </w:r>
          </w:p>
        </w:tc>
        <w:tc>
          <w:tcPr>
            <w:tcW w:w="3183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2A5780" w:rsidRPr="00BE082D" w:rsidRDefault="002A5780" w:rsidP="002A57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BE082D">
              <w:rPr>
                <w:rFonts w:ascii="Times New Roman" w:hAnsi="Times New Roman"/>
                <w:szCs w:val="24"/>
                <w:lang w:val="sr-Cyrl-CS"/>
              </w:rPr>
              <w:t>Начин реализације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2A5780" w:rsidRPr="00BE082D" w:rsidRDefault="002A5780" w:rsidP="002A57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4"/>
                <w:lang w:val="sr-Cyrl-CS"/>
              </w:rPr>
            </w:pPr>
            <w:r w:rsidRPr="00BE082D">
              <w:rPr>
                <w:rFonts w:ascii="Times New Roman" w:hAnsi="Times New Roman"/>
                <w:szCs w:val="24"/>
                <w:lang w:val="sr-Cyrl-CS"/>
              </w:rPr>
              <w:t>Носиоци активности</w:t>
            </w:r>
          </w:p>
        </w:tc>
      </w:tr>
      <w:tr w:rsidR="002A5780" w:rsidRPr="00D25C9E" w:rsidTr="0066116D">
        <w:tc>
          <w:tcPr>
            <w:tcW w:w="1526" w:type="dxa"/>
            <w:tcBorders>
              <w:top w:val="single" w:sz="4" w:space="0" w:color="000000" w:themeColor="text1"/>
            </w:tcBorders>
            <w:vAlign w:val="center"/>
          </w:tcPr>
          <w:p w:rsidR="002A5780" w:rsidRPr="00BE082D" w:rsidRDefault="0066116D" w:rsidP="0066116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Август</w:t>
            </w:r>
          </w:p>
        </w:tc>
        <w:tc>
          <w:tcPr>
            <w:tcW w:w="2912" w:type="dxa"/>
            <w:tcBorders>
              <w:top w:val="single" w:sz="4" w:space="0" w:color="000000" w:themeColor="text1"/>
            </w:tcBorders>
          </w:tcPr>
          <w:p w:rsidR="002A5780" w:rsidRPr="00BE082D" w:rsidRDefault="002A5780" w:rsidP="00320D95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szCs w:val="20"/>
                <w:lang w:val="sr-Cyrl-CS"/>
              </w:rPr>
              <w:t>Састанак Тима за СУ и анализа рада у овој области</w:t>
            </w:r>
            <w:r w:rsidR="000350F0" w:rsidRPr="00BE082D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у току шк. 2019/2020</w:t>
            </w:r>
            <w:r w:rsidRPr="00BE082D">
              <w:rPr>
                <w:rFonts w:ascii="Times New Roman" w:hAnsi="Times New Roman"/>
                <w:sz w:val="20"/>
                <w:szCs w:val="20"/>
                <w:lang w:val="sr-Cyrl-CS"/>
              </w:rPr>
              <w:t>. године</w:t>
            </w:r>
          </w:p>
        </w:tc>
        <w:tc>
          <w:tcPr>
            <w:tcW w:w="3183" w:type="dxa"/>
            <w:tcBorders>
              <w:top w:val="single" w:sz="4" w:space="0" w:color="000000" w:themeColor="text1"/>
            </w:tcBorders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Приказ анализе стручног усавршавања запослених у претходном периоду</w:t>
            </w:r>
          </w:p>
        </w:tc>
        <w:tc>
          <w:tcPr>
            <w:tcW w:w="1843" w:type="dxa"/>
            <w:tcBorders>
              <w:top w:val="single" w:sz="4" w:space="0" w:color="000000" w:themeColor="text1"/>
            </w:tcBorders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Координатор тима</w:t>
            </w:r>
          </w:p>
        </w:tc>
      </w:tr>
      <w:tr w:rsidR="002A5780" w:rsidRPr="00D25C9E" w:rsidTr="0066116D">
        <w:tc>
          <w:tcPr>
            <w:tcW w:w="1526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Септембар</w:t>
            </w:r>
          </w:p>
        </w:tc>
        <w:tc>
          <w:tcPr>
            <w:tcW w:w="2912" w:type="dxa"/>
          </w:tcPr>
          <w:p w:rsidR="002A5780" w:rsidRPr="0066116D" w:rsidRDefault="002A5780" w:rsidP="00320D95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66116D">
              <w:rPr>
                <w:rFonts w:ascii="Times New Roman" w:hAnsi="Times New Roman"/>
                <w:sz w:val="20"/>
                <w:lang w:val="sr-Cyrl-CS"/>
              </w:rPr>
              <w:t xml:space="preserve">Расподела задужења међу </w:t>
            </w:r>
            <w:r w:rsidRPr="0066116D">
              <w:rPr>
                <w:rFonts w:ascii="Times New Roman" w:hAnsi="Times New Roman"/>
                <w:sz w:val="20"/>
                <w:lang w:val="sr-Cyrl-CS"/>
              </w:rPr>
              <w:lastRenderedPageBreak/>
              <w:t>члановима Тима и договор о раду Тима за СУ</w:t>
            </w:r>
          </w:p>
        </w:tc>
        <w:tc>
          <w:tcPr>
            <w:tcW w:w="318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lastRenderedPageBreak/>
              <w:t xml:space="preserve">Избор записничара и расподела </w:t>
            </w:r>
            <w:r w:rsidRPr="00BE082D">
              <w:rPr>
                <w:rFonts w:ascii="Times New Roman" w:hAnsi="Times New Roman"/>
                <w:sz w:val="20"/>
                <w:lang w:val="sr-Cyrl-CS"/>
              </w:rPr>
              <w:lastRenderedPageBreak/>
              <w:t>задужења</w:t>
            </w:r>
          </w:p>
        </w:tc>
        <w:tc>
          <w:tcPr>
            <w:tcW w:w="184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lastRenderedPageBreak/>
              <w:t>Координатор тима</w:t>
            </w:r>
          </w:p>
        </w:tc>
      </w:tr>
      <w:tr w:rsidR="002A5780" w:rsidRPr="00D25C9E" w:rsidTr="0066116D">
        <w:tc>
          <w:tcPr>
            <w:tcW w:w="1526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lastRenderedPageBreak/>
              <w:t>Септембар</w:t>
            </w:r>
          </w:p>
        </w:tc>
        <w:tc>
          <w:tcPr>
            <w:tcW w:w="2912" w:type="dxa"/>
          </w:tcPr>
          <w:p w:rsidR="002A5780" w:rsidRPr="0066116D" w:rsidRDefault="002A5780" w:rsidP="00320D95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0"/>
                <w:lang w:val="sr-Cyrl-CS"/>
              </w:rPr>
            </w:pPr>
            <w:r w:rsidRPr="0066116D">
              <w:rPr>
                <w:rFonts w:ascii="Times New Roman" w:hAnsi="Times New Roman"/>
                <w:sz w:val="20"/>
                <w:lang w:val="sr-Cyrl-CS"/>
              </w:rPr>
              <w:t>Израда личних планова стручног усавршавања</w:t>
            </w:r>
          </w:p>
        </w:tc>
        <w:tc>
          <w:tcPr>
            <w:tcW w:w="318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Увидом у каталог акредитованих семинара</w:t>
            </w:r>
          </w:p>
        </w:tc>
        <w:tc>
          <w:tcPr>
            <w:tcW w:w="184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Сви наставници и стручни сарадник</w:t>
            </w:r>
          </w:p>
        </w:tc>
      </w:tr>
      <w:tr w:rsidR="002A5780" w:rsidRPr="00D25C9E" w:rsidTr="0066116D">
        <w:tc>
          <w:tcPr>
            <w:tcW w:w="1526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Септембар</w:t>
            </w:r>
          </w:p>
        </w:tc>
        <w:tc>
          <w:tcPr>
            <w:tcW w:w="2912" w:type="dxa"/>
          </w:tcPr>
          <w:p w:rsidR="002A5780" w:rsidRPr="0066116D" w:rsidRDefault="002A5780" w:rsidP="00320D95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0"/>
                <w:lang w:val="sr-Cyrl-CS"/>
              </w:rPr>
            </w:pPr>
            <w:r w:rsidRPr="0066116D">
              <w:rPr>
                <w:rFonts w:ascii="Times New Roman" w:hAnsi="Times New Roman"/>
                <w:sz w:val="20"/>
                <w:lang w:val="sr-Cyrl-CS"/>
              </w:rPr>
              <w:t>Присуствовање презентацијама уџбеника и сарадња са издавачким кућама</w:t>
            </w:r>
          </w:p>
        </w:tc>
        <w:tc>
          <w:tcPr>
            <w:tcW w:w="318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Посета презентацијама</w:t>
            </w:r>
          </w:p>
        </w:tc>
        <w:tc>
          <w:tcPr>
            <w:tcW w:w="184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Сви заинтересовани</w:t>
            </w:r>
          </w:p>
        </w:tc>
      </w:tr>
      <w:tr w:rsidR="002A5780" w:rsidRPr="00D25C9E" w:rsidTr="0066116D">
        <w:tc>
          <w:tcPr>
            <w:tcW w:w="1526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Септембар-јун</w:t>
            </w:r>
          </w:p>
        </w:tc>
        <w:tc>
          <w:tcPr>
            <w:tcW w:w="2912" w:type="dxa"/>
          </w:tcPr>
          <w:p w:rsidR="002A5780" w:rsidRPr="0066116D" w:rsidRDefault="002A5780" w:rsidP="00320D95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0"/>
                <w:lang w:val="sr-Cyrl-CS"/>
              </w:rPr>
            </w:pPr>
            <w:r w:rsidRPr="0066116D">
              <w:rPr>
                <w:rFonts w:ascii="Times New Roman" w:hAnsi="Times New Roman"/>
                <w:sz w:val="20"/>
                <w:lang w:val="sr-Cyrl-CS"/>
              </w:rPr>
              <w:t>Учешће на одабраним семинарима</w:t>
            </w:r>
          </w:p>
        </w:tc>
        <w:tc>
          <w:tcPr>
            <w:tcW w:w="318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Учешће на семинару</w:t>
            </w:r>
          </w:p>
        </w:tc>
        <w:tc>
          <w:tcPr>
            <w:tcW w:w="184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Сви заинтересовани</w:t>
            </w:r>
          </w:p>
        </w:tc>
      </w:tr>
      <w:tr w:rsidR="002A5780" w:rsidRPr="00D25C9E" w:rsidTr="0066116D">
        <w:tc>
          <w:tcPr>
            <w:tcW w:w="1526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Септембар</w:t>
            </w:r>
            <w:r w:rsidRPr="00BE082D">
              <w:rPr>
                <w:rFonts w:ascii="Times New Roman" w:hAnsi="Times New Roman"/>
                <w:sz w:val="20"/>
                <w:lang w:val="sr-Latn-CS"/>
              </w:rPr>
              <w:t xml:space="preserve"> - </w:t>
            </w:r>
            <w:r w:rsidRPr="00BE082D">
              <w:rPr>
                <w:rFonts w:ascii="Times New Roman" w:hAnsi="Times New Roman"/>
                <w:sz w:val="20"/>
                <w:lang w:val="sr-Cyrl-CS"/>
              </w:rPr>
              <w:t>јун</w:t>
            </w:r>
          </w:p>
        </w:tc>
        <w:tc>
          <w:tcPr>
            <w:tcW w:w="2912" w:type="dxa"/>
          </w:tcPr>
          <w:p w:rsidR="002A5780" w:rsidRPr="0066116D" w:rsidRDefault="002A5780" w:rsidP="00320D95">
            <w:pPr>
              <w:pStyle w:val="ListParagraph"/>
              <w:numPr>
                <w:ilvl w:val="0"/>
                <w:numId w:val="113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0"/>
                <w:lang w:val="sr-Cyrl-CS"/>
              </w:rPr>
            </w:pPr>
            <w:r w:rsidRPr="0066116D">
              <w:rPr>
                <w:rFonts w:ascii="Times New Roman" w:hAnsi="Times New Roman"/>
                <w:sz w:val="20"/>
                <w:lang w:val="sr-Cyrl-CS"/>
              </w:rPr>
              <w:t>Уношење у базу података сертификата о новим семинарима које су колеге похађале</w:t>
            </w:r>
          </w:p>
        </w:tc>
        <w:tc>
          <w:tcPr>
            <w:tcW w:w="318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Уношењем података у базу и увид у исту</w:t>
            </w:r>
          </w:p>
        </w:tc>
        <w:tc>
          <w:tcPr>
            <w:tcW w:w="184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Васиљевић Драгана</w:t>
            </w:r>
          </w:p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Петровић Ненад</w:t>
            </w:r>
          </w:p>
        </w:tc>
      </w:tr>
      <w:tr w:rsidR="002A5780" w:rsidRPr="00D25C9E" w:rsidTr="0066116D">
        <w:tc>
          <w:tcPr>
            <w:tcW w:w="1526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Септембар - јун</w:t>
            </w:r>
          </w:p>
        </w:tc>
        <w:tc>
          <w:tcPr>
            <w:tcW w:w="2912" w:type="dxa"/>
          </w:tcPr>
          <w:p w:rsidR="002A5780" w:rsidRPr="0066116D" w:rsidRDefault="002A5780" w:rsidP="00320D95">
            <w:pPr>
              <w:pStyle w:val="ListParagraph"/>
              <w:numPr>
                <w:ilvl w:val="0"/>
                <w:numId w:val="11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0"/>
                <w:lang w:val="sr-Cyrl-CS"/>
              </w:rPr>
            </w:pPr>
            <w:r w:rsidRPr="0066116D">
              <w:rPr>
                <w:rFonts w:ascii="Times New Roman" w:hAnsi="Times New Roman"/>
                <w:sz w:val="20"/>
                <w:lang w:val="sr-Cyrl-CS"/>
              </w:rPr>
              <w:t>Уношење података о стручном усавршавању запослених у оквиру установе</w:t>
            </w:r>
          </w:p>
        </w:tc>
        <w:tc>
          <w:tcPr>
            <w:tcW w:w="318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Уношењем података у базу и увид у исту</w:t>
            </w:r>
          </w:p>
        </w:tc>
        <w:tc>
          <w:tcPr>
            <w:tcW w:w="184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Станисављевић Владан,</w:t>
            </w:r>
          </w:p>
          <w:p w:rsidR="002A5780" w:rsidRPr="00BE082D" w:rsidRDefault="002A5780" w:rsidP="0066116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Стојковић Бојан, Јевремовић Бранислав</w:t>
            </w:r>
          </w:p>
        </w:tc>
      </w:tr>
      <w:tr w:rsidR="002A5780" w:rsidRPr="00D25C9E" w:rsidTr="0066116D">
        <w:tc>
          <w:tcPr>
            <w:tcW w:w="1526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Септембар - јун</w:t>
            </w:r>
          </w:p>
        </w:tc>
        <w:tc>
          <w:tcPr>
            <w:tcW w:w="2912" w:type="dxa"/>
            <w:vAlign w:val="center"/>
          </w:tcPr>
          <w:p w:rsidR="002A5780" w:rsidRPr="0066116D" w:rsidRDefault="002A5780" w:rsidP="00320D95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lang w:val="sr-Cyrl-CS"/>
              </w:rPr>
            </w:pPr>
            <w:r w:rsidRPr="0066116D">
              <w:rPr>
                <w:rFonts w:ascii="Times New Roman" w:hAnsi="Times New Roman"/>
                <w:sz w:val="20"/>
                <w:lang w:val="sr-Cyrl-CS"/>
              </w:rPr>
              <w:t>Ажурирање базе података</w:t>
            </w:r>
          </w:p>
        </w:tc>
        <w:tc>
          <w:tcPr>
            <w:tcW w:w="3183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Увид у базу података</w:t>
            </w:r>
          </w:p>
        </w:tc>
        <w:tc>
          <w:tcPr>
            <w:tcW w:w="1843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Чланови Тима за СУ</w:t>
            </w:r>
          </w:p>
        </w:tc>
      </w:tr>
      <w:tr w:rsidR="002A5780" w:rsidRPr="00D25C9E" w:rsidTr="0066116D">
        <w:tc>
          <w:tcPr>
            <w:tcW w:w="1526" w:type="dxa"/>
            <w:vAlign w:val="center"/>
          </w:tcPr>
          <w:p w:rsidR="002A5780" w:rsidRPr="00BE082D" w:rsidRDefault="002A5780" w:rsidP="0066116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Мај - јун</w:t>
            </w:r>
          </w:p>
        </w:tc>
        <w:tc>
          <w:tcPr>
            <w:tcW w:w="2912" w:type="dxa"/>
          </w:tcPr>
          <w:p w:rsidR="002A5780" w:rsidRPr="0066116D" w:rsidRDefault="002A5780" w:rsidP="00320D95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0"/>
                <w:lang w:val="sr-Cyrl-CS"/>
              </w:rPr>
            </w:pPr>
            <w:r w:rsidRPr="0066116D">
              <w:rPr>
                <w:rFonts w:ascii="Times New Roman" w:hAnsi="Times New Roman"/>
                <w:sz w:val="20"/>
                <w:lang w:val="sr-Cyrl-CS"/>
              </w:rPr>
              <w:t>Подношење извештаја о раду у протеклој години</w:t>
            </w:r>
          </w:p>
        </w:tc>
        <w:tc>
          <w:tcPr>
            <w:tcW w:w="318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Упознавањем Наставничког већа са досадашњим радом</w:t>
            </w:r>
          </w:p>
        </w:tc>
        <w:tc>
          <w:tcPr>
            <w:tcW w:w="1843" w:type="dxa"/>
          </w:tcPr>
          <w:p w:rsidR="002A5780" w:rsidRPr="00BE082D" w:rsidRDefault="002A5780" w:rsidP="00D25C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BE082D">
              <w:rPr>
                <w:rFonts w:ascii="Times New Roman" w:hAnsi="Times New Roman"/>
                <w:sz w:val="20"/>
                <w:lang w:val="sr-Cyrl-CS"/>
              </w:rPr>
              <w:t>Координатор Тима за СУ</w:t>
            </w:r>
          </w:p>
        </w:tc>
      </w:tr>
    </w:tbl>
    <w:p w:rsidR="00D25C9E" w:rsidRDefault="00D25C9E" w:rsidP="00D25C9E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Theme="minorEastAsia" w:hAnsi="Times New Roman"/>
          <w:szCs w:val="24"/>
          <w:lang w:val="sr-Cyrl-RS"/>
        </w:rPr>
      </w:pPr>
    </w:p>
    <w:p w:rsidR="00E52BF6" w:rsidRPr="00E52BF6" w:rsidRDefault="00E52BF6" w:rsidP="00D25C9E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Theme="minorEastAsia" w:hAnsi="Times New Roman"/>
          <w:szCs w:val="24"/>
          <w:lang w:val="sr-Cyrl-RS"/>
        </w:rPr>
      </w:pPr>
    </w:p>
    <w:p w:rsidR="00792F7A" w:rsidRPr="00377BEA" w:rsidRDefault="00DC05BC" w:rsidP="005A2A2F">
      <w:pPr>
        <w:pStyle w:val="Heading3"/>
        <w:rPr>
          <w:rFonts w:eastAsiaTheme="minorEastAsia"/>
          <w:lang w:val="sr-Cyrl-CS"/>
        </w:rPr>
      </w:pPr>
      <w:bookmarkStart w:id="588" w:name="_Toc50922339"/>
      <w:bookmarkStart w:id="589" w:name="_Toc82627512"/>
      <w:bookmarkStart w:id="590" w:name="_Toc82637985"/>
      <w:r>
        <w:rPr>
          <w:rFonts w:eastAsiaTheme="minorEastAsia"/>
          <w:lang w:val="sr-Cyrl-RS"/>
        </w:rPr>
        <w:t>5.14.1</w:t>
      </w:r>
      <w:r w:rsidR="00B63DEB">
        <w:rPr>
          <w:rFonts w:eastAsiaTheme="minorEastAsia"/>
          <w:lang w:val="sr-Cyrl-RS"/>
        </w:rPr>
        <w:t xml:space="preserve"> </w:t>
      </w:r>
      <w:r w:rsidR="00792F7A" w:rsidRPr="00377BEA">
        <w:rPr>
          <w:rFonts w:eastAsiaTheme="minorEastAsia"/>
          <w:lang w:val="sr-Cyrl-CS"/>
        </w:rPr>
        <w:t xml:space="preserve"> ПЛАН СТРУЧНОГ УСАВРШАВАЊА  АКТИВА</w:t>
      </w:r>
      <w:r w:rsidR="00E52BF6">
        <w:rPr>
          <w:rFonts w:eastAsiaTheme="minorEastAsia"/>
          <w:lang w:val="sr-Cyrl-CS"/>
        </w:rPr>
        <w:t xml:space="preserve"> </w:t>
      </w:r>
      <w:r w:rsidR="008A48B0">
        <w:rPr>
          <w:rFonts w:eastAsiaTheme="minorEastAsia"/>
          <w:lang w:val="sr-Cyrl-CS"/>
        </w:rPr>
        <w:t xml:space="preserve"> МАШИНСКЕ ГРУПЕ ПРЕДМЕТА ЗА 2021</w:t>
      </w:r>
      <w:r w:rsidR="00792F7A" w:rsidRPr="00377BEA">
        <w:rPr>
          <w:rFonts w:eastAsiaTheme="minorEastAsia"/>
        </w:rPr>
        <w:t>/</w:t>
      </w:r>
      <w:r w:rsidR="00792F7A">
        <w:rPr>
          <w:rFonts w:eastAsiaTheme="minorEastAsia"/>
          <w:lang w:val="sr-Cyrl-CS"/>
        </w:rPr>
        <w:t>20</w:t>
      </w:r>
      <w:r w:rsidR="00E52BF6">
        <w:rPr>
          <w:rFonts w:eastAsiaTheme="minorEastAsia"/>
        </w:rPr>
        <w:t>2</w:t>
      </w:r>
      <w:r w:rsidR="008A48B0">
        <w:rPr>
          <w:rFonts w:eastAsiaTheme="minorEastAsia"/>
          <w:lang w:val="sr-Cyrl-RS"/>
        </w:rPr>
        <w:t>2</w:t>
      </w:r>
      <w:r w:rsidR="00792F7A" w:rsidRPr="00377BEA">
        <w:rPr>
          <w:rFonts w:eastAsiaTheme="minorEastAsia"/>
          <w:lang w:val="sr-Cyrl-CS"/>
        </w:rPr>
        <w:t>. ГОДИНУ</w:t>
      </w:r>
      <w:bookmarkEnd w:id="588"/>
      <w:bookmarkEnd w:id="589"/>
      <w:bookmarkEnd w:id="590"/>
    </w:p>
    <w:p w:rsidR="00792F7A" w:rsidRDefault="00792F7A" w:rsidP="00792F7A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EastAsia" w:hAnsi="Times New Roman"/>
          <w:b/>
          <w:szCs w:val="24"/>
        </w:rPr>
      </w:pPr>
      <w:r w:rsidRPr="00377BEA">
        <w:rPr>
          <w:rFonts w:ascii="Times New Roman" w:eastAsiaTheme="minorEastAsia" w:hAnsi="Times New Roman"/>
          <w:b/>
          <w:szCs w:val="24"/>
          <w:lang w:val="sr-Cyrl-CS"/>
        </w:rPr>
        <w:t xml:space="preserve"> ПОХАЂАЊЕ СЛЕДЕЋИХ СЕМИНАРА</w:t>
      </w:r>
      <w:r w:rsidRPr="00377BEA">
        <w:rPr>
          <w:rFonts w:ascii="Times New Roman" w:eastAsiaTheme="minorEastAsia" w:hAnsi="Times New Roman"/>
          <w:b/>
          <w:szCs w:val="24"/>
          <w:lang w:val="sr-Latn-CS"/>
        </w:rPr>
        <w:t>: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551"/>
        <w:gridCol w:w="6486"/>
      </w:tblGrid>
      <w:tr w:rsidR="001823E0" w:rsidTr="00BE236B">
        <w:tc>
          <w:tcPr>
            <w:tcW w:w="959" w:type="dxa"/>
            <w:shd w:val="clear" w:color="auto" w:fill="EAF1DD" w:themeFill="accent3" w:themeFillTint="33"/>
            <w:vAlign w:val="center"/>
          </w:tcPr>
          <w:p w:rsidR="001823E0" w:rsidRPr="00442399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Cs w:val="24"/>
                <w:lang w:val="sr-Cyrl-CS"/>
              </w:rPr>
            </w:pPr>
            <w:r w:rsidRPr="00442399">
              <w:rPr>
                <w:rFonts w:ascii="Times New Roman" w:eastAsiaTheme="minorEastAsia" w:hAnsi="Times New Roman"/>
                <w:b/>
                <w:szCs w:val="24"/>
                <w:lang w:val="sr-Cyrl-CS"/>
              </w:rPr>
              <w:t>Р.Б.</w:t>
            </w:r>
          </w:p>
        </w:tc>
        <w:tc>
          <w:tcPr>
            <w:tcW w:w="2551" w:type="dxa"/>
            <w:shd w:val="clear" w:color="auto" w:fill="EAF1DD" w:themeFill="accent3" w:themeFillTint="33"/>
            <w:vAlign w:val="center"/>
          </w:tcPr>
          <w:p w:rsidR="001823E0" w:rsidRPr="00442399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Cs w:val="24"/>
                <w:lang w:val="sr-Cyrl-CS"/>
              </w:rPr>
            </w:pPr>
            <w:r w:rsidRPr="00442399">
              <w:rPr>
                <w:rFonts w:ascii="Times New Roman" w:eastAsiaTheme="minorEastAsia" w:hAnsi="Times New Roman"/>
                <w:b/>
                <w:szCs w:val="24"/>
                <w:lang w:val="sr-Cyrl-CS"/>
              </w:rPr>
              <w:t xml:space="preserve">КАТАЛОШКИ БРОЈ </w:t>
            </w:r>
          </w:p>
        </w:tc>
        <w:tc>
          <w:tcPr>
            <w:tcW w:w="6486" w:type="dxa"/>
            <w:shd w:val="clear" w:color="auto" w:fill="EAF1DD" w:themeFill="accent3" w:themeFillTint="33"/>
            <w:vAlign w:val="center"/>
          </w:tcPr>
          <w:p w:rsidR="001823E0" w:rsidRPr="00442399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Cs w:val="24"/>
                <w:lang w:val="sr-Cyrl-CS"/>
              </w:rPr>
            </w:pPr>
            <w:r w:rsidRPr="00442399">
              <w:rPr>
                <w:rFonts w:ascii="Times New Roman" w:eastAsiaTheme="minorEastAsia" w:hAnsi="Times New Roman"/>
                <w:b/>
                <w:szCs w:val="24"/>
                <w:lang w:val="sr-Cyrl-CS"/>
              </w:rPr>
              <w:t>ТЕМА СТРУЧНОГ УСАВРШАВАЊА</w:t>
            </w:r>
          </w:p>
        </w:tc>
      </w:tr>
      <w:tr w:rsidR="001823E0" w:rsidTr="00BE236B">
        <w:tc>
          <w:tcPr>
            <w:tcW w:w="959" w:type="dxa"/>
            <w:vAlign w:val="center"/>
          </w:tcPr>
          <w:p w:rsidR="001823E0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1.</w:t>
            </w:r>
          </w:p>
        </w:tc>
        <w:tc>
          <w:tcPr>
            <w:tcW w:w="2551" w:type="dxa"/>
          </w:tcPr>
          <w:p w:rsidR="001823E0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 xml:space="preserve">928 К1 П3  </w:t>
            </w:r>
          </w:p>
        </w:tc>
        <w:tc>
          <w:tcPr>
            <w:tcW w:w="6486" w:type="dxa"/>
          </w:tcPr>
          <w:p w:rsidR="001823E0" w:rsidRDefault="001823E0" w:rsidP="001823E0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СПЕЦИЈАЛНИ ПОСТУПЦИ РЕПАРАТУРНОГ ЗАВАРИВАЊА, НАВАРИВАЊЕ И МЕТАЛИЗАЦИЈЕ ПРАХОМ</w:t>
            </w:r>
          </w:p>
        </w:tc>
      </w:tr>
      <w:tr w:rsidR="001823E0" w:rsidTr="00BE236B">
        <w:tc>
          <w:tcPr>
            <w:tcW w:w="959" w:type="dxa"/>
            <w:vAlign w:val="center"/>
          </w:tcPr>
          <w:p w:rsidR="001823E0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2.</w:t>
            </w:r>
          </w:p>
        </w:tc>
        <w:tc>
          <w:tcPr>
            <w:tcW w:w="2551" w:type="dxa"/>
          </w:tcPr>
          <w:p w:rsidR="001823E0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</w:rPr>
              <w:t>898 K1 P3</w:t>
            </w:r>
          </w:p>
        </w:tc>
        <w:tc>
          <w:tcPr>
            <w:tcW w:w="6486" w:type="dxa"/>
          </w:tcPr>
          <w:p w:rsidR="001823E0" w:rsidRDefault="001823E0" w:rsidP="001823E0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БЕЗБЕДНОСТ И ЗДРАВЉЕ НА РАДУ (БЗР ) НА ПРАКТИЧНОЈ НАСТАВИ У ШКОЛИ И ПРАКСИ У СИСТЕМУ ДУАЛНОГ ОБРАЗОВАЊА</w:t>
            </w:r>
          </w:p>
        </w:tc>
      </w:tr>
      <w:tr w:rsidR="001823E0" w:rsidTr="00BE236B">
        <w:tc>
          <w:tcPr>
            <w:tcW w:w="959" w:type="dxa"/>
            <w:vAlign w:val="center"/>
          </w:tcPr>
          <w:p w:rsidR="001823E0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3.</w:t>
            </w:r>
          </w:p>
        </w:tc>
        <w:tc>
          <w:tcPr>
            <w:tcW w:w="2551" w:type="dxa"/>
          </w:tcPr>
          <w:p w:rsidR="001823E0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932 К2 П3</w:t>
            </w:r>
          </w:p>
        </w:tc>
        <w:tc>
          <w:tcPr>
            <w:tcW w:w="6486" w:type="dxa"/>
          </w:tcPr>
          <w:p w:rsidR="001823E0" w:rsidRDefault="001823E0" w:rsidP="001823E0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АНГАЖОВАНИ НАСТАВНИК – САВРЕМЕНО УЧЕЊЕ ЗА РАЗВОЈ КОМПЕТЕНЦИЈА У СТРУЧНОМ ОБРАЗОВАЊУ</w:t>
            </w:r>
          </w:p>
        </w:tc>
      </w:tr>
      <w:tr w:rsidR="001823E0" w:rsidTr="00BE236B">
        <w:tc>
          <w:tcPr>
            <w:tcW w:w="959" w:type="dxa"/>
            <w:vAlign w:val="center"/>
          </w:tcPr>
          <w:p w:rsidR="001823E0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4.</w:t>
            </w:r>
          </w:p>
        </w:tc>
        <w:tc>
          <w:tcPr>
            <w:tcW w:w="2551" w:type="dxa"/>
          </w:tcPr>
          <w:p w:rsidR="001823E0" w:rsidRDefault="001823E0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14 К3 П4</w:t>
            </w:r>
          </w:p>
        </w:tc>
        <w:tc>
          <w:tcPr>
            <w:tcW w:w="6486" w:type="dxa"/>
          </w:tcPr>
          <w:p w:rsidR="001823E0" w:rsidRDefault="001823E0" w:rsidP="001823E0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ВАСПИТНИ ПРОБЛЕМИ УЧЕНИКА И КАКО ИХ ПРЕВАЗИЋИ</w:t>
            </w:r>
          </w:p>
        </w:tc>
      </w:tr>
    </w:tbl>
    <w:p w:rsidR="00792F7A" w:rsidRPr="00377BEA" w:rsidRDefault="00792F7A" w:rsidP="00792F7A">
      <w:pPr>
        <w:overflowPunct/>
        <w:autoSpaceDE/>
        <w:autoSpaceDN/>
        <w:adjustRightInd/>
        <w:spacing w:after="200" w:line="276" w:lineRule="auto"/>
        <w:ind w:left="720"/>
        <w:contextualSpacing/>
        <w:textAlignment w:val="auto"/>
        <w:rPr>
          <w:rFonts w:ascii="Times New Roman" w:eastAsiaTheme="minorEastAsia" w:hAnsi="Times New Roman"/>
          <w:szCs w:val="24"/>
          <w:lang w:val="sr-Cyrl-CS"/>
        </w:rPr>
      </w:pPr>
    </w:p>
    <w:p w:rsidR="00792F7A" w:rsidRPr="00377BEA" w:rsidRDefault="00792F7A" w:rsidP="00E52BF6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Theme="minorEastAsia" w:hAnsi="Times New Roman"/>
          <w:szCs w:val="24"/>
          <w:lang w:val="sr-Cyrl-CS"/>
        </w:rPr>
      </w:pPr>
      <w:r w:rsidRPr="00377BEA">
        <w:rPr>
          <w:rFonts w:ascii="Times New Roman" w:eastAsiaTheme="minorEastAsia" w:hAnsi="Times New Roman"/>
          <w:szCs w:val="24"/>
          <w:lang w:val="sr-Cyrl-CS"/>
        </w:rPr>
        <w:t>У ОКВИРУ  СТРУЧНОГ УСАВРШАВАЊА У  УСТАНОВИ ПЛАНИРАНА СУ ПРЕДАВАЊА ВЕЗАНА ЗА СЕМИНАРЕ КОЈИ ЋЕ БИТИ ПОХАЂАНИ И РАСПОРЕД  ОДРЖАВАЊА ОГЛЕДНИХ И УГЛЕДНИХ ЧАСОВА.</w:t>
      </w:r>
    </w:p>
    <w:p w:rsidR="00792F7A" w:rsidRPr="00377BEA" w:rsidRDefault="00792F7A" w:rsidP="00792F7A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EastAsia" w:hAnsi="Times New Roman"/>
          <w:szCs w:val="24"/>
          <w:lang w:val="sr-Cyrl-CS"/>
        </w:rPr>
      </w:pPr>
    </w:p>
    <w:p w:rsidR="00792F7A" w:rsidRPr="00377BEA" w:rsidRDefault="00792F7A" w:rsidP="005A2A2F">
      <w:pPr>
        <w:pStyle w:val="Heading3"/>
        <w:rPr>
          <w:rFonts w:eastAsiaTheme="minorEastAsia"/>
          <w:lang w:val="sr-Cyrl-CS"/>
        </w:rPr>
      </w:pPr>
      <w:bookmarkStart w:id="591" w:name="_Toc50922340"/>
      <w:bookmarkStart w:id="592" w:name="_Toc82627513"/>
      <w:bookmarkStart w:id="593" w:name="_Toc82637986"/>
      <w:r>
        <w:rPr>
          <w:rFonts w:eastAsiaTheme="minorEastAsia"/>
          <w:lang w:val="sr-Cyrl-CS"/>
        </w:rPr>
        <w:lastRenderedPageBreak/>
        <w:t>5.1</w:t>
      </w:r>
      <w:r>
        <w:rPr>
          <w:rFonts w:eastAsiaTheme="minorEastAsia"/>
        </w:rPr>
        <w:t>4</w:t>
      </w:r>
      <w:r w:rsidRPr="00DF142E">
        <w:rPr>
          <w:rFonts w:eastAsiaTheme="minorEastAsia"/>
          <w:lang w:val="sr-Cyrl-CS"/>
        </w:rPr>
        <w:t>.2.</w:t>
      </w:r>
      <w:r w:rsidRPr="00377BEA">
        <w:rPr>
          <w:rFonts w:eastAsiaTheme="minorEastAsia"/>
        </w:rPr>
        <w:t xml:space="preserve"> </w:t>
      </w:r>
      <w:r w:rsidRPr="00377BEA">
        <w:rPr>
          <w:rFonts w:eastAsiaTheme="minorEastAsia"/>
          <w:lang w:val="sr-Cyrl-CS"/>
        </w:rPr>
        <w:t>ПЛАН СТРУЧНОГ УСАВРШАВАЊА  АКТИВА СА</w:t>
      </w:r>
      <w:r w:rsidR="008A48B0">
        <w:rPr>
          <w:rFonts w:eastAsiaTheme="minorEastAsia"/>
          <w:lang w:val="sr-Cyrl-CS"/>
        </w:rPr>
        <w:t>ОБРАЋАЈНЕ ГРУПЕ ПРЕДМЕТА ЗА 2021</w:t>
      </w:r>
      <w:r>
        <w:rPr>
          <w:rFonts w:eastAsiaTheme="minorEastAsia"/>
          <w:lang w:val="sr-Cyrl-CS"/>
        </w:rPr>
        <w:t>/20</w:t>
      </w:r>
      <w:r w:rsidR="00E52BF6">
        <w:rPr>
          <w:rFonts w:eastAsiaTheme="minorEastAsia"/>
        </w:rPr>
        <w:t>2</w:t>
      </w:r>
      <w:r w:rsidR="008A48B0">
        <w:rPr>
          <w:rFonts w:eastAsiaTheme="minorEastAsia"/>
          <w:lang w:val="sr-Cyrl-RS"/>
        </w:rPr>
        <w:t>2</w:t>
      </w:r>
      <w:r w:rsidRPr="00377BEA">
        <w:rPr>
          <w:rFonts w:eastAsiaTheme="minorEastAsia"/>
          <w:lang w:val="sr-Cyrl-CS"/>
        </w:rPr>
        <w:t>. ГОДИНУ</w:t>
      </w:r>
      <w:bookmarkEnd w:id="591"/>
      <w:bookmarkEnd w:id="592"/>
      <w:bookmarkEnd w:id="593"/>
    </w:p>
    <w:p w:rsidR="006A0399" w:rsidRDefault="006A0399" w:rsidP="006A039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EastAsia" w:hAnsi="Times New Roman"/>
          <w:b/>
          <w:szCs w:val="24"/>
        </w:rPr>
      </w:pPr>
      <w:r w:rsidRPr="00377BEA">
        <w:rPr>
          <w:rFonts w:ascii="Times New Roman" w:eastAsiaTheme="minorEastAsia" w:hAnsi="Times New Roman"/>
          <w:b/>
          <w:szCs w:val="24"/>
          <w:lang w:val="sr-Cyrl-CS"/>
        </w:rPr>
        <w:t>ПОХАЂАЊЕ СЛЕДЕЋИХ СЕМИНАРА</w:t>
      </w:r>
      <w:r w:rsidRPr="00377BEA">
        <w:rPr>
          <w:rFonts w:ascii="Times New Roman" w:eastAsiaTheme="minorEastAsia" w:hAnsi="Times New Roman"/>
          <w:b/>
          <w:szCs w:val="24"/>
        </w:rPr>
        <w:t>: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551"/>
        <w:gridCol w:w="6486"/>
      </w:tblGrid>
      <w:tr w:rsidR="00792F7A" w:rsidTr="00442399">
        <w:tc>
          <w:tcPr>
            <w:tcW w:w="959" w:type="dxa"/>
            <w:shd w:val="clear" w:color="auto" w:fill="EAF1DD" w:themeFill="accent3" w:themeFillTint="33"/>
            <w:vAlign w:val="center"/>
          </w:tcPr>
          <w:p w:rsidR="00792F7A" w:rsidRPr="00442399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Cs w:val="24"/>
                <w:lang w:val="sr-Cyrl-CS"/>
              </w:rPr>
            </w:pPr>
            <w:r w:rsidRPr="00442399">
              <w:rPr>
                <w:rFonts w:ascii="Times New Roman" w:eastAsiaTheme="minorEastAsia" w:hAnsi="Times New Roman"/>
                <w:b/>
                <w:szCs w:val="24"/>
                <w:lang w:val="sr-Cyrl-CS"/>
              </w:rPr>
              <w:t>Р.Б.</w:t>
            </w:r>
          </w:p>
        </w:tc>
        <w:tc>
          <w:tcPr>
            <w:tcW w:w="2551" w:type="dxa"/>
            <w:shd w:val="clear" w:color="auto" w:fill="EAF1DD" w:themeFill="accent3" w:themeFillTint="33"/>
            <w:vAlign w:val="center"/>
          </w:tcPr>
          <w:p w:rsidR="00792F7A" w:rsidRPr="00442399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Cs w:val="24"/>
                <w:lang w:val="sr-Cyrl-CS"/>
              </w:rPr>
            </w:pPr>
            <w:r w:rsidRPr="00442399">
              <w:rPr>
                <w:rFonts w:ascii="Times New Roman" w:eastAsiaTheme="minorEastAsia" w:hAnsi="Times New Roman"/>
                <w:b/>
                <w:szCs w:val="24"/>
                <w:lang w:val="sr-Cyrl-CS"/>
              </w:rPr>
              <w:t xml:space="preserve">КАТАЛОШКИ БРОЈ </w:t>
            </w:r>
          </w:p>
        </w:tc>
        <w:tc>
          <w:tcPr>
            <w:tcW w:w="6486" w:type="dxa"/>
            <w:shd w:val="clear" w:color="auto" w:fill="EAF1DD" w:themeFill="accent3" w:themeFillTint="33"/>
            <w:vAlign w:val="center"/>
          </w:tcPr>
          <w:p w:rsidR="00792F7A" w:rsidRPr="00442399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Cs w:val="24"/>
                <w:lang w:val="sr-Cyrl-CS"/>
              </w:rPr>
            </w:pPr>
            <w:r w:rsidRPr="00442399">
              <w:rPr>
                <w:rFonts w:ascii="Times New Roman" w:eastAsiaTheme="minorEastAsia" w:hAnsi="Times New Roman"/>
                <w:b/>
                <w:szCs w:val="24"/>
                <w:lang w:val="sr-Cyrl-CS"/>
              </w:rPr>
              <w:t>ТЕМА СТРУЧНОГ УСАВРШАВАЊА</w:t>
            </w:r>
          </w:p>
        </w:tc>
      </w:tr>
      <w:tr w:rsidR="00792F7A" w:rsidTr="00442399">
        <w:tc>
          <w:tcPr>
            <w:tcW w:w="959" w:type="dxa"/>
            <w:vAlign w:val="center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1.</w:t>
            </w:r>
          </w:p>
        </w:tc>
        <w:tc>
          <w:tcPr>
            <w:tcW w:w="2551" w:type="dxa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  <w:lang w:val="sr-Cyrl-CS"/>
              </w:rPr>
              <w:t>932 К1 П3</w:t>
            </w:r>
          </w:p>
        </w:tc>
        <w:tc>
          <w:tcPr>
            <w:tcW w:w="6486" w:type="dxa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  <w:lang w:val="sr-Cyrl-CS"/>
              </w:rPr>
              <w:t xml:space="preserve">УПОТРЕБА НАПРЕДНИХ МЕТОДА У РЕКОНСТРУКЦИЈИ САОБРАЋАЈНИХ НЕЗГОДА  </w:t>
            </w:r>
          </w:p>
        </w:tc>
      </w:tr>
      <w:tr w:rsidR="00792F7A" w:rsidTr="00442399">
        <w:tc>
          <w:tcPr>
            <w:tcW w:w="959" w:type="dxa"/>
            <w:vAlign w:val="center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2.</w:t>
            </w:r>
          </w:p>
        </w:tc>
        <w:tc>
          <w:tcPr>
            <w:tcW w:w="2551" w:type="dxa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  <w:lang w:val="sr-Cyrl-CS"/>
              </w:rPr>
              <w:t>918 К1 П3</w:t>
            </w:r>
          </w:p>
        </w:tc>
        <w:tc>
          <w:tcPr>
            <w:tcW w:w="6486" w:type="dxa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  <w:lang w:val="sr-Cyrl-CS"/>
              </w:rPr>
              <w:t>НОВИ КОНЦЕПТИ У ДРУМСКОМ САОБРАЋАЈУ</w:t>
            </w:r>
          </w:p>
        </w:tc>
      </w:tr>
      <w:tr w:rsidR="00792F7A" w:rsidTr="00442399">
        <w:tc>
          <w:tcPr>
            <w:tcW w:w="959" w:type="dxa"/>
            <w:vAlign w:val="center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3.</w:t>
            </w:r>
          </w:p>
        </w:tc>
        <w:tc>
          <w:tcPr>
            <w:tcW w:w="2551" w:type="dxa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46 К3 П3</w:t>
            </w:r>
          </w:p>
        </w:tc>
        <w:tc>
          <w:tcPr>
            <w:tcW w:w="6486" w:type="dxa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НАСТАВНИК КАО КРЕАТОР КЛИМЕ У ОДЕЉЕЊУ</w:t>
            </w:r>
          </w:p>
        </w:tc>
      </w:tr>
      <w:tr w:rsidR="00792F7A" w:rsidTr="00442399">
        <w:tc>
          <w:tcPr>
            <w:tcW w:w="959" w:type="dxa"/>
            <w:vAlign w:val="center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4.</w:t>
            </w:r>
          </w:p>
        </w:tc>
        <w:tc>
          <w:tcPr>
            <w:tcW w:w="2551" w:type="dxa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11 К2 П4</w:t>
            </w:r>
          </w:p>
        </w:tc>
        <w:tc>
          <w:tcPr>
            <w:tcW w:w="6486" w:type="dxa"/>
          </w:tcPr>
          <w:p w:rsidR="00792F7A" w:rsidRDefault="00792F7A" w:rsidP="00792F7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УСПЕШНО УПРАВЉАЊЕ ОДЕЉЕЊЕМ – ПРИНЦИПИ И ПРИМЕРИ ДОБРЕ ПРАКСЕ</w:t>
            </w:r>
          </w:p>
        </w:tc>
      </w:tr>
    </w:tbl>
    <w:p w:rsidR="00792F7A" w:rsidRPr="00377BEA" w:rsidRDefault="00792F7A" w:rsidP="00792F7A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EastAsia" w:hAnsi="Times New Roman"/>
          <w:szCs w:val="24"/>
          <w:lang w:val="sr-Cyrl-CS"/>
        </w:rPr>
      </w:pPr>
    </w:p>
    <w:p w:rsidR="00792F7A" w:rsidRPr="00377BEA" w:rsidRDefault="00792F7A" w:rsidP="0087629A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Theme="minorEastAsia" w:hAnsi="Times New Roman"/>
          <w:szCs w:val="24"/>
          <w:lang w:val="sr-Cyrl-CS"/>
        </w:rPr>
      </w:pPr>
      <w:r w:rsidRPr="00377BEA">
        <w:rPr>
          <w:rFonts w:ascii="Times New Roman" w:eastAsiaTheme="minorEastAsia" w:hAnsi="Times New Roman"/>
          <w:szCs w:val="24"/>
          <w:lang w:val="sr-Cyrl-CS"/>
        </w:rPr>
        <w:t>У  ОКВИРУ  СТРУЧНОГ УСАВРШАВАЊА У УСТАНОВИ  ПЛАНИРАНА СУ ПРЕДАВАЊА  ВЕЗАНА ЗА СЕМИНАРЕ КОЈИ ЋЕ БИТИ ПОХАЂАНИ  И  ОДРЖАВАЊЕ ОГЛЕДНИХ И УГЛЕДНИХ ЧАСОВА.</w:t>
      </w:r>
    </w:p>
    <w:p w:rsidR="00792F7A" w:rsidRPr="00387BA0" w:rsidRDefault="00792F7A" w:rsidP="005A2A2F">
      <w:pPr>
        <w:pStyle w:val="Heading3"/>
        <w:rPr>
          <w:rFonts w:eastAsiaTheme="minorEastAsia"/>
        </w:rPr>
      </w:pPr>
      <w:bookmarkStart w:id="594" w:name="_Toc50922341"/>
      <w:bookmarkStart w:id="595" w:name="_Toc82627514"/>
      <w:bookmarkStart w:id="596" w:name="_Toc82637987"/>
      <w:r>
        <w:rPr>
          <w:rFonts w:eastAsiaTheme="minorEastAsia"/>
        </w:rPr>
        <w:t>5.14</w:t>
      </w:r>
      <w:r w:rsidR="002B3E0A">
        <w:rPr>
          <w:rFonts w:eastAsiaTheme="minorEastAsia"/>
        </w:rPr>
        <w:t>.3</w:t>
      </w:r>
      <w:r w:rsidR="002B3E0A">
        <w:rPr>
          <w:rFonts w:eastAsiaTheme="minorEastAsia"/>
          <w:lang w:val="sr-Cyrl-RS"/>
        </w:rPr>
        <w:t>.</w:t>
      </w:r>
      <w:r w:rsidRPr="00377BEA">
        <w:rPr>
          <w:rFonts w:eastAsiaTheme="minorEastAsia"/>
        </w:rPr>
        <w:t xml:space="preserve">  </w:t>
      </w:r>
      <w:r w:rsidRPr="00377BEA">
        <w:rPr>
          <w:rFonts w:eastAsiaTheme="minorEastAsia"/>
          <w:lang w:val="sr-Cyrl-CS"/>
        </w:rPr>
        <w:t>ПЛАН СТРУЧНОГ УСАВРШАВАЊА  АКТИВА ОПШТЕОБРАЗОВНИХ ПРЕДМЕТА</w:t>
      </w:r>
      <w:r w:rsidR="0087629A">
        <w:rPr>
          <w:rFonts w:eastAsiaTheme="minorEastAsia"/>
        </w:rPr>
        <w:t xml:space="preserve"> ЗА 20</w:t>
      </w:r>
      <w:r w:rsidR="008A48B0">
        <w:rPr>
          <w:rFonts w:eastAsiaTheme="minorEastAsia"/>
          <w:lang w:val="sr-Cyrl-RS"/>
        </w:rPr>
        <w:t>21</w:t>
      </w:r>
      <w:r w:rsidR="0087629A">
        <w:rPr>
          <w:rFonts w:eastAsiaTheme="minorEastAsia"/>
        </w:rPr>
        <w:t>/202</w:t>
      </w:r>
      <w:r w:rsidR="008A48B0">
        <w:rPr>
          <w:rFonts w:eastAsiaTheme="minorEastAsia"/>
          <w:lang w:val="sr-Cyrl-RS"/>
        </w:rPr>
        <w:t>2</w:t>
      </w:r>
      <w:r>
        <w:rPr>
          <w:rFonts w:eastAsiaTheme="minorEastAsia"/>
        </w:rPr>
        <w:t>.</w:t>
      </w:r>
      <w:bookmarkEnd w:id="594"/>
      <w:bookmarkEnd w:id="595"/>
      <w:bookmarkEnd w:id="596"/>
    </w:p>
    <w:p w:rsidR="00792F7A" w:rsidRDefault="00792F7A" w:rsidP="00792F7A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EastAsia" w:hAnsi="Times New Roman"/>
          <w:b/>
          <w:szCs w:val="24"/>
        </w:rPr>
      </w:pPr>
      <w:r w:rsidRPr="00377BEA">
        <w:rPr>
          <w:rFonts w:ascii="Times New Roman" w:eastAsiaTheme="minorEastAsia" w:hAnsi="Times New Roman"/>
          <w:b/>
          <w:szCs w:val="24"/>
          <w:lang w:val="sr-Cyrl-CS"/>
        </w:rPr>
        <w:t>ПОХАЂАЊЕ СЛЕДЕЋИХ СЕМИНАРА</w:t>
      </w:r>
      <w:r w:rsidRPr="00377BEA">
        <w:rPr>
          <w:rFonts w:ascii="Times New Roman" w:eastAsiaTheme="minorEastAsia" w:hAnsi="Times New Roman"/>
          <w:b/>
          <w:szCs w:val="24"/>
        </w:rPr>
        <w:t>: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551"/>
        <w:gridCol w:w="6486"/>
      </w:tblGrid>
      <w:tr w:rsidR="00104F52" w:rsidTr="00BE236B">
        <w:tc>
          <w:tcPr>
            <w:tcW w:w="959" w:type="dxa"/>
            <w:shd w:val="clear" w:color="auto" w:fill="EAF1DD" w:themeFill="accent3" w:themeFillTint="33"/>
            <w:vAlign w:val="center"/>
          </w:tcPr>
          <w:p w:rsidR="00104F52" w:rsidRPr="00442399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Cs w:val="24"/>
                <w:lang w:val="sr-Cyrl-CS"/>
              </w:rPr>
            </w:pPr>
            <w:r w:rsidRPr="00442399">
              <w:rPr>
                <w:rFonts w:ascii="Times New Roman" w:eastAsiaTheme="minorEastAsia" w:hAnsi="Times New Roman"/>
                <w:b/>
                <w:szCs w:val="24"/>
                <w:lang w:val="sr-Cyrl-CS"/>
              </w:rPr>
              <w:t>Р.Б.</w:t>
            </w:r>
          </w:p>
        </w:tc>
        <w:tc>
          <w:tcPr>
            <w:tcW w:w="2551" w:type="dxa"/>
            <w:shd w:val="clear" w:color="auto" w:fill="EAF1DD" w:themeFill="accent3" w:themeFillTint="33"/>
            <w:vAlign w:val="center"/>
          </w:tcPr>
          <w:p w:rsidR="00104F52" w:rsidRPr="00442399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Cs w:val="24"/>
                <w:lang w:val="sr-Cyrl-CS"/>
              </w:rPr>
            </w:pPr>
            <w:r w:rsidRPr="00442399">
              <w:rPr>
                <w:rFonts w:ascii="Times New Roman" w:eastAsiaTheme="minorEastAsia" w:hAnsi="Times New Roman"/>
                <w:b/>
                <w:szCs w:val="24"/>
                <w:lang w:val="sr-Cyrl-CS"/>
              </w:rPr>
              <w:t xml:space="preserve">КАТАЛОШКИ БРОЈ </w:t>
            </w:r>
          </w:p>
        </w:tc>
        <w:tc>
          <w:tcPr>
            <w:tcW w:w="6486" w:type="dxa"/>
            <w:shd w:val="clear" w:color="auto" w:fill="EAF1DD" w:themeFill="accent3" w:themeFillTint="33"/>
            <w:vAlign w:val="center"/>
          </w:tcPr>
          <w:p w:rsidR="00104F52" w:rsidRPr="00442399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szCs w:val="24"/>
                <w:lang w:val="sr-Cyrl-CS"/>
              </w:rPr>
            </w:pPr>
            <w:r w:rsidRPr="00442399">
              <w:rPr>
                <w:rFonts w:ascii="Times New Roman" w:eastAsiaTheme="minorEastAsia" w:hAnsi="Times New Roman"/>
                <w:b/>
                <w:szCs w:val="24"/>
                <w:lang w:val="sr-Cyrl-CS"/>
              </w:rPr>
              <w:t>ТЕМА СТРУЧНОГ УСАВРШАВАЊА</w:t>
            </w:r>
          </w:p>
        </w:tc>
      </w:tr>
      <w:tr w:rsidR="00104F52" w:rsidTr="00BE236B">
        <w:tc>
          <w:tcPr>
            <w:tcW w:w="959" w:type="dxa"/>
            <w:vAlign w:val="center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1.</w:t>
            </w:r>
          </w:p>
        </w:tc>
        <w:tc>
          <w:tcPr>
            <w:tcW w:w="2551" w:type="dxa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</w:rPr>
              <w:t>849 К2 П3</w:t>
            </w:r>
          </w:p>
        </w:tc>
        <w:tc>
          <w:tcPr>
            <w:tcW w:w="6486" w:type="dxa"/>
          </w:tcPr>
          <w:p w:rsidR="00104F52" w:rsidRDefault="00104F52" w:rsidP="00104F52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</w:rPr>
              <w:t xml:space="preserve">САВРЕМЕНЕ МЕТОДЕ </w:t>
            </w:r>
            <w:r w:rsidRPr="00377BEA">
              <w:rPr>
                <w:rFonts w:ascii="Times New Roman" w:eastAsiaTheme="minorEastAsia" w:hAnsi="Times New Roman"/>
                <w:szCs w:val="24"/>
              </w:rPr>
              <w:t xml:space="preserve"> У НАСТАВИ СРПСКОГ ЈЕЗИКА И КЊИЖЕВНОСТИ</w:t>
            </w:r>
            <w:r>
              <w:rPr>
                <w:rFonts w:ascii="Times New Roman" w:eastAsiaTheme="minorEastAsia" w:hAnsi="Times New Roman"/>
                <w:szCs w:val="24"/>
              </w:rPr>
              <w:t xml:space="preserve"> 2</w:t>
            </w:r>
          </w:p>
        </w:tc>
      </w:tr>
      <w:tr w:rsidR="00104F52" w:rsidTr="00BE236B">
        <w:tc>
          <w:tcPr>
            <w:tcW w:w="959" w:type="dxa"/>
            <w:vAlign w:val="center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2.</w:t>
            </w:r>
          </w:p>
        </w:tc>
        <w:tc>
          <w:tcPr>
            <w:tcW w:w="2551" w:type="dxa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852 К2 П3</w:t>
            </w:r>
          </w:p>
        </w:tc>
        <w:tc>
          <w:tcPr>
            <w:tcW w:w="6486" w:type="dxa"/>
          </w:tcPr>
          <w:p w:rsidR="00104F52" w:rsidRDefault="00104F52" w:rsidP="00104F52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ЛЕКТИРА НЕ БОЛИ – РАЗВОЈ ЧИТАЛАЧКЕ МОТИВАЦИЈЕ</w:t>
            </w:r>
          </w:p>
        </w:tc>
      </w:tr>
      <w:tr w:rsidR="00104F52" w:rsidTr="00BE236B">
        <w:tc>
          <w:tcPr>
            <w:tcW w:w="959" w:type="dxa"/>
            <w:vAlign w:val="center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3.</w:t>
            </w:r>
          </w:p>
        </w:tc>
        <w:tc>
          <w:tcPr>
            <w:tcW w:w="2551" w:type="dxa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358 К1 П3</w:t>
            </w:r>
          </w:p>
        </w:tc>
        <w:tc>
          <w:tcPr>
            <w:tcW w:w="6486" w:type="dxa"/>
          </w:tcPr>
          <w:p w:rsidR="00104F52" w:rsidRDefault="00104F52" w:rsidP="00104F52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ПОДРШКА УЧЕНИКУ КРОЗ ИНДИВИДУАЛИЗАЦИЈУ И ПРОЈЕКТНИ РАД У НАСТАВИ МАТЕМАТИКЕ</w:t>
            </w:r>
          </w:p>
        </w:tc>
      </w:tr>
      <w:tr w:rsidR="00104F52" w:rsidTr="00BE236B">
        <w:tc>
          <w:tcPr>
            <w:tcW w:w="959" w:type="dxa"/>
            <w:vAlign w:val="center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4.</w:t>
            </w:r>
          </w:p>
        </w:tc>
        <w:tc>
          <w:tcPr>
            <w:tcW w:w="2551" w:type="dxa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353 К1 П3</w:t>
            </w:r>
          </w:p>
        </w:tc>
        <w:tc>
          <w:tcPr>
            <w:tcW w:w="6486" w:type="dxa"/>
          </w:tcPr>
          <w:p w:rsidR="00104F52" w:rsidRDefault="00104F52" w:rsidP="00104F52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 xml:space="preserve">МОТИВИСАЊЕ И РАЗВИЈАЊЕ </w:t>
            </w:r>
            <w:r>
              <w:rPr>
                <w:rFonts w:ascii="Times New Roman" w:eastAsiaTheme="minorEastAsia" w:hAnsi="Times New Roman"/>
                <w:szCs w:val="24"/>
              </w:rPr>
              <w:t>ИНТЕРЕСОВАЊА ЗА УЧЕЊЕ МАТЕМАТИКЕ</w:t>
            </w:r>
          </w:p>
        </w:tc>
      </w:tr>
      <w:tr w:rsidR="00104F52" w:rsidTr="00BE236B">
        <w:tc>
          <w:tcPr>
            <w:tcW w:w="959" w:type="dxa"/>
            <w:vAlign w:val="center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5.</w:t>
            </w:r>
          </w:p>
        </w:tc>
        <w:tc>
          <w:tcPr>
            <w:tcW w:w="2551" w:type="dxa"/>
          </w:tcPr>
          <w:p w:rsidR="00104F52" w:rsidRPr="00377BEA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347 К1 П1</w:t>
            </w:r>
          </w:p>
        </w:tc>
        <w:tc>
          <w:tcPr>
            <w:tcW w:w="6486" w:type="dxa"/>
          </w:tcPr>
          <w:p w:rsidR="00104F52" w:rsidRPr="00377BEA" w:rsidRDefault="00104F52" w:rsidP="00104F52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ИЗРАДА ТЕСТОВА И ДРУГИХ ОБЛИКА ПРОВЕРЕ ЗНАЊА ИЗ МАТЕМАТИКЕ</w:t>
            </w:r>
          </w:p>
        </w:tc>
      </w:tr>
      <w:tr w:rsidR="00104F52" w:rsidTr="00BE236B">
        <w:tc>
          <w:tcPr>
            <w:tcW w:w="959" w:type="dxa"/>
            <w:vAlign w:val="center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6.</w:t>
            </w:r>
          </w:p>
        </w:tc>
        <w:tc>
          <w:tcPr>
            <w:tcW w:w="2551" w:type="dxa"/>
          </w:tcPr>
          <w:p w:rsidR="00104F52" w:rsidRPr="00377BEA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878 К2 П3</w:t>
            </w:r>
          </w:p>
        </w:tc>
        <w:tc>
          <w:tcPr>
            <w:tcW w:w="6486" w:type="dxa"/>
          </w:tcPr>
          <w:p w:rsidR="00104F52" w:rsidRPr="00377BEA" w:rsidRDefault="00104F52" w:rsidP="00104F52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КРЕАТИВНА УПОТРЕБА УЏБЕНИКА У НАСТАВИ СТРАНОГ ЈЕЗИКА</w:t>
            </w:r>
          </w:p>
        </w:tc>
      </w:tr>
      <w:tr w:rsidR="00104F52" w:rsidTr="00BE236B">
        <w:tc>
          <w:tcPr>
            <w:tcW w:w="959" w:type="dxa"/>
            <w:vAlign w:val="center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7.</w:t>
            </w:r>
          </w:p>
        </w:tc>
        <w:tc>
          <w:tcPr>
            <w:tcW w:w="2551" w:type="dxa"/>
          </w:tcPr>
          <w:p w:rsidR="00104F52" w:rsidRDefault="00104F52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881 К2 П1</w:t>
            </w:r>
          </w:p>
        </w:tc>
        <w:tc>
          <w:tcPr>
            <w:tcW w:w="6486" w:type="dxa"/>
          </w:tcPr>
          <w:p w:rsidR="00104F52" w:rsidRDefault="00104F52" w:rsidP="00104F52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МОГУЋНОСТ ХИБРИДНЕ НАСТАВЕ У УЧЕЊУ ЕНГЛЕСКОГ ЈЕЗИКА</w:t>
            </w:r>
          </w:p>
        </w:tc>
      </w:tr>
      <w:tr w:rsidR="006E37DA" w:rsidTr="00BE236B">
        <w:tc>
          <w:tcPr>
            <w:tcW w:w="959" w:type="dxa"/>
            <w:vAlign w:val="center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8.</w:t>
            </w:r>
          </w:p>
        </w:tc>
        <w:tc>
          <w:tcPr>
            <w:tcW w:w="2551" w:type="dxa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BA5138">
              <w:rPr>
                <w:rFonts w:ascii="Times New Roman" w:eastAsiaTheme="minorEastAsia" w:hAnsi="Times New Roman"/>
                <w:szCs w:val="24"/>
              </w:rPr>
              <w:t>222 К1 П3</w:t>
            </w:r>
          </w:p>
        </w:tc>
        <w:tc>
          <w:tcPr>
            <w:tcW w:w="6486" w:type="dxa"/>
          </w:tcPr>
          <w:p w:rsidR="006E37DA" w:rsidRDefault="006E37DA" w:rsidP="006E37DA">
            <w:pPr>
              <w:contextualSpacing/>
              <w:rPr>
                <w:rFonts w:ascii="Times New Roman" w:eastAsiaTheme="minorEastAsia" w:hAnsi="Times New Roman"/>
                <w:szCs w:val="24"/>
              </w:rPr>
            </w:pPr>
            <w:r w:rsidRPr="006E37DA">
              <w:rPr>
                <w:rFonts w:ascii="Times New Roman" w:eastAsiaTheme="minorEastAsia" w:hAnsi="Times New Roman"/>
                <w:szCs w:val="24"/>
              </w:rPr>
              <w:t>КРИТИЧКО МИШЉЕЊЕ И КРЕАТИВНОСТ У НАСТАВИ ФИЛОЗОФИЈЕ</w:t>
            </w:r>
          </w:p>
        </w:tc>
      </w:tr>
      <w:tr w:rsidR="006E37DA" w:rsidTr="00BE236B">
        <w:tc>
          <w:tcPr>
            <w:tcW w:w="959" w:type="dxa"/>
            <w:vAlign w:val="center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lastRenderedPageBreak/>
              <w:t>9.</w:t>
            </w:r>
          </w:p>
        </w:tc>
        <w:tc>
          <w:tcPr>
            <w:tcW w:w="2551" w:type="dxa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225 К1 П3</w:t>
            </w:r>
          </w:p>
        </w:tc>
        <w:tc>
          <w:tcPr>
            <w:tcW w:w="6486" w:type="dxa"/>
          </w:tcPr>
          <w:p w:rsidR="006E37DA" w:rsidRDefault="006E37DA" w:rsidP="006E37D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НОВА ИСТОРИОГРАФСКА ИСТРАЖИВАЊА И НАСТАВА ИСТОРИЈЕ.МЕТОДИЧКИ ПРИСТУП</w:t>
            </w:r>
          </w:p>
        </w:tc>
      </w:tr>
      <w:tr w:rsidR="006E37DA" w:rsidTr="00BE236B">
        <w:tc>
          <w:tcPr>
            <w:tcW w:w="959" w:type="dxa"/>
            <w:vAlign w:val="center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10.</w:t>
            </w:r>
          </w:p>
        </w:tc>
        <w:tc>
          <w:tcPr>
            <w:tcW w:w="2551" w:type="dxa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229 К2 П4</w:t>
            </w:r>
          </w:p>
        </w:tc>
        <w:tc>
          <w:tcPr>
            <w:tcW w:w="6486" w:type="dxa"/>
          </w:tcPr>
          <w:p w:rsidR="006E37DA" w:rsidRDefault="006E37DA" w:rsidP="006E37D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УЧИТИ О ХОЛОКАУСТУ</w:t>
            </w:r>
          </w:p>
        </w:tc>
      </w:tr>
      <w:tr w:rsidR="006E37DA" w:rsidTr="00BE236B">
        <w:tc>
          <w:tcPr>
            <w:tcW w:w="959" w:type="dxa"/>
            <w:vAlign w:val="center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11.</w:t>
            </w:r>
          </w:p>
        </w:tc>
        <w:tc>
          <w:tcPr>
            <w:tcW w:w="2551" w:type="dxa"/>
          </w:tcPr>
          <w:p w:rsidR="006E37DA" w:rsidRPr="00377BE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347 К1 П1</w:t>
            </w:r>
          </w:p>
        </w:tc>
        <w:tc>
          <w:tcPr>
            <w:tcW w:w="6486" w:type="dxa"/>
          </w:tcPr>
          <w:p w:rsidR="006E37DA" w:rsidRPr="00377BEA" w:rsidRDefault="006E37DA" w:rsidP="006E37D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ИЗРАДА ТЕКСТОВА И ДРУГИХ ОБЛИКА ПРОВЕРА ЗНАЊА ИЗ МАТЕМАТИКЕ</w:t>
            </w:r>
          </w:p>
        </w:tc>
      </w:tr>
      <w:tr w:rsidR="006E37DA" w:rsidTr="00BE236B">
        <w:tc>
          <w:tcPr>
            <w:tcW w:w="959" w:type="dxa"/>
            <w:vAlign w:val="center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12.</w:t>
            </w:r>
          </w:p>
        </w:tc>
        <w:tc>
          <w:tcPr>
            <w:tcW w:w="2551" w:type="dxa"/>
          </w:tcPr>
          <w:p w:rsidR="006E37DA" w:rsidRPr="00377BE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353 К1 П3</w:t>
            </w:r>
          </w:p>
        </w:tc>
        <w:tc>
          <w:tcPr>
            <w:tcW w:w="6486" w:type="dxa"/>
          </w:tcPr>
          <w:p w:rsidR="006E37DA" w:rsidRPr="00377BEA" w:rsidRDefault="006E37DA" w:rsidP="006E37D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МОТИВИСАЊЕ И РАЗВИЈАЊЕ ИНТЕРЕСОВАЊА ЗА УЧЕЊЕ МАТЕМАТИКЕ</w:t>
            </w:r>
          </w:p>
        </w:tc>
      </w:tr>
      <w:tr w:rsidR="006E37DA" w:rsidTr="00BE236B">
        <w:tc>
          <w:tcPr>
            <w:tcW w:w="959" w:type="dxa"/>
            <w:vAlign w:val="center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13.</w:t>
            </w:r>
          </w:p>
        </w:tc>
        <w:tc>
          <w:tcPr>
            <w:tcW w:w="2551" w:type="dxa"/>
          </w:tcPr>
          <w:p w:rsidR="006E37DA" w:rsidRPr="00377BE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320 К2 П1</w:t>
            </w:r>
          </w:p>
        </w:tc>
        <w:tc>
          <w:tcPr>
            <w:tcW w:w="6486" w:type="dxa"/>
          </w:tcPr>
          <w:p w:rsidR="006E37DA" w:rsidRPr="00377BEA" w:rsidRDefault="006E37DA" w:rsidP="006E37D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МОБИЛНИ ТЕЛЕФОН – МОЈА МИНИ УЧИОНИЦА</w:t>
            </w:r>
          </w:p>
        </w:tc>
      </w:tr>
      <w:tr w:rsidR="006E37DA" w:rsidTr="00BE236B">
        <w:tc>
          <w:tcPr>
            <w:tcW w:w="959" w:type="dxa"/>
            <w:vAlign w:val="center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14.</w:t>
            </w:r>
          </w:p>
        </w:tc>
        <w:tc>
          <w:tcPr>
            <w:tcW w:w="2551" w:type="dxa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325 К2 П3</w:t>
            </w:r>
          </w:p>
        </w:tc>
        <w:tc>
          <w:tcPr>
            <w:tcW w:w="6486" w:type="dxa"/>
          </w:tcPr>
          <w:p w:rsidR="006E37DA" w:rsidRDefault="006E37DA" w:rsidP="006E37D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ПРИМЕНА ВИРТУЕЛНЕ РЕАЛНОСТИ У НАСТАВНОМ ПРОЦЕСУ</w:t>
            </w:r>
          </w:p>
        </w:tc>
      </w:tr>
      <w:tr w:rsidR="006E37DA" w:rsidTr="00BE236B">
        <w:tc>
          <w:tcPr>
            <w:tcW w:w="959" w:type="dxa"/>
            <w:vAlign w:val="center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15.</w:t>
            </w:r>
          </w:p>
        </w:tc>
        <w:tc>
          <w:tcPr>
            <w:tcW w:w="2551" w:type="dxa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790 К1 П3</w:t>
            </w:r>
          </w:p>
        </w:tc>
        <w:tc>
          <w:tcPr>
            <w:tcW w:w="6486" w:type="dxa"/>
          </w:tcPr>
          <w:p w:rsidR="006E37DA" w:rsidRDefault="006E37DA" w:rsidP="006E37D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ИНОВАТИВНИ ЕКСПЕРИМЕНТИ У НАСТАВИ ФИЗИКЕ</w:t>
            </w:r>
          </w:p>
        </w:tc>
      </w:tr>
      <w:tr w:rsidR="006E37DA" w:rsidTr="00BE236B">
        <w:tc>
          <w:tcPr>
            <w:tcW w:w="959" w:type="dxa"/>
            <w:vAlign w:val="center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16.</w:t>
            </w:r>
          </w:p>
        </w:tc>
        <w:tc>
          <w:tcPr>
            <w:tcW w:w="2551" w:type="dxa"/>
          </w:tcPr>
          <w:p w:rsidR="006E37DA" w:rsidRDefault="006E37DA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788 К1 П3</w:t>
            </w:r>
          </w:p>
        </w:tc>
        <w:tc>
          <w:tcPr>
            <w:tcW w:w="6486" w:type="dxa"/>
          </w:tcPr>
          <w:p w:rsidR="006E37DA" w:rsidRDefault="006E37DA" w:rsidP="006E37D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ЕКОЛОШКА УЧИОНИЦА – ПРАЋЕЊЕ ПОЈАВА И ПРОМЕНА У ПРИРОДИ И ДРУШТВУ</w:t>
            </w:r>
          </w:p>
        </w:tc>
      </w:tr>
      <w:tr w:rsidR="00624CD6" w:rsidTr="00BE236B">
        <w:tc>
          <w:tcPr>
            <w:tcW w:w="959" w:type="dxa"/>
            <w:vAlign w:val="center"/>
          </w:tcPr>
          <w:p w:rsidR="00624CD6" w:rsidRDefault="00624CD6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17.</w:t>
            </w:r>
          </w:p>
        </w:tc>
        <w:tc>
          <w:tcPr>
            <w:tcW w:w="2551" w:type="dxa"/>
          </w:tcPr>
          <w:p w:rsidR="00624CD6" w:rsidRPr="00377BEA" w:rsidRDefault="00624CD6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997 К1 П3</w:t>
            </w:r>
          </w:p>
        </w:tc>
        <w:tc>
          <w:tcPr>
            <w:tcW w:w="6486" w:type="dxa"/>
          </w:tcPr>
          <w:p w:rsidR="00624CD6" w:rsidRPr="00377BEA" w:rsidRDefault="00624CD6" w:rsidP="00624CD6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МАЛИ ФУДБАЛ И КОНДИЦИОНО ВЕЖБАЊЕ УЧЕНИКА У СКЛОПУ ОБАВЕЗНИХ ФИЗИЧКИХ АКТИВНОСТИ</w:t>
            </w:r>
          </w:p>
        </w:tc>
      </w:tr>
      <w:tr w:rsidR="00624CD6" w:rsidTr="00BE236B">
        <w:tc>
          <w:tcPr>
            <w:tcW w:w="959" w:type="dxa"/>
            <w:vAlign w:val="center"/>
          </w:tcPr>
          <w:p w:rsidR="00624CD6" w:rsidRDefault="00624CD6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18.</w:t>
            </w:r>
          </w:p>
        </w:tc>
        <w:tc>
          <w:tcPr>
            <w:tcW w:w="2551" w:type="dxa"/>
          </w:tcPr>
          <w:p w:rsidR="00624CD6" w:rsidRPr="00377BEA" w:rsidRDefault="00624CD6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1000 К1 П3</w:t>
            </w:r>
          </w:p>
        </w:tc>
        <w:tc>
          <w:tcPr>
            <w:tcW w:w="6486" w:type="dxa"/>
          </w:tcPr>
          <w:p w:rsidR="00624CD6" w:rsidRPr="00377BEA" w:rsidRDefault="00624CD6" w:rsidP="00624CD6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ПРИМЕНА ИОП – а У НАСТАВИ ФИЗИЧКОГ ВАСПИТАЊА</w:t>
            </w:r>
          </w:p>
        </w:tc>
      </w:tr>
      <w:tr w:rsidR="00624CD6" w:rsidTr="00BE236B">
        <w:tc>
          <w:tcPr>
            <w:tcW w:w="959" w:type="dxa"/>
            <w:vAlign w:val="center"/>
          </w:tcPr>
          <w:p w:rsidR="00624CD6" w:rsidRDefault="00624CD6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19.</w:t>
            </w:r>
          </w:p>
        </w:tc>
        <w:tc>
          <w:tcPr>
            <w:tcW w:w="2551" w:type="dxa"/>
          </w:tcPr>
          <w:p w:rsidR="00624CD6" w:rsidRPr="00377BEA" w:rsidRDefault="00140957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948 К1 П1</w:t>
            </w:r>
          </w:p>
        </w:tc>
        <w:tc>
          <w:tcPr>
            <w:tcW w:w="6486" w:type="dxa"/>
          </w:tcPr>
          <w:p w:rsidR="00140957" w:rsidRPr="00BA5138" w:rsidRDefault="00140957" w:rsidP="00140957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 w:rsidRPr="00377BEA">
              <w:rPr>
                <w:rFonts w:ascii="Times New Roman" w:eastAsiaTheme="minorEastAsia" w:hAnsi="Times New Roman"/>
                <w:szCs w:val="24"/>
              </w:rPr>
              <w:t>МУЗИКА УЗ ПОМОЋ РАЧУНАРА</w:t>
            </w:r>
          </w:p>
          <w:p w:rsidR="00624CD6" w:rsidRPr="00377BEA" w:rsidRDefault="00624CD6" w:rsidP="006E37DA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</w:p>
        </w:tc>
      </w:tr>
      <w:tr w:rsidR="00140957" w:rsidTr="00BE236B">
        <w:tc>
          <w:tcPr>
            <w:tcW w:w="959" w:type="dxa"/>
            <w:vAlign w:val="center"/>
          </w:tcPr>
          <w:p w:rsidR="00140957" w:rsidRDefault="00140957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20.</w:t>
            </w:r>
          </w:p>
        </w:tc>
        <w:tc>
          <w:tcPr>
            <w:tcW w:w="2551" w:type="dxa"/>
          </w:tcPr>
          <w:p w:rsidR="00140957" w:rsidRPr="00377BEA" w:rsidRDefault="00140957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796 К1 П3</w:t>
            </w:r>
          </w:p>
        </w:tc>
        <w:tc>
          <w:tcPr>
            <w:tcW w:w="6486" w:type="dxa"/>
          </w:tcPr>
          <w:p w:rsidR="00140957" w:rsidRPr="00377BEA" w:rsidRDefault="00140957" w:rsidP="00140957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ПЛАНИРАЊЕ НАСТАВЕ ХЕМИЈЕ – СМЕРНИЦЕ ЗА КВАЛИТЕТНУ НАСТАВУ</w:t>
            </w:r>
          </w:p>
        </w:tc>
      </w:tr>
      <w:tr w:rsidR="00140957" w:rsidTr="00BE236B">
        <w:tc>
          <w:tcPr>
            <w:tcW w:w="959" w:type="dxa"/>
            <w:vAlign w:val="center"/>
          </w:tcPr>
          <w:p w:rsidR="00140957" w:rsidRDefault="00140957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21.</w:t>
            </w:r>
          </w:p>
        </w:tc>
        <w:tc>
          <w:tcPr>
            <w:tcW w:w="2551" w:type="dxa"/>
          </w:tcPr>
          <w:p w:rsidR="00140957" w:rsidRPr="00377BEA" w:rsidRDefault="00140957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799 К1П3</w:t>
            </w:r>
          </w:p>
        </w:tc>
        <w:tc>
          <w:tcPr>
            <w:tcW w:w="6486" w:type="dxa"/>
          </w:tcPr>
          <w:p w:rsidR="00140957" w:rsidRPr="00377BEA" w:rsidRDefault="00140957" w:rsidP="00140957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ПРИМЕЊЕНА ЕКОЛОГИЈА – ОД ПРИМЕНЕ ДО ПРОМЕНЕ</w:t>
            </w:r>
          </w:p>
        </w:tc>
      </w:tr>
      <w:tr w:rsidR="00BA11A4" w:rsidTr="00BE236B">
        <w:tc>
          <w:tcPr>
            <w:tcW w:w="959" w:type="dxa"/>
            <w:vAlign w:val="center"/>
          </w:tcPr>
          <w:p w:rsidR="00BA11A4" w:rsidRDefault="00BA11A4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22.</w:t>
            </w:r>
          </w:p>
        </w:tc>
        <w:tc>
          <w:tcPr>
            <w:tcW w:w="2551" w:type="dxa"/>
          </w:tcPr>
          <w:p w:rsidR="00BA11A4" w:rsidRDefault="00BA11A4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14 К3 П4</w:t>
            </w:r>
          </w:p>
        </w:tc>
        <w:tc>
          <w:tcPr>
            <w:tcW w:w="6486" w:type="dxa"/>
          </w:tcPr>
          <w:p w:rsidR="00BA11A4" w:rsidRDefault="00BA11A4" w:rsidP="00BA11A4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ВАСПИТНИ ПРОБЛЕМИ УЧЕНИКА И КАКО ИХ ПРЕВАЗИЋИ</w:t>
            </w:r>
          </w:p>
        </w:tc>
      </w:tr>
      <w:tr w:rsidR="00BA11A4" w:rsidTr="00BE236B">
        <w:tc>
          <w:tcPr>
            <w:tcW w:w="959" w:type="dxa"/>
            <w:vAlign w:val="center"/>
          </w:tcPr>
          <w:p w:rsidR="00BA11A4" w:rsidRDefault="00BA11A4" w:rsidP="00BE236B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" w:eastAsiaTheme="minorEastAsia" w:hAnsi="Times New Roman"/>
                <w:szCs w:val="24"/>
                <w:lang w:val="sr-Cyrl-CS"/>
              </w:rPr>
            </w:pPr>
            <w:r>
              <w:rPr>
                <w:rFonts w:ascii="Times New Roman" w:eastAsiaTheme="minorEastAsia" w:hAnsi="Times New Roman"/>
                <w:szCs w:val="24"/>
                <w:lang w:val="sr-Cyrl-CS"/>
              </w:rPr>
              <w:t>23.</w:t>
            </w:r>
          </w:p>
        </w:tc>
        <w:tc>
          <w:tcPr>
            <w:tcW w:w="2551" w:type="dxa"/>
          </w:tcPr>
          <w:p w:rsidR="00BA11A4" w:rsidRDefault="00BA11A4" w:rsidP="00BE236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К3 П3</w:t>
            </w:r>
          </w:p>
        </w:tc>
        <w:tc>
          <w:tcPr>
            <w:tcW w:w="6486" w:type="dxa"/>
          </w:tcPr>
          <w:p w:rsidR="00BA11A4" w:rsidRDefault="00BA11A4" w:rsidP="00BA11A4">
            <w:p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>КАРИЈЕРНО ВОЂЕЊЕ И САВЕТОВАЊЕ У СРЕДЊИМ ШКОЛАМА – ОСНОВНА ОБУКА</w:t>
            </w:r>
          </w:p>
        </w:tc>
      </w:tr>
    </w:tbl>
    <w:p w:rsidR="00792F7A" w:rsidRPr="00377BEA" w:rsidRDefault="00792F7A" w:rsidP="00792F7A">
      <w:pPr>
        <w:overflowPunct/>
        <w:autoSpaceDE/>
        <w:autoSpaceDN/>
        <w:adjustRightInd/>
        <w:spacing w:after="200" w:line="276" w:lineRule="auto"/>
        <w:ind w:left="720"/>
        <w:contextualSpacing/>
        <w:textAlignment w:val="auto"/>
        <w:rPr>
          <w:rFonts w:ascii="Times New Roman" w:eastAsiaTheme="minorEastAsia" w:hAnsi="Times New Roman"/>
          <w:szCs w:val="24"/>
          <w:lang w:val="sr-Cyrl-CS"/>
        </w:rPr>
      </w:pPr>
    </w:p>
    <w:p w:rsidR="00792F7A" w:rsidRPr="00377BEA" w:rsidRDefault="00792F7A" w:rsidP="00792F7A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Theme="minorEastAsia" w:hAnsi="Times New Roman"/>
          <w:szCs w:val="24"/>
          <w:lang w:val="sr-Cyrl-CS"/>
        </w:rPr>
      </w:pPr>
      <w:r w:rsidRPr="00377BEA">
        <w:rPr>
          <w:rFonts w:ascii="Times New Roman" w:eastAsiaTheme="minorEastAsia" w:hAnsi="Times New Roman"/>
          <w:szCs w:val="24"/>
          <w:lang w:val="sr-Cyrl-CS"/>
        </w:rPr>
        <w:t>У ОКВИРУ СТРУЧНОГ УСАВРШАВАЊА У УСТАНОВИ ПЛАНИРАНА СУ ПРЕДАВАЊАВЕЗАНА ЗА СЕМИНАРЕ КОЈИ ЋЕ БИТИ ПОХАЂАНИ И РАСПОРЕД ОДРЖАВАЊА ОГЛЕДНИХ И УГЛЕДНИХ ЧАСОВА.</w:t>
      </w:r>
    </w:p>
    <w:p w:rsidR="00792F7A" w:rsidRPr="00377BEA" w:rsidRDefault="00792F7A" w:rsidP="00792F7A">
      <w:pPr>
        <w:overflowPunct/>
        <w:autoSpaceDE/>
        <w:autoSpaceDN/>
        <w:adjustRightInd/>
        <w:spacing w:after="200" w:line="276" w:lineRule="auto"/>
        <w:ind w:left="720"/>
        <w:contextualSpacing/>
        <w:textAlignment w:val="auto"/>
        <w:rPr>
          <w:rFonts w:ascii="Times New Roman" w:eastAsiaTheme="minorEastAsia" w:hAnsi="Times New Roman"/>
          <w:szCs w:val="24"/>
          <w:lang w:val="sr-Cyrl-CS"/>
        </w:rPr>
      </w:pPr>
    </w:p>
    <w:p w:rsidR="00792F7A" w:rsidRPr="00377BEA" w:rsidRDefault="00792F7A" w:rsidP="0087629A">
      <w:pPr>
        <w:overflowPunct/>
        <w:autoSpaceDE/>
        <w:autoSpaceDN/>
        <w:adjustRightInd/>
        <w:spacing w:after="200" w:line="276" w:lineRule="auto"/>
        <w:ind w:left="720"/>
        <w:contextualSpacing/>
        <w:jc w:val="right"/>
        <w:textAlignment w:val="auto"/>
        <w:rPr>
          <w:rFonts w:ascii="Times New Roman" w:eastAsiaTheme="minorEastAsia" w:hAnsi="Times New Roman"/>
          <w:szCs w:val="24"/>
        </w:rPr>
      </w:pPr>
      <w:r w:rsidRPr="00377BEA">
        <w:rPr>
          <w:rFonts w:ascii="Times New Roman" w:eastAsiaTheme="minorEastAsia" w:hAnsi="Times New Roman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377BEA" w:rsidRPr="00377BEA" w:rsidRDefault="00377BEA" w:rsidP="00377BEA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EastAsia" w:hAnsiTheme="minorHAnsi" w:cstheme="minorBidi"/>
          <w:b/>
          <w:szCs w:val="24"/>
        </w:rPr>
      </w:pPr>
    </w:p>
    <w:p w:rsidR="00CC385B" w:rsidRPr="00DF142E" w:rsidRDefault="00CC385B" w:rsidP="00CA3C1C">
      <w:pPr>
        <w:spacing w:after="200" w:line="276" w:lineRule="auto"/>
        <w:rPr>
          <w:rFonts w:ascii="Times New Roman" w:hAnsi="Times New Roman"/>
          <w:b/>
          <w:szCs w:val="24"/>
        </w:rPr>
      </w:pPr>
    </w:p>
    <w:p w:rsidR="00CC385B" w:rsidRDefault="00CC385B" w:rsidP="009E0D01">
      <w:pPr>
        <w:rPr>
          <w:rFonts w:ascii="Times New Roman" w:hAnsi="Times New Roman"/>
          <w:szCs w:val="24"/>
          <w:lang w:val="sr-Cyrl-CS"/>
        </w:rPr>
      </w:pPr>
      <w:bookmarkStart w:id="597" w:name="_Toc367098601"/>
      <w:bookmarkStart w:id="598" w:name="_Toc367099668"/>
      <w:bookmarkStart w:id="599" w:name="_Toc367099767"/>
    </w:p>
    <w:p w:rsidR="009E0D01" w:rsidRDefault="009E0D01" w:rsidP="009E0D01">
      <w:pPr>
        <w:rPr>
          <w:rFonts w:ascii="Calibri" w:hAnsi="Calibri"/>
          <w:lang w:val="sr-Cyrl-CS"/>
        </w:rPr>
      </w:pPr>
    </w:p>
    <w:p w:rsidR="009E0D01" w:rsidRDefault="009E0D01" w:rsidP="009E0D01">
      <w:pPr>
        <w:rPr>
          <w:rFonts w:ascii="Calibri" w:hAnsi="Calibri"/>
          <w:lang w:val="sr-Cyrl-CS"/>
        </w:rPr>
      </w:pPr>
    </w:p>
    <w:p w:rsidR="009E0D01" w:rsidRDefault="009E0D01" w:rsidP="009E0D01">
      <w:pPr>
        <w:rPr>
          <w:rFonts w:ascii="Calibri" w:hAnsi="Calibri"/>
          <w:lang w:val="sr-Cyrl-CS"/>
        </w:rPr>
      </w:pPr>
    </w:p>
    <w:p w:rsidR="00DC05BC" w:rsidRPr="009E0D01" w:rsidRDefault="00DC05BC" w:rsidP="009E0D01">
      <w:pPr>
        <w:rPr>
          <w:rFonts w:ascii="Calibri" w:hAnsi="Calibri"/>
          <w:lang w:val="sr-Cyrl-CS"/>
        </w:rPr>
      </w:pPr>
    </w:p>
    <w:p w:rsidR="00DC05BC" w:rsidRPr="00E27BBC" w:rsidRDefault="00E27BBC" w:rsidP="005A2A2F">
      <w:pPr>
        <w:pStyle w:val="Heading2"/>
        <w:rPr>
          <w:rFonts w:eastAsia="Tahoma"/>
          <w:sz w:val="20"/>
          <w:shd w:val="clear" w:color="auto" w:fill="FFFFFF"/>
          <w:lang w:val="sr-Cyrl-RS" w:eastAsia="sr-Cyrl-CS"/>
        </w:rPr>
      </w:pPr>
      <w:bookmarkStart w:id="600" w:name="bookmark0"/>
      <w:bookmarkStart w:id="601" w:name="_Toc50922342"/>
      <w:bookmarkStart w:id="602" w:name="_Toc82627515"/>
      <w:bookmarkStart w:id="603" w:name="_Toc493243018"/>
      <w:bookmarkStart w:id="604" w:name="_Toc19013003"/>
      <w:bookmarkStart w:id="605" w:name="_Toc82637988"/>
      <w:r w:rsidRPr="00E27BBC">
        <w:rPr>
          <w:rFonts w:eastAsia="Tahoma"/>
          <w:shd w:val="clear" w:color="auto" w:fill="FFFFFF"/>
          <w:lang w:val="sr-Cyrl-RS" w:eastAsia="sr-Cyrl-CS"/>
        </w:rPr>
        <w:t>5.15 ПЛАН РАДА СТРУЧНОГ АКТИВА ЗА РАЗВОЈ Ш</w:t>
      </w:r>
      <w:r w:rsidR="00E4554F">
        <w:rPr>
          <w:rFonts w:eastAsia="Tahoma"/>
          <w:shd w:val="clear" w:color="auto" w:fill="FFFFFF"/>
          <w:lang w:val="sr-Cyrl-RS" w:eastAsia="sr-Cyrl-CS"/>
        </w:rPr>
        <w:t>КОЛСКОГ ПРОГРАМА У ШКОЛСКОЈ 2021/2022</w:t>
      </w:r>
      <w:r w:rsidRPr="00E27BBC">
        <w:rPr>
          <w:rFonts w:eastAsia="Tahoma"/>
          <w:shd w:val="clear" w:color="auto" w:fill="FFFFFF"/>
          <w:lang w:val="sr-Cyrl-RS" w:eastAsia="sr-Cyrl-CS"/>
        </w:rPr>
        <w:t xml:space="preserve">. </w:t>
      </w:r>
      <w:bookmarkEnd w:id="600"/>
      <w:r w:rsidRPr="00E27BBC">
        <w:rPr>
          <w:rFonts w:eastAsia="Tahoma"/>
          <w:shd w:val="clear" w:color="auto" w:fill="FFFFFF"/>
          <w:lang w:val="sr-Cyrl-RS" w:eastAsia="sr-Cyrl-CS"/>
        </w:rPr>
        <w:t>години</w:t>
      </w:r>
      <w:bookmarkEnd w:id="601"/>
      <w:bookmarkEnd w:id="602"/>
      <w:bookmarkEnd w:id="605"/>
    </w:p>
    <w:p w:rsidR="00DC05BC" w:rsidRPr="00DC05BC" w:rsidRDefault="00DC05BC" w:rsidP="00DC05BC">
      <w:pPr>
        <w:keepNext/>
        <w:keepLines/>
        <w:widowControl w:val="0"/>
        <w:overflowPunct/>
        <w:autoSpaceDE/>
        <w:autoSpaceDN/>
        <w:adjustRightInd/>
        <w:jc w:val="center"/>
        <w:textAlignment w:val="auto"/>
        <w:outlineLvl w:val="2"/>
        <w:rPr>
          <w:rFonts w:ascii="Times New Roman" w:eastAsia="Tahoma" w:hAnsi="Times New Roman"/>
          <w:b/>
          <w:bCs/>
          <w:sz w:val="20"/>
          <w:lang w:val="sr-Cyrl-RS" w:eastAsia="sr-Latn-RS"/>
        </w:rPr>
      </w:pPr>
    </w:p>
    <w:p w:rsidR="00DC05BC" w:rsidRPr="00DC05BC" w:rsidRDefault="00DC05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>Стручни актив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 чине представници из реда наставника које именује Наставничко веће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, а на предлог директора школе,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на период од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1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године. На првој конститутивној седници чланови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Стручног актива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програма, из реда својих чланова, бирају председника и записничара.</w:t>
      </w:r>
    </w:p>
    <w:p w:rsidR="00DC05BC" w:rsidRPr="00DC05BC" w:rsidRDefault="00DC05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Седнице сазива и њима руководи председник.</w:t>
      </w:r>
    </w:p>
    <w:p w:rsidR="00DC05BC" w:rsidRPr="00DC05BC" w:rsidRDefault="00DC05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Седнице се одржавају у складу са Планом рада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Стручног актива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програма, који је саставни део Годишњег плана рада Школе.</w:t>
      </w:r>
    </w:p>
    <w:p w:rsidR="00DC05BC" w:rsidRPr="00DC05BC" w:rsidRDefault="00DC05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Седница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Стручног актива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 може се заказати и по указаној потреби.</w:t>
      </w:r>
    </w:p>
    <w:p w:rsidR="00DC05BC" w:rsidRPr="00DC05BC" w:rsidRDefault="00DC05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>Стручни актив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 доноси одлуке већином гласова укупног броја чланова.</w:t>
      </w:r>
    </w:p>
    <w:p w:rsidR="00DC05BC" w:rsidRPr="00DC05BC" w:rsidRDefault="00DC05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О раду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Стручног актива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 води се записник, који потписују председник и записничар.</w:t>
      </w:r>
    </w:p>
    <w:p w:rsidR="00DC05BC" w:rsidRPr="00DC05BC" w:rsidRDefault="00DC05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>Стручни актив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 за свој рад одговара Наставничком већу и директору школе.</w:t>
      </w:r>
    </w:p>
    <w:p w:rsidR="00DC05BC" w:rsidRPr="00DC05BC" w:rsidRDefault="00DC05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sz w:val="22"/>
          <w:szCs w:val="22"/>
          <w:lang w:val="sr-Cyrl-RS" w:eastAsia="sr-Latn-RS"/>
        </w:rPr>
      </w:pPr>
    </w:p>
    <w:p w:rsidR="00DC05BC" w:rsidRPr="00DC05BC" w:rsidRDefault="00DC05BC" w:rsidP="00DC05BC">
      <w:pPr>
        <w:keepNext/>
        <w:keepLines/>
        <w:widowControl w:val="0"/>
        <w:overflowPunct/>
        <w:autoSpaceDE/>
        <w:autoSpaceDN/>
        <w:adjustRightInd/>
        <w:jc w:val="both"/>
        <w:textAlignment w:val="auto"/>
        <w:outlineLvl w:val="3"/>
        <w:rPr>
          <w:rFonts w:ascii="Times New Roman" w:eastAsia="Tahoma" w:hAnsi="Times New Roman"/>
          <w:b/>
          <w:bCs/>
          <w:color w:val="000000"/>
          <w:sz w:val="22"/>
          <w:szCs w:val="22"/>
          <w:shd w:val="clear" w:color="auto" w:fill="FFFFFF"/>
          <w:lang w:val="sr-Cyrl-RS" w:eastAsia="sr-Cyrl-CS"/>
        </w:rPr>
      </w:pPr>
      <w:bookmarkStart w:id="606" w:name="bookmark1"/>
      <w:r w:rsidRPr="00DC05BC">
        <w:rPr>
          <w:rFonts w:ascii="Times New Roman" w:eastAsia="Tahoma" w:hAnsi="Times New Roman"/>
          <w:b/>
          <w:bCs/>
          <w:color w:val="000000"/>
          <w:sz w:val="22"/>
          <w:szCs w:val="22"/>
          <w:shd w:val="clear" w:color="auto" w:fill="FFFFFF"/>
          <w:lang w:val="sr-Cyrl-RS" w:eastAsia="sr-Cyrl-CS"/>
        </w:rPr>
        <w:tab/>
        <w:t>Стручни актив</w:t>
      </w:r>
      <w:r w:rsidRPr="00DC05BC">
        <w:rPr>
          <w:rFonts w:ascii="Times New Roman" w:eastAsia="Tahoma" w:hAnsi="Times New Roman"/>
          <w:b/>
          <w:bCs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програма:</w:t>
      </w:r>
      <w:bookmarkEnd w:id="606"/>
    </w:p>
    <w:p w:rsidR="00DC05BC" w:rsidRPr="00DC05BC" w:rsidRDefault="00DC05BC" w:rsidP="00DC05BC">
      <w:pPr>
        <w:keepNext/>
        <w:keepLines/>
        <w:widowControl w:val="0"/>
        <w:overflowPunct/>
        <w:autoSpaceDE/>
        <w:autoSpaceDN/>
        <w:adjustRightInd/>
        <w:jc w:val="both"/>
        <w:textAlignment w:val="auto"/>
        <w:outlineLvl w:val="3"/>
        <w:rPr>
          <w:rFonts w:ascii="Times New Roman" w:eastAsia="Tahoma" w:hAnsi="Times New Roman"/>
          <w:b/>
          <w:bCs/>
          <w:sz w:val="22"/>
          <w:szCs w:val="22"/>
          <w:lang w:val="sr-Cyrl-RS" w:eastAsia="sr-Latn-RS"/>
        </w:rPr>
      </w:pPr>
    </w:p>
    <w:p w:rsidR="00DC05BC" w:rsidRPr="00DC05BC" w:rsidRDefault="00DC05BC" w:rsidP="00DC05BC">
      <w:pPr>
        <w:widowControl w:val="0"/>
        <w:tabs>
          <w:tab w:val="left" w:pos="330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lang w:val="sr-Cyrl-RS" w:eastAsia="sr-Cyrl-C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1 -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стара се о осигурању и унапређивању квалитета образовно-васпитног рада школе;</w:t>
      </w:r>
    </w:p>
    <w:p w:rsidR="00DC05BC" w:rsidRPr="00DC05BC" w:rsidRDefault="00DC05BC" w:rsidP="00DC05BC">
      <w:pPr>
        <w:widowControl w:val="0"/>
        <w:tabs>
          <w:tab w:val="left" w:pos="349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2 -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прати остваривање програма образовања и васпитања;</w:t>
      </w:r>
    </w:p>
    <w:p w:rsidR="00DC05BC" w:rsidRPr="00DC05BC" w:rsidRDefault="00DC05BC" w:rsidP="00DC05BC">
      <w:pPr>
        <w:widowControl w:val="0"/>
        <w:tabs>
          <w:tab w:val="left" w:pos="349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3 -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стара се о остваривању циљева и стандарда постигнућа;</w:t>
      </w:r>
    </w:p>
    <w:p w:rsidR="00DC05BC" w:rsidRPr="00DC05BC" w:rsidRDefault="00DC05BC" w:rsidP="00DC05BC">
      <w:pPr>
        <w:widowControl w:val="0"/>
        <w:tabs>
          <w:tab w:val="left" w:pos="349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4 -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вреднује резултате рада наставника;</w:t>
      </w:r>
    </w:p>
    <w:p w:rsidR="00DC05BC" w:rsidRPr="00DC05BC" w:rsidRDefault="00DC05BC" w:rsidP="00DC05BC">
      <w:pPr>
        <w:widowControl w:val="0"/>
        <w:tabs>
          <w:tab w:val="left" w:pos="349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Cyrl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5 -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прати и утврђује резултате рада деце и ученика;</w:t>
      </w:r>
    </w:p>
    <w:p w:rsidR="00DC05BC" w:rsidRPr="00DC05BC" w:rsidRDefault="00DC05BC" w:rsidP="00DC05BC">
      <w:pPr>
        <w:widowControl w:val="0"/>
        <w:tabs>
          <w:tab w:val="left" w:pos="349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sz w:val="22"/>
          <w:szCs w:val="22"/>
          <w:lang w:val="sr-Cyrl-RS" w:eastAsia="sr-Latn-RS"/>
        </w:rPr>
        <w:tab/>
      </w:r>
      <w:r w:rsidRPr="00DC05BC">
        <w:rPr>
          <w:rFonts w:ascii="Times New Roman" w:eastAsia="Tahoma" w:hAnsi="Times New Roman"/>
          <w:sz w:val="22"/>
          <w:szCs w:val="22"/>
          <w:lang w:val="sr-Cyrl-RS" w:eastAsia="sr-Latn-RS"/>
        </w:rPr>
        <w:tab/>
        <w:t xml:space="preserve">6 -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предузима мере за јединствен и усклађен рад са децом и ученицима у процесу образовања и васпитања</w:t>
      </w:r>
    </w:p>
    <w:p w:rsidR="00DC05BC" w:rsidRPr="00DC05BC" w:rsidRDefault="00DC05BC" w:rsidP="00DC05BC">
      <w:pPr>
        <w:widowControl w:val="0"/>
        <w:tabs>
          <w:tab w:val="left" w:pos="354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7 -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обезбеђује смосталност и флексибилност наставника у приступу наставном процесу и доношењу професионалних одлука у складу са законом;</w:t>
      </w:r>
    </w:p>
    <w:p w:rsidR="00DC05BC" w:rsidRPr="00DC05BC" w:rsidRDefault="00DC05BC" w:rsidP="00DC05BC">
      <w:pPr>
        <w:widowControl w:val="0"/>
        <w:tabs>
          <w:tab w:val="left" w:pos="349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8 -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учествује у изради Школског програма;</w:t>
      </w:r>
    </w:p>
    <w:p w:rsidR="00DC05BC" w:rsidRPr="00DC05BC" w:rsidRDefault="00DC05BC" w:rsidP="00DC05BC">
      <w:pPr>
        <w:widowControl w:val="0"/>
        <w:tabs>
          <w:tab w:val="left" w:pos="354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9 -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процењује и вреднује постигнуте резултате у односу на дефинисане задатке и опште и посебне стандарде знања;</w:t>
      </w:r>
    </w:p>
    <w:p w:rsidR="00DC05BC" w:rsidRPr="00DC05BC" w:rsidRDefault="00DC05BC" w:rsidP="00DC05BC">
      <w:pPr>
        <w:widowControl w:val="0"/>
        <w:tabs>
          <w:tab w:val="left" w:pos="459"/>
        </w:tabs>
        <w:overflowPunct/>
        <w:autoSpaceDE/>
        <w:autoSpaceDN/>
        <w:adjustRightInd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10 -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учествује у унапређењу Школског програма руководећи се резултаСтручни актива процеса евалуације и властите процене своје образовне праксе;</w:t>
      </w:r>
    </w:p>
    <w:p w:rsidR="00DC05BC" w:rsidRPr="00DC05BC" w:rsidRDefault="00DC05BC" w:rsidP="00DC05BC">
      <w:pPr>
        <w:widowControl w:val="0"/>
        <w:tabs>
          <w:tab w:val="left" w:pos="464"/>
        </w:tabs>
        <w:overflowPunct/>
        <w:autoSpaceDE/>
        <w:autoSpaceDN/>
        <w:adjustRightInd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11 -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утврђује посебне програме, садржаје и активности (пројекат Школе) којима Школа пружа могућности да ученици додатно унапреде своје знање, задовоље интересе, интересовања и потребе;</w:t>
      </w:r>
    </w:p>
    <w:p w:rsidR="00DC05BC" w:rsidRPr="00DC05BC" w:rsidRDefault="00DC05BC" w:rsidP="00DC05BC">
      <w:pPr>
        <w:widowControl w:val="0"/>
        <w:tabs>
          <w:tab w:val="left" w:pos="445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Latn-RS" w:eastAsia="sr-Latn-R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12 -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прати потребе и могућности локалне заједнице као и конкретне услове рада Школе</w:t>
      </w:r>
    </w:p>
    <w:p w:rsidR="00DC05BC" w:rsidRPr="00DC05BC" w:rsidRDefault="00DC05BC" w:rsidP="00DC05BC">
      <w:pPr>
        <w:widowControl w:val="0"/>
        <w:tabs>
          <w:tab w:val="left" w:pos="445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  <w:t xml:space="preserve">13 -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>обавља и друге послове по налогу директора Школе.</w:t>
      </w:r>
    </w:p>
    <w:p w:rsidR="00DC05BC" w:rsidRPr="00DC05BC" w:rsidRDefault="00DC05BC" w:rsidP="00DC05BC">
      <w:pPr>
        <w:widowControl w:val="0"/>
        <w:tabs>
          <w:tab w:val="left" w:pos="445"/>
        </w:tabs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Cyrl-RS" w:eastAsia="sr-Latn-RS"/>
        </w:rPr>
      </w:pPr>
    </w:p>
    <w:p w:rsidR="00DC05BC" w:rsidRPr="00DC05BC" w:rsidRDefault="00DC05BC" w:rsidP="00DC05BC">
      <w:pPr>
        <w:keepNext/>
        <w:keepLines/>
        <w:widowControl w:val="0"/>
        <w:overflowPunct/>
        <w:autoSpaceDE/>
        <w:autoSpaceDN/>
        <w:adjustRightInd/>
        <w:jc w:val="both"/>
        <w:textAlignment w:val="auto"/>
        <w:outlineLvl w:val="3"/>
        <w:rPr>
          <w:rFonts w:ascii="Times New Roman" w:eastAsia="Tahoma" w:hAnsi="Times New Roman"/>
          <w:b/>
          <w:bCs/>
          <w:color w:val="000000"/>
          <w:sz w:val="22"/>
          <w:szCs w:val="22"/>
          <w:shd w:val="clear" w:color="auto" w:fill="FFFFFF"/>
          <w:lang w:val="sr-Cyrl-RS" w:eastAsia="sr-Cyrl-CS"/>
        </w:rPr>
      </w:pPr>
      <w:bookmarkStart w:id="607" w:name="bookmark2"/>
      <w:r w:rsidRPr="00DC05BC">
        <w:rPr>
          <w:rFonts w:ascii="Times New Roman" w:eastAsia="Tahoma" w:hAnsi="Times New Roman"/>
          <w:b/>
          <w:bCs/>
          <w:color w:val="000000"/>
          <w:sz w:val="22"/>
          <w:szCs w:val="22"/>
          <w:shd w:val="clear" w:color="auto" w:fill="FFFFFF"/>
          <w:lang w:val="sr-Cyrl-RS" w:eastAsia="sr-Cyrl-CS"/>
        </w:rPr>
        <w:tab/>
        <w:t>Стручни актив</w:t>
      </w:r>
      <w:r w:rsidRPr="00DC05BC">
        <w:rPr>
          <w:rFonts w:ascii="Times New Roman" w:eastAsia="Tahoma" w:hAnsi="Times New Roman"/>
          <w:b/>
          <w:bCs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 чине:</w:t>
      </w:r>
      <w:bookmarkEnd w:id="607"/>
    </w:p>
    <w:p w:rsidR="00DC05BC" w:rsidRPr="00DC05BC" w:rsidRDefault="00DC05BC" w:rsidP="00DC05BC">
      <w:pPr>
        <w:keepNext/>
        <w:keepLines/>
        <w:widowControl w:val="0"/>
        <w:overflowPunct/>
        <w:autoSpaceDE/>
        <w:autoSpaceDN/>
        <w:adjustRightInd/>
        <w:jc w:val="both"/>
        <w:textAlignment w:val="auto"/>
        <w:outlineLvl w:val="3"/>
        <w:rPr>
          <w:rFonts w:ascii="Times New Roman" w:eastAsia="Tahoma" w:hAnsi="Times New Roman"/>
          <w:b/>
          <w:bCs/>
          <w:sz w:val="22"/>
          <w:szCs w:val="22"/>
          <w:lang w:val="sr-Cyrl-RS" w:eastAsia="sr-Latn-RS"/>
        </w:rPr>
      </w:pPr>
    </w:p>
    <w:p w:rsidR="00E4554F" w:rsidRPr="00E4554F" w:rsidRDefault="001F29CA" w:rsidP="00E4554F">
      <w:pPr>
        <w:widowControl w:val="0"/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 xml:space="preserve">1. </w:t>
      </w:r>
      <w:r w:rsidR="00E4554F" w:rsidRPr="00E4554F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Станисављевић Владан</w:t>
      </w:r>
    </w:p>
    <w:p w:rsidR="00E4554F" w:rsidRPr="00E4554F" w:rsidRDefault="00E4554F" w:rsidP="00E4554F">
      <w:pPr>
        <w:widowControl w:val="0"/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 w:rsidRPr="00E4554F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2. Илић Слободанка</w:t>
      </w:r>
    </w:p>
    <w:p w:rsidR="00E4554F" w:rsidRPr="00E4554F" w:rsidRDefault="00E4554F" w:rsidP="00E4554F">
      <w:pPr>
        <w:widowControl w:val="0"/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 w:rsidRPr="00E4554F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3. Бојана – секретар</w:t>
      </w:r>
    </w:p>
    <w:p w:rsidR="00E4554F" w:rsidRPr="00E4554F" w:rsidRDefault="00E4554F" w:rsidP="00E4554F">
      <w:pPr>
        <w:widowControl w:val="0"/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 w:rsidRPr="00E4554F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4. Рајић Александар</w:t>
      </w:r>
    </w:p>
    <w:p w:rsidR="00E4554F" w:rsidRPr="00E4554F" w:rsidRDefault="00E4554F" w:rsidP="00E4554F">
      <w:pPr>
        <w:widowControl w:val="0"/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5. ____________________</w:t>
      </w:r>
    </w:p>
    <w:p w:rsidR="00E4554F" w:rsidRDefault="00E4554F" w:rsidP="00E4554F">
      <w:pPr>
        <w:widowControl w:val="0"/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6. ____________________</w:t>
      </w:r>
    </w:p>
    <w:p w:rsidR="00DC05BC" w:rsidRPr="00DC05BC" w:rsidRDefault="00DC05BC" w:rsidP="00E4554F">
      <w:pPr>
        <w:widowControl w:val="0"/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Рад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Стручног актива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усмерава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Маја Манић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- директор школе.</w:t>
      </w:r>
    </w:p>
    <w:p w:rsidR="00DC05BC" w:rsidRPr="00DC05BC" w:rsidRDefault="00DC05BC" w:rsidP="00DC05BC">
      <w:pPr>
        <w:widowControl w:val="0"/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sz w:val="22"/>
          <w:szCs w:val="22"/>
          <w:lang w:val="sr-Cyrl-RS" w:eastAsia="sr-Latn-RS"/>
        </w:rPr>
      </w:pPr>
    </w:p>
    <w:p w:rsidR="00DC05BC" w:rsidRDefault="00DC05BC" w:rsidP="00605880">
      <w:pPr>
        <w:widowControl w:val="0"/>
        <w:overflowPunct/>
        <w:autoSpaceDE/>
        <w:autoSpaceDN/>
        <w:adjustRightInd/>
        <w:jc w:val="both"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ab/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Током целе школске године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Стручни актив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 анализираће све активности у школи на основу увида у рад Стручних актива и Стручних већа на седницама које ће се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lastRenderedPageBreak/>
        <w:t xml:space="preserve">одржавати на крају сваког класификационог периода и по указаној потреби. У школској години планирано је одржавање укупно 7 седница 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  <w:t>Стручног актива</w:t>
      </w:r>
      <w:r w:rsidRPr="00DC05BC"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Latn-RS" w:eastAsia="sr-Cyrl-CS"/>
        </w:rPr>
        <w:t xml:space="preserve"> за развој школског програма.</w:t>
      </w:r>
    </w:p>
    <w:p w:rsidR="00E27BBC" w:rsidRDefault="00E27B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</w:p>
    <w:tbl>
      <w:tblPr>
        <w:tblStyle w:val="TableGrid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6059"/>
        <w:gridCol w:w="1701"/>
      </w:tblGrid>
      <w:tr w:rsidR="009336FA" w:rsidRPr="00E27BBC" w:rsidTr="009336FA">
        <w:tc>
          <w:tcPr>
            <w:tcW w:w="1420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:rsidR="009336FA" w:rsidRPr="00E27BBC" w:rsidRDefault="009336FA" w:rsidP="00E27BB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b/>
                <w:color w:val="000000"/>
                <w:szCs w:val="24"/>
                <w:shd w:val="clear" w:color="auto" w:fill="FFFFFF"/>
                <w:lang w:val="sr-Cyrl-CS" w:eastAsia="sr-Cyrl-CS"/>
              </w:rPr>
            </w:pPr>
            <w:r>
              <w:rPr>
                <w:rFonts w:ascii="Times New Roman" w:eastAsia="Tahoma" w:hAnsi="Times New Roman"/>
                <w:b/>
                <w:color w:val="000000"/>
                <w:szCs w:val="24"/>
                <w:shd w:val="clear" w:color="auto" w:fill="FFFFFF"/>
                <w:lang w:val="sr-Cyrl-CS" w:eastAsia="sr-Cyrl-CS"/>
              </w:rPr>
              <w:t xml:space="preserve">Време реализације </w:t>
            </w:r>
          </w:p>
        </w:tc>
        <w:tc>
          <w:tcPr>
            <w:tcW w:w="6059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:rsidR="009336FA" w:rsidRPr="00E27BBC" w:rsidRDefault="009336FA" w:rsidP="00E27BB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b/>
                <w:color w:val="000000"/>
                <w:szCs w:val="24"/>
                <w:shd w:val="clear" w:color="auto" w:fill="FFFFFF"/>
                <w:lang w:val="sr-Cyrl-CS" w:eastAsia="sr-Cyrl-CS"/>
              </w:rPr>
            </w:pPr>
            <w:r w:rsidRPr="00E27BBC">
              <w:rPr>
                <w:rFonts w:ascii="Times New Roman" w:eastAsia="Tahoma" w:hAnsi="Times New Roman"/>
                <w:b/>
                <w:color w:val="000000"/>
                <w:szCs w:val="24"/>
                <w:shd w:val="clear" w:color="auto" w:fill="FFFFFF"/>
                <w:lang w:val="sr-Cyrl-CS" w:eastAsia="sr-Cyrl-CS"/>
              </w:rPr>
              <w:t>Активност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:rsidR="009336FA" w:rsidRPr="00E27BBC" w:rsidRDefault="009336FA" w:rsidP="00E27BBC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b/>
                <w:color w:val="000000"/>
                <w:szCs w:val="24"/>
                <w:shd w:val="clear" w:color="auto" w:fill="FFFFFF"/>
                <w:lang w:val="sr-Cyrl-CS" w:eastAsia="sr-Cyrl-CS"/>
              </w:rPr>
            </w:pPr>
            <w:r w:rsidRPr="00E27BBC">
              <w:rPr>
                <w:rFonts w:ascii="Times New Roman" w:eastAsia="Tahoma" w:hAnsi="Times New Roman"/>
                <w:b/>
                <w:color w:val="000000"/>
                <w:szCs w:val="24"/>
                <w:shd w:val="clear" w:color="auto" w:fill="FFFFFF"/>
                <w:lang w:val="sr-Cyrl-CS" w:eastAsia="sr-Cyrl-CS"/>
              </w:rPr>
              <w:t>Носиоци активности</w:t>
            </w:r>
          </w:p>
        </w:tc>
      </w:tr>
      <w:tr w:rsidR="009336FA" w:rsidRPr="00E27BBC" w:rsidTr="009336FA">
        <w:trPr>
          <w:trHeight w:val="1486"/>
        </w:trPr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  <w:t>Септембар</w:t>
            </w:r>
          </w:p>
        </w:tc>
        <w:tc>
          <w:tcPr>
            <w:tcW w:w="6059" w:type="dxa"/>
          </w:tcPr>
          <w:p w:rsidR="009336FA" w:rsidRPr="009336FA" w:rsidRDefault="009336FA" w:rsidP="00320D95">
            <w:pPr>
              <w:pStyle w:val="Bodytext21"/>
              <w:numPr>
                <w:ilvl w:val="1"/>
                <w:numId w:val="132"/>
              </w:numPr>
              <w:shd w:val="clear" w:color="auto" w:fill="auto"/>
              <w:tabs>
                <w:tab w:val="left" w:pos="262"/>
                <w:tab w:val="left" w:pos="905"/>
              </w:tabs>
              <w:spacing w:before="0" w:line="240" w:lineRule="auto"/>
              <w:ind w:left="0"/>
              <w:jc w:val="both"/>
              <w:rPr>
                <w:sz w:val="20"/>
                <w:szCs w:val="20"/>
              </w:rPr>
            </w:pPr>
            <w:r w:rsidRPr="009336FA">
              <w:rPr>
                <w:rStyle w:val="Bodytext20"/>
                <w:color w:val="000000"/>
                <w:sz w:val="20"/>
                <w:szCs w:val="20"/>
                <w:lang w:eastAsia="sr-Cyrl-CS"/>
              </w:rPr>
              <w:t xml:space="preserve">1. Израда Плана рада </w:t>
            </w:r>
            <w:r w:rsidRPr="009336FA">
              <w:rPr>
                <w:rStyle w:val="Bodytext20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Style w:val="Bodytext20"/>
                <w:color w:val="000000"/>
                <w:sz w:val="20"/>
                <w:szCs w:val="20"/>
                <w:lang w:eastAsia="sr-Cyrl-CS"/>
              </w:rPr>
              <w:t xml:space="preserve"> за развој школског програма за наредну школску годину</w:t>
            </w:r>
          </w:p>
          <w:p w:rsidR="009336FA" w:rsidRPr="009336FA" w:rsidRDefault="009336FA" w:rsidP="00320D95">
            <w:pPr>
              <w:pStyle w:val="Bodytext21"/>
              <w:numPr>
                <w:ilvl w:val="1"/>
                <w:numId w:val="132"/>
              </w:numPr>
              <w:shd w:val="clear" w:color="auto" w:fill="auto"/>
              <w:tabs>
                <w:tab w:val="left" w:pos="258"/>
                <w:tab w:val="left" w:pos="905"/>
              </w:tabs>
              <w:spacing w:before="0" w:line="240" w:lineRule="auto"/>
              <w:ind w:left="0"/>
              <w:jc w:val="both"/>
              <w:rPr>
                <w:sz w:val="20"/>
                <w:szCs w:val="20"/>
              </w:rPr>
            </w:pPr>
            <w:r w:rsidRPr="009336FA">
              <w:rPr>
                <w:rStyle w:val="Bodytext20"/>
                <w:color w:val="000000"/>
                <w:sz w:val="20"/>
                <w:szCs w:val="20"/>
                <w:lang w:eastAsia="sr-Cyrl-CS"/>
              </w:rPr>
              <w:t xml:space="preserve">2. Одржавање I Седнице </w:t>
            </w:r>
            <w:r w:rsidRPr="009336FA">
              <w:rPr>
                <w:rStyle w:val="Bodytext20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Style w:val="Bodytext20"/>
                <w:color w:val="000000"/>
                <w:sz w:val="20"/>
                <w:szCs w:val="20"/>
                <w:lang w:eastAsia="sr-Cyrl-CS"/>
              </w:rPr>
              <w:t xml:space="preserve"> за развој школског програма</w:t>
            </w:r>
          </w:p>
          <w:p w:rsidR="009336FA" w:rsidRPr="009336FA" w:rsidRDefault="009336FA" w:rsidP="00320D95">
            <w:pPr>
              <w:pStyle w:val="Bodytext21"/>
              <w:numPr>
                <w:ilvl w:val="1"/>
                <w:numId w:val="132"/>
              </w:numPr>
              <w:shd w:val="clear" w:color="auto" w:fill="auto"/>
              <w:tabs>
                <w:tab w:val="left" w:pos="262"/>
                <w:tab w:val="left" w:pos="905"/>
              </w:tabs>
              <w:spacing w:before="0" w:line="240" w:lineRule="auto"/>
              <w:ind w:left="0"/>
              <w:jc w:val="both"/>
              <w:rPr>
                <w:rFonts w:eastAsia="Tahoma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Style w:val="Bodytext20"/>
                <w:color w:val="000000"/>
                <w:sz w:val="20"/>
                <w:szCs w:val="20"/>
                <w:lang w:eastAsia="sr-Cyrl-CS"/>
              </w:rPr>
              <w:t xml:space="preserve">3. Усвајање Плана рада </w:t>
            </w:r>
            <w:r w:rsidRPr="009336FA">
              <w:rPr>
                <w:rStyle w:val="Bodytext20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Style w:val="Bodytext20"/>
                <w:color w:val="000000"/>
                <w:sz w:val="20"/>
                <w:szCs w:val="20"/>
                <w:lang w:eastAsia="sr-Cyrl-CS"/>
              </w:rPr>
              <w:t xml:space="preserve"> за развој школског програма за наредну школску годину</w:t>
            </w:r>
          </w:p>
        </w:tc>
        <w:tc>
          <w:tcPr>
            <w:tcW w:w="1701" w:type="dxa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  <w:tr w:rsidR="009336FA" w:rsidRPr="00E27BBC" w:rsidTr="009336FA"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  <w:t>Новембар</w:t>
            </w:r>
          </w:p>
        </w:tc>
        <w:tc>
          <w:tcPr>
            <w:tcW w:w="6059" w:type="dxa"/>
          </w:tcPr>
          <w:p w:rsidR="0092124A" w:rsidRPr="0092124A" w:rsidRDefault="009336FA" w:rsidP="00320D95">
            <w:pPr>
              <w:pStyle w:val="ListParagraph"/>
              <w:widowControl w:val="0"/>
              <w:numPr>
                <w:ilvl w:val="1"/>
                <w:numId w:val="133"/>
              </w:numPr>
              <w:tabs>
                <w:tab w:val="left" w:pos="262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1.Председник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 припрема писани 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1"/>
                <w:numId w:val="133"/>
              </w:numPr>
              <w:tabs>
                <w:tab w:val="left" w:pos="262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2.Извештај о реализацији Плана рада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Први класификациони период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1"/>
                <w:numId w:val="133"/>
              </w:numPr>
              <w:tabs>
                <w:tab w:val="left" w:pos="267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3.Присуствовање интерним часовима и родитељским састанцима са циљем да се помогне наставницима да што детаљније обавесте родитеље (нарочито првака) о начину примене Школског програма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1"/>
                <w:numId w:val="133"/>
              </w:numPr>
              <w:tabs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4.Провера педагошке документације - Индивидуалних Годишњих и Месечних планова рада и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 xml:space="preserve">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припрема за час, ради контроле примене Школског програма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1"/>
                <w:numId w:val="133"/>
              </w:numPr>
              <w:tabs>
                <w:tab w:val="left" w:pos="258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5.Одржавање II Седнице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1"/>
                <w:numId w:val="133"/>
              </w:numPr>
              <w:tabs>
                <w:tab w:val="left" w:pos="258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6.Анализа Извештаја о успеху за први класификациони период</w:t>
            </w:r>
          </w:p>
        </w:tc>
        <w:tc>
          <w:tcPr>
            <w:tcW w:w="1701" w:type="dxa"/>
            <w:vAlign w:val="center"/>
          </w:tcPr>
          <w:p w:rsidR="009336FA" w:rsidRPr="009336FA" w:rsidRDefault="009336FA" w:rsidP="009336F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  <w:tr w:rsidR="009336FA" w:rsidRPr="00E27BBC" w:rsidTr="009336FA"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CS" w:eastAsia="sr-Cyrl-CS"/>
              </w:rPr>
              <w:t>Децембар</w:t>
            </w:r>
          </w:p>
        </w:tc>
        <w:tc>
          <w:tcPr>
            <w:tcW w:w="6059" w:type="dxa"/>
          </w:tcPr>
          <w:p w:rsidR="009336FA" w:rsidRPr="009336FA" w:rsidRDefault="009336FA" w:rsidP="00320D95">
            <w:pPr>
              <w:pStyle w:val="ListParagraph"/>
              <w:widowControl w:val="0"/>
              <w:numPr>
                <w:ilvl w:val="1"/>
                <w:numId w:val="134"/>
              </w:numPr>
              <w:tabs>
                <w:tab w:val="left" w:pos="258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1.Одржавање III Седнице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1"/>
                <w:numId w:val="134"/>
              </w:numPr>
              <w:tabs>
                <w:tab w:val="left" w:pos="267"/>
                <w:tab w:val="left" w:pos="905"/>
              </w:tabs>
              <w:spacing w:after="0" w:line="240" w:lineRule="auto"/>
              <w:ind w:left="0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2.Председник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 припрема писани Полугодишњи Извештај о раду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1"/>
                <w:numId w:val="134"/>
              </w:numPr>
              <w:tabs>
                <w:tab w:val="left" w:pos="258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3.Контрола Реализације наставе</w:t>
            </w:r>
          </w:p>
        </w:tc>
        <w:tc>
          <w:tcPr>
            <w:tcW w:w="1701" w:type="dxa"/>
            <w:vAlign w:val="center"/>
          </w:tcPr>
          <w:p w:rsidR="009336FA" w:rsidRPr="009336FA" w:rsidRDefault="009336FA" w:rsidP="009336F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  <w:tr w:rsidR="009336FA" w:rsidRPr="00E27BBC" w:rsidTr="009336FA"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  <w:t>Јануар</w:t>
            </w:r>
          </w:p>
        </w:tc>
        <w:tc>
          <w:tcPr>
            <w:tcW w:w="6059" w:type="dxa"/>
          </w:tcPr>
          <w:p w:rsidR="009336FA" w:rsidRPr="009336FA" w:rsidRDefault="009336FA" w:rsidP="00320D95">
            <w:pPr>
              <w:pStyle w:val="ListParagraph"/>
              <w:widowControl w:val="0"/>
              <w:numPr>
                <w:ilvl w:val="0"/>
                <w:numId w:val="135"/>
              </w:numPr>
              <w:tabs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1.Одржавање IV Седнице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0"/>
                <w:numId w:val="135"/>
              </w:numPr>
              <w:tabs>
                <w:tab w:val="left" w:pos="258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Анализе Извештаја о успеху за други класификациони период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0"/>
                <w:numId w:val="135"/>
              </w:numPr>
              <w:tabs>
                <w:tab w:val="left" w:pos="262"/>
                <w:tab w:val="left" w:pos="905"/>
              </w:tabs>
              <w:spacing w:after="0" w:line="240" w:lineRule="auto"/>
              <w:ind w:left="0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2.Провера педагошке документације - Месечних планова рада и припрема за час, ради контроле примене Школског програма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0"/>
                <w:numId w:val="135"/>
              </w:numPr>
              <w:tabs>
                <w:tab w:val="left" w:pos="258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3.Провера квалитета Планова рада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0"/>
                <w:numId w:val="135"/>
              </w:numPr>
              <w:tabs>
                <w:tab w:val="left" w:pos="262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Анализа квалитета и примене Школског програма на основу увида у квалитет Годишњих и Месечних планова рада и припрема за час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0"/>
                <w:numId w:val="135"/>
              </w:numPr>
              <w:tabs>
                <w:tab w:val="left" w:pos="258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4.Организовање и Праћење Реализације слободних активности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0"/>
                <w:numId w:val="135"/>
              </w:numPr>
              <w:tabs>
                <w:tab w:val="left" w:pos="262"/>
                <w:tab w:val="left" w:pos="905"/>
              </w:tabs>
              <w:spacing w:after="0" w:line="240" w:lineRule="auto"/>
              <w:ind w:left="0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5.Сређивање комплетне документације о раду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</w:t>
            </w:r>
          </w:p>
          <w:p w:rsidR="009336FA" w:rsidRPr="009336FA" w:rsidRDefault="009336FA" w:rsidP="00320D95">
            <w:pPr>
              <w:pStyle w:val="ListParagraph"/>
              <w:widowControl w:val="0"/>
              <w:numPr>
                <w:ilvl w:val="0"/>
                <w:numId w:val="135"/>
              </w:numPr>
              <w:tabs>
                <w:tab w:val="left" w:pos="258"/>
                <w:tab w:val="left" w:pos="905"/>
              </w:tabs>
              <w:spacing w:after="0" w:line="240" w:lineRule="auto"/>
              <w:ind w:left="0"/>
              <w:jc w:val="both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6.Разматрање Извештаја о раду Школе у првом полугодишту</w:t>
            </w:r>
          </w:p>
        </w:tc>
        <w:tc>
          <w:tcPr>
            <w:tcW w:w="1701" w:type="dxa"/>
            <w:vAlign w:val="center"/>
          </w:tcPr>
          <w:p w:rsidR="009336FA" w:rsidRPr="009336FA" w:rsidRDefault="009336FA" w:rsidP="009336F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  <w:tr w:rsidR="009336FA" w:rsidRPr="00E27BBC" w:rsidTr="009336FA"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CS" w:eastAsia="sr-Cyrl-CS"/>
              </w:rPr>
              <w:t>Фебруар</w:t>
            </w:r>
          </w:p>
        </w:tc>
        <w:tc>
          <w:tcPr>
            <w:tcW w:w="6059" w:type="dxa"/>
          </w:tcPr>
          <w:p w:rsidR="009336FA" w:rsidRPr="009336FA" w:rsidRDefault="009336FA" w:rsidP="00167C69">
            <w:pPr>
              <w:pStyle w:val="Bodytext21"/>
              <w:shd w:val="clear" w:color="auto" w:fill="auto"/>
              <w:tabs>
                <w:tab w:val="left" w:pos="258"/>
                <w:tab w:val="left" w:pos="905"/>
              </w:tabs>
              <w:spacing w:before="0" w:line="240" w:lineRule="auto"/>
              <w:rPr>
                <w:rStyle w:val="Bodytext20"/>
                <w:sz w:val="20"/>
                <w:szCs w:val="20"/>
              </w:rPr>
            </w:pPr>
            <w:r w:rsidRPr="009336FA">
              <w:rPr>
                <w:rStyle w:val="Bodytext20"/>
                <w:color w:val="000000"/>
                <w:sz w:val="20"/>
                <w:szCs w:val="20"/>
                <w:lang w:eastAsia="sr-Cyrl-CS"/>
              </w:rPr>
              <w:t>1. Анализа стања опремљености наставним средствима и степена њихове искоришћености</w:t>
            </w:r>
          </w:p>
          <w:p w:rsidR="009336FA" w:rsidRPr="009336FA" w:rsidRDefault="009336FA" w:rsidP="00167C69">
            <w:pPr>
              <w:pStyle w:val="Bodytext21"/>
              <w:shd w:val="clear" w:color="auto" w:fill="auto"/>
              <w:tabs>
                <w:tab w:val="left" w:pos="258"/>
                <w:tab w:val="left" w:pos="905"/>
              </w:tabs>
              <w:spacing w:before="0" w:line="240" w:lineRule="auto"/>
              <w:rPr>
                <w:rStyle w:val="Bodytext20"/>
                <w:sz w:val="20"/>
                <w:szCs w:val="20"/>
              </w:rPr>
            </w:pPr>
            <w:r w:rsidRPr="009336FA">
              <w:rPr>
                <w:rStyle w:val="Bodytext20"/>
                <w:color w:val="000000"/>
                <w:sz w:val="20"/>
                <w:szCs w:val="20"/>
                <w:lang w:eastAsia="sr-Cyrl-CS"/>
              </w:rPr>
              <w:t>2.Разматрање плана</w:t>
            </w:r>
            <w:r w:rsidRPr="009336FA">
              <w:rPr>
                <w:rStyle w:val="Bodytext20"/>
                <w:color w:val="000000"/>
                <w:sz w:val="20"/>
                <w:szCs w:val="20"/>
                <w:lang w:val="ru-RU" w:eastAsia="sr-Cyrl-CS"/>
              </w:rPr>
              <w:t xml:space="preserve"> учествовања на Републичком такмичењу саобраћајних школа Србије</w:t>
            </w:r>
          </w:p>
          <w:p w:rsidR="009336FA" w:rsidRPr="009336FA" w:rsidRDefault="009336FA" w:rsidP="00167C69">
            <w:pPr>
              <w:pStyle w:val="Bodytext21"/>
              <w:shd w:val="clear" w:color="auto" w:fill="auto"/>
              <w:tabs>
                <w:tab w:val="left" w:pos="258"/>
                <w:tab w:val="left" w:pos="905"/>
              </w:tabs>
              <w:spacing w:before="0" w:line="240" w:lineRule="auto"/>
              <w:rPr>
                <w:rFonts w:eastAsia="Tahoma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Style w:val="Bodytext20"/>
                <w:color w:val="000000"/>
                <w:sz w:val="20"/>
                <w:szCs w:val="20"/>
                <w:lang w:eastAsia="sr-Cyrl-CS"/>
              </w:rPr>
              <w:t>3.Организовање и Праћење одржавања Додатне наставе за ученике такмичаре</w:t>
            </w:r>
          </w:p>
        </w:tc>
        <w:tc>
          <w:tcPr>
            <w:tcW w:w="1701" w:type="dxa"/>
            <w:vAlign w:val="center"/>
          </w:tcPr>
          <w:p w:rsidR="009336FA" w:rsidRPr="009336FA" w:rsidRDefault="009336FA" w:rsidP="009336F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  <w:tr w:rsidR="009336FA" w:rsidRPr="00E27BBC" w:rsidTr="009336FA"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CS" w:eastAsia="sr-Cyrl-CS"/>
              </w:rPr>
              <w:t>Март</w:t>
            </w:r>
          </w:p>
        </w:tc>
        <w:tc>
          <w:tcPr>
            <w:tcW w:w="6059" w:type="dxa"/>
          </w:tcPr>
          <w:p w:rsidR="009336FA" w:rsidRPr="009336FA" w:rsidRDefault="009336FA" w:rsidP="00167C69">
            <w:pPr>
              <w:widowControl w:val="0"/>
              <w:tabs>
                <w:tab w:val="left" w:pos="258"/>
                <w:tab w:val="left" w:pos="90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Присуствовање интерним часовима и родитељским састанцима у циљу прикупљања информација о квалитету и реализацији Школског програма</w:t>
            </w:r>
          </w:p>
        </w:tc>
        <w:tc>
          <w:tcPr>
            <w:tcW w:w="1701" w:type="dxa"/>
            <w:vAlign w:val="center"/>
          </w:tcPr>
          <w:p w:rsidR="009336FA" w:rsidRPr="009336FA" w:rsidRDefault="009336FA" w:rsidP="009336F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  <w:tr w:rsidR="009336FA" w:rsidRPr="00E27BBC" w:rsidTr="009336FA"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CS" w:eastAsia="sr-Cyrl-CS"/>
              </w:rPr>
              <w:t>Април</w:t>
            </w:r>
          </w:p>
        </w:tc>
        <w:tc>
          <w:tcPr>
            <w:tcW w:w="6059" w:type="dxa"/>
            <w:vAlign w:val="center"/>
          </w:tcPr>
          <w:p w:rsidR="009336FA" w:rsidRPr="00A65A80" w:rsidRDefault="009336FA" w:rsidP="00A65A80">
            <w:pPr>
              <w:widowControl w:val="0"/>
              <w:tabs>
                <w:tab w:val="left" w:pos="258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 xml:space="preserve">1.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Одржавање V Седнице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</w:t>
            </w:r>
          </w:p>
          <w:p w:rsidR="009336FA" w:rsidRPr="00A65A80" w:rsidRDefault="009336FA" w:rsidP="00A65A80">
            <w:pPr>
              <w:widowControl w:val="0"/>
              <w:tabs>
                <w:tab w:val="left" w:pos="258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2.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Анализа Извештаја о успеху за трећи класификациони период</w:t>
            </w:r>
          </w:p>
          <w:p w:rsidR="009336FA" w:rsidRPr="00A65A80" w:rsidRDefault="009336FA" w:rsidP="00A65A80">
            <w:pPr>
              <w:widowControl w:val="0"/>
              <w:tabs>
                <w:tab w:val="left" w:pos="258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Контрола Реализације наставе</w:t>
            </w:r>
          </w:p>
          <w:p w:rsidR="009336FA" w:rsidRPr="00A65A80" w:rsidRDefault="009336FA" w:rsidP="00A65A80">
            <w:pPr>
              <w:widowControl w:val="0"/>
              <w:tabs>
                <w:tab w:val="left" w:pos="262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3.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Председник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 припрема писани Извештај о реализацији Плана рада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Трећи класификациони период</w:t>
            </w:r>
          </w:p>
          <w:p w:rsidR="009336FA" w:rsidRPr="00A65A80" w:rsidRDefault="009336FA" w:rsidP="00A65A80">
            <w:pPr>
              <w:widowControl w:val="0"/>
              <w:tabs>
                <w:tab w:val="left" w:pos="267"/>
                <w:tab w:val="left" w:pos="90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lastRenderedPageBreak/>
              <w:t>4.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Анализа потреба ученика, родитеља и локалне заједнице ради креирања Анекса Школског програма за наредну школску годину</w:t>
            </w:r>
          </w:p>
          <w:p w:rsidR="009336FA" w:rsidRPr="00A65A80" w:rsidRDefault="009336FA" w:rsidP="00A65A80">
            <w:pPr>
              <w:widowControl w:val="0"/>
              <w:tabs>
                <w:tab w:val="left" w:pos="258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5.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Контрола усклађености рада на нивоу стручних већа и школе у целини</w:t>
            </w:r>
          </w:p>
          <w:p w:rsidR="009336FA" w:rsidRPr="009336FA" w:rsidRDefault="009336FA" w:rsidP="00A65A8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</w:p>
        </w:tc>
        <w:tc>
          <w:tcPr>
            <w:tcW w:w="1701" w:type="dxa"/>
            <w:vAlign w:val="center"/>
          </w:tcPr>
          <w:p w:rsidR="009336FA" w:rsidRPr="009336FA" w:rsidRDefault="009336FA" w:rsidP="009336F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lastRenderedPageBreak/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  <w:tr w:rsidR="009336FA" w:rsidRPr="00E27BBC" w:rsidTr="009336FA"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CS" w:eastAsia="sr-Cyrl-CS"/>
              </w:rPr>
              <w:lastRenderedPageBreak/>
              <w:t>Мај</w:t>
            </w:r>
          </w:p>
        </w:tc>
        <w:tc>
          <w:tcPr>
            <w:tcW w:w="6059" w:type="dxa"/>
          </w:tcPr>
          <w:p w:rsidR="009336FA" w:rsidRPr="003A64B6" w:rsidRDefault="009336FA" w:rsidP="003A64B6">
            <w:pPr>
              <w:widowControl w:val="0"/>
              <w:tabs>
                <w:tab w:val="left" w:pos="258"/>
                <w:tab w:val="left" w:pos="724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1.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Одржавање VI Седнице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</w:t>
            </w:r>
          </w:p>
          <w:p w:rsidR="009336FA" w:rsidRPr="003A64B6" w:rsidRDefault="009336FA" w:rsidP="003A64B6">
            <w:pPr>
              <w:widowControl w:val="0"/>
              <w:tabs>
                <w:tab w:val="left" w:pos="267"/>
                <w:tab w:val="left" w:pos="724"/>
                <w:tab w:val="left" w:pos="90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2.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Припреме за израду Анекса Школског програма за наредну школску годину - анализа потреба ученика, потреба и могућности локалне заједнице и конкретних услова рада Школе, који могу послужити као основ за осигурање и унапређивање квалитета рада у наредном периоду</w:t>
            </w:r>
          </w:p>
          <w:p w:rsidR="009336FA" w:rsidRPr="009336FA" w:rsidRDefault="009336FA" w:rsidP="003A64B6">
            <w:pPr>
              <w:widowControl w:val="0"/>
              <w:tabs>
                <w:tab w:val="left" w:pos="262"/>
                <w:tab w:val="left" w:pos="724"/>
                <w:tab w:val="left" w:pos="90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3.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Утврђивање посебних програма, садржаја и активности којима ће школа пружати могућности да ученици додатно унапреде своје знање, задовоље интересе, интересовања и потребе (пројекти - школске манифестације)</w:t>
            </w:r>
          </w:p>
          <w:p w:rsidR="009336FA" w:rsidRPr="003A64B6" w:rsidRDefault="009336FA" w:rsidP="003A64B6">
            <w:pPr>
              <w:widowControl w:val="0"/>
              <w:tabs>
                <w:tab w:val="left" w:pos="258"/>
                <w:tab w:val="left" w:pos="724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R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4.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Припрема пропагандног материјала за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упис у наредну школску годину и сарадња са Тимом за маркетинг и промоцију школе</w:t>
            </w:r>
          </w:p>
          <w:p w:rsidR="009336FA" w:rsidRPr="003A64B6" w:rsidRDefault="009336FA" w:rsidP="003A64B6">
            <w:pPr>
              <w:widowControl w:val="0"/>
              <w:tabs>
                <w:tab w:val="left" w:pos="258"/>
                <w:tab w:val="left" w:pos="724"/>
                <w:tab w:val="left" w:pos="90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5.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Вредновање резултата рада наставника - давање предлога за избор најуспешнијег наставника</w:t>
            </w:r>
          </w:p>
          <w:p w:rsidR="009336FA" w:rsidRPr="003A64B6" w:rsidRDefault="009336FA" w:rsidP="003A64B6">
            <w:pPr>
              <w:widowControl w:val="0"/>
              <w:tabs>
                <w:tab w:val="left" w:pos="258"/>
                <w:tab w:val="left" w:pos="724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6.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Контрола усклађености рада на нивоу стручних већа и школе у целини</w:t>
            </w:r>
          </w:p>
          <w:p w:rsidR="009336FA" w:rsidRPr="009336FA" w:rsidRDefault="009336FA" w:rsidP="003A64B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CS" w:eastAsia="sr-Cyrl-CS"/>
              </w:rPr>
            </w:pPr>
          </w:p>
        </w:tc>
        <w:tc>
          <w:tcPr>
            <w:tcW w:w="1701" w:type="dxa"/>
            <w:vAlign w:val="center"/>
          </w:tcPr>
          <w:p w:rsidR="009336FA" w:rsidRPr="009336FA" w:rsidRDefault="009336FA" w:rsidP="009336F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  <w:tr w:rsidR="009336FA" w:rsidRPr="00E27BBC" w:rsidTr="009336FA"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CS" w:eastAsia="sr-Cyrl-CS"/>
              </w:rPr>
              <w:t>Јун</w:t>
            </w:r>
          </w:p>
        </w:tc>
        <w:tc>
          <w:tcPr>
            <w:tcW w:w="6059" w:type="dxa"/>
          </w:tcPr>
          <w:p w:rsidR="009336FA" w:rsidRPr="009336FA" w:rsidRDefault="009336FA" w:rsidP="00B307B0">
            <w:pPr>
              <w:widowControl w:val="0"/>
              <w:tabs>
                <w:tab w:val="left" w:pos="258"/>
                <w:tab w:val="left" w:pos="905"/>
              </w:tabs>
              <w:jc w:val="both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1.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Израда Предлога плана активности за наредну школску годину (на основу извршене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 xml:space="preserve">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анализе потреба ученика, родитеља и локалне заједнице)</w:t>
            </w:r>
          </w:p>
          <w:p w:rsidR="009336FA" w:rsidRPr="00B307B0" w:rsidRDefault="009336FA" w:rsidP="00B307B0">
            <w:pPr>
              <w:widowControl w:val="0"/>
              <w:tabs>
                <w:tab w:val="left" w:pos="258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2.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Израда Анекса Школског програма за наредну школску годину</w:t>
            </w:r>
          </w:p>
          <w:p w:rsidR="009336FA" w:rsidRPr="00B307B0" w:rsidRDefault="009336FA" w:rsidP="00B307B0">
            <w:pPr>
              <w:widowControl w:val="0"/>
              <w:tabs>
                <w:tab w:val="left" w:pos="262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3.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Анализа квалитета и примене Школског програма на основу увида у квалитет Годишњих и Месечних планова рада и припрема за час</w:t>
            </w:r>
          </w:p>
          <w:p w:rsidR="009336FA" w:rsidRPr="00B307B0" w:rsidRDefault="009336FA" w:rsidP="00B307B0">
            <w:pPr>
              <w:widowControl w:val="0"/>
              <w:tabs>
                <w:tab w:val="left" w:pos="258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4.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Разматрање кадровских потреба за наредну школску годину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за саобраћај, машинство и опште-образовни део</w:t>
            </w:r>
          </w:p>
          <w:p w:rsidR="009336FA" w:rsidRPr="00B307B0" w:rsidRDefault="009336FA" w:rsidP="00B307B0">
            <w:pPr>
              <w:widowControl w:val="0"/>
              <w:tabs>
                <w:tab w:val="left" w:pos="258"/>
                <w:tab w:val="left" w:pos="90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5.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Анализа стања опремљености наставним средствима и степена њихове искоришћености у складу са захтевима Школског програма</w:t>
            </w:r>
          </w:p>
          <w:p w:rsidR="009336FA" w:rsidRPr="009336FA" w:rsidRDefault="009336FA" w:rsidP="00B307B0">
            <w:pPr>
              <w:widowControl w:val="0"/>
              <w:tabs>
                <w:tab w:val="left" w:pos="267"/>
                <w:tab w:val="left" w:pos="90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6.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Одржавање VII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 xml:space="preserve"> Седнице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 у присуству Директора школе - Договори око Плана рада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у наредној години и израде Предлога Анекса Школског програма за наредну школску годину</w:t>
            </w:r>
          </w:p>
          <w:p w:rsidR="009336FA" w:rsidRPr="009336FA" w:rsidRDefault="009336FA" w:rsidP="003A64B6">
            <w:pPr>
              <w:widowControl w:val="0"/>
              <w:tabs>
                <w:tab w:val="left" w:pos="258"/>
                <w:tab w:val="left" w:pos="724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</w:pPr>
          </w:p>
        </w:tc>
        <w:tc>
          <w:tcPr>
            <w:tcW w:w="1701" w:type="dxa"/>
            <w:vAlign w:val="center"/>
          </w:tcPr>
          <w:p w:rsidR="009336FA" w:rsidRPr="009336FA" w:rsidRDefault="009336FA" w:rsidP="009336F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  <w:tr w:rsidR="009336FA" w:rsidRPr="00E27BBC" w:rsidTr="009336FA">
        <w:tc>
          <w:tcPr>
            <w:tcW w:w="1420" w:type="dxa"/>
            <w:vAlign w:val="center"/>
          </w:tcPr>
          <w:p w:rsidR="009336FA" w:rsidRPr="009336FA" w:rsidRDefault="009336FA" w:rsidP="00E27BBC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CS" w:eastAsia="sr-Cyrl-CS"/>
              </w:rPr>
              <w:t>Јул и Август</w:t>
            </w:r>
          </w:p>
        </w:tc>
        <w:tc>
          <w:tcPr>
            <w:tcW w:w="6059" w:type="dxa"/>
          </w:tcPr>
          <w:p w:rsidR="009336FA" w:rsidRPr="00B307B0" w:rsidRDefault="009336FA" w:rsidP="00B307B0">
            <w:pPr>
              <w:widowControl w:val="0"/>
              <w:tabs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Припреме за наредну школску годину:</w:t>
            </w:r>
          </w:p>
          <w:p w:rsidR="009336FA" w:rsidRPr="00B307B0" w:rsidRDefault="009336FA" w:rsidP="00B307B0">
            <w:pPr>
              <w:widowControl w:val="0"/>
              <w:tabs>
                <w:tab w:val="left" w:pos="349"/>
                <w:tab w:val="left" w:pos="90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1.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Израда Извештаја о реализацији Годишњег плана рада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 у протеклој години</w:t>
            </w:r>
          </w:p>
          <w:p w:rsidR="009336FA" w:rsidRPr="00B307B0" w:rsidRDefault="009336FA" w:rsidP="00B307B0">
            <w:pPr>
              <w:widowControl w:val="0"/>
              <w:tabs>
                <w:tab w:val="left" w:pos="344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2.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Израда Годишњег плана рада 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 xml:space="preserve"> за развој школског програма</w:t>
            </w:r>
          </w:p>
          <w:p w:rsidR="009336FA" w:rsidRPr="00B307B0" w:rsidRDefault="009336FA" w:rsidP="00B307B0">
            <w:pPr>
              <w:widowControl w:val="0"/>
              <w:tabs>
                <w:tab w:val="left" w:pos="344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3.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Увид у квалитет Годишњих планова рада за наредну школску годину</w:t>
            </w:r>
          </w:p>
          <w:p w:rsidR="009336FA" w:rsidRPr="00B307B0" w:rsidRDefault="009336FA" w:rsidP="00B307B0">
            <w:pPr>
              <w:widowControl w:val="0"/>
              <w:tabs>
                <w:tab w:val="left" w:pos="344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sz w:val="20"/>
                <w:szCs w:val="20"/>
                <w:lang w:val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  <w:t>4.</w:t>
            </w: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lang w:val="sr-Cyrl-CS" w:eastAsia="sr-Cyrl-CS"/>
              </w:rPr>
              <w:t>Увид у квалитет Месечних планова рада за септембар</w:t>
            </w:r>
          </w:p>
          <w:p w:rsidR="009336FA" w:rsidRPr="009336FA" w:rsidRDefault="009336FA" w:rsidP="00B307B0">
            <w:pPr>
              <w:widowControl w:val="0"/>
              <w:tabs>
                <w:tab w:val="left" w:pos="258"/>
                <w:tab w:val="left" w:pos="724"/>
                <w:tab w:val="left" w:pos="90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lang w:val="sr-Latn-RS" w:eastAsia="sr-Cyrl-CS"/>
              </w:rPr>
            </w:pP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Latn-RS" w:eastAsia="sr-Cyrl-CS"/>
              </w:rPr>
              <w:t>5.</w:t>
            </w: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CS" w:eastAsia="sr-Cyrl-CS"/>
              </w:rPr>
              <w:t xml:space="preserve">Сугестије за израду коначне верзије Годишњег плана рада за наредну школску годину. Рад овог </w:t>
            </w: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RS" w:eastAsia="sr-Cyrl-CS"/>
              </w:rPr>
              <w:t>Стручног актива</w:t>
            </w: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CS" w:eastAsia="sr-Cyrl-CS"/>
              </w:rPr>
              <w:t xml:space="preserve"> разрађен је у школским програмима од I до VI разред</w:t>
            </w:r>
            <w:r w:rsidRPr="009336FA">
              <w:rPr>
                <w:rFonts w:ascii="Times New Roman" w:eastAsia="Tahoma" w:hAnsi="Times New Roman" w:cs="Times New Roman"/>
                <w:color w:val="000000"/>
                <w:sz w:val="20"/>
                <w:szCs w:val="20"/>
                <w:lang w:val="sr-Cyrl-RS" w:eastAsia="sr-Cyrl-CS"/>
              </w:rPr>
              <w:t>а</w:t>
            </w:r>
          </w:p>
        </w:tc>
        <w:tc>
          <w:tcPr>
            <w:tcW w:w="1701" w:type="dxa"/>
            <w:vAlign w:val="center"/>
          </w:tcPr>
          <w:p w:rsidR="009336FA" w:rsidRPr="009336FA" w:rsidRDefault="009336FA" w:rsidP="009336FA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</w:pPr>
            <w:r w:rsidRPr="009336FA"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Чланови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Latn-RS" w:eastAsia="sr-Cyrl-CS"/>
              </w:rPr>
              <w:t xml:space="preserve"> </w:t>
            </w:r>
            <w:r>
              <w:rPr>
                <w:rFonts w:ascii="Times New Roman" w:eastAsia="Tahoma" w:hAnsi="Times New Roman"/>
                <w:color w:val="000000"/>
                <w:sz w:val="20"/>
                <w:szCs w:val="20"/>
                <w:shd w:val="clear" w:color="auto" w:fill="FFFFFF"/>
                <w:lang w:val="sr-Cyrl-RS" w:eastAsia="sr-Cyrl-CS"/>
              </w:rPr>
              <w:t>актива</w:t>
            </w:r>
          </w:p>
        </w:tc>
      </w:tr>
    </w:tbl>
    <w:p w:rsidR="00E27BBC" w:rsidRPr="00E27BBC" w:rsidRDefault="00E27BBC" w:rsidP="00DC05BC">
      <w:pPr>
        <w:widowControl w:val="0"/>
        <w:overflowPunct/>
        <w:autoSpaceDE/>
        <w:autoSpaceDN/>
        <w:adjustRightInd/>
        <w:textAlignment w:val="auto"/>
        <w:rPr>
          <w:rFonts w:ascii="Times New Roman" w:eastAsia="Tahoma" w:hAnsi="Times New Roman"/>
          <w:color w:val="000000"/>
          <w:sz w:val="22"/>
          <w:szCs w:val="22"/>
          <w:shd w:val="clear" w:color="auto" w:fill="FFFFFF"/>
          <w:lang w:val="sr-Cyrl-RS" w:eastAsia="sr-Cyrl-CS"/>
        </w:rPr>
      </w:pPr>
    </w:p>
    <w:p w:rsidR="00712B34" w:rsidRDefault="00712B34" w:rsidP="00712B34"/>
    <w:p w:rsidR="00712B34" w:rsidRDefault="00712B34" w:rsidP="00712B34"/>
    <w:p w:rsidR="00712B34" w:rsidRDefault="00712B34" w:rsidP="00712B34"/>
    <w:p w:rsidR="00712B34" w:rsidRDefault="00712B34" w:rsidP="00712B34"/>
    <w:p w:rsidR="00712B34" w:rsidRDefault="00712B34" w:rsidP="00712B34"/>
    <w:p w:rsidR="00712B34" w:rsidRPr="00712B34" w:rsidRDefault="00712B34" w:rsidP="00712B34"/>
    <w:p w:rsidR="00581CD7" w:rsidRDefault="00581CD7" w:rsidP="00815F96">
      <w:pPr>
        <w:pStyle w:val="Heading1"/>
        <w:rPr>
          <w:sz w:val="46"/>
          <w:szCs w:val="46"/>
          <w:lang w:val="sr-Cyrl-CS"/>
        </w:rPr>
      </w:pPr>
    </w:p>
    <w:p w:rsidR="005C0132" w:rsidRDefault="005C0132" w:rsidP="005C0132">
      <w:pPr>
        <w:rPr>
          <w:lang w:val="sr-Cyrl-CS"/>
        </w:rPr>
      </w:pPr>
    </w:p>
    <w:p w:rsidR="005C0132" w:rsidRDefault="005C0132" w:rsidP="005C0132">
      <w:pPr>
        <w:rPr>
          <w:lang w:val="sr-Cyrl-CS"/>
        </w:rPr>
      </w:pPr>
    </w:p>
    <w:p w:rsidR="005C0132" w:rsidRDefault="005C0132" w:rsidP="005C0132">
      <w:pPr>
        <w:rPr>
          <w:lang w:val="sr-Cyrl-CS"/>
        </w:rPr>
      </w:pPr>
    </w:p>
    <w:p w:rsidR="005C0132" w:rsidRDefault="005C0132" w:rsidP="005C0132">
      <w:pPr>
        <w:rPr>
          <w:lang w:val="sr-Cyrl-CS"/>
        </w:rPr>
      </w:pPr>
    </w:p>
    <w:p w:rsidR="005C0132" w:rsidRDefault="005C0132" w:rsidP="005C0132">
      <w:pPr>
        <w:rPr>
          <w:lang w:val="sr-Cyrl-CS"/>
        </w:rPr>
      </w:pPr>
    </w:p>
    <w:p w:rsidR="005C0132" w:rsidRDefault="005C0132" w:rsidP="005C0132">
      <w:pPr>
        <w:rPr>
          <w:lang w:val="sr-Cyrl-CS"/>
        </w:rPr>
      </w:pPr>
    </w:p>
    <w:p w:rsidR="005C0132" w:rsidRDefault="005C0132" w:rsidP="005C0132">
      <w:pPr>
        <w:rPr>
          <w:lang w:val="sr-Cyrl-CS"/>
        </w:rPr>
      </w:pPr>
    </w:p>
    <w:p w:rsidR="005C0132" w:rsidRDefault="005C0132" w:rsidP="005C0132">
      <w:pPr>
        <w:rPr>
          <w:lang w:val="sr-Cyrl-CS"/>
        </w:rPr>
      </w:pPr>
    </w:p>
    <w:p w:rsidR="005C0132" w:rsidRDefault="005C0132" w:rsidP="005C0132">
      <w:pPr>
        <w:rPr>
          <w:lang w:val="sr-Cyrl-CS"/>
        </w:rPr>
      </w:pPr>
    </w:p>
    <w:p w:rsidR="005C0132" w:rsidRPr="005C0132" w:rsidRDefault="005C0132" w:rsidP="005C0132">
      <w:pPr>
        <w:rPr>
          <w:lang w:val="sr-Cyrl-CS"/>
        </w:rPr>
      </w:pPr>
    </w:p>
    <w:p w:rsidR="00581CD7" w:rsidRDefault="00581CD7" w:rsidP="00815F96">
      <w:pPr>
        <w:pStyle w:val="Heading1"/>
        <w:rPr>
          <w:sz w:val="46"/>
          <w:szCs w:val="46"/>
          <w:lang w:val="sr-Cyrl-CS"/>
        </w:rPr>
      </w:pPr>
    </w:p>
    <w:p w:rsidR="00CC385B" w:rsidRPr="005A2A2F" w:rsidRDefault="00CC385B" w:rsidP="005A2A2F">
      <w:pPr>
        <w:pStyle w:val="Heading1"/>
        <w:sectPr w:rsidR="00CC385B" w:rsidRPr="005A2A2F" w:rsidSect="008C34FD">
          <w:pgSz w:w="11907" w:h="16840" w:code="9"/>
          <w:pgMar w:top="1418" w:right="709" w:bottom="992" w:left="1418" w:header="709" w:footer="709" w:gutter="0"/>
          <w:cols w:space="708"/>
        </w:sectPr>
      </w:pPr>
      <w:bookmarkStart w:id="608" w:name="_Toc50922343"/>
      <w:bookmarkStart w:id="609" w:name="_Toc82627516"/>
      <w:bookmarkStart w:id="610" w:name="_Toc82637989"/>
      <w:r w:rsidRPr="005A2A2F">
        <w:t>6. ПЛАНОВИ И ПРОГРАМИ РАДА ОДЕЉЕЊСКИХ СТАРЕШИНА</w:t>
      </w:r>
      <w:bookmarkEnd w:id="597"/>
      <w:bookmarkEnd w:id="598"/>
      <w:bookmarkEnd w:id="599"/>
      <w:bookmarkEnd w:id="603"/>
      <w:bookmarkEnd w:id="604"/>
      <w:bookmarkEnd w:id="608"/>
      <w:bookmarkEnd w:id="609"/>
      <w:bookmarkEnd w:id="610"/>
    </w:p>
    <w:p w:rsidR="00CC385B" w:rsidRPr="005A2A2F" w:rsidRDefault="00CC385B" w:rsidP="005A2A2F">
      <w:pPr>
        <w:pStyle w:val="Heading2"/>
      </w:pPr>
      <w:bookmarkStart w:id="611" w:name="_Toc367098602"/>
      <w:bookmarkStart w:id="612" w:name="_Toc367099669"/>
      <w:bookmarkStart w:id="613" w:name="_Toc367099768"/>
      <w:bookmarkStart w:id="614" w:name="_Toc493243019"/>
      <w:bookmarkStart w:id="615" w:name="_Toc19013004"/>
      <w:bookmarkStart w:id="616" w:name="_Toc50922344"/>
      <w:bookmarkStart w:id="617" w:name="_Toc82627517"/>
      <w:bookmarkStart w:id="618" w:name="_Toc82637990"/>
      <w:r w:rsidRPr="005A2A2F">
        <w:lastRenderedPageBreak/>
        <w:t>6.1. ПРОГРАМ   РАДА  ОДЕЉЕЊСКОГ  СТАРЕШИНЕ</w:t>
      </w:r>
      <w:bookmarkEnd w:id="611"/>
      <w:bookmarkEnd w:id="612"/>
      <w:bookmarkEnd w:id="613"/>
      <w:bookmarkEnd w:id="614"/>
      <w:bookmarkEnd w:id="615"/>
      <w:bookmarkEnd w:id="616"/>
      <w:bookmarkEnd w:id="617"/>
      <w:bookmarkEnd w:id="618"/>
    </w:p>
    <w:p w:rsidR="00CC385B" w:rsidRPr="005A2A2F" w:rsidRDefault="00585C51" w:rsidP="005A2A2F">
      <w:pPr>
        <w:pStyle w:val="Heading2"/>
      </w:pPr>
      <w:bookmarkStart w:id="619" w:name="_Toc367098603"/>
      <w:bookmarkStart w:id="620" w:name="_Toc367099670"/>
      <w:bookmarkStart w:id="621" w:name="_Toc367099769"/>
      <w:bookmarkStart w:id="622" w:name="_Toc429865020"/>
      <w:bookmarkStart w:id="623" w:name="_Toc493243020"/>
      <w:bookmarkStart w:id="624" w:name="_Toc19013005"/>
      <w:bookmarkStart w:id="625" w:name="_Toc50922345"/>
      <w:bookmarkStart w:id="626" w:name="_Toc82627518"/>
      <w:bookmarkStart w:id="627" w:name="_Toc82637991"/>
      <w:r>
        <w:t>ЗА ШКОЛСКУ 202</w:t>
      </w:r>
      <w:r>
        <w:rPr>
          <w:lang w:val="sr-Cyrl-RS"/>
        </w:rPr>
        <w:t>1</w:t>
      </w:r>
      <w:r>
        <w:t>/202</w:t>
      </w:r>
      <w:r>
        <w:rPr>
          <w:lang w:val="sr-Cyrl-RS"/>
        </w:rPr>
        <w:t>2</w:t>
      </w:r>
      <w:r w:rsidR="00CC385B" w:rsidRPr="005A2A2F">
        <w:t>. ГОДИНУ</w:t>
      </w:r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</w:p>
    <w:p w:rsidR="00B073AB" w:rsidRPr="00B073AB" w:rsidRDefault="00B073AB" w:rsidP="00B073AB">
      <w:pPr>
        <w:rPr>
          <w:rFonts w:asciiTheme="minorHAnsi" w:hAnsiTheme="minorHAnsi"/>
          <w:lang w:val="sr-Cyrl-RS"/>
        </w:rPr>
      </w:pPr>
    </w:p>
    <w:tbl>
      <w:tblPr>
        <w:tblW w:w="9639" w:type="dxa"/>
        <w:jc w:val="center"/>
        <w:tblInd w:w="2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3898"/>
        <w:gridCol w:w="1772"/>
        <w:gridCol w:w="2410"/>
      </w:tblGrid>
      <w:tr w:rsidR="00B073AB" w:rsidRPr="00B073AB" w:rsidTr="006D367A">
        <w:trPr>
          <w:trHeight w:val="561"/>
          <w:jc w:val="center"/>
        </w:trPr>
        <w:tc>
          <w:tcPr>
            <w:tcW w:w="1559" w:type="dxa"/>
            <w:tcBorders>
              <w:top w:val="double" w:sz="4" w:space="0" w:color="auto"/>
              <w:left w:val="double" w:sz="4" w:space="0" w:color="auto"/>
            </w:tcBorders>
            <w:shd w:val="clear" w:color="auto" w:fill="CCC0D9" w:themeFill="accent4" w:themeFillTint="66"/>
            <w:vAlign w:val="center"/>
          </w:tcPr>
          <w:p w:rsidR="00B073AB" w:rsidRPr="00B073AB" w:rsidRDefault="00B073AB" w:rsidP="006D367A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B073AB">
              <w:rPr>
                <w:rFonts w:ascii="Times New Roman" w:hAnsi="Times New Roman" w:hint="eastAsia"/>
                <w:b/>
                <w:szCs w:val="24"/>
                <w:lang w:val="sr-Cyrl-CS"/>
              </w:rPr>
              <w:t>Време</w:t>
            </w:r>
            <w:r w:rsidRPr="00B073AB">
              <w:rPr>
                <w:rFonts w:ascii="Times New Roman" w:hAnsi="Times New Roman"/>
                <w:b/>
                <w:szCs w:val="24"/>
                <w:lang w:val="sr-Cyrl-CS"/>
              </w:rPr>
              <w:t xml:space="preserve"> </w:t>
            </w:r>
            <w:r w:rsidRPr="00B073AB">
              <w:rPr>
                <w:rFonts w:ascii="Times New Roman" w:hAnsi="Times New Roman" w:hint="eastAsia"/>
                <w:b/>
                <w:szCs w:val="24"/>
                <w:lang w:val="sr-Cyrl-CS"/>
              </w:rPr>
              <w:t>реализације</w:t>
            </w:r>
          </w:p>
        </w:tc>
        <w:tc>
          <w:tcPr>
            <w:tcW w:w="3898" w:type="dxa"/>
            <w:tcBorders>
              <w:top w:val="double" w:sz="4" w:space="0" w:color="auto"/>
              <w:left w:val="double" w:sz="4" w:space="0" w:color="auto"/>
            </w:tcBorders>
            <w:shd w:val="clear" w:color="auto" w:fill="CCC0D9" w:themeFill="accent4" w:themeFillTint="66"/>
            <w:vAlign w:val="center"/>
          </w:tcPr>
          <w:p w:rsidR="00B073AB" w:rsidRPr="00B073AB" w:rsidRDefault="00B073AB" w:rsidP="00B073AB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B073AB">
              <w:rPr>
                <w:rFonts w:ascii="Times New Roman" w:hAnsi="Times New Roman"/>
                <w:b/>
                <w:szCs w:val="24"/>
                <w:lang w:val="sr-Cyrl-CS"/>
              </w:rPr>
              <w:t>Активност</w:t>
            </w:r>
          </w:p>
        </w:tc>
        <w:tc>
          <w:tcPr>
            <w:tcW w:w="1772" w:type="dxa"/>
            <w:tcBorders>
              <w:top w:val="double" w:sz="4" w:space="0" w:color="auto"/>
            </w:tcBorders>
            <w:shd w:val="clear" w:color="auto" w:fill="CCC0D9" w:themeFill="accent4" w:themeFillTint="66"/>
            <w:vAlign w:val="center"/>
          </w:tcPr>
          <w:p w:rsidR="00B073AB" w:rsidRPr="00B073AB" w:rsidRDefault="00B073AB" w:rsidP="00B073AB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B073AB">
              <w:rPr>
                <w:rFonts w:ascii="Times New Roman" w:hAnsi="Times New Roman"/>
                <w:b/>
                <w:szCs w:val="24"/>
                <w:lang w:val="sr-Cyrl-CS"/>
              </w:rPr>
              <w:t>Носилац/</w:t>
            </w:r>
          </w:p>
          <w:p w:rsidR="00B073AB" w:rsidRPr="00B073AB" w:rsidRDefault="00B073AB" w:rsidP="00B073AB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B073AB">
              <w:rPr>
                <w:rFonts w:ascii="Times New Roman" w:hAnsi="Times New Roman"/>
                <w:b/>
                <w:szCs w:val="24"/>
                <w:lang w:val="sr-Cyrl-CS"/>
              </w:rPr>
              <w:t>одговорна особа</w:t>
            </w:r>
          </w:p>
        </w:tc>
        <w:tc>
          <w:tcPr>
            <w:tcW w:w="2410" w:type="dxa"/>
            <w:tcBorders>
              <w:top w:val="double" w:sz="4" w:space="0" w:color="auto"/>
              <w:right w:val="double" w:sz="4" w:space="0" w:color="auto"/>
            </w:tcBorders>
            <w:shd w:val="clear" w:color="auto" w:fill="CCC0D9" w:themeFill="accent4" w:themeFillTint="66"/>
            <w:vAlign w:val="center"/>
          </w:tcPr>
          <w:p w:rsidR="00B073AB" w:rsidRPr="00B073AB" w:rsidRDefault="00B073AB" w:rsidP="00B073AB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B073AB">
              <w:rPr>
                <w:rFonts w:ascii="Times New Roman" w:hAnsi="Times New Roman"/>
                <w:b/>
                <w:szCs w:val="24"/>
                <w:lang w:val="sr-Cyrl-CS"/>
              </w:rPr>
              <w:t>Верификатор/</w:t>
            </w:r>
          </w:p>
          <w:p w:rsidR="00B073AB" w:rsidRPr="00B073AB" w:rsidRDefault="00B073AB" w:rsidP="00B073AB">
            <w:pPr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B073AB">
              <w:rPr>
                <w:rFonts w:ascii="Times New Roman" w:hAnsi="Times New Roman"/>
                <w:b/>
                <w:szCs w:val="24"/>
                <w:lang w:val="sr-Cyrl-CS"/>
              </w:rPr>
              <w:t>доказ</w:t>
            </w:r>
          </w:p>
        </w:tc>
      </w:tr>
      <w:tr w:rsidR="00B073AB" w:rsidRPr="002B05F1" w:rsidTr="006D367A">
        <w:trPr>
          <w:trHeight w:val="674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B073AB" w:rsidRPr="00B073AB" w:rsidRDefault="00B073AB" w:rsidP="006D367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  <w:p w:rsidR="00B073AB" w:rsidRPr="00B073AB" w:rsidRDefault="00B073AB" w:rsidP="006D367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 w:hint="eastAsia"/>
                <w:sz w:val="20"/>
                <w:lang w:val="sr-Cyrl-CS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B073AB" w:rsidRPr="00B073AB" w:rsidRDefault="00B073AB" w:rsidP="006D367A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Упознавање ученика са правима и обавезама, кућним редом школе, наставним планом и предметним наставницима</w:t>
            </w:r>
          </w:p>
        </w:tc>
        <w:tc>
          <w:tcPr>
            <w:tcW w:w="1772" w:type="dxa"/>
            <w:vAlign w:val="center"/>
          </w:tcPr>
          <w:p w:rsidR="00B073AB" w:rsidRPr="00B073AB" w:rsidRDefault="00B073AB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B073AB" w:rsidRPr="006D367A" w:rsidRDefault="006D367A" w:rsidP="008058D9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29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Упознавање ученика са календаром рада школе за школску 2020</w:t>
            </w:r>
            <w:r w:rsidRPr="00B073AB">
              <w:rPr>
                <w:rFonts w:ascii="Times New Roman" w:hAnsi="Times New Roman"/>
                <w:sz w:val="20"/>
                <w:lang w:val="ru-RU"/>
              </w:rPr>
              <w:t>/</w:t>
            </w:r>
            <w:r w:rsidRPr="00B073AB">
              <w:rPr>
                <w:rFonts w:ascii="Times New Roman" w:hAnsi="Times New Roman"/>
                <w:sz w:val="20"/>
                <w:lang w:val="sr-Cyrl-CS"/>
              </w:rPr>
              <w:t>2021. годину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76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Избор руководства одељењске заједнице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65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Сређивање школске документације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61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Одржавање родитељског састанка (избор родитеља за Савет родитеља школе, избор 2 представника за ђачки парламент)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9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Припреме за учешће у раду ОВ и НВ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83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Разговор о извођењу екскурзије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4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ru-RU"/>
              </w:rPr>
              <w:t>Евидентирање ученика који показују знаке насилничког понашања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76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Другарство и међусобни односи ученика у разреду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85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Анализа распореда часова (дневне и недељне оптерећености ученика)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78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октобар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Разговор и анализа понашања ученика у школи и ван ње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7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октобар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Однос према настави и школској имовини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99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октобар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Упознавање породичних услова ученика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3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октобар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Методе и технике успешног учења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703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октобар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Саветодавни рад са родитељима (индивидуално једном недељно)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40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октобар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Вршњачко насиље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894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октобар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Индивидуални рад са ученицима који испољавају проблем адаптације на средњу школу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754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lastRenderedPageBreak/>
              <w:t>октобар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Предавање лекара: болести савременог доба (</w:t>
            </w:r>
            <w:r w:rsidRPr="00B073AB">
              <w:rPr>
                <w:rFonts w:ascii="Times New Roman" w:hAnsi="Times New Roman"/>
                <w:sz w:val="20"/>
              </w:rPr>
              <w:t>I</w:t>
            </w:r>
            <w:r w:rsidRPr="00B073AB">
              <w:rPr>
                <w:rFonts w:ascii="Times New Roman" w:hAnsi="Times New Roman"/>
                <w:sz w:val="20"/>
                <w:lang w:val="sr-Cyrl-CS"/>
              </w:rPr>
              <w:t xml:space="preserve">и </w:t>
            </w:r>
            <w:r w:rsidRPr="00B073AB">
              <w:rPr>
                <w:rFonts w:ascii="Times New Roman" w:hAnsi="Times New Roman"/>
                <w:sz w:val="20"/>
              </w:rPr>
              <w:t>II</w:t>
            </w:r>
            <w:r w:rsidRPr="00B073AB">
              <w:rPr>
                <w:rFonts w:ascii="Times New Roman" w:hAnsi="Times New Roman"/>
                <w:sz w:val="20"/>
                <w:lang w:val="sr-Cyrl-CS"/>
              </w:rPr>
              <w:t xml:space="preserve"> разред), контрацепција и месечни циклус (</w:t>
            </w:r>
            <w:r w:rsidRPr="00B073AB">
              <w:rPr>
                <w:rFonts w:ascii="Times New Roman" w:hAnsi="Times New Roman"/>
                <w:sz w:val="20"/>
              </w:rPr>
              <w:t>III</w:t>
            </w:r>
            <w:r w:rsidRPr="00B073AB">
              <w:rPr>
                <w:rFonts w:ascii="Times New Roman" w:hAnsi="Times New Roman"/>
                <w:sz w:val="20"/>
                <w:lang w:val="sr-Cyrl-CS"/>
              </w:rPr>
              <w:t xml:space="preserve"> и</w:t>
            </w:r>
            <w:r w:rsidRPr="00B073AB">
              <w:rPr>
                <w:rFonts w:ascii="Times New Roman" w:hAnsi="Times New Roman"/>
                <w:sz w:val="20"/>
              </w:rPr>
              <w:t>IV</w:t>
            </w:r>
            <w:r w:rsidRPr="00B073AB">
              <w:rPr>
                <w:rFonts w:ascii="Times New Roman" w:hAnsi="Times New Roman"/>
                <w:sz w:val="20"/>
                <w:lang w:val="sr-Cyrl-CS"/>
              </w:rPr>
              <w:t xml:space="preserve"> разред)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94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октобар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 xml:space="preserve">Анализа успеха, понашања и изостајања ученика на крају </w:t>
            </w:r>
            <w:r w:rsidRPr="00B073AB">
              <w:rPr>
                <w:rFonts w:ascii="Times New Roman" w:hAnsi="Times New Roman"/>
                <w:sz w:val="20"/>
              </w:rPr>
              <w:t>I</w:t>
            </w:r>
            <w:r w:rsidRPr="00B073AB">
              <w:rPr>
                <w:rFonts w:ascii="Times New Roman" w:hAnsi="Times New Roman"/>
                <w:sz w:val="20"/>
                <w:lang w:val="sr-Cyrl-CS"/>
              </w:rPr>
              <w:t xml:space="preserve"> периода оцењивања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703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новембар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Проблеми у савладавању наставе из појединих предмета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новембар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Одржавање родитељског састанка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70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новембар, фебруар,април, јун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ru-RU"/>
              </w:rPr>
              <w:t>Насиље у партнерским (љубавним) везама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394E48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89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новембар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  <w:lang w:val="ru-RU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Обрада теме (нпр. Дрога и здравље, Пушење и здравље)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новембар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  <w:lang w:val="ru-RU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Агресивност и конструктивно решавање конфликата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новембар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  <w:lang w:val="ru-RU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Час је посвећен дану борбе против АИДС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70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децембар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8058D9">
            <w:pPr>
              <w:rPr>
                <w:rFonts w:ascii="Times New Roman" w:hAnsi="Times New Roman"/>
                <w:sz w:val="20"/>
                <w:lang w:val="ru-RU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Разговор о проблемима младих и како их решавати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9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децембар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B7A88">
            <w:pPr>
              <w:spacing w:line="276" w:lineRule="auto"/>
              <w:rPr>
                <w:rFonts w:ascii="Times New Roman" w:hAnsi="Times New Roman"/>
                <w:sz w:val="20"/>
                <w:lang w:val="ru-RU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Мотивација за изборно занимање (1. разред)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65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децембар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spacing w:line="276" w:lineRule="auto"/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Задовољство изабраним занимањем (2,3,4. разред)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829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децембар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ru-RU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Разговор о предстојећим празницима, слободном времену и како га што рационалније искористити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децембар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Култура понашања (изводи из Бон-тона)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65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јануар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Час је посвећен Светом Сави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70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јануар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Извештај о успеху одељења на крају 1. полугодишта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9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Мере за побољшање успеха ученика у првом полугодишту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423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Понашање ученика у школи и ван ње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5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фебруар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Проблеми ученика у савладавању градива и како их решити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3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март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</w:rPr>
              <w:t>Насиље у породици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61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март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Обрада теме: како сачувати здравље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1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март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Организација помоћи слабијим ученицима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1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lastRenderedPageBreak/>
              <w:t>март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Критеријум оцењивања у одељењу (са ученичког аспекта)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91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март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Међусобни односи у одељењу, проблеми младих (алкохолизам и наркоманија)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60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март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Текући проблеми и припрема за седницу ОЗ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6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март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Анализа успеха и дисциплине на крају трећег периода оцењивања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90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април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ru-RU"/>
              </w:rPr>
            </w:pPr>
            <w:r w:rsidRPr="00B073AB">
              <w:rPr>
                <w:rFonts w:ascii="Times New Roman" w:hAnsi="Times New Roman"/>
                <w:sz w:val="20"/>
                <w:lang w:val="ru-RU"/>
              </w:rPr>
              <w:t xml:space="preserve">Насиље као глобални проблем </w:t>
            </w:r>
          </w:p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ru-RU"/>
              </w:rPr>
              <w:t>(у свету, Србији, Ћуприји, комшилуку....)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416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април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Мере за побољшање успеха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08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април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Организација спортских активности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99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април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Анализа изречених васпитно-дисциплинских мера (ефекти)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3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април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Обрада теме: Насиље у породици; Злостављање деце (стручно лице)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6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април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 xml:space="preserve">Интезивирање напора на поправци слабих оцена 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428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мај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Ставови ученика о настави и професорима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62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мај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Заштита и унапређење животне средине (учионице, школе, дворишта...)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8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мај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Акција уређење школске средине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693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мај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Испитивање професионалних намера ученика завршних разреда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703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мај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Сређивање документације о одељењу (сведочанства, ђачке књижице, матична књига)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7"/>
          <w:jc w:val="center"/>
        </w:trPr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3898" w:type="dxa"/>
            <w:tcBorders>
              <w:left w:val="double" w:sz="4" w:space="0" w:color="auto"/>
            </w:tcBorders>
            <w:vAlign w:val="center"/>
          </w:tcPr>
          <w:p w:rsidR="006D367A" w:rsidRPr="00B073AB" w:rsidRDefault="006D367A" w:rsidP="007358B2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Анализа у</w:t>
            </w:r>
            <w:r>
              <w:rPr>
                <w:rFonts w:ascii="Times New Roman" w:hAnsi="Times New Roman"/>
                <w:sz w:val="20"/>
                <w:lang w:val="sr-Cyrl-CS"/>
              </w:rPr>
              <w:t>спеха и дисциплине на крају 2020</w:t>
            </w:r>
            <w:r>
              <w:rPr>
                <w:rFonts w:ascii="Times New Roman" w:hAnsi="Times New Roman"/>
                <w:sz w:val="20"/>
                <w:lang w:val="ru-RU"/>
              </w:rPr>
              <w:t>/2021</w:t>
            </w:r>
            <w:r w:rsidRPr="00B073AB">
              <w:rPr>
                <w:rFonts w:ascii="Times New Roman" w:hAnsi="Times New Roman"/>
                <w:sz w:val="20"/>
              </w:rPr>
              <w:t>.</w:t>
            </w:r>
            <w:r w:rsidRPr="00B073AB">
              <w:rPr>
                <w:rFonts w:ascii="Times New Roman" w:hAnsi="Times New Roman"/>
                <w:sz w:val="20"/>
                <w:lang w:val="sr-Cyrl-CS"/>
              </w:rPr>
              <w:t xml:space="preserve"> године</w:t>
            </w:r>
          </w:p>
        </w:tc>
        <w:tc>
          <w:tcPr>
            <w:tcW w:w="1772" w:type="dxa"/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  <w:tr w:rsidR="006D367A" w:rsidRPr="002B05F1" w:rsidTr="006D367A">
        <w:trPr>
          <w:trHeight w:val="551"/>
          <w:jc w:val="center"/>
        </w:trPr>
        <w:tc>
          <w:tcPr>
            <w:tcW w:w="155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D367A" w:rsidRPr="00B073AB" w:rsidRDefault="006D367A" w:rsidP="006D367A">
            <w:pPr>
              <w:jc w:val="center"/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јун</w:t>
            </w:r>
          </w:p>
        </w:tc>
        <w:tc>
          <w:tcPr>
            <w:tcW w:w="389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D367A" w:rsidRPr="00B073AB" w:rsidRDefault="006D367A" w:rsidP="00431BD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B073AB">
              <w:rPr>
                <w:rFonts w:ascii="Times New Roman" w:hAnsi="Times New Roman"/>
                <w:sz w:val="20"/>
                <w:lang w:val="sr-Cyrl-CS"/>
              </w:rPr>
              <w:t>Евиденција о поправним, завршним и матурским испитима</w:t>
            </w:r>
          </w:p>
        </w:tc>
        <w:tc>
          <w:tcPr>
            <w:tcW w:w="1772" w:type="dxa"/>
            <w:tcBorders>
              <w:bottom w:val="double" w:sz="4" w:space="0" w:color="auto"/>
            </w:tcBorders>
            <w:vAlign w:val="center"/>
          </w:tcPr>
          <w:p w:rsidR="006D367A" w:rsidRPr="00B073AB" w:rsidRDefault="006D367A" w:rsidP="002D4F8B">
            <w:pPr>
              <w:rPr>
                <w:rFonts w:ascii="Times New Roman" w:hAnsi="Times New Roman"/>
                <w:sz w:val="20"/>
              </w:rPr>
            </w:pPr>
            <w:r w:rsidRPr="00B073AB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  <w:tc>
          <w:tcPr>
            <w:tcW w:w="24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D367A" w:rsidRPr="006D367A" w:rsidRDefault="006D367A" w:rsidP="005136AA">
            <w:pPr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Ес Дневник</w:t>
            </w:r>
          </w:p>
        </w:tc>
      </w:tr>
    </w:tbl>
    <w:p w:rsidR="00CC385B" w:rsidRDefault="00CC385B">
      <w:pPr>
        <w:tabs>
          <w:tab w:val="left" w:pos="10312"/>
        </w:tabs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ab/>
        <w:t> </w:t>
      </w:r>
    </w:p>
    <w:p w:rsidR="00CC385B" w:rsidRDefault="00CC385B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  <w:sectPr w:rsidR="00CC385B" w:rsidSect="00080490">
          <w:type w:val="oddPage"/>
          <w:pgSz w:w="11907" w:h="16840" w:code="9"/>
          <w:pgMar w:top="992" w:right="851" w:bottom="1412" w:left="709" w:header="709" w:footer="709" w:gutter="0"/>
          <w:pgNumType w:start="124"/>
          <w:cols w:space="708"/>
          <w:docGrid w:linePitch="326"/>
        </w:sectPr>
      </w:pPr>
    </w:p>
    <w:p w:rsidR="00CC385B" w:rsidRDefault="00CC385B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</w:pPr>
    </w:p>
    <w:p w:rsidR="00CC385B" w:rsidRDefault="00CC385B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</w:pPr>
    </w:p>
    <w:p w:rsidR="00CC385B" w:rsidRDefault="00CC385B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</w:pPr>
    </w:p>
    <w:p w:rsidR="00CC385B" w:rsidRDefault="00CC385B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</w:pPr>
    </w:p>
    <w:p w:rsidR="00CC385B" w:rsidRDefault="00CC385B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</w:pPr>
    </w:p>
    <w:p w:rsidR="00CC385B" w:rsidRDefault="00CC385B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</w:pPr>
    </w:p>
    <w:p w:rsidR="003343B8" w:rsidRDefault="003343B8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</w:pPr>
    </w:p>
    <w:p w:rsidR="003343B8" w:rsidRDefault="003343B8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</w:pPr>
    </w:p>
    <w:p w:rsidR="003343B8" w:rsidRDefault="003343B8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CS"/>
        </w:rPr>
      </w:pPr>
    </w:p>
    <w:p w:rsidR="00CC385B" w:rsidRPr="00123DA4" w:rsidRDefault="00CC385B" w:rsidP="00123DA4">
      <w:pPr>
        <w:pStyle w:val="Heading1"/>
        <w:rPr>
          <w:bCs/>
          <w:sz w:val="46"/>
          <w:lang w:val="sr-Cyrl-CS"/>
        </w:rPr>
      </w:pPr>
    </w:p>
    <w:p w:rsidR="00CC385B" w:rsidRPr="005A2A2F" w:rsidRDefault="00CC385B" w:rsidP="005A2A2F">
      <w:pPr>
        <w:pStyle w:val="Heading1"/>
      </w:pPr>
      <w:bookmarkStart w:id="628" w:name="_Toc367098604"/>
      <w:bookmarkStart w:id="629" w:name="_Toc367099671"/>
      <w:bookmarkStart w:id="630" w:name="_Toc367099770"/>
      <w:bookmarkStart w:id="631" w:name="_Toc493243021"/>
      <w:bookmarkStart w:id="632" w:name="_Toc19013006"/>
      <w:bookmarkStart w:id="633" w:name="_Toc50922346"/>
      <w:bookmarkStart w:id="634" w:name="_Toc82627519"/>
      <w:bookmarkStart w:id="635" w:name="_Toc82637992"/>
      <w:r w:rsidRPr="005A2A2F">
        <w:t>7. ПЛАНОВИ И ПРОГРАМИ РАДА СТРУЧНИХ САРАДНИКА</w:t>
      </w:r>
      <w:bookmarkEnd w:id="628"/>
      <w:bookmarkEnd w:id="629"/>
      <w:bookmarkEnd w:id="630"/>
      <w:bookmarkEnd w:id="631"/>
      <w:bookmarkEnd w:id="632"/>
      <w:bookmarkEnd w:id="633"/>
      <w:bookmarkEnd w:id="634"/>
      <w:bookmarkEnd w:id="635"/>
    </w:p>
    <w:p w:rsidR="00CC385B" w:rsidRDefault="00CC385B" w:rsidP="009E092F">
      <w:pPr>
        <w:rPr>
          <w:lang w:val="sr-Cyrl-CS"/>
        </w:rPr>
      </w:pPr>
    </w:p>
    <w:p w:rsidR="00CC385B" w:rsidRDefault="00CC385B" w:rsidP="009E092F">
      <w:pPr>
        <w:rPr>
          <w:lang w:val="sr-Cyrl-CS"/>
        </w:rPr>
      </w:pPr>
    </w:p>
    <w:p w:rsidR="00CC385B" w:rsidRPr="009E092F" w:rsidRDefault="00CC385B" w:rsidP="009E092F">
      <w:pPr>
        <w:rPr>
          <w:lang w:val="sr-Cyrl-CS"/>
        </w:rPr>
      </w:pPr>
    </w:p>
    <w:p w:rsidR="00CC385B" w:rsidRPr="009E092F" w:rsidRDefault="00CC385B" w:rsidP="009E092F">
      <w:pPr>
        <w:rPr>
          <w:lang w:val="sr-Cyrl-CS"/>
        </w:rPr>
      </w:pPr>
    </w:p>
    <w:p w:rsidR="00CC385B" w:rsidRPr="009E092F" w:rsidRDefault="00CC385B" w:rsidP="009E092F">
      <w:pPr>
        <w:rPr>
          <w:lang w:val="sr-Cyrl-CS"/>
        </w:rPr>
      </w:pPr>
    </w:p>
    <w:p w:rsidR="00CC385B" w:rsidRPr="009E092F" w:rsidRDefault="00CC385B" w:rsidP="009E092F">
      <w:pPr>
        <w:rPr>
          <w:lang w:val="sr-Cyrl-CS"/>
        </w:rPr>
      </w:pPr>
    </w:p>
    <w:p w:rsidR="00CC385B" w:rsidRDefault="00CC385B" w:rsidP="009E092F">
      <w:pPr>
        <w:rPr>
          <w:lang w:val="sr-Cyrl-CS"/>
        </w:rPr>
      </w:pPr>
    </w:p>
    <w:p w:rsidR="00CC385B" w:rsidRDefault="00CC385B" w:rsidP="009E092F">
      <w:pPr>
        <w:tabs>
          <w:tab w:val="left" w:pos="3218"/>
        </w:tabs>
        <w:rPr>
          <w:lang w:val="sr-Cyrl-CS"/>
        </w:rPr>
      </w:pPr>
      <w:r>
        <w:rPr>
          <w:lang w:val="sr-Cyrl-CS"/>
        </w:rPr>
        <w:tab/>
      </w:r>
    </w:p>
    <w:p w:rsidR="00CC385B" w:rsidRPr="003A18C4" w:rsidRDefault="00CC385B" w:rsidP="00721EBA">
      <w:pPr>
        <w:pStyle w:val="ListParagraph"/>
        <w:numPr>
          <w:ilvl w:val="0"/>
          <w:numId w:val="30"/>
        </w:numPr>
        <w:tabs>
          <w:tab w:val="left" w:pos="3218"/>
        </w:tabs>
        <w:spacing w:before="240" w:after="240"/>
        <w:ind w:left="993" w:hanging="357"/>
        <w:rPr>
          <w:rFonts w:ascii="Times New Roman" w:hAnsi="Times New Roman"/>
          <w:b/>
          <w:sz w:val="36"/>
          <w:szCs w:val="36"/>
          <w:lang w:val="sr-Cyrl-CS"/>
        </w:rPr>
      </w:pPr>
      <w:r w:rsidRPr="003A18C4">
        <w:rPr>
          <w:rFonts w:ascii="Times New Roman" w:hAnsi="Times New Roman"/>
          <w:b/>
          <w:sz w:val="36"/>
          <w:szCs w:val="36"/>
          <w:lang w:val="sr-Cyrl-CS"/>
        </w:rPr>
        <w:t>Програм рада школског психолога</w:t>
      </w:r>
    </w:p>
    <w:p w:rsidR="00CC385B" w:rsidRPr="003A18C4" w:rsidRDefault="00CC385B" w:rsidP="00721EBA">
      <w:pPr>
        <w:pStyle w:val="ListParagraph"/>
        <w:numPr>
          <w:ilvl w:val="0"/>
          <w:numId w:val="30"/>
        </w:numPr>
        <w:tabs>
          <w:tab w:val="left" w:pos="3218"/>
        </w:tabs>
        <w:spacing w:before="240" w:after="240"/>
        <w:ind w:left="993" w:hanging="357"/>
        <w:rPr>
          <w:rFonts w:ascii="Times New Roman" w:hAnsi="Times New Roman"/>
          <w:b/>
          <w:sz w:val="36"/>
          <w:szCs w:val="36"/>
          <w:lang w:val="sr-Cyrl-CS"/>
        </w:rPr>
      </w:pPr>
      <w:r w:rsidRPr="003A18C4">
        <w:rPr>
          <w:rFonts w:ascii="Times New Roman" w:hAnsi="Times New Roman"/>
          <w:b/>
          <w:sz w:val="36"/>
          <w:szCs w:val="36"/>
          <w:lang w:val="sr-Cyrl-CS"/>
        </w:rPr>
        <w:t>Програм рада библиотекара</w:t>
      </w:r>
    </w:p>
    <w:p w:rsidR="00CC385B" w:rsidRDefault="00CC385B" w:rsidP="009E092F">
      <w:pPr>
        <w:tabs>
          <w:tab w:val="left" w:pos="3218"/>
        </w:tabs>
        <w:rPr>
          <w:lang w:val="sr-Cyrl-CS"/>
        </w:rPr>
      </w:pPr>
    </w:p>
    <w:p w:rsidR="00CC385B" w:rsidRDefault="00CC385B" w:rsidP="009E092F">
      <w:pPr>
        <w:rPr>
          <w:lang w:val="sr-Cyrl-C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Latn-RS"/>
        </w:rPr>
      </w:pPr>
    </w:p>
    <w:p w:rsidR="005A2A2F" w:rsidRDefault="005A2A2F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Latn-RS"/>
        </w:rPr>
      </w:pPr>
    </w:p>
    <w:p w:rsidR="005A2A2F" w:rsidRDefault="005A2A2F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Latn-RS"/>
        </w:rPr>
      </w:pPr>
    </w:p>
    <w:p w:rsidR="005A2A2F" w:rsidRDefault="005A2A2F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Latn-RS"/>
        </w:rPr>
      </w:pPr>
    </w:p>
    <w:p w:rsidR="005A2A2F" w:rsidRPr="005A2A2F" w:rsidRDefault="005A2A2F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Latn-RS"/>
        </w:rPr>
      </w:pPr>
    </w:p>
    <w:p w:rsidR="00C70C4E" w:rsidRDefault="00C70C4E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sr-Cyrl-RS"/>
        </w:rPr>
      </w:pPr>
    </w:p>
    <w:p w:rsidR="00E53017" w:rsidRDefault="00CC385B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</w:rPr>
        <w:sectPr w:rsidR="00E53017" w:rsidSect="00334217">
          <w:footerReference w:type="default" r:id="rId36"/>
          <w:pgSz w:w="11907" w:h="16840" w:code="9"/>
          <w:pgMar w:top="992" w:right="1418" w:bottom="1418" w:left="709" w:header="709" w:footer="709" w:gutter="0"/>
          <w:cols w:space="708"/>
          <w:titlePg/>
        </w:sect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</w:rPr>
        <w:t> 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</w:rPr>
        <w:t> 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</w:rPr>
        <w:t> </w:t>
      </w:r>
    </w:p>
    <w:p w:rsidR="00CC385B" w:rsidRDefault="00CC385B" w:rsidP="00C70C4E">
      <w:pPr>
        <w:tabs>
          <w:tab w:val="left" w:pos="1038"/>
          <w:tab w:val="left" w:pos="2240"/>
          <w:tab w:val="left" w:pos="3442"/>
          <w:tab w:val="left" w:pos="4644"/>
          <w:tab w:val="left" w:pos="5847"/>
          <w:tab w:val="left" w:pos="6977"/>
          <w:tab w:val="left" w:pos="8107"/>
          <w:tab w:val="left" w:pos="9241"/>
          <w:tab w:val="left" w:pos="10312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ab/>
      </w:r>
      <w:r>
        <w:rPr>
          <w:rFonts w:ascii="Times New Roman" w:hAnsi="Times New Roman"/>
        </w:rPr>
        <w:t>  </w:t>
      </w:r>
    </w:p>
    <w:p w:rsidR="00CC385B" w:rsidRPr="005A2A2F" w:rsidRDefault="00CC385B" w:rsidP="005A2A2F">
      <w:pPr>
        <w:pStyle w:val="Heading2"/>
      </w:pPr>
      <w:bookmarkStart w:id="636" w:name="_Toc367098605"/>
      <w:bookmarkStart w:id="637" w:name="_Toc367099672"/>
      <w:bookmarkStart w:id="638" w:name="_Toc367099771"/>
      <w:bookmarkStart w:id="639" w:name="_Toc493243022"/>
      <w:bookmarkStart w:id="640" w:name="_Toc19013007"/>
      <w:bookmarkStart w:id="641" w:name="_Toc50922347"/>
      <w:bookmarkStart w:id="642" w:name="_Toc82627520"/>
      <w:bookmarkStart w:id="643" w:name="_Toc82637993"/>
      <w:r w:rsidRPr="005A2A2F">
        <w:t>7.1. ПРОГРАM РАДА ШКОЛСКОГ ПСИХОЛОГА</w:t>
      </w:r>
      <w:bookmarkEnd w:id="636"/>
      <w:bookmarkEnd w:id="637"/>
      <w:bookmarkEnd w:id="638"/>
      <w:bookmarkEnd w:id="639"/>
      <w:bookmarkEnd w:id="640"/>
      <w:bookmarkEnd w:id="641"/>
      <w:bookmarkEnd w:id="642"/>
      <w:bookmarkEnd w:id="643"/>
    </w:p>
    <w:p w:rsidR="00CC385B" w:rsidRDefault="00585C51" w:rsidP="005A2A2F">
      <w:pPr>
        <w:pStyle w:val="Heading2"/>
        <w:rPr>
          <w:lang w:val="sr-Cyrl-RS"/>
        </w:rPr>
      </w:pPr>
      <w:bookmarkStart w:id="644" w:name="_Toc367098606"/>
      <w:bookmarkStart w:id="645" w:name="_Toc367099673"/>
      <w:bookmarkStart w:id="646" w:name="_Toc367099772"/>
      <w:bookmarkStart w:id="647" w:name="_Toc429865023"/>
      <w:bookmarkStart w:id="648" w:name="_Toc493243023"/>
      <w:bookmarkStart w:id="649" w:name="_Toc19013008"/>
      <w:bookmarkStart w:id="650" w:name="_Toc50922348"/>
      <w:bookmarkStart w:id="651" w:name="_Toc82627521"/>
      <w:bookmarkStart w:id="652" w:name="_Toc82637994"/>
      <w:r>
        <w:t>ЗА ШКОЛСКУ 20</w:t>
      </w:r>
      <w:r>
        <w:rPr>
          <w:lang w:val="sr-Cyrl-RS"/>
        </w:rPr>
        <w:t>21</w:t>
      </w:r>
      <w:r>
        <w:t>/202</w:t>
      </w:r>
      <w:r>
        <w:rPr>
          <w:lang w:val="sr-Cyrl-RS"/>
        </w:rPr>
        <w:t>2</w:t>
      </w:r>
      <w:r w:rsidR="00CC385B" w:rsidRPr="005A2A2F">
        <w:t>. ГОДИНУ</w:t>
      </w:r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</w:p>
    <w:tbl>
      <w:tblPr>
        <w:tblW w:w="9486" w:type="dxa"/>
        <w:jc w:val="center"/>
        <w:tblInd w:w="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5253"/>
        <w:gridCol w:w="2120"/>
        <w:gridCol w:w="1483"/>
      </w:tblGrid>
      <w:tr w:rsidR="00F757D5" w:rsidRPr="00F757D5" w:rsidTr="00F757D5">
        <w:trPr>
          <w:trHeight w:val="815"/>
          <w:jc w:val="center"/>
        </w:trPr>
        <w:tc>
          <w:tcPr>
            <w:tcW w:w="630" w:type="dxa"/>
            <w:tcBorders>
              <w:bottom w:val="single" w:sz="12" w:space="0" w:color="000000"/>
            </w:tcBorders>
            <w:shd w:val="clear" w:color="auto" w:fill="F9C090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253" w:type="dxa"/>
            <w:tcBorders>
              <w:bottom w:val="single" w:sz="12" w:space="0" w:color="000000"/>
            </w:tcBorders>
            <w:shd w:val="clear" w:color="auto" w:fill="F9C090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F757D5">
              <w:rPr>
                <w:rFonts w:ascii="Times New Roman" w:hAnsi="Times New Roman"/>
                <w:b/>
                <w:sz w:val="20"/>
              </w:rPr>
              <w:t>САДРЖАЈ</w:t>
            </w:r>
            <w:r w:rsidRPr="00F757D5"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b/>
                <w:sz w:val="20"/>
              </w:rPr>
              <w:t>РАДА</w:t>
            </w:r>
            <w:r w:rsidRPr="00F757D5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b/>
                <w:sz w:val="20"/>
              </w:rPr>
              <w:t>-</w:t>
            </w:r>
            <w:r w:rsidRPr="00F757D5"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b/>
                <w:sz w:val="20"/>
              </w:rPr>
              <w:t>АКТИВНОСТИ</w:t>
            </w:r>
          </w:p>
        </w:tc>
        <w:tc>
          <w:tcPr>
            <w:tcW w:w="2120" w:type="dxa"/>
            <w:tcBorders>
              <w:bottom w:val="single" w:sz="12" w:space="0" w:color="000000"/>
            </w:tcBorders>
            <w:shd w:val="clear" w:color="auto" w:fill="F9C090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757D5">
              <w:rPr>
                <w:rFonts w:ascii="Times New Roman" w:hAnsi="Times New Roman"/>
                <w:b/>
                <w:sz w:val="16"/>
                <w:szCs w:val="16"/>
              </w:rPr>
              <w:t>ВРЕМЕ</w:t>
            </w:r>
            <w:r w:rsidRPr="00F757D5">
              <w:rPr>
                <w:rFonts w:ascii="Times New Roman" w:hAnsi="Times New Roman"/>
                <w:b/>
                <w:spacing w:val="-4"/>
                <w:sz w:val="16"/>
                <w:szCs w:val="16"/>
              </w:rPr>
              <w:t xml:space="preserve"> </w:t>
            </w:r>
            <w:r w:rsidRPr="00F757D5">
              <w:rPr>
                <w:rFonts w:ascii="Times New Roman" w:hAnsi="Times New Roman"/>
                <w:b/>
                <w:sz w:val="16"/>
                <w:szCs w:val="16"/>
              </w:rPr>
              <w:t>РЕАЛИЗАЦИЈЕ</w:t>
            </w:r>
          </w:p>
        </w:tc>
        <w:tc>
          <w:tcPr>
            <w:tcW w:w="1483" w:type="dxa"/>
            <w:tcBorders>
              <w:bottom w:val="single" w:sz="12" w:space="0" w:color="000000"/>
            </w:tcBorders>
            <w:shd w:val="clear" w:color="auto" w:fill="F9C090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757D5">
              <w:rPr>
                <w:rFonts w:ascii="Times New Roman" w:hAnsi="Times New Roman"/>
                <w:b/>
                <w:sz w:val="16"/>
                <w:szCs w:val="16"/>
              </w:rPr>
              <w:t>САРАДНИЦИ</w:t>
            </w:r>
          </w:p>
        </w:tc>
      </w:tr>
      <w:tr w:rsidR="00F757D5" w:rsidRPr="00F757D5" w:rsidTr="00F757D5">
        <w:trPr>
          <w:trHeight w:val="553"/>
          <w:jc w:val="center"/>
        </w:trPr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Cs w:val="22"/>
              </w:rPr>
            </w:pPr>
            <w:r w:rsidRPr="00F757D5">
              <w:rPr>
                <w:rFonts w:ascii="Times New Roman" w:hAnsi="Times New Roman"/>
                <w:b/>
                <w:w w:val="99"/>
                <w:szCs w:val="22"/>
              </w:rPr>
              <w:t>I</w:t>
            </w:r>
          </w:p>
        </w:tc>
        <w:tc>
          <w:tcPr>
            <w:tcW w:w="525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b/>
                <w:sz w:val="20"/>
                <w:lang w:val="ru-RU"/>
              </w:rPr>
              <w:t>Планирање и програмирање образовно-васпитног рада</w:t>
            </w:r>
          </w:p>
        </w:tc>
        <w:tc>
          <w:tcPr>
            <w:tcW w:w="212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22"/>
                <w:lang w:val="ru-RU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757D5">
              <w:rPr>
                <w:rFonts w:ascii="Times New Roman" w:hAnsi="Times New Roman"/>
                <w:b/>
                <w:sz w:val="16"/>
                <w:szCs w:val="16"/>
              </w:rPr>
              <w:t>ВРЕМЕ</w:t>
            </w:r>
            <w:r w:rsidRPr="00F757D5">
              <w:rPr>
                <w:rFonts w:ascii="Times New Roman" w:hAnsi="Times New Roman"/>
                <w:b/>
                <w:spacing w:val="-4"/>
                <w:sz w:val="16"/>
                <w:szCs w:val="16"/>
              </w:rPr>
              <w:t xml:space="preserve"> </w:t>
            </w:r>
            <w:r w:rsidRPr="00F757D5">
              <w:rPr>
                <w:rFonts w:ascii="Times New Roman" w:hAnsi="Times New Roman"/>
                <w:b/>
                <w:sz w:val="16"/>
                <w:szCs w:val="16"/>
              </w:rPr>
              <w:t>РЕАЛИЗАЦИЈЕ</w:t>
            </w:r>
          </w:p>
        </w:tc>
        <w:tc>
          <w:tcPr>
            <w:tcW w:w="148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22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757D5">
              <w:rPr>
                <w:rFonts w:ascii="Times New Roman" w:hAnsi="Times New Roman"/>
                <w:b/>
                <w:sz w:val="16"/>
                <w:szCs w:val="16"/>
              </w:rPr>
              <w:t>САРАДНИЦИ</w:t>
            </w:r>
          </w:p>
        </w:tc>
      </w:tr>
      <w:tr w:rsidR="00F757D5" w:rsidRPr="00F757D5" w:rsidTr="00F757D5">
        <w:trPr>
          <w:trHeight w:val="460"/>
          <w:jc w:val="center"/>
        </w:trPr>
        <w:tc>
          <w:tcPr>
            <w:tcW w:w="6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757D5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1.</w:t>
            </w:r>
          </w:p>
          <w:p w:rsidR="00F757D5" w:rsidRPr="00F757D5" w:rsidRDefault="00F757D5" w:rsidP="00F757D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Учешће у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изради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Годишњег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плана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рада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школе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Август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Директор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Тим</w:t>
            </w:r>
          </w:p>
        </w:tc>
      </w:tr>
      <w:tr w:rsidR="00F757D5" w:rsidRPr="00F757D5" w:rsidTr="00F757D5">
        <w:trPr>
          <w:trHeight w:val="682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757D5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Учешће у</w:t>
            </w:r>
            <w:r w:rsidRPr="00F757D5">
              <w:rPr>
                <w:rFonts w:ascii="Times New Roman" w:hAnsi="Times New Roman"/>
                <w:spacing w:val="-6"/>
                <w:sz w:val="20"/>
                <w:lang w:val="sr-Cyrl-RS"/>
              </w:rPr>
              <w:t xml:space="preserve"> припреми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Развојног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плана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школе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Школског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програма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Јул,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>август,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pacing w:val="-1"/>
                <w:sz w:val="20"/>
              </w:rPr>
              <w:t>Директор</w:t>
            </w:r>
            <w:r w:rsidRPr="00F757D5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Тим</w:t>
            </w:r>
          </w:p>
        </w:tc>
      </w:tr>
      <w:tr w:rsidR="00F757D5" w:rsidRPr="00F757D5" w:rsidTr="00F757D5">
        <w:trPr>
          <w:trHeight w:val="46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757D5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Помоћ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наставницима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планирању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припремању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Август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</w:tc>
      </w:tr>
      <w:tr w:rsidR="00F757D5" w:rsidRPr="00F757D5" w:rsidTr="00F757D5">
        <w:trPr>
          <w:trHeight w:val="46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757D5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Помоћ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изради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планова и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програма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рада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стручни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органа,</w:t>
            </w:r>
            <w:r w:rsidRPr="00F757D5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актива</w:t>
            </w:r>
            <w:r w:rsidRPr="00F757D5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и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тимова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Септембар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Тимови,</w:t>
            </w:r>
            <w:r w:rsidRPr="00F757D5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активи</w:t>
            </w:r>
          </w:p>
        </w:tc>
      </w:tr>
      <w:tr w:rsidR="00F757D5" w:rsidRPr="00F757D5" w:rsidTr="00F757D5">
        <w:trPr>
          <w:trHeight w:val="46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757D5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Учествовање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у</w:t>
            </w:r>
            <w:r w:rsidRPr="00F757D5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процесу</w:t>
            </w:r>
            <w:r w:rsidRPr="00F757D5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самовредновања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Септембар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Тима</w:t>
            </w:r>
          </w:p>
        </w:tc>
      </w:tr>
      <w:tr w:rsidR="00F757D5" w:rsidRPr="00F757D5" w:rsidTr="00F757D5">
        <w:trPr>
          <w:trHeight w:val="46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757D5" w:rsidRPr="00F757D5" w:rsidRDefault="00F757D5" w:rsidP="00F757D5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</w:rPr>
              <w:t>Израда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програма</w:t>
            </w:r>
            <w:r w:rsidRPr="00F757D5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рада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психолога</w:t>
            </w:r>
            <w:r w:rsidRPr="00F757D5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Август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Самостално</w:t>
            </w:r>
          </w:p>
        </w:tc>
      </w:tr>
      <w:tr w:rsidR="00F757D5" w:rsidRPr="00F757D5" w:rsidTr="00F757D5">
        <w:trPr>
          <w:trHeight w:val="46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757D5" w:rsidRPr="00F757D5" w:rsidRDefault="00F757D5" w:rsidP="00F757D5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7.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Израда плана сопственог стручног усавршавања и професионалног развоја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Август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Самостално</w:t>
            </w:r>
          </w:p>
        </w:tc>
      </w:tr>
      <w:tr w:rsidR="00F757D5" w:rsidRPr="00F757D5" w:rsidTr="00F757D5">
        <w:trPr>
          <w:trHeight w:val="46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757D5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8.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Израда плана посете часова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Октобар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Фебруар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Директор</w:t>
            </w:r>
          </w:p>
        </w:tc>
      </w:tr>
      <w:tr w:rsidR="00F757D5" w:rsidRPr="00F757D5" w:rsidTr="00F757D5">
        <w:trPr>
          <w:trHeight w:val="550"/>
          <w:jc w:val="center"/>
        </w:trPr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F757D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II</w:t>
            </w:r>
          </w:p>
        </w:tc>
        <w:tc>
          <w:tcPr>
            <w:tcW w:w="525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28"/>
                <w:szCs w:val="28"/>
                <w:vertAlign w:val="subscript"/>
                <w:lang w:val="sr-Cyrl-RS"/>
              </w:rPr>
            </w:pPr>
            <w:r w:rsidRPr="00F757D5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sr-Cyrl-RS"/>
              </w:rPr>
              <w:t>Праћење и вредновање образовно-васпитног рада</w:t>
            </w:r>
          </w:p>
        </w:tc>
        <w:tc>
          <w:tcPr>
            <w:tcW w:w="212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  <w:vertAlign w:val="subscript"/>
                <w:lang w:val="ru-RU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  <w:r w:rsidRPr="00F757D5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ВРЕМЕ</w:t>
            </w:r>
            <w:r w:rsidRPr="00F757D5">
              <w:rPr>
                <w:rFonts w:ascii="Times New Roman" w:hAnsi="Times New Roman"/>
                <w:b/>
                <w:spacing w:val="-4"/>
                <w:sz w:val="18"/>
                <w:szCs w:val="18"/>
                <w:vertAlign w:val="subscript"/>
              </w:rPr>
              <w:t xml:space="preserve"> </w:t>
            </w:r>
            <w:r w:rsidRPr="00F757D5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РЕАЛИЗАЦИЈЕ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  <w:r w:rsidRPr="00F757D5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САРАДНИЦИ</w:t>
            </w:r>
          </w:p>
        </w:tc>
      </w:tr>
      <w:tr w:rsidR="00F757D5" w:rsidRPr="00F757D5" w:rsidTr="00F51A0A">
        <w:trPr>
          <w:trHeight w:val="460"/>
          <w:jc w:val="center"/>
        </w:trPr>
        <w:tc>
          <w:tcPr>
            <w:tcW w:w="6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1.</w:t>
            </w:r>
          </w:p>
          <w:p w:rsidR="00F757D5" w:rsidRPr="00F757D5" w:rsidRDefault="00F757D5" w:rsidP="00F51A0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Праћење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реализације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Годишњег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плана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рада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школе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и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зрада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појединих делова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извештаја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о раду школе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год.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Август,септембар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Директор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</w:tc>
      </w:tr>
      <w:tr w:rsidR="00F757D5" w:rsidRPr="00F757D5" w:rsidTr="00F51A0A">
        <w:trPr>
          <w:trHeight w:val="921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</w:rPr>
            </w:pPr>
          </w:p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Праћење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реализације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планова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наставе и учења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посетом часова , разговором после часа и увидом у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pacing w:val="1"/>
                <w:sz w:val="20"/>
                <w:lang w:val="sr-Cyrl-RS"/>
              </w:rPr>
              <w:t xml:space="preserve">педагошку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документацију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(планови,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припреме,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евиденција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праћењу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напредовања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ученика...)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Током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године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 посебном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распореду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Директор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>Наставници</w:t>
            </w:r>
          </w:p>
        </w:tc>
      </w:tr>
      <w:tr w:rsidR="00F757D5" w:rsidRPr="00F757D5" w:rsidTr="00F51A0A">
        <w:trPr>
          <w:trHeight w:val="46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Праћење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реализације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наставе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даљину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Самостално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Директор</w:t>
            </w:r>
          </w:p>
        </w:tc>
      </w:tr>
      <w:tr w:rsidR="00F757D5" w:rsidRPr="00F757D5" w:rsidTr="00F51A0A">
        <w:trPr>
          <w:trHeight w:val="688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</w:rPr>
            </w:pPr>
          </w:p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Праћење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анализа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методичко-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дидактичке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организације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наставе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примени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нових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наставних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метода,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облика рада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(пројектна н.)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</w:tc>
      </w:tr>
      <w:tr w:rsidR="00F757D5" w:rsidRPr="00F757D5" w:rsidTr="00F51A0A">
        <w:trPr>
          <w:trHeight w:val="69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</w:rPr>
            </w:pPr>
          </w:p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Праћење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метода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оцењивања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(према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правилнику</w:t>
            </w:r>
            <w:r w:rsidRPr="00F757D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оцењивању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ученика у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средњој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школи)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</w:tc>
      </w:tr>
      <w:tr w:rsidR="00F757D5" w:rsidRPr="00F757D5" w:rsidTr="00F51A0A">
        <w:trPr>
          <w:trHeight w:val="69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</w:rPr>
            </w:pPr>
          </w:p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Праћење појединачног и општег успеха ученика у</w:t>
            </w:r>
            <w:r w:rsidRPr="00F757D5">
              <w:rPr>
                <w:rFonts w:ascii="Times New Roman" w:hAnsi="Times New Roman"/>
                <w:spacing w:val="-48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току</w:t>
            </w:r>
            <w:r w:rsidRPr="00F757D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године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квалификационим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периодима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Директор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>Одељенске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старешине</w:t>
            </w:r>
          </w:p>
        </w:tc>
      </w:tr>
      <w:tr w:rsidR="00F757D5" w:rsidRPr="00F757D5" w:rsidTr="00F51A0A">
        <w:trPr>
          <w:trHeight w:val="919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</w:rPr>
            </w:pPr>
          </w:p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Праћење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анализа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изостајања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са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наставе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предлагање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мера за смањење изостајања и ефеката појачаног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васпитног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рада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са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ученицима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који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неоправдано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изостају</w:t>
            </w:r>
            <w:r w:rsidRPr="00F757D5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са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наставе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pacing w:val="-1"/>
                <w:sz w:val="20"/>
              </w:rPr>
              <w:t>Наставници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</w:p>
        </w:tc>
      </w:tr>
      <w:tr w:rsidR="00F757D5" w:rsidRPr="00F757D5" w:rsidTr="00F51A0A">
        <w:trPr>
          <w:trHeight w:val="46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Иницирање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спровођење истраживања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ради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унапређивања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образовно-васпитне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праксе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(опредељење ученика за ваннаставне  активности)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Директор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УП</w:t>
            </w:r>
          </w:p>
        </w:tc>
      </w:tr>
      <w:tr w:rsidR="00F757D5" w:rsidRPr="00F757D5" w:rsidTr="00F51A0A">
        <w:trPr>
          <w:trHeight w:val="460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Праћење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вредновање примене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мера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индивидуализације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ИОП-а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ИОП</w:t>
            </w:r>
            <w:r w:rsidRPr="00F757D5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тим</w:t>
            </w:r>
          </w:p>
        </w:tc>
      </w:tr>
      <w:tr w:rsidR="00F757D5" w:rsidRPr="00F757D5" w:rsidTr="00F51A0A">
        <w:trPr>
          <w:trHeight w:val="457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Праћење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рада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стручних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органа,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актива и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Тимова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Руководиоци,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Директор</w:t>
            </w:r>
          </w:p>
        </w:tc>
      </w:tr>
      <w:tr w:rsidR="00F757D5" w:rsidRPr="00F757D5" w:rsidTr="00F757D5">
        <w:trPr>
          <w:trHeight w:val="548"/>
          <w:jc w:val="center"/>
        </w:trPr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F757D5">
              <w:rPr>
                <w:rFonts w:ascii="Times New Roman" w:hAnsi="Times New Roman"/>
                <w:b/>
                <w:szCs w:val="24"/>
              </w:rPr>
              <w:lastRenderedPageBreak/>
              <w:t>III</w:t>
            </w:r>
          </w:p>
        </w:tc>
        <w:tc>
          <w:tcPr>
            <w:tcW w:w="5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757D5">
              <w:rPr>
                <w:rFonts w:ascii="Times New Roman" w:hAnsi="Times New Roman"/>
                <w:b/>
                <w:szCs w:val="24"/>
                <w:lang w:val="sr-Cyrl-RS"/>
              </w:rPr>
              <w:t>Рад са наставницима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757D5">
              <w:rPr>
                <w:rFonts w:ascii="Times New Roman" w:hAnsi="Times New Roman"/>
                <w:b/>
                <w:sz w:val="18"/>
                <w:szCs w:val="18"/>
              </w:rPr>
              <w:t>ВРЕМЕ</w:t>
            </w:r>
            <w:r w:rsidRPr="00F757D5">
              <w:rPr>
                <w:rFonts w:ascii="Times New Roman" w:hAnsi="Times New Roman"/>
                <w:b/>
                <w:spacing w:val="-4"/>
                <w:sz w:val="18"/>
                <w:szCs w:val="18"/>
              </w:rPr>
              <w:t xml:space="preserve"> </w:t>
            </w:r>
            <w:r w:rsidRPr="00F757D5">
              <w:rPr>
                <w:rFonts w:ascii="Times New Roman" w:hAnsi="Times New Roman"/>
                <w:b/>
                <w:sz w:val="18"/>
                <w:szCs w:val="18"/>
              </w:rPr>
              <w:t>РЕАЛИЗАЦИЈЕ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757D5">
              <w:rPr>
                <w:rFonts w:ascii="Times New Roman" w:hAnsi="Times New Roman"/>
                <w:b/>
                <w:sz w:val="18"/>
                <w:szCs w:val="18"/>
              </w:rPr>
              <w:t>САРАДНИЦИ</w:t>
            </w:r>
          </w:p>
        </w:tc>
      </w:tr>
      <w:tr w:rsidR="00F757D5" w:rsidRPr="00F757D5" w:rsidTr="00F757D5">
        <w:trPr>
          <w:trHeight w:val="462"/>
          <w:jc w:val="center"/>
        </w:trPr>
        <w:tc>
          <w:tcPr>
            <w:tcW w:w="6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5253" w:type="dxa"/>
            <w:tcBorders>
              <w:top w:val="single" w:sz="12" w:space="0" w:color="000000"/>
              <w:left w:val="single" w:sz="4" w:space="0" w:color="000000"/>
              <w:righ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Пружање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подршке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наставницима у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планирању и реализацији образовно-васпитног  рада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Август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септембар</w:t>
            </w:r>
          </w:p>
        </w:tc>
        <w:tc>
          <w:tcPr>
            <w:tcW w:w="14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0"/>
          <w:jc w:val="center"/>
        </w:trPr>
        <w:tc>
          <w:tcPr>
            <w:tcW w:w="630" w:type="dxa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5253" w:type="dxa"/>
            <w:tcBorders>
              <w:top w:val="single" w:sz="8" w:space="0" w:color="000000"/>
              <w:righ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Пружање подршке наставницима у раду са ученицима код којих је утврђен психолошки узрок неуспеха, као и појава неадаптивних облика понашања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Одељенске старешине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</w:rPr>
              <w:t>Родитељи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0"/>
          <w:jc w:val="center"/>
        </w:trPr>
        <w:tc>
          <w:tcPr>
            <w:tcW w:w="630" w:type="dxa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Пружање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подршке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наставницима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почетницима</w:t>
            </w:r>
            <w:r w:rsidRPr="00F757D5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наставницима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замени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процесу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увођења у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посао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Ментори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8"/>
          <w:jc w:val="center"/>
        </w:trPr>
        <w:tc>
          <w:tcPr>
            <w:tcW w:w="630" w:type="dxa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Пружање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подршке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наставницима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рад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са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ученицима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којима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је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потребна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додатна подршка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(израда педагошког профила,  ИОП-а)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Одељењске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старешине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38"/>
          <w:jc w:val="center"/>
        </w:trPr>
        <w:tc>
          <w:tcPr>
            <w:tcW w:w="630" w:type="dxa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5.</w:t>
            </w: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Посета часо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ва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 xml:space="preserve"> теоретске наставе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(угледни часови)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в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ежби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,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практичне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и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допунске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наставе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са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циљем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унапређивања образовно-васпитног процеса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године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по утврђеном распореду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pacing w:val="-1"/>
                <w:sz w:val="20"/>
              </w:rPr>
              <w:t>Наставници</w:t>
            </w:r>
            <w:r w:rsidRPr="00F757D5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Директор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0"/>
          <w:jc w:val="center"/>
        </w:trPr>
        <w:tc>
          <w:tcPr>
            <w:tcW w:w="630" w:type="dxa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Саветодавни рад са наставницима давањем повратне информације о посећеном часу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7"/>
          <w:jc w:val="center"/>
        </w:trPr>
        <w:tc>
          <w:tcPr>
            <w:tcW w:w="630" w:type="dxa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Оснаживање наставника за рад са ученицима из осетљивих друштвених  група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0"/>
          <w:jc w:val="center"/>
        </w:trPr>
        <w:tc>
          <w:tcPr>
            <w:tcW w:w="630" w:type="dxa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Пружање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помоћи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наставницима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F757D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проналжењу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узрока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неуспеха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проблема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F757D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образовно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васпитном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раду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21"/>
          <w:jc w:val="center"/>
        </w:trPr>
        <w:tc>
          <w:tcPr>
            <w:tcW w:w="630" w:type="dxa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</w:rPr>
            </w:pPr>
          </w:p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Пружање помоћи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одељенским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старешиама у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ф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ормирању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и вођењу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одељенске заједнице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пред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лагање 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 xml:space="preserve">мера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за превазилажење  поремећених интерперсоналних односа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pacing w:val="-1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0"/>
          <w:jc w:val="center"/>
        </w:trPr>
        <w:tc>
          <w:tcPr>
            <w:tcW w:w="630" w:type="dxa"/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Пружање подршке наставницима менторима и саветодавни рад са приправницима у процесу увођења у посао и лиценцирања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Наставници ментори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Приправници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44"/>
          <w:jc w:val="center"/>
        </w:trPr>
        <w:tc>
          <w:tcPr>
            <w:tcW w:w="630" w:type="dxa"/>
            <w:tcBorders>
              <w:bottom w:val="single" w:sz="12" w:space="0" w:color="000000"/>
            </w:tcBorders>
          </w:tcPr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F757D5" w:rsidRPr="00F757D5" w:rsidRDefault="00F757D5" w:rsidP="00F51A0A">
            <w:pPr>
              <w:widowControl w:val="0"/>
              <w:overflowPunct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11.</w:t>
            </w:r>
          </w:p>
        </w:tc>
        <w:tc>
          <w:tcPr>
            <w:tcW w:w="5253" w:type="dxa"/>
            <w:tcBorders>
              <w:bottom w:val="single" w:sz="12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Пружање подршке одељенским старешинам и наставницима у раду са родитељима</w:t>
            </w:r>
          </w:p>
        </w:tc>
        <w:tc>
          <w:tcPr>
            <w:tcW w:w="2120" w:type="dxa"/>
            <w:tcBorders>
              <w:bottom w:val="single" w:sz="12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bottom w:val="single" w:sz="12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Одељенске старешине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Родитељи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48"/>
          <w:jc w:val="center"/>
        </w:trPr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Cs w:val="24"/>
              </w:rPr>
            </w:pPr>
            <w:r w:rsidRPr="00F757D5">
              <w:rPr>
                <w:rFonts w:ascii="Times New Roman" w:hAnsi="Times New Roman"/>
                <w:b/>
                <w:szCs w:val="24"/>
              </w:rPr>
              <w:t>IV</w:t>
            </w:r>
          </w:p>
        </w:tc>
        <w:tc>
          <w:tcPr>
            <w:tcW w:w="525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F757D5">
              <w:rPr>
                <w:rFonts w:ascii="Times New Roman" w:hAnsi="Times New Roman"/>
                <w:b/>
                <w:szCs w:val="24"/>
              </w:rPr>
              <w:t>Р</w:t>
            </w:r>
            <w:r w:rsidRPr="00F757D5">
              <w:rPr>
                <w:rFonts w:ascii="Times New Roman" w:hAnsi="Times New Roman"/>
                <w:b/>
                <w:szCs w:val="24"/>
                <w:lang w:val="sr-Cyrl-RS"/>
              </w:rPr>
              <w:t>ад са ученицима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757D5">
              <w:rPr>
                <w:rFonts w:ascii="Times New Roman" w:hAnsi="Times New Roman"/>
                <w:b/>
                <w:sz w:val="18"/>
                <w:szCs w:val="18"/>
              </w:rPr>
              <w:t>ВРЕМЕ</w:t>
            </w:r>
            <w:r w:rsidRPr="00F757D5">
              <w:rPr>
                <w:rFonts w:ascii="Times New Roman" w:hAnsi="Times New Roman"/>
                <w:b/>
                <w:spacing w:val="-4"/>
                <w:sz w:val="18"/>
                <w:szCs w:val="18"/>
              </w:rPr>
              <w:t xml:space="preserve"> </w:t>
            </w:r>
            <w:r w:rsidRPr="00F757D5">
              <w:rPr>
                <w:rFonts w:ascii="Times New Roman" w:hAnsi="Times New Roman"/>
                <w:b/>
                <w:sz w:val="18"/>
                <w:szCs w:val="18"/>
              </w:rPr>
              <w:t>РЕАЛИЗАЦИЈЕ</w:t>
            </w:r>
          </w:p>
        </w:tc>
        <w:tc>
          <w:tcPr>
            <w:tcW w:w="148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AD4B5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757D5">
              <w:rPr>
                <w:rFonts w:ascii="Times New Roman" w:hAnsi="Times New Roman"/>
                <w:b/>
                <w:sz w:val="18"/>
                <w:szCs w:val="18"/>
              </w:rPr>
              <w:t>САРАДНИЦИ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90"/>
          <w:jc w:val="center"/>
        </w:trPr>
        <w:tc>
          <w:tcPr>
            <w:tcW w:w="630" w:type="dxa"/>
            <w:tcBorders>
              <w:top w:val="single" w:sz="12" w:space="0" w:color="000000"/>
              <w:bottom w:val="single" w:sz="4" w:space="0" w:color="auto"/>
            </w:tcBorders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12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</w:t>
            </w:r>
            <w:r w:rsidRPr="00F757D5">
              <w:rPr>
                <w:rFonts w:ascii="Times New Roman" w:hAnsi="Times New Roman"/>
                <w:sz w:val="20"/>
              </w:rPr>
              <w:t>a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ћење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процеса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адаптације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ученика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која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долазе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из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удаљених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места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(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станују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у изнајмљеном стану 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Дому ученика)</w:t>
            </w:r>
          </w:p>
        </w:tc>
        <w:tc>
          <w:tcPr>
            <w:tcW w:w="2120" w:type="dxa"/>
            <w:tcBorders>
              <w:top w:val="single" w:sz="12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w w:val="95"/>
                <w:sz w:val="20"/>
              </w:rPr>
              <w:t>Септембар</w:t>
            </w:r>
            <w:r w:rsidRPr="00F757D5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Октобар</w:t>
            </w:r>
          </w:p>
        </w:tc>
        <w:tc>
          <w:tcPr>
            <w:tcW w:w="1483" w:type="dxa"/>
            <w:tcBorders>
              <w:top w:val="single" w:sz="12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pacing w:val="-1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20"/>
          <w:jc w:val="center"/>
        </w:trPr>
        <w:tc>
          <w:tcPr>
            <w:tcW w:w="630" w:type="dxa"/>
            <w:tcBorders>
              <w:top w:val="single" w:sz="4" w:space="0" w:color="auto"/>
            </w:tcBorders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Прикупљање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података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ученицима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породици,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значајних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F757D5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упознавање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праћење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развоја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напредовања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ученика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(посебно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ученика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из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осетљивих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група)</w:t>
            </w:r>
          </w:p>
        </w:tc>
        <w:tc>
          <w:tcPr>
            <w:tcW w:w="2120" w:type="dxa"/>
            <w:tcBorders>
              <w:top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Септембар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pacing w:val="-1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Родитељи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00"/>
          <w:jc w:val="center"/>
        </w:trPr>
        <w:tc>
          <w:tcPr>
            <w:tcW w:w="630" w:type="dxa"/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Учешће у и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дентификовањ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у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ученика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којим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а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је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потребн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а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подршка 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праћење реализације индивидуализованог приступа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Септембар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>Одељењске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 xml:space="preserve"> стар.                                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Родитељи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00"/>
          <w:jc w:val="center"/>
        </w:trPr>
        <w:tc>
          <w:tcPr>
            <w:tcW w:w="630" w:type="dxa"/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Испитивање професионалних опредељења ученика завршних разреда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Фебруар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Април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pacing w:val="-1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21"/>
          <w:jc w:val="center"/>
        </w:trPr>
        <w:tc>
          <w:tcPr>
            <w:tcW w:w="630" w:type="dxa"/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Саветодавно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инструктивни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рад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ученицима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који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имају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тешкоће</w:t>
            </w:r>
            <w:r w:rsidRPr="00F757D5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 учењу, развојне,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емоционалне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социјалне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тешкоће,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проблеме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понашања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>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Родитељи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91"/>
          <w:jc w:val="center"/>
        </w:trPr>
        <w:tc>
          <w:tcPr>
            <w:tcW w:w="630" w:type="dxa"/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Рад</w:t>
            </w:r>
            <w:r w:rsidRPr="00F757D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са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ученицима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унапређивању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кључних компетенција, ставова и вредности за живот у савременом друштву: стратегије учења и мотивације за учење; ненасилна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lastRenderedPageBreak/>
              <w:t>комуникација; конструктивно решавање конфликата; здрави стилови живота</w:t>
            </w:r>
          </w:p>
        </w:tc>
        <w:tc>
          <w:tcPr>
            <w:tcW w:w="2120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lastRenderedPageBreak/>
              <w:t>Октобар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 године</w:t>
            </w:r>
          </w:p>
        </w:tc>
        <w:tc>
          <w:tcPr>
            <w:tcW w:w="1483" w:type="dxa"/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pacing w:val="-1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 xml:space="preserve"> 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lastRenderedPageBreak/>
              <w:t xml:space="preserve"> Родитељи  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44"/>
          <w:jc w:val="center"/>
        </w:trPr>
        <w:tc>
          <w:tcPr>
            <w:tcW w:w="630" w:type="dxa"/>
            <w:tcBorders>
              <w:bottom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</w:p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bottom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Учествовање у п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ојачан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ом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 xml:space="preserve"> васпитн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ом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 xml:space="preserve"> рад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у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 xml:space="preserve"> са ученицима који врше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повреду правила понашања, неоправдано изостају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са наставе 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својим понашањем</w:t>
            </w:r>
            <w:r w:rsidRPr="00F757D5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угрожавају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друге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уостваривању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њихових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права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bottom w:val="single" w:sz="4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>Наставници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Родитељи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20"/>
          <w:jc w:val="center"/>
        </w:trPr>
        <w:tc>
          <w:tcPr>
            <w:tcW w:w="630" w:type="dxa"/>
            <w:tcBorders>
              <w:bottom w:val="single" w:sz="4" w:space="0" w:color="auto"/>
            </w:tcBorders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bottom w:val="single" w:sz="4" w:space="0" w:color="auto"/>
              <w:righ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Професионално информисање и саветовање ученика</w:t>
            </w:r>
          </w:p>
        </w:tc>
        <w:tc>
          <w:tcPr>
            <w:tcW w:w="2120" w:type="dxa"/>
            <w:tcBorders>
              <w:left w:val="single" w:sz="6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>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Родитељи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2"/>
          <w:jc w:val="center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П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ружање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додатне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подршке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ученицима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pacing w:val="-4"/>
                <w:sz w:val="20"/>
                <w:lang w:val="sr-Cyrl-RS"/>
              </w:rPr>
              <w:t xml:space="preserve">за 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кој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>е се школују по ИОП-у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Одељењске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старешине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2"/>
          <w:jc w:val="center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pacing w:val="-4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pacing w:val="-4"/>
                <w:sz w:val="20"/>
                <w:lang w:val="sr-Cyrl-RS"/>
              </w:rPr>
              <w:t>Пружање подршке ученицима из осетљивих друштвених група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Одељењске</w:t>
            </w:r>
            <w:r w:rsidRPr="00F757D5"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  <w:r w:rsidRPr="00F757D5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pacing w:val="-1"/>
                <w:sz w:val="20"/>
              </w:rPr>
              <w:t>Наставници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</w:rPr>
              <w:t>Родитељи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2"/>
          <w:jc w:val="center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pacing w:val="-4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pacing w:val="-4"/>
                <w:sz w:val="20"/>
                <w:lang w:val="sr-Cyrl-RS"/>
              </w:rPr>
              <w:t>Пружање подршке ученичком активизму и партиципацији у школском животу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Ученички парламент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2"/>
          <w:jc w:val="center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pacing w:val="-4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pacing w:val="-4"/>
                <w:sz w:val="20"/>
                <w:lang w:val="sr-Cyrl-RS"/>
              </w:rPr>
              <w:t>Пружање психолошке помоћи ученику, одељењу у акцидентним кризама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Током године по потреби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Директор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F757D5">
              <w:rPr>
                <w:rFonts w:ascii="Times New Roman" w:hAnsi="Times New Roman"/>
                <w:sz w:val="20"/>
                <w:lang w:val="sr-Cyrl-RS"/>
              </w:rPr>
              <w:t>Тим за кризне ситуације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2"/>
          <w:jc w:val="center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Реализација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активности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F757D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оквиру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пројекта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„</w:t>
            </w:r>
            <w:r w:rsidRPr="00F757D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Заједно</w:t>
            </w:r>
            <w:r w:rsidRPr="00F757D5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ка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средњој школи-спречавање</w:t>
            </w:r>
            <w:r w:rsidRPr="00F757D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осипања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ученика“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pacing w:val="-1"/>
                <w:sz w:val="20"/>
              </w:rPr>
              <w:t xml:space="preserve">Чланови </w:t>
            </w:r>
            <w:r w:rsidRPr="00F757D5">
              <w:rPr>
                <w:rFonts w:ascii="Times New Roman" w:hAnsi="Times New Roman"/>
                <w:sz w:val="20"/>
              </w:rPr>
              <w:t>Тима</w:t>
            </w:r>
            <w:r w:rsidRPr="00F757D5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Директор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Родитељи</w:t>
            </w:r>
          </w:p>
        </w:tc>
      </w:tr>
      <w:tr w:rsidR="00F757D5" w:rsidRPr="00F757D5" w:rsidTr="00F757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2"/>
          <w:jc w:val="center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320D95">
            <w:pPr>
              <w:widowControl w:val="0"/>
              <w:numPr>
                <w:ilvl w:val="0"/>
                <w:numId w:val="146"/>
              </w:numPr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53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F757D5">
              <w:rPr>
                <w:rFonts w:ascii="Times New Roman" w:hAnsi="Times New Roman"/>
                <w:sz w:val="20"/>
                <w:lang w:val="ru-RU"/>
              </w:rPr>
              <w:t>Рад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F757D5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здравственом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просвећивању</w:t>
            </w:r>
            <w:r w:rsidRPr="00F757D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ученика</w:t>
            </w:r>
            <w:r w:rsidRPr="00F757D5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F757D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оквиру</w:t>
            </w:r>
            <w:r w:rsidRPr="00F757D5">
              <w:rPr>
                <w:rFonts w:ascii="Times New Roman" w:hAnsi="Times New Roman"/>
                <w:spacing w:val="-47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превенције</w:t>
            </w:r>
            <w:r w:rsidRPr="00F757D5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 xml:space="preserve">заразне болести </w:t>
            </w:r>
            <w:r w:rsidRPr="00F757D5">
              <w:rPr>
                <w:rFonts w:ascii="Times New Roman" w:hAnsi="Times New Roman"/>
                <w:sz w:val="20"/>
              </w:rPr>
              <w:t>Covid</w:t>
            </w:r>
            <w:r w:rsidRPr="00F757D5">
              <w:rPr>
                <w:rFonts w:ascii="Times New Roman" w:hAnsi="Times New Roman"/>
                <w:sz w:val="20"/>
                <w:lang w:val="ru-RU"/>
              </w:rPr>
              <w:t>19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Током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године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pacing w:val="-1"/>
                <w:sz w:val="20"/>
              </w:rPr>
              <w:t>Одељенске</w:t>
            </w:r>
            <w:r w:rsidRPr="00F757D5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старешине</w:t>
            </w:r>
          </w:p>
          <w:p w:rsidR="00F757D5" w:rsidRPr="00F757D5" w:rsidRDefault="00F757D5" w:rsidP="00F757D5">
            <w:pPr>
              <w:widowControl w:val="0"/>
              <w:overflowPunct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F757D5">
              <w:rPr>
                <w:rFonts w:ascii="Times New Roman" w:hAnsi="Times New Roman"/>
                <w:sz w:val="20"/>
              </w:rPr>
              <w:t>Директор</w:t>
            </w:r>
            <w:r w:rsidRPr="00F757D5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F757D5">
              <w:rPr>
                <w:rFonts w:ascii="Times New Roman" w:hAnsi="Times New Roman"/>
                <w:sz w:val="20"/>
              </w:rPr>
              <w:t>школе</w:t>
            </w:r>
          </w:p>
        </w:tc>
      </w:tr>
    </w:tbl>
    <w:p w:rsidR="00F757D5" w:rsidRPr="00F757D5" w:rsidRDefault="00F757D5" w:rsidP="00F757D5">
      <w:pPr>
        <w:rPr>
          <w:rFonts w:asciiTheme="minorHAnsi" w:hAnsiTheme="minorHAnsi"/>
          <w:lang w:val="sr-Cyrl-RS"/>
        </w:rPr>
      </w:pPr>
    </w:p>
    <w:p w:rsidR="00590B4E" w:rsidRDefault="00590B4E" w:rsidP="00590B4E">
      <w:pPr>
        <w:rPr>
          <w:rFonts w:asciiTheme="minorHAnsi" w:hAnsiTheme="minorHAnsi"/>
          <w:lang w:val="sr-Cyrl-RS"/>
        </w:rPr>
      </w:pPr>
    </w:p>
    <w:p w:rsidR="006C3EC8" w:rsidRPr="006C3EC8" w:rsidRDefault="006C3EC8" w:rsidP="006C3EC8"/>
    <w:p w:rsidR="00CC385B" w:rsidRDefault="00CC385B">
      <w:pPr>
        <w:rPr>
          <w:rFonts w:ascii="Times New Roman" w:hAnsi="Times New Roman"/>
          <w:lang w:val="sr-Cyrl-CS"/>
        </w:rPr>
      </w:pPr>
    </w:p>
    <w:p w:rsidR="00CC385B" w:rsidRPr="005A2A2F" w:rsidRDefault="00CC385B" w:rsidP="005A2A2F">
      <w:pPr>
        <w:pStyle w:val="Heading2"/>
      </w:pPr>
      <w:bookmarkStart w:id="653" w:name="_Toc493243024"/>
      <w:bookmarkStart w:id="654" w:name="_Toc19013009"/>
      <w:bookmarkStart w:id="655" w:name="_Toc50922349"/>
      <w:bookmarkStart w:id="656" w:name="_Toc82627522"/>
      <w:bookmarkStart w:id="657" w:name="_Toc82637995"/>
      <w:r w:rsidRPr="005A2A2F">
        <w:t>7.2. ПРОГРАM РАДА БИБЛИОТЕКАРА</w:t>
      </w:r>
      <w:bookmarkEnd w:id="653"/>
      <w:bookmarkEnd w:id="654"/>
      <w:bookmarkEnd w:id="655"/>
      <w:bookmarkEnd w:id="656"/>
      <w:bookmarkEnd w:id="657"/>
    </w:p>
    <w:p w:rsidR="00CC385B" w:rsidRPr="005A2A2F" w:rsidRDefault="00EF2B90" w:rsidP="005A2A2F">
      <w:pPr>
        <w:pStyle w:val="Heading2"/>
      </w:pPr>
      <w:bookmarkStart w:id="658" w:name="_Toc429865025"/>
      <w:bookmarkStart w:id="659" w:name="_Toc493243025"/>
      <w:bookmarkStart w:id="660" w:name="_Toc19013010"/>
      <w:bookmarkStart w:id="661" w:name="_Toc50922350"/>
      <w:bookmarkStart w:id="662" w:name="_Toc82627523"/>
      <w:bookmarkStart w:id="663" w:name="_Toc82637996"/>
      <w:r>
        <w:t>ЗА ШКОЛСКУ 202</w:t>
      </w:r>
      <w:r>
        <w:rPr>
          <w:lang w:val="sr-Cyrl-RS"/>
        </w:rPr>
        <w:t>1</w:t>
      </w:r>
      <w:r>
        <w:t>/202</w:t>
      </w:r>
      <w:r>
        <w:rPr>
          <w:lang w:val="sr-Cyrl-RS"/>
        </w:rPr>
        <w:t>2</w:t>
      </w:r>
      <w:r w:rsidR="00CC385B" w:rsidRPr="005A2A2F">
        <w:t>. ГОДИНУ</w:t>
      </w:r>
      <w:bookmarkEnd w:id="658"/>
      <w:bookmarkEnd w:id="659"/>
      <w:bookmarkEnd w:id="660"/>
      <w:bookmarkEnd w:id="661"/>
      <w:bookmarkEnd w:id="662"/>
      <w:bookmarkEnd w:id="663"/>
    </w:p>
    <w:p w:rsidR="00CC385B" w:rsidRPr="0079383A" w:rsidRDefault="00CC385B">
      <w:pPr>
        <w:tabs>
          <w:tab w:val="left" w:pos="9440"/>
        </w:tabs>
        <w:rPr>
          <w:rFonts w:ascii="Times New Roman" w:hAnsi="Times New Roman"/>
          <w:color w:val="FF0000"/>
          <w:lang w:val="sr-Cyrl-CS"/>
        </w:rPr>
      </w:pPr>
    </w:p>
    <w:p w:rsidR="00CC385B" w:rsidRPr="00EB3670" w:rsidRDefault="00CC385B" w:rsidP="00EB3670">
      <w:pPr>
        <w:spacing w:before="100" w:beforeAutospacing="1" w:after="100" w:afterAutospacing="1"/>
        <w:ind w:firstLine="720"/>
        <w:rPr>
          <w:rFonts w:ascii="Times New Roman" w:hAnsi="Times New Roman"/>
          <w:bCs/>
          <w:szCs w:val="24"/>
        </w:rPr>
      </w:pPr>
      <w:r w:rsidRPr="00EB3670">
        <w:rPr>
          <w:rFonts w:ascii="Times New Roman" w:hAnsi="Times New Roman"/>
          <w:bCs/>
          <w:szCs w:val="24"/>
        </w:rPr>
        <w:t>Школска библиотека располаже књижним фондом са око 5000 књига.</w:t>
      </w:r>
    </w:p>
    <w:p w:rsidR="00CC385B" w:rsidRPr="008D1181" w:rsidRDefault="00CC385B" w:rsidP="00EB3670">
      <w:pPr>
        <w:spacing w:before="100" w:beforeAutospacing="1" w:after="100" w:afterAutospacing="1"/>
        <w:rPr>
          <w:rFonts w:ascii="Times New Roman" w:hAnsi="Times New Roman"/>
          <w:bCs/>
          <w:szCs w:val="24"/>
          <w:lang w:val="sr-Cyrl-RS"/>
        </w:rPr>
      </w:pPr>
      <w:r w:rsidRPr="008D1181">
        <w:rPr>
          <w:rFonts w:ascii="Times New Roman" w:hAnsi="Times New Roman"/>
          <w:bCs/>
          <w:szCs w:val="24"/>
        </w:rPr>
        <w:t>Библиотекари:</w:t>
      </w:r>
      <w:r w:rsidR="008D1181" w:rsidRPr="008D1181">
        <w:rPr>
          <w:rFonts w:ascii="Times New Roman" w:hAnsi="Times New Roman"/>
          <w:bCs/>
          <w:szCs w:val="24"/>
          <w:lang w:val="sr-Cyrl-RS"/>
        </w:rPr>
        <w:t>Велимировић Слађана, Бранковић Снежана, Пантић Даниела</w:t>
      </w:r>
    </w:p>
    <w:p w:rsidR="00CC385B" w:rsidRPr="00EB3670" w:rsidRDefault="00CC385B" w:rsidP="00EB3670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>Стручни сарадник - школски библиотекар, својим стручним ангажовањем, доприноси остваривању и унапређивању образовно-васпитног рада у  школам</w:t>
      </w:r>
      <w:r>
        <w:rPr>
          <w:rFonts w:ascii="Times New Roman" w:hAnsi="Times New Roman"/>
          <w:szCs w:val="24"/>
        </w:rPr>
        <w:t>и</w:t>
      </w:r>
      <w:r w:rsidRPr="00EB3670">
        <w:rPr>
          <w:rFonts w:ascii="Times New Roman" w:hAnsi="Times New Roman"/>
          <w:szCs w:val="24"/>
          <w:lang w:val="ru-RU"/>
        </w:rPr>
        <w:t xml:space="preserve">, реализујући програм рада прилагођен наставним плановима и програмима. Програм рада школског библиотекара обухвата задатке и послове из области образовања и васпитања, као и библиотечко-информацијске послове из домена културних и уметничких аспеката образовања. </w:t>
      </w:r>
    </w:p>
    <w:p w:rsidR="00CC385B" w:rsidRPr="00EB3670" w:rsidRDefault="00CC385B" w:rsidP="00EB3670">
      <w:pPr>
        <w:spacing w:before="100" w:beforeAutospacing="1" w:after="100" w:afterAutospacing="1"/>
        <w:ind w:firstLine="720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Школски библиотекар, реализовањем задатака и послова из области образовања и васпитања, као и библиотечко-информацијских из домена културних активности школске библиотеке, доприноси унапређивању свих облика и подручја рада, тако што учествује у </w:t>
      </w:r>
      <w:r w:rsidRPr="00EB3670">
        <w:rPr>
          <w:rFonts w:ascii="Times New Roman" w:hAnsi="Times New Roman"/>
          <w:szCs w:val="24"/>
          <w:lang w:val="ru-RU"/>
        </w:rPr>
        <w:lastRenderedPageBreak/>
        <w:t xml:space="preserve">пословима планирања, програмирања, организовања, унапређивања и праћења рада школе, односно целокупног образовног процеса, као члан школских тимова има задатке: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развијања и неговања навике читања и коришћења библиотеке код ученика и наставника,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развијања и промовисања правилне употребе свих облика извора информација,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стварања услова за интердисциплинарни приступ настави и електронском учењу,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мотивисања за учење и подстицање на оспособљавања за самостално учење и образовање током целог живота,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сарадње са наставницима, ученицима и њиховим родитељима,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праћења и подстицања развоја ученика у индивидуалним способностима и њиховим склоностима ка интелектуалном, емоционално-социјалном и сваком другом професионалном развоју,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пружања помоћи обдареним ученицима при налажењу и избору одговарајуће литературе, а посебно ученицима који имају тешкоће у учењу и раду, али и оним ученицима који живе у тежим социјалним приликама, сарађујући са њиховим родитељима и релевантним институцијама,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стварања услова за што непосреднији и једноставнији приступ библиотечком фонду и расположивим изворима информација, и развијање индивидуалне стваралачке способности и креативности код ученика,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обезбеђивања приступа програмима који раде на развијању информационе писмености, како би се корисници оспособили за проналажење, анализирање, примену и саопштавање информација, уз вешто и ефикасно коришћење информационо-комуникационих технологија,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припремања и реализовања библиотечког програма намењеног ученицима са посебним потребама и посебним способностима,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вођења аутоматизованог библиотечког пословања (инвентарисање и сигнирање, каталогизација, класификација библиотечке грађе и други послови),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коришћење савремених облика и метода рада са ученицима, </w:t>
      </w:r>
    </w:p>
    <w:p w:rsidR="00CC385B" w:rsidRPr="00EB3670" w:rsidRDefault="00CC385B" w:rsidP="00EB3670">
      <w:pPr>
        <w:spacing w:before="100" w:beforeAutospacing="1" w:after="100" w:afterAutospacing="1"/>
        <w:jc w:val="both"/>
        <w:rPr>
          <w:rFonts w:ascii="Times New Roman" w:hAnsi="Times New Roman"/>
          <w:szCs w:val="24"/>
          <w:lang w:val="ru-RU"/>
        </w:rPr>
      </w:pPr>
      <w:r w:rsidRPr="00EB3670">
        <w:rPr>
          <w:rFonts w:ascii="Times New Roman" w:hAnsi="Times New Roman"/>
          <w:szCs w:val="24"/>
          <w:lang w:val="ru-RU"/>
        </w:rPr>
        <w:t xml:space="preserve">- заштита и чување библиотечко-медијатечке грађе и периодична ревизија фонда. </w:t>
      </w:r>
    </w:p>
    <w:p w:rsidR="00CC385B" w:rsidRPr="00EB3670" w:rsidRDefault="00CC385B" w:rsidP="00EB3670">
      <w:pPr>
        <w:rPr>
          <w:rFonts w:ascii="Times New Roman" w:hAnsi="Times New Roman"/>
          <w:b/>
          <w:bCs/>
          <w:szCs w:val="24"/>
        </w:rPr>
      </w:pPr>
      <w:r w:rsidRPr="00EB3670">
        <w:rPr>
          <w:rFonts w:ascii="Times New Roman" w:hAnsi="Times New Roman"/>
          <w:b/>
          <w:bCs/>
          <w:szCs w:val="24"/>
        </w:rPr>
        <w:t>Послови школског библиотекара:</w:t>
      </w:r>
    </w:p>
    <w:tbl>
      <w:tblPr>
        <w:tblW w:w="9718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4"/>
        <w:gridCol w:w="1201"/>
        <w:gridCol w:w="1194"/>
        <w:gridCol w:w="1729"/>
      </w:tblGrid>
      <w:tr w:rsidR="00CC385B" w:rsidRPr="00EB3670" w:rsidTr="00361859">
        <w:trPr>
          <w:trHeight w:val="562"/>
        </w:trPr>
        <w:tc>
          <w:tcPr>
            <w:tcW w:w="5758" w:type="dxa"/>
            <w:shd w:val="clear" w:color="auto" w:fill="E5B8B7" w:themeFill="accent2" w:themeFillTint="66"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EB3670">
              <w:rPr>
                <w:rFonts w:ascii="Times New Roman" w:hAnsi="Times New Roman"/>
                <w:b/>
                <w:bCs/>
                <w:color w:val="000000"/>
                <w:szCs w:val="24"/>
              </w:rPr>
              <w:t>Области рада</w:t>
            </w:r>
          </w:p>
        </w:tc>
        <w:tc>
          <w:tcPr>
            <w:tcW w:w="1037" w:type="dxa"/>
            <w:shd w:val="clear" w:color="auto" w:fill="E5B8B7" w:themeFill="accent2" w:themeFillTint="66"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EB3670">
              <w:rPr>
                <w:rFonts w:ascii="Times New Roman" w:hAnsi="Times New Roman"/>
                <w:b/>
                <w:bCs/>
                <w:color w:val="000000"/>
                <w:szCs w:val="24"/>
              </w:rPr>
              <w:t>Недељни фонд часова</w:t>
            </w:r>
          </w:p>
        </w:tc>
        <w:tc>
          <w:tcPr>
            <w:tcW w:w="1194" w:type="dxa"/>
            <w:shd w:val="clear" w:color="auto" w:fill="E5B8B7" w:themeFill="accent2" w:themeFillTint="66"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EB3670">
              <w:rPr>
                <w:rFonts w:ascii="Times New Roman" w:hAnsi="Times New Roman"/>
                <w:b/>
                <w:bCs/>
                <w:color w:val="000000"/>
                <w:szCs w:val="24"/>
              </w:rPr>
              <w:t>Облик рада</w:t>
            </w:r>
          </w:p>
        </w:tc>
        <w:tc>
          <w:tcPr>
            <w:tcW w:w="1729" w:type="dxa"/>
            <w:shd w:val="clear" w:color="auto" w:fill="E5B8B7" w:themeFill="accent2" w:themeFillTint="66"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EB3670">
              <w:rPr>
                <w:rFonts w:ascii="Times New Roman" w:hAnsi="Times New Roman"/>
                <w:b/>
                <w:bCs/>
                <w:color w:val="000000"/>
                <w:szCs w:val="24"/>
              </w:rPr>
              <w:t>Време реализације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  <w:lang w:val="ru-RU"/>
              </w:rPr>
              <w:t>1. Планирање и програмирање образовно-васпитног рада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август-септембар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  <w:lang w:val="ru-RU"/>
              </w:rPr>
              <w:t>2. Праћење и вредновање образовно-васпитног рада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током године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 xml:space="preserve">3. Рад са наставницима 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8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непосредан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током године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4. Рад са ученицима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12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непосредан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током године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  <w:lang w:val="ru-RU"/>
              </w:rPr>
              <w:lastRenderedPageBreak/>
              <w:t xml:space="preserve">5. Рад са родитељима, односно старатељима 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непосредан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током године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rPr>
                <w:rFonts w:ascii="Times New Roman" w:hAnsi="Times New Roman"/>
                <w:sz w:val="20"/>
                <w:lang w:val="ru-RU"/>
              </w:rPr>
            </w:pPr>
            <w:r w:rsidRPr="00145105">
              <w:rPr>
                <w:rFonts w:ascii="Times New Roman" w:hAnsi="Times New Roman"/>
                <w:sz w:val="20"/>
                <w:lang w:val="ru-RU"/>
              </w:rPr>
              <w:t>6. Рад са директором, стручним сарадником и пратиоцем ученика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непосредан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током године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45105">
              <w:rPr>
                <w:rFonts w:ascii="Times New Roman" w:hAnsi="Times New Roman"/>
                <w:sz w:val="20"/>
                <w:lang w:val="ru-RU"/>
              </w:rPr>
              <w:t>7. Рад у стручним органима и тимовима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непосредан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током године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rPr>
                <w:rFonts w:ascii="Times New Roman" w:hAnsi="Times New Roman"/>
                <w:sz w:val="20"/>
                <w:lang w:val="ru-RU"/>
              </w:rPr>
            </w:pPr>
            <w:r w:rsidRPr="00145105">
              <w:rPr>
                <w:rFonts w:ascii="Times New Roman" w:hAnsi="Times New Roman"/>
                <w:sz w:val="20"/>
                <w:lang w:val="ru-RU"/>
              </w:rPr>
              <w:t xml:space="preserve">8. Сарадња са надлежним установама, организацијама, удружењима и јединицом локалне самоуправе 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током године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jc w:val="both"/>
              <w:rPr>
                <w:rFonts w:ascii="Times New Roman" w:hAnsi="Times New Roman"/>
                <w:sz w:val="20"/>
              </w:rPr>
            </w:pPr>
            <w:r w:rsidRPr="00145105">
              <w:rPr>
                <w:rFonts w:ascii="Times New Roman" w:hAnsi="Times New Roman"/>
                <w:sz w:val="20"/>
              </w:rPr>
              <w:t xml:space="preserve">9. </w:t>
            </w:r>
            <w:r w:rsidRPr="00145105">
              <w:rPr>
                <w:rFonts w:ascii="Times New Roman" w:hAnsi="Times New Roman"/>
                <w:color w:val="000000"/>
                <w:sz w:val="20"/>
              </w:rPr>
              <w:t>Рад и стручно усавршавање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током године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vAlign w:val="center"/>
          </w:tcPr>
          <w:p w:rsidR="00CC385B" w:rsidRPr="00145105" w:rsidRDefault="00CC385B" w:rsidP="00EB3670">
            <w:pPr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10. Остали послови</w:t>
            </w:r>
          </w:p>
        </w:tc>
        <w:tc>
          <w:tcPr>
            <w:tcW w:w="1037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1194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посредан</w:t>
            </w:r>
          </w:p>
        </w:tc>
        <w:tc>
          <w:tcPr>
            <w:tcW w:w="1729" w:type="dxa"/>
            <w:vAlign w:val="center"/>
          </w:tcPr>
          <w:p w:rsidR="00CC385B" w:rsidRPr="00145105" w:rsidRDefault="00CC385B" w:rsidP="00EB3670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45105">
              <w:rPr>
                <w:rFonts w:ascii="Times New Roman" w:hAnsi="Times New Roman"/>
                <w:color w:val="000000"/>
                <w:sz w:val="20"/>
              </w:rPr>
              <w:t>током године</w:t>
            </w:r>
          </w:p>
        </w:tc>
      </w:tr>
      <w:tr w:rsidR="00CC385B" w:rsidRPr="00EB3670" w:rsidTr="00EB3670">
        <w:trPr>
          <w:trHeight w:val="227"/>
        </w:trPr>
        <w:tc>
          <w:tcPr>
            <w:tcW w:w="5758" w:type="dxa"/>
            <w:shd w:val="clear" w:color="000000" w:fill="FFFFFF"/>
            <w:vAlign w:val="bottom"/>
          </w:tcPr>
          <w:p w:rsidR="00CC385B" w:rsidRPr="00EB3670" w:rsidRDefault="00CC385B" w:rsidP="00EB3670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EB3670">
              <w:rPr>
                <w:rFonts w:ascii="Times New Roman" w:hAnsi="Times New Roman"/>
                <w:b/>
                <w:bCs/>
                <w:szCs w:val="24"/>
                <w:lang w:val="sr-Cyrl-CS"/>
              </w:rPr>
              <w:t>Укупно</w:t>
            </w:r>
          </w:p>
        </w:tc>
        <w:tc>
          <w:tcPr>
            <w:tcW w:w="1037" w:type="dxa"/>
            <w:shd w:val="clear" w:color="000000" w:fill="FFFFFF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B3670">
              <w:rPr>
                <w:rFonts w:ascii="Times New Roman" w:hAnsi="Times New Roman"/>
                <w:b/>
                <w:bCs/>
                <w:szCs w:val="24"/>
              </w:rPr>
              <w:t>40</w:t>
            </w:r>
          </w:p>
        </w:tc>
        <w:tc>
          <w:tcPr>
            <w:tcW w:w="1194" w:type="dxa"/>
            <w:noWrap/>
            <w:vAlign w:val="bottom"/>
          </w:tcPr>
          <w:p w:rsidR="00CC385B" w:rsidRPr="00EB3670" w:rsidRDefault="00CC385B" w:rsidP="00EB367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729" w:type="dxa"/>
            <w:noWrap/>
            <w:vAlign w:val="bottom"/>
          </w:tcPr>
          <w:p w:rsidR="00CC385B" w:rsidRPr="00EB3670" w:rsidRDefault="00CC385B" w:rsidP="00EB3670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CC385B" w:rsidRPr="00EB3670" w:rsidRDefault="00CC385B" w:rsidP="00EB3670">
      <w:pPr>
        <w:rPr>
          <w:rFonts w:ascii="Times New Roman" w:hAnsi="Times New Roman"/>
          <w:b/>
          <w:bCs/>
          <w:color w:val="FF0000"/>
          <w:szCs w:val="24"/>
          <w:lang w:val="sr-Cyrl-CS"/>
        </w:rPr>
      </w:pPr>
    </w:p>
    <w:p w:rsidR="00CC385B" w:rsidRPr="00EB3670" w:rsidRDefault="00CC385B" w:rsidP="00EB3670">
      <w:pPr>
        <w:ind w:firstLineChars="360" w:firstLine="864"/>
        <w:jc w:val="both"/>
        <w:rPr>
          <w:rFonts w:ascii="Times New Roman" w:hAnsi="Times New Roman"/>
          <w:bCs/>
          <w:szCs w:val="24"/>
          <w:lang w:val="sr-Cyrl-CS"/>
        </w:rPr>
      </w:pPr>
      <w:bookmarkStart w:id="664" w:name="_Toc208975533"/>
      <w:bookmarkStart w:id="665" w:name="_Toc240935190"/>
      <w:r w:rsidRPr="00EB3670">
        <w:rPr>
          <w:rFonts w:ascii="Times New Roman" w:hAnsi="Times New Roman"/>
          <w:bCs/>
          <w:szCs w:val="24"/>
          <w:lang w:val="sr-Cyrl-CS"/>
        </w:rPr>
        <w:t>Планирају се и следеће активности:</w:t>
      </w:r>
    </w:p>
    <w:p w:rsidR="00CC385B" w:rsidRPr="00EB3670" w:rsidRDefault="00CC385B" w:rsidP="00EB3670">
      <w:pPr>
        <w:ind w:firstLineChars="360" w:firstLine="864"/>
        <w:jc w:val="both"/>
        <w:rPr>
          <w:rFonts w:ascii="Times New Roman" w:hAnsi="Times New Roman"/>
          <w:bCs/>
          <w:color w:val="FF0000"/>
          <w:szCs w:val="24"/>
          <w:lang w:val="sr-Cyrl-CS"/>
        </w:rPr>
      </w:pPr>
    </w:p>
    <w:tbl>
      <w:tblPr>
        <w:tblW w:w="9718" w:type="dxa"/>
        <w:tblInd w:w="108" w:type="dxa"/>
        <w:tblLook w:val="0000" w:firstRow="0" w:lastRow="0" w:firstColumn="0" w:lastColumn="0" w:noHBand="0" w:noVBand="0"/>
      </w:tblPr>
      <w:tblGrid>
        <w:gridCol w:w="3790"/>
        <w:gridCol w:w="1528"/>
        <w:gridCol w:w="337"/>
        <w:gridCol w:w="456"/>
        <w:gridCol w:w="456"/>
        <w:gridCol w:w="456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CC385B" w:rsidRPr="00EB3670" w:rsidTr="00361859">
        <w:trPr>
          <w:cantSplit/>
          <w:trHeight w:val="255"/>
        </w:trPr>
        <w:tc>
          <w:tcPr>
            <w:tcW w:w="4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b/>
                <w:bCs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b/>
                <w:bCs/>
                <w:szCs w:val="24"/>
                <w:lang w:bidi="th-TH"/>
              </w:rPr>
              <w:t>Активност</w:t>
            </w:r>
          </w:p>
        </w:tc>
        <w:tc>
          <w:tcPr>
            <w:tcW w:w="1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b/>
                <w:bCs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b/>
                <w:bCs/>
                <w:szCs w:val="24"/>
                <w:lang w:bidi="th-TH"/>
              </w:rPr>
              <w:t>Носиоц</w:t>
            </w:r>
            <w:r w:rsidRPr="00EB3670">
              <w:rPr>
                <w:rFonts w:ascii="Times New Roman" w:hAnsi="Times New Roman"/>
                <w:b/>
                <w:bCs/>
                <w:szCs w:val="24"/>
                <w:lang w:val="sr-Cyrl-CS" w:bidi="th-TH"/>
              </w:rPr>
              <w:t>и</w:t>
            </w:r>
            <w:r w:rsidRPr="00EB3670">
              <w:rPr>
                <w:rFonts w:ascii="Times New Roman" w:hAnsi="Times New Roman"/>
                <w:szCs w:val="24"/>
                <w:lang w:bidi="th-TH"/>
              </w:rPr>
              <w:t> </w:t>
            </w:r>
          </w:p>
        </w:tc>
        <w:tc>
          <w:tcPr>
            <w:tcW w:w="4377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b/>
                <w:bCs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b/>
                <w:bCs/>
                <w:szCs w:val="24"/>
                <w:lang w:bidi="th-TH"/>
              </w:rPr>
              <w:t>Временска динамика</w:t>
            </w:r>
          </w:p>
        </w:tc>
      </w:tr>
      <w:tr w:rsidR="00CC385B" w:rsidRPr="00EB3670" w:rsidTr="00394E48">
        <w:trPr>
          <w:trHeight w:val="255"/>
        </w:trPr>
        <w:tc>
          <w:tcPr>
            <w:tcW w:w="4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bottom"/>
          </w:tcPr>
          <w:p w:rsidR="00CC385B" w:rsidRPr="00EB3670" w:rsidRDefault="00CC385B" w:rsidP="00EB3670">
            <w:pPr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134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CC385B" w:rsidRPr="00EB3670" w:rsidRDefault="00CC385B" w:rsidP="00EB3670">
            <w:pPr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12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5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6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7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8</w:t>
            </w:r>
          </w:p>
        </w:tc>
      </w:tr>
      <w:tr w:rsidR="00CC385B" w:rsidRPr="00EB3670" w:rsidTr="00EB3670">
        <w:trPr>
          <w:trHeight w:val="390"/>
        </w:trPr>
        <w:tc>
          <w:tcPr>
            <w:tcW w:w="4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C385B" w:rsidRPr="00EB3670" w:rsidRDefault="00CC385B" w:rsidP="00EB3670">
            <w:pPr>
              <w:rPr>
                <w:rFonts w:ascii="Times New Roman" w:hAnsi="Times New Roman"/>
                <w:szCs w:val="24"/>
                <w:lang w:val="sr-Cyrl-CS" w:bidi="th-TH"/>
              </w:rPr>
            </w:pPr>
            <w:r w:rsidRPr="00EB3670">
              <w:rPr>
                <w:rFonts w:ascii="Times New Roman" w:hAnsi="Times New Roman"/>
                <w:szCs w:val="24"/>
                <w:lang w:val="ru-RU" w:bidi="th-TH"/>
              </w:rPr>
              <w:t xml:space="preserve">Израда чланских карти библиотеке </w:t>
            </w:r>
            <w:r w:rsidRPr="00EB3670">
              <w:rPr>
                <w:rFonts w:ascii="Times New Roman" w:hAnsi="Times New Roman"/>
                <w:szCs w:val="24"/>
                <w:lang w:val="sr-Cyrl-CS" w:bidi="th-TH"/>
              </w:rPr>
              <w:t>за нове ученике школе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val="pl-PL"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Библиотекар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*</w:t>
            </w: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*</w:t>
            </w: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*</w:t>
            </w: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</w:tr>
      <w:tr w:rsidR="00CC385B" w:rsidRPr="00EB3670" w:rsidTr="00EB3670">
        <w:trPr>
          <w:trHeight w:val="390"/>
        </w:trPr>
        <w:tc>
          <w:tcPr>
            <w:tcW w:w="4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5B" w:rsidRPr="00EB3670" w:rsidRDefault="00CC385B" w:rsidP="00EB3670">
            <w:pPr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 xml:space="preserve">Набавка књига 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Библиотекар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 xml:space="preserve">* </w:t>
            </w: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  <w:r w:rsidRPr="00EB3670">
              <w:rPr>
                <w:rFonts w:ascii="Times New Roman" w:hAnsi="Times New Roman"/>
                <w:szCs w:val="24"/>
                <w:lang w:bidi="th-TH"/>
              </w:rPr>
              <w:t>*</w:t>
            </w: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EB3670" w:rsidRDefault="00CC385B" w:rsidP="00EB3670">
            <w:pPr>
              <w:jc w:val="center"/>
              <w:rPr>
                <w:rFonts w:ascii="Times New Roman" w:hAnsi="Times New Roman"/>
                <w:szCs w:val="24"/>
                <w:lang w:bidi="th-TH"/>
              </w:rPr>
            </w:pPr>
          </w:p>
        </w:tc>
      </w:tr>
      <w:bookmarkEnd w:id="664"/>
      <w:bookmarkEnd w:id="665"/>
    </w:tbl>
    <w:p w:rsidR="00CC385B" w:rsidRPr="00754C08" w:rsidRDefault="00CC385B" w:rsidP="00EB3670">
      <w:pPr>
        <w:jc w:val="both"/>
        <w:rPr>
          <w:bCs/>
          <w:i/>
          <w:iCs/>
          <w:sz w:val="20"/>
        </w:rPr>
      </w:pPr>
    </w:p>
    <w:p w:rsidR="00CC385B" w:rsidRPr="00B74632" w:rsidRDefault="00CC385B" w:rsidP="00EB3670">
      <w:r>
        <w:rPr>
          <w:lang w:val="sr-Cyrl-CS"/>
        </w:rPr>
        <w:br w:type="page"/>
      </w:r>
    </w:p>
    <w:p w:rsidR="00CC385B" w:rsidRPr="00EB3670" w:rsidRDefault="00CC385B" w:rsidP="00EB3670">
      <w:pPr>
        <w:ind w:firstLine="720"/>
        <w:rPr>
          <w:rFonts w:ascii="Times New Roman" w:hAnsi="Times New Roman"/>
        </w:rPr>
      </w:pPr>
    </w:p>
    <w:p w:rsidR="00CC385B" w:rsidRDefault="00CC385B" w:rsidP="00EB3670">
      <w:pPr>
        <w:rPr>
          <w:rFonts w:ascii="Times New Roman" w:hAnsi="Times New Roman"/>
          <w:lang w:val="sr-Cyrl-CS"/>
        </w:rPr>
      </w:pPr>
    </w:p>
    <w:p w:rsidR="00CC385B" w:rsidRPr="005A2A2F" w:rsidRDefault="00CC385B" w:rsidP="005A2A2F">
      <w:pPr>
        <w:pStyle w:val="Heading1"/>
      </w:pPr>
      <w:bookmarkStart w:id="666" w:name="_Toc367098607"/>
      <w:bookmarkStart w:id="667" w:name="_Toc367099674"/>
      <w:bookmarkStart w:id="668" w:name="_Toc367099773"/>
      <w:bookmarkStart w:id="669" w:name="_Toc493243026"/>
      <w:bookmarkStart w:id="670" w:name="_Toc19013011"/>
      <w:bookmarkStart w:id="671" w:name="_Toc50922351"/>
      <w:bookmarkStart w:id="672" w:name="_Toc82627524"/>
      <w:bookmarkStart w:id="673" w:name="_Toc82637997"/>
      <w:r w:rsidRPr="005A2A2F">
        <w:t>8. ПОСЕБНИ  ПЛАНОВИ И ПРОГРАМИ ВАСПИТНО-ОБРАЗОВНОГ РАДА</w:t>
      </w:r>
      <w:bookmarkEnd w:id="666"/>
      <w:bookmarkEnd w:id="667"/>
      <w:bookmarkEnd w:id="668"/>
      <w:bookmarkEnd w:id="669"/>
      <w:bookmarkEnd w:id="670"/>
      <w:bookmarkEnd w:id="671"/>
      <w:bookmarkEnd w:id="672"/>
      <w:bookmarkEnd w:id="673"/>
    </w:p>
    <w:p w:rsidR="00CC385B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bCs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Програм васпитног рада са ученицима</w:t>
      </w:r>
    </w:p>
    <w:p w:rsidR="00CC385B" w:rsidRPr="0063661B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bCs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ru-RU"/>
        </w:rPr>
        <w:t>Програм заштите деце од насиља, злостављања и занемаривања</w:t>
      </w:r>
    </w:p>
    <w:p w:rsidR="0063661B" w:rsidRPr="0063661B" w:rsidRDefault="0063661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bCs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ru-RU"/>
        </w:rPr>
        <w:t xml:space="preserve">Програм рада Тима за обезбеђивање квалитета и </w:t>
      </w:r>
    </w:p>
    <w:p w:rsidR="0063661B" w:rsidRDefault="0063661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bCs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ru-RU"/>
        </w:rPr>
        <w:t xml:space="preserve">Програм рада Тима за међупредметне компетенције и предузетништво </w:t>
      </w:r>
    </w:p>
    <w:p w:rsidR="00CC385B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bCs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Програм</w:t>
      </w:r>
      <w:r w:rsidR="002B3E0A">
        <w:rPr>
          <w:rFonts w:ascii="Times New Roman" w:hAnsi="Times New Roman"/>
          <w:b/>
          <w:bCs/>
          <w:sz w:val="36"/>
          <w:lang w:val="sr-Cyrl-CS"/>
        </w:rPr>
        <w:t xml:space="preserve"> </w:t>
      </w:r>
      <w:r>
        <w:rPr>
          <w:rFonts w:ascii="Times New Roman" w:hAnsi="Times New Roman"/>
          <w:b/>
          <w:bCs/>
          <w:sz w:val="36"/>
          <w:lang w:val="sr-Cyrl-CS"/>
        </w:rPr>
        <w:t>каријерног вођења и саветовања</w:t>
      </w:r>
    </w:p>
    <w:p w:rsidR="00CC385B" w:rsidRPr="00DC11E7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Програм рада стручног тима за инклузију</w:t>
      </w:r>
    </w:p>
    <w:p w:rsidR="00CC385B" w:rsidRPr="00DC11E7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sz w:val="36"/>
          <w:lang w:val="sr-Cyrl-CS"/>
        </w:rPr>
      </w:pPr>
      <w:r>
        <w:rPr>
          <w:rFonts w:ascii="Times New Roman" w:hAnsi="Times New Roman"/>
          <w:b/>
          <w:bCs/>
          <w:sz w:val="36"/>
        </w:rPr>
        <w:t>Програм интервенције у кризним ситуацијама</w:t>
      </w:r>
    </w:p>
    <w:p w:rsidR="00CC385B" w:rsidRPr="000F030F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sz w:val="36"/>
          <w:lang w:val="sr-Cyrl-CS"/>
        </w:rPr>
      </w:pPr>
      <w:r>
        <w:rPr>
          <w:rFonts w:ascii="Times New Roman" w:hAnsi="Times New Roman"/>
          <w:b/>
          <w:bCs/>
          <w:sz w:val="36"/>
        </w:rPr>
        <w:t>Програм сарадње са друштвеном средином</w:t>
      </w:r>
    </w:p>
    <w:p w:rsidR="00CC385B" w:rsidRPr="002B3E0A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Програм културне и јавне делатности школе</w:t>
      </w:r>
    </w:p>
    <w:p w:rsidR="002B3E0A" w:rsidRPr="00A83013" w:rsidRDefault="002B3E0A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sz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Програм рада Тима за пројектовање</w:t>
      </w:r>
    </w:p>
    <w:p w:rsidR="00CC385B" w:rsidRPr="006F44F7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sz w:val="36"/>
          <w:szCs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Изв</w:t>
      </w:r>
      <w:r w:rsidR="00E55B19">
        <w:rPr>
          <w:rFonts w:ascii="Times New Roman" w:hAnsi="Times New Roman"/>
          <w:b/>
          <w:bCs/>
          <w:sz w:val="36"/>
          <w:lang w:val="sr-Cyrl-CS"/>
        </w:rPr>
        <w:t xml:space="preserve">ођење екскурзије  </w:t>
      </w:r>
    </w:p>
    <w:p w:rsidR="00CC385B" w:rsidRPr="00DC11E7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sz w:val="36"/>
          <w:szCs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CS"/>
        </w:rPr>
        <w:t>Извођење излета, посета сајму књи</w:t>
      </w:r>
      <w:r w:rsidR="00E55B19">
        <w:rPr>
          <w:rFonts w:ascii="Times New Roman" w:hAnsi="Times New Roman"/>
          <w:b/>
          <w:bCs/>
          <w:sz w:val="36"/>
          <w:lang w:val="sr-Cyrl-CS"/>
        </w:rPr>
        <w:t xml:space="preserve">га и аутомобила   </w:t>
      </w:r>
    </w:p>
    <w:p w:rsidR="00CC385B" w:rsidRPr="001E43C2" w:rsidRDefault="00CC385B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sz w:val="36"/>
          <w:szCs w:val="36"/>
          <w:lang w:val="sr-Cyrl-CS"/>
        </w:rPr>
      </w:pPr>
      <w:r>
        <w:rPr>
          <w:rFonts w:ascii="Times New Roman" w:hAnsi="Times New Roman"/>
          <w:b/>
          <w:bCs/>
          <w:sz w:val="36"/>
        </w:rPr>
        <w:t>План школског маркетинга</w:t>
      </w:r>
    </w:p>
    <w:p w:rsidR="001E43C2" w:rsidRPr="001E43C2" w:rsidRDefault="001E43C2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sz w:val="36"/>
          <w:szCs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RS"/>
        </w:rPr>
        <w:t>Програм здравствене заштите ученика</w:t>
      </w:r>
    </w:p>
    <w:p w:rsidR="001E43C2" w:rsidRPr="00DC11E7" w:rsidRDefault="001E43C2" w:rsidP="00AD12A2">
      <w:pPr>
        <w:numPr>
          <w:ilvl w:val="0"/>
          <w:numId w:val="10"/>
        </w:numPr>
        <w:spacing w:before="240" w:after="240"/>
        <w:ind w:left="425" w:hanging="357"/>
        <w:rPr>
          <w:rFonts w:ascii="Times New Roman" w:hAnsi="Times New Roman"/>
          <w:b/>
          <w:sz w:val="36"/>
          <w:szCs w:val="36"/>
          <w:lang w:val="sr-Cyrl-CS"/>
        </w:rPr>
      </w:pPr>
      <w:r>
        <w:rPr>
          <w:rFonts w:ascii="Times New Roman" w:hAnsi="Times New Roman"/>
          <w:b/>
          <w:bCs/>
          <w:sz w:val="36"/>
          <w:lang w:val="sr-Cyrl-RS"/>
        </w:rPr>
        <w:t>План превенције КОВИД 19</w:t>
      </w:r>
    </w:p>
    <w:p w:rsidR="00E55B19" w:rsidRDefault="00E55B19" w:rsidP="00E55B19">
      <w:pPr>
        <w:rPr>
          <w:rFonts w:asciiTheme="minorHAnsi" w:hAnsiTheme="minorHAnsi"/>
          <w:lang w:val="sr-Cyrl-CS"/>
        </w:rPr>
      </w:pPr>
      <w:bookmarkStart w:id="674" w:name="_Toc367098608"/>
      <w:bookmarkStart w:id="675" w:name="_Toc367099675"/>
      <w:bookmarkStart w:id="676" w:name="_Toc367099774"/>
    </w:p>
    <w:p w:rsidR="00CC385B" w:rsidRPr="007C715E" w:rsidRDefault="00CC385B" w:rsidP="005A2A2F">
      <w:pPr>
        <w:pStyle w:val="Heading2"/>
        <w:rPr>
          <w:u w:val="single"/>
        </w:rPr>
      </w:pPr>
      <w:bookmarkStart w:id="677" w:name="_Toc493243027"/>
      <w:bookmarkStart w:id="678" w:name="_Toc19013012"/>
      <w:bookmarkStart w:id="679" w:name="_Toc50922352"/>
      <w:bookmarkStart w:id="680" w:name="_Toc82627525"/>
      <w:bookmarkStart w:id="681" w:name="_Toc82637998"/>
      <w:r w:rsidRPr="007C715E">
        <w:rPr>
          <w:u w:val="single"/>
        </w:rPr>
        <w:lastRenderedPageBreak/>
        <w:t>8.1. ПРОГРАМ ВАСПИТНОГ РАДА СА УЧЕНИЦИМА</w:t>
      </w:r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r w:rsidRPr="007C715E">
        <w:rPr>
          <w:u w:val="single"/>
        </w:rPr>
        <w:br/>
      </w:r>
    </w:p>
    <w:p w:rsidR="00CC385B" w:rsidRDefault="00CC385B">
      <w:pPr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caps/>
          <w:lang w:val="ru-RU"/>
        </w:rPr>
        <w:tab/>
      </w:r>
      <w:r>
        <w:rPr>
          <w:rFonts w:ascii="Times New Roman" w:hAnsi="Times New Roman"/>
          <w:lang w:val="ru-RU"/>
        </w:rPr>
        <w:t>Школа је најоргани</w:t>
      </w:r>
      <w:r w:rsidR="00AD7F04">
        <w:rPr>
          <w:rFonts w:ascii="Times New Roman" w:hAnsi="Times New Roman"/>
          <w:lang w:val="ru-RU"/>
        </w:rPr>
        <w:t>зованији чинилац у ланцу друштве</w:t>
      </w:r>
      <w:r>
        <w:rPr>
          <w:rFonts w:ascii="Times New Roman" w:hAnsi="Times New Roman"/>
          <w:lang w:val="ru-RU"/>
        </w:rPr>
        <w:t>них утицаја на младе, и последњих година се посебно од средњих школа захтева појачано васпитно деловање, јер је она до сада већу пажњу поклањала образовању ученика и њиховом стручном опособљавању.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Основно опредељење овог програма јесте да се васпитна функција школе остварује укупном делатношћу тј. добром органиозацијом рада и успешном реализацијом свих облика васпитно-образовног рада у складу са реформом образовања прихватањем основних реформских принципа : децентрализације, демократизације, деполитизације, повезивање са социјалним партнерима, професионализације рада наставника и сарадника...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Циљ васпитног рада јесте развијање способности и интересовања ученика у различитим  људским делатностима тј. у оквиру подручја рада за која се ученици образују  у нашој школи, изграђивање стваралачког односа према раду, материјалним и духовним добрима као и оспособљавање младих за активно укључивање у друштвени живот. Школа, дакле оспособљава ученике за рад и живот.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Васпитним радом треба  остварити следеће задатке: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- изграђивање правилног односа према учењу и раду;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- формирање радних навика и љубави према будућем занимању;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- васпитање за учешће у развоју демократског друштва;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- развијање толерантности, узајамности и општељудске солидарности,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 xml:space="preserve">- подстицање и развијање самосталности, интелектуалне радозналости ка     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новим сазнањима у науци, техници, култури, спорту и друштвеном животу;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- неговање и развијање патриотских осећања;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- развијање еколошке свести;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caps/>
          <w:lang w:val="ru-RU"/>
        </w:rPr>
        <w:tab/>
        <w:t xml:space="preserve">- </w:t>
      </w:r>
      <w:r>
        <w:rPr>
          <w:rFonts w:ascii="Times New Roman" w:hAnsi="Times New Roman"/>
          <w:lang w:val="ru-RU"/>
        </w:rPr>
        <w:t xml:space="preserve">развијање љубави према човеку и поштовање људске личности, развијање 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племенитих осећања;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 xml:space="preserve">- развијање хуманих односа према половима и изграђивање одговорности за 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улогу будућих родитеља;</w:t>
      </w:r>
    </w:p>
    <w:p w:rsidR="00CC385B" w:rsidRDefault="00CC385B">
      <w:pPr>
        <w:ind w:left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развијање и чување здравља, емоционалне стабилности;</w:t>
      </w:r>
    </w:p>
    <w:p w:rsidR="00CC385B" w:rsidRDefault="00CC385B">
      <w:pPr>
        <w:ind w:left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неговање навика културног понашања и опхођења.</w:t>
      </w:r>
    </w:p>
    <w:p w:rsidR="00CC385B" w:rsidRDefault="00CC385B">
      <w:pPr>
        <w:ind w:left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развијање способности разумевања разлика међу људима и спремност да се   </w:t>
      </w:r>
    </w:p>
    <w:p w:rsidR="00CC385B" w:rsidRDefault="00CC385B">
      <w:pPr>
        <w:ind w:left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разлике поштују и уважавају</w:t>
      </w:r>
    </w:p>
    <w:p w:rsidR="00CC385B" w:rsidRDefault="00CC385B">
      <w:pPr>
        <w:ind w:left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развој самопоштовања, осећање личног и групног идентитета</w:t>
      </w:r>
    </w:p>
    <w:p w:rsidR="00CC385B" w:rsidRDefault="00CC385B">
      <w:pPr>
        <w:ind w:left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развој комуникацијских вештина које су неопходне за сарадничко понашање   </w:t>
      </w:r>
    </w:p>
    <w:p w:rsidR="00CC385B" w:rsidRDefault="00CC385B">
      <w:pPr>
        <w:ind w:left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и конструктивно решавање сукоба</w:t>
      </w:r>
    </w:p>
    <w:p w:rsidR="00CC385B" w:rsidRDefault="00CC385B">
      <w:pPr>
        <w:ind w:left="72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развој способности критичког расуђивања и одговорног одлучивања и   </w:t>
      </w:r>
    </w:p>
    <w:p w:rsidR="00CC385B" w:rsidRDefault="00CC385B">
      <w:pPr>
        <w:ind w:left="72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делања подстицање и оспособљавање ученика за активну партиципацију у  </w:t>
      </w:r>
    </w:p>
    <w:p w:rsidR="00CC385B" w:rsidRDefault="00CC385B">
      <w:pPr>
        <w:ind w:left="72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животу школе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Овај програм школа ће успешније оствар</w:t>
      </w:r>
      <w:r w:rsidR="00C3775B">
        <w:rPr>
          <w:rFonts w:ascii="Times New Roman" w:hAnsi="Times New Roman"/>
          <w:lang w:val="ru-RU"/>
        </w:rPr>
        <w:t>ити ако најпре ради на унапређи</w:t>
      </w:r>
      <w:r>
        <w:rPr>
          <w:rFonts w:ascii="Times New Roman" w:hAnsi="Times New Roman"/>
          <w:lang w:val="ru-RU"/>
        </w:rPr>
        <w:t>вању наставе, неговању самосталности ученика и унапређивању  сарадње са чиниоцима васпитања младих у широј друштвеној средини.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 xml:space="preserve">Ниво и степен васпитног утицаја наставе зависиће од: начина конкретизације циљева и задатака наставних целина, примене облика, методе и средстава рада, интеракције и </w:t>
      </w:r>
      <w:r>
        <w:rPr>
          <w:rFonts w:ascii="Times New Roman" w:hAnsi="Times New Roman"/>
          <w:lang w:val="ru-RU"/>
        </w:rPr>
        <w:lastRenderedPageBreak/>
        <w:t>комуникације ученика и наставника и посебно личности наставника, његових схватања, убеђења и личних ставова према настави.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Задатак наставника је да приликом израде оперативног годишњег програма и непосредних припрема за час конкретизује васпитне циљеве код свих наставних целина где је то могуће. Васпитавају само они садржаји који изазивају позитивна осећања код ученика и постају део њихових убеђења, зато наставници у процесу конкретизације васпитних циљева треба да ближе одреде   знања која треба ученици да усвоје, које емоције да доживе, које ставове треба да усвоје и које облике понашања треба развијати.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Остваривању васпитних циљева допринеће и избор савремених облика наставе, посебно индивидуализована настава и групни облици рада. Настава мора, уважавајући узрастне карактеристике ученика средње школе, да радикално смањи обим и значај вербалистичких знања, меморисање и рецептивни положај ученика увођењем проблемске наставе.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Постизање већих васпитних ефеката наставе допринеће подстицање интеракције ученика у групи као и ученика и наставника. Та интеракција подразумева сарадњу и кооперативност. Развијање сарадње читавог одељења спутавају се и неутралишу односи индивидуализма, групашења и социјалног дистанцирања и пасивизма.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Васпитни утицај самих наставика је далеко шири и сложенији јер они врше утицај на ученике својим особинама личности и својим понашањем, ставовима и системом вредности. Веће  васпитне ефекте постижу они наставници који наклоност према младима и афинитет према позиву манифестују дубоким разумевањем њихових проблема, смислом за комуницирање, откривањем и одражавају  интересовање ученика. Такви наставници постају извор емоционалне стабилности и сигурности ученика, а тиме и њихови узори и вође.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У складу са наведеним један од задатака стручних актива биће анализа остварених васпитних задатака у настави.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Посебно одговоран задатак у реализацији циљева и задатака васпитања у одељењу има одељенски старешина. Он ће успешно реализовати васпитне задатке кроз добро конципиран оперативни програм рада као и сарадњу са родитељима и радним организацијама у којима ученици обављају практичну наставу.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</w:p>
    <w:p w:rsidR="00CC385B" w:rsidRDefault="00CC385B">
      <w:p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ru-RU"/>
        </w:rPr>
        <w:tab/>
        <w:t xml:space="preserve">Значајан допринос унапређивању васпитног рада дају садржаји предмета грађанско васпитање и верска настава, који постоје као изборни предмети у свим разредима, </w:t>
      </w:r>
      <w:r>
        <w:rPr>
          <w:rFonts w:ascii="Times New Roman" w:hAnsi="Times New Roman"/>
          <w:lang w:val="sr-Cyrl-CS"/>
        </w:rPr>
        <w:t>као и ангажовање ученика у оквиру Ђачког парламента.</w:t>
      </w:r>
    </w:p>
    <w:p w:rsidR="00CC385B" w:rsidRDefault="00CC385B">
      <w:pPr>
        <w:jc w:val="both"/>
        <w:rPr>
          <w:rFonts w:ascii="Times New Roman" w:hAnsi="Times New Roman"/>
          <w:lang w:val="sr-Cyrl-CS"/>
        </w:rPr>
      </w:pPr>
    </w:p>
    <w:p w:rsidR="00CC385B" w:rsidRDefault="00CC385B">
      <w:p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  <w:t>Ове школске године посебна пажња биће посвећена проблему насиља, злостављања и занемаривања деце, за шта је сачињен посебан програм.</w:t>
      </w:r>
    </w:p>
    <w:p w:rsidR="00CC385B" w:rsidRDefault="00CC385B">
      <w:pPr>
        <w:ind w:firstLine="7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40"/>
          <w:lang w:val="sr-Cyrl-CS"/>
        </w:rPr>
        <w:br w:type="page"/>
      </w:r>
      <w:r>
        <w:rPr>
          <w:rFonts w:ascii="Times New Roman" w:hAnsi="Times New Roman"/>
          <w:lang w:val="ru-RU"/>
        </w:rPr>
        <w:lastRenderedPageBreak/>
        <w:t xml:space="preserve">У складу са Конвенцијом Уједињених нација о правима детета, Националним планом акције за децу, Општим и </w:t>
      </w:r>
      <w:r>
        <w:rPr>
          <w:rFonts w:ascii="Times New Roman" w:hAnsi="Times New Roman"/>
          <w:i/>
          <w:iCs/>
          <w:u w:val="single"/>
          <w:lang w:val="ru-RU"/>
        </w:rPr>
        <w:t>Посебним протоколом за заштиту деце и ученика од насиља,злостављања и занемаривања у образовно-васпитним установама</w:t>
      </w:r>
      <w:r>
        <w:rPr>
          <w:rFonts w:ascii="Times New Roman" w:hAnsi="Times New Roman"/>
          <w:lang w:val="ru-RU"/>
        </w:rPr>
        <w:t>и чл.</w:t>
      </w:r>
      <w:r>
        <w:rPr>
          <w:rFonts w:ascii="Times New Roman" w:hAnsi="Times New Roman"/>
        </w:rPr>
        <w:t>11 и 17</w:t>
      </w:r>
      <w:r>
        <w:rPr>
          <w:rFonts w:ascii="Times New Roman" w:hAnsi="Times New Roman"/>
          <w:lang w:val="ru-RU"/>
        </w:rPr>
        <w:t xml:space="preserve"> Закона о </w:t>
      </w:r>
      <w:r>
        <w:rPr>
          <w:rFonts w:ascii="Times New Roman" w:hAnsi="Times New Roman"/>
        </w:rPr>
        <w:t>средњем образовању и васпитању, сл.гласник РС бр.55/13</w:t>
      </w:r>
      <w:r>
        <w:rPr>
          <w:rFonts w:ascii="Times New Roman" w:hAnsi="Times New Roman"/>
          <w:lang w:val="ru-RU"/>
        </w:rPr>
        <w:t xml:space="preserve">, стручни Тим Техничке школе </w:t>
      </w:r>
      <w:r>
        <w:rPr>
          <w:rFonts w:ascii="Times New Roman" w:hAnsi="Times New Roman"/>
          <w:lang w:val="sr-Cyrl-CS"/>
        </w:rPr>
        <w:t>са</w:t>
      </w:r>
      <w:r>
        <w:rPr>
          <w:rFonts w:ascii="Times New Roman" w:hAnsi="Times New Roman"/>
          <w:lang w:val="ru-RU"/>
        </w:rPr>
        <w:t xml:space="preserve">чинио је </w:t>
      </w:r>
    </w:p>
    <w:p w:rsidR="00CC385B" w:rsidRDefault="00CC385B">
      <w:pPr>
        <w:rPr>
          <w:rFonts w:ascii="Times New Roman" w:hAnsi="Times New Roman"/>
          <w:lang w:val="ru-RU"/>
        </w:rPr>
      </w:pPr>
    </w:p>
    <w:p w:rsidR="00CC385B" w:rsidRPr="007C715E" w:rsidRDefault="005A2A2F" w:rsidP="005A2A2F">
      <w:pPr>
        <w:pStyle w:val="Heading2"/>
        <w:rPr>
          <w:u w:val="single"/>
        </w:rPr>
      </w:pPr>
      <w:bookmarkStart w:id="682" w:name="_Toc367098609"/>
      <w:bookmarkStart w:id="683" w:name="_Toc367099676"/>
      <w:bookmarkStart w:id="684" w:name="_Toc367099775"/>
      <w:bookmarkStart w:id="685" w:name="_Toc493243028"/>
      <w:bookmarkStart w:id="686" w:name="_Toc19013013"/>
      <w:bookmarkStart w:id="687" w:name="_Toc50922353"/>
      <w:bookmarkStart w:id="688" w:name="_Toc82627526"/>
      <w:bookmarkStart w:id="689" w:name="_Toc82637999"/>
      <w:r w:rsidRPr="007C715E">
        <w:rPr>
          <w:u w:val="single"/>
        </w:rPr>
        <w:t xml:space="preserve">8.2. </w:t>
      </w:r>
      <w:r w:rsidR="00CC385B" w:rsidRPr="007C715E">
        <w:rPr>
          <w:u w:val="single"/>
        </w:rPr>
        <w:t>ПРОГРАМ ЗАШТИТЕ УЧЕНИКА ОД НАСИЉА, ЗЛОСТАВЉАЊА И ЗАНЕМАРИВАЊА</w:t>
      </w:r>
      <w:bookmarkEnd w:id="682"/>
      <w:bookmarkEnd w:id="683"/>
      <w:bookmarkEnd w:id="684"/>
      <w:bookmarkEnd w:id="685"/>
      <w:bookmarkEnd w:id="686"/>
      <w:bookmarkEnd w:id="687"/>
      <w:bookmarkEnd w:id="688"/>
      <w:bookmarkEnd w:id="689"/>
    </w:p>
    <w:p w:rsidR="00AD7F04" w:rsidRDefault="00AD7F04" w:rsidP="00AD7F04">
      <w:pPr>
        <w:rPr>
          <w:lang w:val="ru-RU"/>
        </w:rPr>
      </w:pPr>
    </w:p>
    <w:p w:rsidR="00AA06AF" w:rsidRPr="00AA06AF" w:rsidRDefault="00AA06AF" w:rsidP="00AA06AF">
      <w:pPr>
        <w:overflowPunct/>
        <w:textAlignment w:val="auto"/>
        <w:rPr>
          <w:rFonts w:ascii="Times New Roman" w:eastAsia="Calibri" w:hAnsi="Times New Roman"/>
          <w:szCs w:val="24"/>
          <w:lang w:val="sr-Cyrl-RS"/>
        </w:rPr>
      </w:pPr>
      <w:r w:rsidRPr="00AA06AF">
        <w:rPr>
          <w:rFonts w:ascii="Times New Roman" w:eastAsia="Calibri" w:hAnsi="Times New Roman"/>
          <w:szCs w:val="24"/>
        </w:rPr>
        <w:t>На основу</w:t>
      </w:r>
      <w:r w:rsidRPr="00AA06AF">
        <w:rPr>
          <w:rFonts w:ascii="Times New Roman" w:eastAsia="Calibri" w:hAnsi="Times New Roman"/>
          <w:szCs w:val="24"/>
          <w:lang w:val="sr-Cyrl-RS"/>
        </w:rPr>
        <w:t xml:space="preserve"> </w:t>
      </w:r>
      <w:r w:rsidRPr="00AA06AF">
        <w:rPr>
          <w:rFonts w:ascii="Times New Roman" w:eastAsia="Calibri" w:hAnsi="Times New Roman"/>
          <w:szCs w:val="24"/>
        </w:rPr>
        <w:t xml:space="preserve"> </w:t>
      </w:r>
      <w:r w:rsidRPr="00AA06AF">
        <w:rPr>
          <w:rFonts w:ascii="Times New Roman,Italic" w:eastAsia="Calibri" w:hAnsi="Times New Roman,Italic" w:cs="Times New Roman,Italic"/>
          <w:i/>
          <w:iCs/>
          <w:szCs w:val="24"/>
        </w:rPr>
        <w:t xml:space="preserve"> </w:t>
      </w:r>
      <w:r w:rsidRPr="00AA06AF">
        <w:rPr>
          <w:rFonts w:ascii="Times New Roman,Bold" w:eastAsia="Calibri" w:hAnsi="Times New Roman,Bold" w:cs="Times New Roman,Bold"/>
          <w:b/>
          <w:bCs/>
          <w:szCs w:val="24"/>
        </w:rPr>
        <w:t>Посебног протокола за заштиту деце и</w:t>
      </w:r>
      <w:r w:rsidRPr="00AA06AF">
        <w:rPr>
          <w:rFonts w:ascii="Times New Roman,Bold" w:eastAsia="Calibri" w:hAnsi="Times New Roman,Bold" w:cs="Times New Roman,Bold"/>
          <w:b/>
          <w:bCs/>
          <w:szCs w:val="24"/>
          <w:lang w:val="sr-Cyrl-RS"/>
        </w:rPr>
        <w:t xml:space="preserve"> </w:t>
      </w:r>
      <w:r w:rsidRPr="00AA06AF">
        <w:rPr>
          <w:rFonts w:ascii="Times New Roman,Bold" w:eastAsia="Calibri" w:hAnsi="Times New Roman,Bold" w:cs="Times New Roman,Bold"/>
          <w:b/>
          <w:bCs/>
          <w:szCs w:val="24"/>
        </w:rPr>
        <w:t>ученика од насиља, злостављања и занемаривања у образовно</w:t>
      </w:r>
      <w:r w:rsidRPr="00AA06AF">
        <w:rPr>
          <w:rFonts w:ascii="Times New Roman" w:eastAsia="Calibri" w:hAnsi="Times New Roman"/>
          <w:b/>
          <w:bCs/>
          <w:szCs w:val="24"/>
        </w:rPr>
        <w:t>-</w:t>
      </w:r>
      <w:r w:rsidRPr="00AA06AF">
        <w:rPr>
          <w:rFonts w:ascii="Times New Roman,Bold" w:eastAsia="Calibri" w:hAnsi="Times New Roman,Bold" w:cs="Times New Roman,Bold"/>
          <w:b/>
          <w:bCs/>
          <w:szCs w:val="24"/>
        </w:rPr>
        <w:t>васпитним установама</w:t>
      </w:r>
      <w:r w:rsidRPr="00AA06AF">
        <w:rPr>
          <w:rFonts w:ascii="Times New Roman" w:eastAsia="Calibri" w:hAnsi="Times New Roman"/>
          <w:szCs w:val="24"/>
        </w:rPr>
        <w:t>,</w:t>
      </w:r>
      <w:r w:rsidRPr="00AA06AF">
        <w:rPr>
          <w:rFonts w:ascii="Times New Roman" w:eastAsia="Calibri" w:hAnsi="Times New Roman"/>
          <w:szCs w:val="24"/>
          <w:lang w:val="sr-Cyrl-RS"/>
        </w:rPr>
        <w:t xml:space="preserve"> </w:t>
      </w:r>
      <w:r w:rsidRPr="00AA06AF">
        <w:rPr>
          <w:rFonts w:ascii="Times New Roman" w:eastAsia="Calibri" w:hAnsi="Times New Roman"/>
          <w:szCs w:val="24"/>
        </w:rPr>
        <w:t>Приручника за примену посебног протокола за заштиту деце и ученика,  Закона о</w:t>
      </w:r>
      <w:r w:rsidRPr="00AA06AF">
        <w:rPr>
          <w:rFonts w:ascii="Times New Roman" w:eastAsia="Calibri" w:hAnsi="Times New Roman"/>
          <w:szCs w:val="24"/>
          <w:lang w:val="sr-Cyrl-RS"/>
        </w:rPr>
        <w:t xml:space="preserve"> </w:t>
      </w:r>
      <w:r w:rsidRPr="00AA06AF">
        <w:rPr>
          <w:rFonts w:ascii="Times New Roman" w:eastAsia="Calibri" w:hAnsi="Times New Roman"/>
          <w:szCs w:val="24"/>
        </w:rPr>
        <w:t>основама система образовања и васпитања</w:t>
      </w:r>
      <w:r w:rsidRPr="00AA06AF">
        <w:rPr>
          <w:rFonts w:ascii="Times New Roman" w:eastAsia="Calibri" w:hAnsi="Times New Roman"/>
          <w:szCs w:val="24"/>
          <w:lang w:val="sr-Cyrl-RS"/>
        </w:rPr>
        <w:t xml:space="preserve">, Правилника о изменама и допунама Правилника о протоколу поступања у установи у одговору на насиље, злоствљање и занемаривање (јул 2020.) </w:t>
      </w:r>
      <w:r w:rsidRPr="00AA06AF">
        <w:rPr>
          <w:rFonts w:ascii="Times New Roman" w:eastAsia="Calibri" w:hAnsi="Times New Roman"/>
          <w:szCs w:val="24"/>
        </w:rPr>
        <w:t xml:space="preserve"> на седници Тима за заштиту ученика од насиља одржаној дана</w:t>
      </w:r>
      <w:r w:rsidRPr="00AA06AF">
        <w:rPr>
          <w:rFonts w:ascii="Times New Roman" w:eastAsia="Calibri" w:hAnsi="Times New Roman"/>
          <w:szCs w:val="24"/>
          <w:lang w:val="sr-Cyrl-RS"/>
        </w:rPr>
        <w:t xml:space="preserve"> </w:t>
      </w:r>
      <w:r w:rsidRPr="00AA06AF">
        <w:rPr>
          <w:rFonts w:ascii="Times New Roman" w:eastAsia="Calibri" w:hAnsi="Times New Roman"/>
          <w:szCs w:val="24"/>
          <w:lang w:val="sr-Latn-RS"/>
        </w:rPr>
        <w:t>30</w:t>
      </w:r>
      <w:r w:rsidRPr="00AA06AF">
        <w:rPr>
          <w:rFonts w:ascii="Times New Roman" w:eastAsia="Calibri" w:hAnsi="Times New Roman"/>
          <w:szCs w:val="24"/>
          <w:lang w:val="sr-Cyrl-RS"/>
        </w:rPr>
        <w:t>.8.202</w:t>
      </w:r>
      <w:r w:rsidRPr="00AA06AF">
        <w:rPr>
          <w:rFonts w:ascii="Times New Roman" w:eastAsia="Calibri" w:hAnsi="Times New Roman"/>
          <w:szCs w:val="24"/>
          <w:lang w:val="sr-Latn-RS"/>
        </w:rPr>
        <w:t>1</w:t>
      </w:r>
      <w:r w:rsidRPr="00AA06AF">
        <w:rPr>
          <w:rFonts w:ascii="Times New Roman" w:eastAsia="Calibri" w:hAnsi="Times New Roman"/>
          <w:szCs w:val="24"/>
          <w:lang w:val="sr-Cyrl-RS"/>
        </w:rPr>
        <w:t>.</w:t>
      </w:r>
      <w:r w:rsidRPr="00AA06AF">
        <w:rPr>
          <w:rFonts w:ascii="Times New Roman" w:eastAsia="Calibri" w:hAnsi="Times New Roman"/>
          <w:szCs w:val="24"/>
          <w:lang w:val="sr-Latn-RS"/>
        </w:rPr>
        <w:t xml:space="preserve"> </w:t>
      </w:r>
      <w:r w:rsidRPr="00AA06AF">
        <w:rPr>
          <w:rFonts w:ascii="Times New Roman" w:eastAsia="Calibri" w:hAnsi="Times New Roman"/>
          <w:szCs w:val="24"/>
          <w:lang w:val="sr-Cyrl-RS"/>
        </w:rPr>
        <w:t>године донет је Програм заштите  од дискриминације, насиља, злостављања и занемаривањ</w:t>
      </w:r>
      <w:r>
        <w:rPr>
          <w:rFonts w:ascii="Times New Roman" w:eastAsia="Calibri" w:hAnsi="Times New Roman"/>
          <w:szCs w:val="24"/>
          <w:lang w:val="sr-Cyrl-RS"/>
        </w:rPr>
        <w:t>а за школску 2021/2022</w:t>
      </w:r>
      <w:r w:rsidRPr="00AA06AF">
        <w:rPr>
          <w:rFonts w:ascii="Times New Roman" w:eastAsia="Calibri" w:hAnsi="Times New Roman"/>
          <w:szCs w:val="24"/>
          <w:lang w:val="sr-Cyrl-RS"/>
        </w:rPr>
        <w:t>. годину.</w:t>
      </w:r>
    </w:p>
    <w:p w:rsidR="00AA06AF" w:rsidRPr="00AA06AF" w:rsidRDefault="00AA06AF" w:rsidP="00AA06AF">
      <w:pPr>
        <w:overflowPunct/>
        <w:textAlignment w:val="auto"/>
        <w:rPr>
          <w:rFonts w:ascii="Times New Roman" w:eastAsia="Calibri" w:hAnsi="Times New Roman"/>
          <w:szCs w:val="24"/>
          <w:lang w:val="sr-Cyrl-RS"/>
        </w:rPr>
      </w:pPr>
    </w:p>
    <w:p w:rsidR="00AA06AF" w:rsidRPr="00AA06AF" w:rsidRDefault="00AA06AF" w:rsidP="00AA06AF">
      <w:pPr>
        <w:jc w:val="both"/>
        <w:rPr>
          <w:rFonts w:ascii="Times New Roman" w:hAnsi="Times New Roman"/>
          <w:b/>
          <w:bCs/>
          <w:szCs w:val="24"/>
          <w:lang w:val="ru-RU"/>
        </w:rPr>
      </w:pPr>
      <w:r w:rsidRPr="00AA06AF">
        <w:rPr>
          <w:rFonts w:ascii="Times New Roman" w:hAnsi="Times New Roman"/>
          <w:b/>
          <w:bCs/>
          <w:szCs w:val="24"/>
          <w:lang w:val="ru-RU"/>
        </w:rPr>
        <w:t>Принципи на којима се заснива програм, који представљају и оквир за деловање су:</w:t>
      </w:r>
    </w:p>
    <w:p w:rsidR="00AA06AF" w:rsidRPr="00AA06AF" w:rsidRDefault="00AA06AF" w:rsidP="00AA06AF">
      <w:pPr>
        <w:numPr>
          <w:ilvl w:val="0"/>
          <w:numId w:val="11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право на живот, опстанак и развој</w:t>
      </w:r>
    </w:p>
    <w:p w:rsidR="00AA06AF" w:rsidRPr="00AA06AF" w:rsidRDefault="00AA06AF" w:rsidP="00AA06AF">
      <w:pPr>
        <w:numPr>
          <w:ilvl w:val="0"/>
          <w:numId w:val="11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најбољи интерес ученика (примарнији у односу на интерес свих одраслих..)</w:t>
      </w:r>
    </w:p>
    <w:p w:rsidR="00AA06AF" w:rsidRPr="00AA06AF" w:rsidRDefault="00AA06AF" w:rsidP="00AA06AF">
      <w:pPr>
        <w:numPr>
          <w:ilvl w:val="0"/>
          <w:numId w:val="11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недискриминација (по било ком основу: пол, узраст, породични статус, етничко и национално порекло...)</w:t>
      </w:r>
    </w:p>
    <w:p w:rsidR="00AA06AF" w:rsidRPr="00AA06AF" w:rsidRDefault="00AA06AF" w:rsidP="00AA06AF">
      <w:pPr>
        <w:numPr>
          <w:ilvl w:val="0"/>
          <w:numId w:val="11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учешће ученика (благовремено и континуирано информисање ученика како би могли да изразе своје мишљење и учествују у превенцији и интервенцији на  насиље)</w:t>
      </w:r>
    </w:p>
    <w:p w:rsidR="00AA06AF" w:rsidRPr="00AA06AF" w:rsidRDefault="00AA06AF" w:rsidP="00AA06AF">
      <w:pPr>
        <w:ind w:left="787"/>
        <w:jc w:val="both"/>
        <w:rPr>
          <w:rFonts w:ascii="Times New Roman" w:hAnsi="Times New Roman"/>
          <w:szCs w:val="24"/>
          <w:lang w:val="ru-RU"/>
        </w:rPr>
      </w:pPr>
    </w:p>
    <w:p w:rsidR="00AA06AF" w:rsidRPr="00AA06AF" w:rsidRDefault="00AA06AF" w:rsidP="00AA06AF">
      <w:pPr>
        <w:jc w:val="both"/>
        <w:rPr>
          <w:rFonts w:ascii="Times New Roman" w:hAnsi="Times New Roman"/>
          <w:b/>
          <w:bCs/>
          <w:szCs w:val="24"/>
          <w:u w:val="single"/>
          <w:lang w:val="ru-RU"/>
        </w:rPr>
      </w:pPr>
      <w:r w:rsidRPr="00AA06AF">
        <w:rPr>
          <w:rFonts w:ascii="Times New Roman" w:hAnsi="Times New Roman"/>
          <w:b/>
          <w:bCs/>
          <w:szCs w:val="24"/>
          <w:u w:val="single"/>
          <w:lang w:val="ru-RU"/>
        </w:rPr>
        <w:t>Школа треба да буде безбедна и подстицајна средина за све ученике и у складу са тим</w:t>
      </w:r>
    </w:p>
    <w:p w:rsidR="00AA06AF" w:rsidRPr="00AA06AF" w:rsidRDefault="00AA06AF" w:rsidP="00AA06AF">
      <w:pPr>
        <w:jc w:val="both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AA06AF">
        <w:rPr>
          <w:rFonts w:ascii="Times New Roman" w:hAnsi="Times New Roman"/>
          <w:b/>
          <w:bCs/>
          <w:szCs w:val="24"/>
          <w:u w:val="single"/>
          <w:lang w:val="ru-RU"/>
        </w:rPr>
        <w:t>општи циљ Програма је унапређивање квалитета живота ученика применом:</w:t>
      </w:r>
    </w:p>
    <w:p w:rsidR="00AA06AF" w:rsidRPr="00AA06AF" w:rsidRDefault="00AA06AF" w:rsidP="00AA06AF">
      <w:pPr>
        <w:jc w:val="both"/>
        <w:rPr>
          <w:rFonts w:ascii="Times New Roman" w:hAnsi="Times New Roman"/>
          <w:b/>
          <w:bCs/>
          <w:szCs w:val="24"/>
          <w:u w:val="single"/>
          <w:lang w:val="ru-RU"/>
        </w:rPr>
      </w:pPr>
    </w:p>
    <w:p w:rsidR="00AA06AF" w:rsidRPr="00AA06AF" w:rsidRDefault="00AA06AF" w:rsidP="00AA06AF">
      <w:pPr>
        <w:numPr>
          <w:ilvl w:val="0"/>
          <w:numId w:val="12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u w:val="single"/>
          <w:lang w:val="ru-RU"/>
        </w:rPr>
        <w:t>мера превенције</w:t>
      </w:r>
      <w:r w:rsidRPr="00AA06AF">
        <w:rPr>
          <w:rFonts w:ascii="Times New Roman" w:hAnsi="Times New Roman"/>
          <w:szCs w:val="24"/>
          <w:lang w:val="ru-RU"/>
        </w:rPr>
        <w:t xml:space="preserve"> за стварање безбедне средине за </w:t>
      </w:r>
      <w:r w:rsidRPr="00AA06AF">
        <w:rPr>
          <w:rFonts w:ascii="Times New Roman" w:hAnsi="Times New Roman"/>
          <w:szCs w:val="24"/>
        </w:rPr>
        <w:t>ж</w:t>
      </w:r>
      <w:r w:rsidRPr="00AA06AF">
        <w:rPr>
          <w:rFonts w:ascii="Times New Roman" w:hAnsi="Times New Roman"/>
          <w:szCs w:val="24"/>
          <w:lang w:val="ru-RU"/>
        </w:rPr>
        <w:t>ивот и рад ученика</w:t>
      </w:r>
    </w:p>
    <w:p w:rsidR="00AA06AF" w:rsidRPr="00AA06AF" w:rsidRDefault="00AA06AF" w:rsidP="00AA06AF">
      <w:pPr>
        <w:numPr>
          <w:ilvl w:val="0"/>
          <w:numId w:val="12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u w:val="single"/>
          <w:lang w:val="ru-RU"/>
        </w:rPr>
        <w:t>мера интервенције</w:t>
      </w:r>
      <w:r w:rsidRPr="00AA06AF">
        <w:rPr>
          <w:rFonts w:ascii="Times New Roman" w:hAnsi="Times New Roman"/>
          <w:szCs w:val="24"/>
          <w:lang w:val="ru-RU"/>
        </w:rPr>
        <w:t xml:space="preserve"> у ситуацијама када се јавља насиље, злостављање и занемаривање у школи</w:t>
      </w:r>
    </w:p>
    <w:p w:rsidR="00AA06AF" w:rsidRPr="00AA06AF" w:rsidRDefault="00AA06AF" w:rsidP="00AA06AF">
      <w:pPr>
        <w:jc w:val="both"/>
        <w:rPr>
          <w:rFonts w:ascii="Times New Roman" w:hAnsi="Times New Roman"/>
          <w:b/>
          <w:bCs/>
          <w:szCs w:val="24"/>
          <w:lang w:val="ru-RU"/>
        </w:rPr>
      </w:pPr>
    </w:p>
    <w:p w:rsidR="00AA06AF" w:rsidRPr="00AA06AF" w:rsidRDefault="00AA06AF" w:rsidP="00AA06AF">
      <w:pPr>
        <w:jc w:val="both"/>
        <w:rPr>
          <w:rFonts w:ascii="Times New Roman" w:hAnsi="Times New Roman"/>
          <w:b/>
          <w:bCs/>
          <w:szCs w:val="24"/>
          <w:lang w:val="sr-Cyrl-RS"/>
        </w:rPr>
      </w:pPr>
      <w:r w:rsidRPr="00AA06AF">
        <w:rPr>
          <w:rFonts w:ascii="Times New Roman" w:hAnsi="Times New Roman"/>
          <w:b/>
          <w:bCs/>
          <w:szCs w:val="24"/>
        </w:rPr>
        <w:t>Специфични циљеви у превенцији:</w:t>
      </w:r>
    </w:p>
    <w:p w:rsidR="00AA06AF" w:rsidRPr="00AA06AF" w:rsidRDefault="00AA06AF" w:rsidP="00AA06AF">
      <w:pPr>
        <w:numPr>
          <w:ilvl w:val="0"/>
          <w:numId w:val="13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стварање и неговање климе прихватања, толеранције и уважавања</w:t>
      </w:r>
    </w:p>
    <w:p w:rsidR="00AA06AF" w:rsidRPr="00AA06AF" w:rsidRDefault="00AA06AF" w:rsidP="00AA06AF">
      <w:pPr>
        <w:numPr>
          <w:ilvl w:val="0"/>
          <w:numId w:val="13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укључивање свих актера школског живота у примени програма</w:t>
      </w:r>
    </w:p>
    <w:p w:rsidR="00AA06AF" w:rsidRPr="00AA06AF" w:rsidRDefault="00AA06AF" w:rsidP="00AA06AF">
      <w:pPr>
        <w:numPr>
          <w:ilvl w:val="0"/>
          <w:numId w:val="13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 xml:space="preserve">подизање нивоа свести и повећање осетљивости свих укључених у живот и рад школе за препознавање и решавање проблема насиља,злостављања и занемаривања деце </w:t>
      </w:r>
    </w:p>
    <w:p w:rsidR="00AA06AF" w:rsidRPr="00AA06AF" w:rsidRDefault="00AA06AF" w:rsidP="00AA06AF">
      <w:pPr>
        <w:numPr>
          <w:ilvl w:val="0"/>
          <w:numId w:val="13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унапређивање компетенција наставника, ученика и родитеља за уочавање и решавање проблема насиља, злостављања и занемаривања.</w:t>
      </w:r>
    </w:p>
    <w:p w:rsidR="00AA06AF" w:rsidRPr="00AA06AF" w:rsidRDefault="00AA06AF" w:rsidP="00AA06AF">
      <w:pPr>
        <w:jc w:val="both"/>
        <w:rPr>
          <w:rFonts w:ascii="Times New Roman" w:hAnsi="Times New Roman"/>
          <w:szCs w:val="24"/>
          <w:lang w:val="ru-RU"/>
        </w:rPr>
      </w:pPr>
    </w:p>
    <w:p w:rsidR="00AA06AF" w:rsidRPr="00AA06AF" w:rsidRDefault="00AA06AF" w:rsidP="00AA06AF">
      <w:pPr>
        <w:jc w:val="both"/>
        <w:rPr>
          <w:rFonts w:ascii="Times New Roman" w:hAnsi="Times New Roman"/>
          <w:b/>
          <w:bCs/>
          <w:szCs w:val="24"/>
        </w:rPr>
      </w:pPr>
      <w:r w:rsidRPr="00AA06AF">
        <w:rPr>
          <w:rFonts w:ascii="Times New Roman" w:hAnsi="Times New Roman"/>
          <w:b/>
          <w:bCs/>
          <w:szCs w:val="24"/>
        </w:rPr>
        <w:t>Специфични циљеви у</w:t>
      </w:r>
      <w:r w:rsidRPr="00AA06AF">
        <w:rPr>
          <w:rFonts w:ascii="Times New Roman" w:hAnsi="Times New Roman"/>
          <w:b/>
          <w:bCs/>
          <w:szCs w:val="24"/>
          <w:lang w:val="sr-Cyrl-CS"/>
        </w:rPr>
        <w:t xml:space="preserve"> инте</w:t>
      </w:r>
      <w:r w:rsidRPr="00AA06AF">
        <w:rPr>
          <w:rFonts w:ascii="Times New Roman" w:hAnsi="Times New Roman"/>
          <w:b/>
          <w:bCs/>
          <w:szCs w:val="24"/>
        </w:rPr>
        <w:t>рвенцији:</w:t>
      </w:r>
    </w:p>
    <w:p w:rsidR="00AA06AF" w:rsidRPr="00AA06AF" w:rsidRDefault="00AA06AF" w:rsidP="00AA06AF">
      <w:pPr>
        <w:numPr>
          <w:ilvl w:val="0"/>
          <w:numId w:val="14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Спровођење поступка и процедуре реаговања у ситуацијама насиља</w:t>
      </w:r>
    </w:p>
    <w:p w:rsidR="00AA06AF" w:rsidRPr="00AA06AF" w:rsidRDefault="00AA06AF" w:rsidP="00AA06AF">
      <w:pPr>
        <w:numPr>
          <w:ilvl w:val="0"/>
          <w:numId w:val="14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успостављање система ефикасне заштите деце у случајевима насиља</w:t>
      </w:r>
    </w:p>
    <w:p w:rsidR="00AA06AF" w:rsidRPr="00AA06AF" w:rsidRDefault="00AA06AF" w:rsidP="00AA06AF">
      <w:pPr>
        <w:numPr>
          <w:ilvl w:val="0"/>
          <w:numId w:val="14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 xml:space="preserve">стално праћење и евидентирање врсте и учесталости насиља </w:t>
      </w:r>
    </w:p>
    <w:p w:rsidR="00AA06AF" w:rsidRPr="00AA06AF" w:rsidRDefault="00AA06AF" w:rsidP="00AA06AF">
      <w:pPr>
        <w:numPr>
          <w:ilvl w:val="0"/>
          <w:numId w:val="14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ублажавање и отклањање последица насињља и реинтеграција детета у заједницу вршњака и живот школе</w:t>
      </w:r>
    </w:p>
    <w:p w:rsidR="00AA06AF" w:rsidRPr="00AA06AF" w:rsidRDefault="00AA06AF" w:rsidP="00AA06AF">
      <w:pPr>
        <w:numPr>
          <w:ilvl w:val="0"/>
          <w:numId w:val="14"/>
        </w:numPr>
        <w:jc w:val="both"/>
        <w:rPr>
          <w:rFonts w:ascii="Times New Roman" w:hAnsi="Times New Roman"/>
          <w:szCs w:val="24"/>
          <w:lang w:val="ru-RU"/>
        </w:rPr>
      </w:pPr>
      <w:r w:rsidRPr="00AA06AF">
        <w:rPr>
          <w:rFonts w:ascii="Times New Roman" w:hAnsi="Times New Roman"/>
          <w:szCs w:val="24"/>
          <w:lang w:val="ru-RU"/>
        </w:rPr>
        <w:t>саветодавни рад са ученицима који трпе насиље, који врше насиље и који су посматрачи насиља</w:t>
      </w:r>
    </w:p>
    <w:p w:rsidR="0007451A" w:rsidRDefault="00BF2718" w:rsidP="005A2A2F">
      <w:pPr>
        <w:pStyle w:val="Heading3"/>
        <w:rPr>
          <w:lang w:val="ru-RU"/>
        </w:rPr>
      </w:pPr>
      <w:bookmarkStart w:id="690" w:name="_Toc50922354"/>
      <w:bookmarkStart w:id="691" w:name="_Toc82627527"/>
      <w:bookmarkStart w:id="692" w:name="_Toc82638000"/>
      <w:r>
        <w:rPr>
          <w:lang w:val="ru-RU"/>
        </w:rPr>
        <w:lastRenderedPageBreak/>
        <w:t xml:space="preserve">8.2.1. </w:t>
      </w:r>
      <w:r w:rsidR="0007451A" w:rsidRPr="00F1467A">
        <w:rPr>
          <w:lang w:val="ru-RU"/>
        </w:rPr>
        <w:t>Програм превентивних активности у заштити ученика од насиља, злостављања и занемаривања</w:t>
      </w:r>
      <w:bookmarkEnd w:id="690"/>
      <w:bookmarkEnd w:id="691"/>
      <w:bookmarkEnd w:id="692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7"/>
        <w:gridCol w:w="4583"/>
        <w:gridCol w:w="1683"/>
        <w:gridCol w:w="2573"/>
      </w:tblGrid>
      <w:tr w:rsidR="00057055" w:rsidRPr="00057055" w:rsidTr="00485480">
        <w:trPr>
          <w:trHeight w:val="719"/>
        </w:trPr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CCC0D9" w:themeFill="accent4" w:themeFillTint="66"/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57055">
              <w:rPr>
                <w:rFonts w:ascii="Times New Roman" w:hAnsi="Times New Roman"/>
                <w:b/>
                <w:bCs/>
                <w:szCs w:val="24"/>
              </w:rPr>
              <w:t>Р.бр.</w:t>
            </w:r>
          </w:p>
        </w:tc>
        <w:tc>
          <w:tcPr>
            <w:tcW w:w="4583" w:type="dxa"/>
            <w:tcBorders>
              <w:top w:val="double" w:sz="6" w:space="0" w:color="000000"/>
              <w:bottom w:val="double" w:sz="6" w:space="0" w:color="000000"/>
            </w:tcBorders>
            <w:shd w:val="clear" w:color="auto" w:fill="CCC0D9" w:themeFill="accent4" w:themeFillTint="66"/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57055">
              <w:rPr>
                <w:rFonts w:ascii="Times New Roman" w:hAnsi="Times New Roman"/>
                <w:b/>
                <w:bCs/>
                <w:szCs w:val="24"/>
              </w:rPr>
              <w:t>Садржај активности</w:t>
            </w:r>
          </w:p>
        </w:tc>
        <w:tc>
          <w:tcPr>
            <w:tcW w:w="1683" w:type="dxa"/>
            <w:tcBorders>
              <w:top w:val="double" w:sz="6" w:space="0" w:color="000000"/>
              <w:bottom w:val="double" w:sz="6" w:space="0" w:color="000000"/>
            </w:tcBorders>
            <w:shd w:val="clear" w:color="auto" w:fill="CCC0D9" w:themeFill="accent4" w:themeFillTint="66"/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57055">
              <w:rPr>
                <w:rFonts w:ascii="Times New Roman" w:hAnsi="Times New Roman"/>
                <w:b/>
                <w:bCs/>
                <w:szCs w:val="24"/>
              </w:rPr>
              <w:t>Време</w:t>
            </w:r>
          </w:p>
        </w:tc>
        <w:tc>
          <w:tcPr>
            <w:tcW w:w="257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CC0D9" w:themeFill="accent4" w:themeFillTint="66"/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057055">
              <w:rPr>
                <w:rFonts w:ascii="Times New Roman" w:hAnsi="Times New Roman"/>
                <w:b/>
                <w:bCs/>
                <w:szCs w:val="24"/>
              </w:rPr>
              <w:t>Носилац активности</w:t>
            </w:r>
          </w:p>
        </w:tc>
      </w:tr>
      <w:tr w:rsidR="00057055" w:rsidRPr="00057055" w:rsidTr="005136AA">
        <w:tc>
          <w:tcPr>
            <w:tcW w:w="737" w:type="dxa"/>
            <w:tcBorders>
              <w:top w:val="double" w:sz="6" w:space="0" w:color="000000"/>
              <w:left w:val="double" w:sz="6" w:space="0" w:color="000000"/>
              <w:bottom w:val="single" w:sz="4" w:space="0" w:color="auto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4583" w:type="dxa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Формирање Тима за заштиту  од дискриминације, насиља, злостављања и занемаривања</w:t>
            </w:r>
            <w:r w:rsidRPr="00057055">
              <w:rPr>
                <w:rFonts w:ascii="Times New Roman" w:hAnsi="Times New Roman"/>
                <w:sz w:val="20"/>
                <w:lang w:val="sr-Latn-RS"/>
              </w:rPr>
              <w:t>; сагледавање бе</w:t>
            </w:r>
            <w:r w:rsidRPr="00057055">
              <w:rPr>
                <w:rFonts w:ascii="Times New Roman" w:hAnsi="Times New Roman"/>
                <w:sz w:val="20"/>
                <w:lang w:val="sr-Cyrl-RS"/>
              </w:rPr>
              <w:t>збедносне ситуације; избор руководиоца Тима</w:t>
            </w:r>
          </w:p>
        </w:tc>
        <w:tc>
          <w:tcPr>
            <w:tcW w:w="1683" w:type="dxa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Август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</w:tc>
        <w:tc>
          <w:tcPr>
            <w:tcW w:w="2573" w:type="dxa"/>
            <w:tcBorders>
              <w:top w:val="double" w:sz="6" w:space="0" w:color="000000"/>
              <w:bottom w:val="single" w:sz="4" w:space="0" w:color="auto"/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Тим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Наставничко веће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Школски полицајац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</w:p>
        </w:tc>
      </w:tr>
      <w:tr w:rsidR="00057055" w:rsidRPr="00057055" w:rsidTr="005136AA">
        <w:tc>
          <w:tcPr>
            <w:tcW w:w="737" w:type="dxa"/>
            <w:tcBorders>
              <w:top w:val="single" w:sz="4" w:space="0" w:color="auto"/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4583" w:type="dxa"/>
            <w:tcBorders>
              <w:top w:val="single" w:sz="4" w:space="0" w:color="auto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</w:rPr>
              <w:t xml:space="preserve">Израда  програма </w:t>
            </w:r>
            <w:r w:rsidRPr="00057055">
              <w:rPr>
                <w:rFonts w:ascii="Times New Roman" w:hAnsi="Times New Roman"/>
                <w:sz w:val="20"/>
                <w:lang w:val="sr-Cyrl-RS"/>
              </w:rPr>
              <w:t>за заштиту  од дискриминације, насиља, злостављања и занемаривања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Август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С</w:t>
            </w:r>
            <w:r w:rsidRPr="00057055">
              <w:rPr>
                <w:rFonts w:ascii="Times New Roman" w:hAnsi="Times New Roman"/>
                <w:sz w:val="20"/>
              </w:rPr>
              <w:t>ептембар</w:t>
            </w:r>
          </w:p>
        </w:tc>
        <w:tc>
          <w:tcPr>
            <w:tcW w:w="2573" w:type="dxa"/>
            <w:tcBorders>
              <w:top w:val="single" w:sz="4" w:space="0" w:color="auto"/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Ти</w:t>
            </w:r>
            <w:r w:rsidRPr="00057055">
              <w:rPr>
                <w:rFonts w:ascii="Times New Roman" w:hAnsi="Times New Roman"/>
                <w:sz w:val="20"/>
              </w:rPr>
              <w:t>м</w:t>
            </w:r>
            <w:r w:rsidRPr="00057055">
              <w:rPr>
                <w:rFonts w:ascii="Times New Roman" w:hAnsi="Times New Roman"/>
                <w:sz w:val="20"/>
                <w:lang w:val="sr-Cyrl-RS"/>
              </w:rPr>
              <w:t xml:space="preserve"> за заштиту 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Презентовање Програма Школском одбору, Наставничком већу,Савету родитеља,Ученичком парламенту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С</w:t>
            </w:r>
            <w:r w:rsidRPr="00057055">
              <w:rPr>
                <w:rFonts w:ascii="Times New Roman" w:hAnsi="Times New Roman"/>
                <w:sz w:val="20"/>
              </w:rPr>
              <w:t>ептембар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Директор, Руководилац Тима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4.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Допуна Вршњачког тима за превенцију насиља ученицима 1. раазреда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октобар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Одељенске заједнице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Ученички Парламент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5.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Наставак обуке вршњачког тима за медијацију (посредовање у сукобима)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новембар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Психолог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Вршњачки тим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6.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Евидентирање ученика који показују знаке насилничког понашања</w:t>
            </w:r>
            <w:r w:rsidRPr="00057055">
              <w:rPr>
                <w:rFonts w:ascii="Times New Roman" w:hAnsi="Times New Roman"/>
                <w:sz w:val="20"/>
                <w:lang w:val="sr-Cyrl-CS"/>
              </w:rPr>
              <w:t xml:space="preserve"> као и ученика који су били жртве насиља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к</w:t>
            </w:r>
            <w:r w:rsidRPr="00057055">
              <w:rPr>
                <w:rFonts w:ascii="Times New Roman" w:hAnsi="Times New Roman"/>
                <w:sz w:val="20"/>
              </w:rPr>
              <w:t>онтинуирано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наставници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одељењске старешине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 xml:space="preserve"> психолог</w:t>
            </w:r>
          </w:p>
        </w:tc>
      </w:tr>
      <w:tr w:rsidR="00057055" w:rsidRPr="00057055" w:rsidTr="005136AA">
        <w:trPr>
          <w:trHeight w:val="583"/>
        </w:trPr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7.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Вршњачко насиље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новембар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одељењске старешине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8.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Насиље у партнерским ( љубавним ) везама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децембар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одељењске старешине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 xml:space="preserve"> психолог</w:t>
            </w:r>
          </w:p>
        </w:tc>
      </w:tr>
      <w:tr w:rsidR="00057055" w:rsidRPr="00057055" w:rsidTr="005136AA">
        <w:trPr>
          <w:trHeight w:val="683"/>
        </w:trPr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9.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Насиље у породици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март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CS"/>
              </w:rPr>
              <w:t>10.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Дигитално насиље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април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одељењски старешина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1</w:t>
            </w:r>
            <w:r w:rsidRPr="00057055">
              <w:rPr>
                <w:rFonts w:ascii="Times New Roman" w:hAnsi="Times New Roman"/>
                <w:sz w:val="20"/>
                <w:lang w:val="sr-Cyrl-CS"/>
              </w:rPr>
              <w:t>1.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</w:rPr>
              <w:t>Евидентирање</w:t>
            </w:r>
            <w:r w:rsidRPr="00057055">
              <w:rPr>
                <w:rFonts w:ascii="Times New Roman" w:hAnsi="Times New Roman"/>
                <w:sz w:val="20"/>
                <w:lang w:val="sr-Cyrl-RS"/>
              </w:rPr>
              <w:t xml:space="preserve"> и разматрање</w:t>
            </w:r>
            <w:r w:rsidRPr="00057055">
              <w:rPr>
                <w:rFonts w:ascii="Times New Roman" w:hAnsi="Times New Roman"/>
                <w:sz w:val="20"/>
              </w:rPr>
              <w:t xml:space="preserve"> случајева насиља</w:t>
            </w:r>
            <w:r w:rsidRPr="00057055">
              <w:rPr>
                <w:rFonts w:ascii="Times New Roman" w:hAnsi="Times New Roman"/>
                <w:sz w:val="20"/>
                <w:lang w:val="sr-Cyrl-RS"/>
              </w:rPr>
              <w:t xml:space="preserve"> на другом и трећем нивоу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по потреби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Директор школе, школски полицајац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психолог</w:t>
            </w:r>
            <w:r w:rsidRPr="00057055">
              <w:rPr>
                <w:rFonts w:ascii="Times New Roman" w:hAnsi="Times New Roman"/>
                <w:sz w:val="20"/>
                <w:lang w:val="sr-Cyrl-CS"/>
              </w:rPr>
              <w:t>, дежурни наставник, Тим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1</w:t>
            </w:r>
            <w:r w:rsidRPr="00057055">
              <w:rPr>
                <w:rFonts w:ascii="Times New Roman" w:hAnsi="Times New Roman"/>
                <w:sz w:val="20"/>
                <w:lang w:val="sr-Cyrl-CS"/>
              </w:rPr>
              <w:t>2.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Саветодавни рад са децом која су жртве насиља као и децом која врше насиље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континуирано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одељенски старешина</w:t>
            </w:r>
            <w:r w:rsidRPr="00057055">
              <w:rPr>
                <w:rFonts w:ascii="Times New Roman" w:hAnsi="Times New Roman"/>
                <w:sz w:val="20"/>
              </w:rPr>
              <w:t xml:space="preserve"> психолог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1</w:t>
            </w:r>
            <w:r w:rsidRPr="00057055">
              <w:rPr>
                <w:rFonts w:ascii="Times New Roman" w:hAnsi="Times New Roman"/>
                <w:sz w:val="20"/>
                <w:lang w:val="sr-Cyrl-CS"/>
              </w:rPr>
              <w:t>3.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Успостављање сарадње са релевантним установама локалне заједнице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 xml:space="preserve"> ( Полицијска станица, Центар за социјални рад, Дом здравља, Завод за јавно здравље....)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</w:rPr>
              <w:t>континуирано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 xml:space="preserve"> Тим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одељењске старешине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14.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overflowPunct/>
              <w:textAlignment w:val="auto"/>
              <w:rPr>
                <w:rFonts w:ascii="Times New Roman" w:eastAsia="Calibri" w:hAnsi="Times New Roman"/>
                <w:sz w:val="20"/>
              </w:rPr>
            </w:pPr>
            <w:r w:rsidRPr="00057055">
              <w:rPr>
                <w:rFonts w:ascii="Times New Roman" w:eastAsia="Calibri" w:hAnsi="Times New Roman"/>
                <w:sz w:val="20"/>
              </w:rPr>
              <w:t>Оснаживање ученика који су</w:t>
            </w:r>
          </w:p>
          <w:p w:rsidR="00057055" w:rsidRPr="00057055" w:rsidRDefault="00057055" w:rsidP="00057055">
            <w:pPr>
              <w:overflowPunct/>
              <w:textAlignment w:val="auto"/>
              <w:rPr>
                <w:rFonts w:ascii="Times New Roman" w:eastAsia="Calibri" w:hAnsi="Times New Roman"/>
                <w:sz w:val="20"/>
              </w:rPr>
            </w:pPr>
            <w:r w:rsidRPr="00057055">
              <w:rPr>
                <w:rFonts w:ascii="Times New Roman" w:eastAsia="Calibri" w:hAnsi="Times New Roman"/>
                <w:sz w:val="20"/>
              </w:rPr>
              <w:t>посматрачи насиља да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eastAsia="Calibri" w:hAnsi="Times New Roman"/>
                <w:sz w:val="20"/>
              </w:rPr>
              <w:t>конструктивно реагују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психолог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школски полицајац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15.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Изложба адекватних штампаних материјала о насиљу на огласној табли школе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Континуирано током године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bCs/>
                <w:sz w:val="20"/>
              </w:rPr>
              <w:t>Ученички парламент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bCs/>
                <w:sz w:val="20"/>
                <w:lang w:val="sr-Cyrl-RS"/>
              </w:rPr>
              <w:t>психолог</w:t>
            </w:r>
          </w:p>
        </w:tc>
      </w:tr>
      <w:tr w:rsidR="00057055" w:rsidRPr="00057055" w:rsidTr="005136AA">
        <w:trPr>
          <w:trHeight w:val="651"/>
        </w:trPr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16.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overflowPunct/>
              <w:textAlignment w:val="auto"/>
              <w:rPr>
                <w:rFonts w:ascii="Times New Roman" w:eastAsia="Calibri" w:hAnsi="Times New Roman"/>
                <w:sz w:val="20"/>
              </w:rPr>
            </w:pPr>
            <w:r w:rsidRPr="00057055">
              <w:rPr>
                <w:rFonts w:ascii="Times New Roman" w:eastAsia="Calibri" w:hAnsi="Times New Roman"/>
                <w:sz w:val="20"/>
              </w:rPr>
              <w:t>Школска спортска такмичења/</w:t>
            </w:r>
          </w:p>
          <w:p w:rsidR="00057055" w:rsidRPr="00057055" w:rsidRDefault="00057055" w:rsidP="00057055">
            <w:pPr>
              <w:overflowPunct/>
              <w:textAlignment w:val="auto"/>
              <w:rPr>
                <w:rFonts w:ascii="Times New Roman" w:eastAsia="Calibri" w:hAnsi="Times New Roman"/>
                <w:sz w:val="20"/>
              </w:rPr>
            </w:pPr>
            <w:r w:rsidRPr="00057055">
              <w:rPr>
                <w:rFonts w:ascii="Times New Roman" w:eastAsia="Calibri" w:hAnsi="Times New Roman"/>
                <w:sz w:val="20"/>
              </w:rPr>
              <w:t>спортски дан посвећен безбедном</w:t>
            </w:r>
          </w:p>
          <w:p w:rsidR="00057055" w:rsidRPr="00057055" w:rsidRDefault="00057055" w:rsidP="00057055">
            <w:pPr>
              <w:overflowPunct/>
              <w:textAlignment w:val="auto"/>
              <w:rPr>
                <w:rFonts w:ascii="Times New Roman" w:eastAsia="Calibri" w:hAnsi="Times New Roman"/>
                <w:sz w:val="20"/>
              </w:rPr>
            </w:pPr>
            <w:r w:rsidRPr="00057055">
              <w:rPr>
                <w:rFonts w:ascii="Times New Roman" w:eastAsia="Calibri" w:hAnsi="Times New Roman"/>
                <w:sz w:val="20"/>
              </w:rPr>
              <w:t>и сигурном школском окружењу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eastAsia="Calibri" w:hAnsi="Times New Roman"/>
                <w:sz w:val="20"/>
              </w:rPr>
              <w:t>(кошарка, фудбал, рукомет</w:t>
            </w:r>
            <w:r w:rsidRPr="00057055">
              <w:rPr>
                <w:rFonts w:ascii="Times New Roman" w:eastAsia="Calibri" w:hAnsi="Times New Roman"/>
                <w:sz w:val="20"/>
                <w:lang w:val="sr-Cyrl-RS"/>
              </w:rPr>
              <w:t>..)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А</w:t>
            </w:r>
            <w:r w:rsidRPr="00057055">
              <w:rPr>
                <w:rFonts w:ascii="Times New Roman" w:hAnsi="Times New Roman"/>
                <w:sz w:val="20"/>
              </w:rPr>
              <w:t>прил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Учени</w:t>
            </w:r>
            <w:r w:rsidRPr="00057055">
              <w:rPr>
                <w:rFonts w:ascii="Times New Roman" w:hAnsi="Times New Roman"/>
                <w:sz w:val="20"/>
              </w:rPr>
              <w:t>чки парламент</w:t>
            </w:r>
          </w:p>
        </w:tc>
      </w:tr>
      <w:tr w:rsidR="00057055" w:rsidRPr="00057055" w:rsidTr="005136AA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17.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  <w:lang w:val="ru-RU"/>
              </w:rPr>
              <w:t>Саветодавни рад са родитељима из породица са поремећеним породичним односима због насиља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К</w:t>
            </w:r>
            <w:r w:rsidRPr="00057055">
              <w:rPr>
                <w:rFonts w:ascii="Times New Roman" w:hAnsi="Times New Roman"/>
                <w:sz w:val="20"/>
              </w:rPr>
              <w:t>онтинуирано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одељенски старешина</w:t>
            </w:r>
            <w:r w:rsidRPr="00057055">
              <w:rPr>
                <w:rFonts w:ascii="Times New Roman" w:hAnsi="Times New Roman"/>
                <w:sz w:val="20"/>
              </w:rPr>
              <w:t xml:space="preserve"> психолог</w:t>
            </w:r>
          </w:p>
        </w:tc>
      </w:tr>
      <w:tr w:rsidR="00057055" w:rsidRPr="00057055" w:rsidTr="00EC6A59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lastRenderedPageBreak/>
              <w:t>18.</w:t>
            </w:r>
          </w:p>
        </w:tc>
        <w:tc>
          <w:tcPr>
            <w:tcW w:w="45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ru-RU"/>
              </w:rPr>
            </w:pPr>
            <w:r w:rsidRPr="00057055">
              <w:rPr>
                <w:rFonts w:ascii="Times New Roman" w:hAnsi="Times New Roman"/>
                <w:sz w:val="20"/>
              </w:rPr>
              <w:t>Организација трибина, акција, дебата и сл. на тему превенције насиља и промоцију здравих стилова живота, као и обелеле</w:t>
            </w:r>
            <w:r w:rsidRPr="00057055">
              <w:rPr>
                <w:rFonts w:ascii="Times New Roman" w:hAnsi="Times New Roman"/>
                <w:sz w:val="20"/>
                <w:lang w:val="sr-Cyrl-RS"/>
              </w:rPr>
              <w:t>жавање</w:t>
            </w:r>
            <w:r w:rsidRPr="00057055">
              <w:rPr>
                <w:rFonts w:ascii="Times New Roman" w:hAnsi="Times New Roman"/>
                <w:sz w:val="20"/>
              </w:rPr>
              <w:t xml:space="preserve"> значајних датум</w:t>
            </w:r>
          </w:p>
        </w:tc>
        <w:tc>
          <w:tcPr>
            <w:tcW w:w="1683" w:type="dxa"/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Психолог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Одељенске старешине</w:t>
            </w:r>
          </w:p>
          <w:p w:rsidR="00057055" w:rsidRPr="00057055" w:rsidRDefault="00057055" w:rsidP="00057055">
            <w:pPr>
              <w:rPr>
                <w:rFonts w:ascii="Times New Roman" w:hAnsi="Times New Roman"/>
                <w:sz w:val="20"/>
                <w:lang w:val="sr-Cyrl-RS"/>
              </w:rPr>
            </w:pPr>
            <w:r w:rsidRPr="00057055">
              <w:rPr>
                <w:rFonts w:ascii="Times New Roman" w:hAnsi="Times New Roman"/>
                <w:sz w:val="20"/>
                <w:lang w:val="sr-Cyrl-RS"/>
              </w:rPr>
              <w:t>Ученички парламент</w:t>
            </w:r>
          </w:p>
        </w:tc>
      </w:tr>
      <w:tr w:rsidR="00EC6A59" w:rsidRPr="00057055" w:rsidTr="00EC6A59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EC6A59" w:rsidRPr="00EC6A59" w:rsidRDefault="00EC6A59" w:rsidP="00D7774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>19.</w:t>
            </w:r>
          </w:p>
        </w:tc>
        <w:tc>
          <w:tcPr>
            <w:tcW w:w="4583" w:type="dxa"/>
            <w:vAlign w:val="center"/>
          </w:tcPr>
          <w:p w:rsidR="00EC6A59" w:rsidRPr="00EC6A59" w:rsidRDefault="00EC6A59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 xml:space="preserve">Обележавање Светског дана социјалне правде </w:t>
            </w:r>
          </w:p>
        </w:tc>
        <w:tc>
          <w:tcPr>
            <w:tcW w:w="1683" w:type="dxa"/>
            <w:vAlign w:val="center"/>
          </w:tcPr>
          <w:p w:rsidR="00EC6A59" w:rsidRPr="00EC6A59" w:rsidRDefault="00EC6A59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>20.фебруар</w:t>
            </w: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EC6A59" w:rsidRPr="00EC6A59" w:rsidRDefault="00EC6A59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>Ученички парламент</w:t>
            </w:r>
          </w:p>
          <w:p w:rsidR="00EC6A59" w:rsidRPr="00EC6A59" w:rsidRDefault="00EC6A59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>Илија Најдановић</w:t>
            </w:r>
          </w:p>
        </w:tc>
      </w:tr>
      <w:tr w:rsidR="00EF6094" w:rsidRPr="00057055" w:rsidTr="00EC6A59">
        <w:tc>
          <w:tcPr>
            <w:tcW w:w="737" w:type="dxa"/>
            <w:tcBorders>
              <w:left w:val="double" w:sz="6" w:space="0" w:color="000000"/>
            </w:tcBorders>
            <w:vAlign w:val="center"/>
          </w:tcPr>
          <w:p w:rsidR="00EF6094" w:rsidRPr="00EF6094" w:rsidRDefault="00EF6094" w:rsidP="00D7774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EF6094">
              <w:rPr>
                <w:rFonts w:ascii="Times New Roman" w:hAnsi="Times New Roman"/>
                <w:sz w:val="20"/>
                <w:lang w:val="sr-Cyrl-RS"/>
              </w:rPr>
              <w:t>20.</w:t>
            </w:r>
          </w:p>
        </w:tc>
        <w:tc>
          <w:tcPr>
            <w:tcW w:w="4583" w:type="dxa"/>
            <w:vAlign w:val="center"/>
          </w:tcPr>
          <w:p w:rsidR="00EF6094" w:rsidRPr="00EF6094" w:rsidRDefault="00EF6094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F6094">
              <w:rPr>
                <w:rFonts w:ascii="Times New Roman" w:hAnsi="Times New Roman"/>
                <w:sz w:val="20"/>
                <w:lang w:val="sr-Cyrl-RS"/>
              </w:rPr>
              <w:t>Обележавање Међународног дана мира</w:t>
            </w:r>
          </w:p>
        </w:tc>
        <w:tc>
          <w:tcPr>
            <w:tcW w:w="1683" w:type="dxa"/>
            <w:vAlign w:val="center"/>
          </w:tcPr>
          <w:p w:rsidR="00EF6094" w:rsidRPr="00EF6094" w:rsidRDefault="00EF6094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F6094">
              <w:rPr>
                <w:rFonts w:ascii="Times New Roman" w:hAnsi="Times New Roman"/>
                <w:sz w:val="20"/>
                <w:lang w:val="sr-Cyrl-RS"/>
              </w:rPr>
              <w:t>21.септембар</w:t>
            </w:r>
          </w:p>
          <w:p w:rsidR="00EF6094" w:rsidRPr="00EF6094" w:rsidRDefault="00EF6094" w:rsidP="00D7774D">
            <w:pPr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2573" w:type="dxa"/>
            <w:tcBorders>
              <w:right w:val="double" w:sz="6" w:space="0" w:color="000000"/>
            </w:tcBorders>
            <w:vAlign w:val="center"/>
          </w:tcPr>
          <w:p w:rsidR="00EF6094" w:rsidRPr="00EF6094" w:rsidRDefault="00EF6094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F6094">
              <w:rPr>
                <w:rFonts w:ascii="Times New Roman" w:hAnsi="Times New Roman"/>
                <w:sz w:val="20"/>
                <w:lang w:val="sr-Cyrl-RS"/>
              </w:rPr>
              <w:t>Ученички парламент</w:t>
            </w:r>
          </w:p>
          <w:p w:rsidR="00EF6094" w:rsidRPr="00EF6094" w:rsidRDefault="00EF6094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F6094">
              <w:rPr>
                <w:rFonts w:ascii="Times New Roman" w:hAnsi="Times New Roman"/>
                <w:sz w:val="20"/>
                <w:lang w:val="sr-Cyrl-RS"/>
              </w:rPr>
              <w:t>Илија Најдановић</w:t>
            </w:r>
          </w:p>
        </w:tc>
      </w:tr>
      <w:tr w:rsidR="00EF6094" w:rsidRPr="00057055" w:rsidTr="005136AA">
        <w:tc>
          <w:tcPr>
            <w:tcW w:w="737" w:type="dxa"/>
            <w:tcBorders>
              <w:left w:val="double" w:sz="6" w:space="0" w:color="000000"/>
              <w:bottom w:val="double" w:sz="6" w:space="0" w:color="000000"/>
            </w:tcBorders>
            <w:vAlign w:val="center"/>
          </w:tcPr>
          <w:p w:rsidR="00EF6094" w:rsidRPr="00EC6A59" w:rsidRDefault="00EF6094" w:rsidP="00D7774D">
            <w:pPr>
              <w:jc w:val="center"/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>21.</w:t>
            </w:r>
          </w:p>
        </w:tc>
        <w:tc>
          <w:tcPr>
            <w:tcW w:w="4583" w:type="dxa"/>
            <w:tcBorders>
              <w:bottom w:val="double" w:sz="6" w:space="0" w:color="000000"/>
            </w:tcBorders>
            <w:vAlign w:val="center"/>
          </w:tcPr>
          <w:p w:rsidR="00EF6094" w:rsidRPr="00EC6A59" w:rsidRDefault="00EF6094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>Организација предавања (трибине) о безбедности на интернету</w:t>
            </w:r>
          </w:p>
        </w:tc>
        <w:tc>
          <w:tcPr>
            <w:tcW w:w="1683" w:type="dxa"/>
            <w:tcBorders>
              <w:bottom w:val="double" w:sz="6" w:space="0" w:color="000000"/>
            </w:tcBorders>
            <w:vAlign w:val="center"/>
          </w:tcPr>
          <w:p w:rsidR="00EF6094" w:rsidRPr="00EC6A59" w:rsidRDefault="00EF6094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>април</w:t>
            </w:r>
          </w:p>
        </w:tc>
        <w:tc>
          <w:tcPr>
            <w:tcW w:w="2573" w:type="dxa"/>
            <w:tcBorders>
              <w:bottom w:val="double" w:sz="6" w:space="0" w:color="000000"/>
              <w:right w:val="double" w:sz="6" w:space="0" w:color="000000"/>
            </w:tcBorders>
            <w:vAlign w:val="center"/>
          </w:tcPr>
          <w:p w:rsidR="00EF6094" w:rsidRPr="00EC6A59" w:rsidRDefault="00EF6094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>Директор</w:t>
            </w:r>
          </w:p>
          <w:p w:rsidR="00EF6094" w:rsidRPr="00EC6A59" w:rsidRDefault="00EF6094" w:rsidP="00D7774D">
            <w:pPr>
              <w:rPr>
                <w:rFonts w:ascii="Times New Roman" w:hAnsi="Times New Roman"/>
                <w:sz w:val="20"/>
                <w:lang w:val="sr-Cyrl-RS"/>
              </w:rPr>
            </w:pPr>
            <w:r w:rsidRPr="00EC6A59">
              <w:rPr>
                <w:rFonts w:ascii="Times New Roman" w:hAnsi="Times New Roman"/>
                <w:sz w:val="20"/>
                <w:lang w:val="sr-Cyrl-RS"/>
              </w:rPr>
              <w:t>Психолог, Тим</w:t>
            </w:r>
          </w:p>
        </w:tc>
      </w:tr>
    </w:tbl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План интервенције се спроводи обављањем јасно дефинисаних задатака и активности у оквиру школе.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 w:val="28"/>
          <w:szCs w:val="28"/>
          <w:lang w:val="sr-Cyrl-RS"/>
        </w:rPr>
      </w:pPr>
      <w:r w:rsidRPr="00057055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РЕДОСЛЕД ПОСТУПАЊА У ИНТЕРВЕНЦИЈИ: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1. Проверавање сумње или откривање </w:t>
      </w: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насиља, злостављањ и занемаривања</w:t>
      </w:r>
      <w:r w:rsidRPr="00057055">
        <w:rPr>
          <w:rFonts w:ascii="Times New Roman" w:eastAsia="Calibri" w:hAnsi="Times New Roman"/>
          <w:color w:val="000000"/>
          <w:szCs w:val="24"/>
        </w:rPr>
        <w:t xml:space="preserve">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2. Заустављање и смиривање учесника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3. Обавештавање родитеља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4. Консултације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5. Мере и активности – план заштите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6. Праћење ефеката предузетих мера и активност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</w:p>
    <w:p w:rsid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bCs/>
          <w:color w:val="000000"/>
          <w:sz w:val="28"/>
          <w:szCs w:val="28"/>
          <w:lang w:val="sr-Cyrl-RS"/>
        </w:rPr>
      </w:pP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УЛОГЕ И ОДГОВОРНОСТИ </w:t>
      </w:r>
      <w:r w:rsidRPr="00057055">
        <w:rPr>
          <w:rFonts w:ascii="Times New Roman" w:eastAsia="Calibri" w:hAnsi="Times New Roman"/>
          <w:b/>
          <w:i/>
          <w:iCs/>
          <w:color w:val="000000"/>
          <w:szCs w:val="24"/>
        </w:rPr>
        <w:t xml:space="preserve">ко шта ради када постоји сумња на насиље или се насиље догоди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b/>
          <w:color w:val="000000"/>
          <w:szCs w:val="24"/>
        </w:rPr>
        <w:t xml:space="preserve">ДЕЖУРНИ НАСТАВНИК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color w:val="000000"/>
          <w:sz w:val="23"/>
          <w:szCs w:val="23"/>
          <w:lang w:val="sr-Cyrl-RS"/>
        </w:rPr>
      </w:pPr>
    </w:p>
    <w:p w:rsidR="00057055" w:rsidRPr="00057055" w:rsidRDefault="00057055" w:rsidP="00320D95">
      <w:pPr>
        <w:numPr>
          <w:ilvl w:val="0"/>
          <w:numId w:val="117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дежура у складу са распоредом </w:t>
      </w:r>
    </w:p>
    <w:p w:rsidR="00057055" w:rsidRPr="00057055" w:rsidRDefault="00057055" w:rsidP="00320D95">
      <w:pPr>
        <w:numPr>
          <w:ilvl w:val="0"/>
          <w:numId w:val="117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уочава и пријављује случај </w:t>
      </w:r>
    </w:p>
    <w:p w:rsidR="00057055" w:rsidRPr="00057055" w:rsidRDefault="00057055" w:rsidP="00320D95">
      <w:pPr>
        <w:numPr>
          <w:ilvl w:val="0"/>
          <w:numId w:val="117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>покреће процес заштите детета (реагује одмах у случају насилног понашања, користећи неку од стратегија )</w:t>
      </w:r>
    </w:p>
    <w:p w:rsidR="00057055" w:rsidRPr="00057055" w:rsidRDefault="00057055" w:rsidP="00320D95">
      <w:pPr>
        <w:numPr>
          <w:ilvl w:val="0"/>
          <w:numId w:val="117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обавештава одељењског старешину о случају </w:t>
      </w:r>
    </w:p>
    <w:p w:rsidR="00057055" w:rsidRPr="00057055" w:rsidRDefault="00057055" w:rsidP="00320D95">
      <w:pPr>
        <w:numPr>
          <w:ilvl w:val="0"/>
          <w:numId w:val="117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евидентира случај </w:t>
      </w: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у књизи дежурства</w:t>
      </w:r>
    </w:p>
    <w:p w:rsidR="00057055" w:rsidRPr="00057055" w:rsidRDefault="00057055" w:rsidP="00320D95">
      <w:pPr>
        <w:numPr>
          <w:ilvl w:val="0"/>
          <w:numId w:val="117"/>
        </w:num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сарађује са Тимом за заштиту  </w:t>
      </w: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од дискриминације, насиља, злостављања и занемаривања</w:t>
      </w:r>
      <w:r w:rsidRPr="00057055">
        <w:rPr>
          <w:rFonts w:ascii="Times New Roman" w:eastAsia="Calibri" w:hAnsi="Times New Roman"/>
          <w:color w:val="000000"/>
          <w:szCs w:val="24"/>
          <w:lang w:val="sr-Latn-RS"/>
        </w:rPr>
        <w:t>;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b/>
          <w:color w:val="000000"/>
          <w:szCs w:val="24"/>
        </w:rPr>
        <w:t xml:space="preserve">ОДЕЉЕЊСКИ СТАРЕШИНА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 w:val="23"/>
          <w:szCs w:val="23"/>
          <w:lang w:val="sr-Cyrl-RS"/>
        </w:rPr>
      </w:pPr>
    </w:p>
    <w:p w:rsidR="00057055" w:rsidRPr="00057055" w:rsidRDefault="00057055" w:rsidP="00320D95">
      <w:pPr>
        <w:numPr>
          <w:ilvl w:val="0"/>
          <w:numId w:val="119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>уочава случајеве насилног понашања и реагује одмах</w:t>
      </w:r>
    </w:p>
    <w:p w:rsidR="00057055" w:rsidRPr="00057055" w:rsidRDefault="00057055" w:rsidP="00320D95">
      <w:pPr>
        <w:numPr>
          <w:ilvl w:val="0"/>
          <w:numId w:val="119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учествује у процесу заштите деце </w:t>
      </w:r>
    </w:p>
    <w:p w:rsidR="00057055" w:rsidRPr="00057055" w:rsidRDefault="00057055" w:rsidP="00320D95">
      <w:pPr>
        <w:numPr>
          <w:ilvl w:val="0"/>
          <w:numId w:val="119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разговара са учесницима насиља </w:t>
      </w:r>
    </w:p>
    <w:p w:rsidR="00057055" w:rsidRPr="00057055" w:rsidRDefault="00057055" w:rsidP="00320D95">
      <w:pPr>
        <w:numPr>
          <w:ilvl w:val="0"/>
          <w:numId w:val="119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информише родитеље и сарађује са њима </w:t>
      </w:r>
    </w:p>
    <w:p w:rsidR="00057055" w:rsidRPr="00057055" w:rsidRDefault="00057055" w:rsidP="00320D95">
      <w:pPr>
        <w:numPr>
          <w:ilvl w:val="0"/>
          <w:numId w:val="119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по потреби, сарађује са Тимом за заштиту </w:t>
      </w: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од дискриминације, насиља, злостављања и занемаривања</w:t>
      </w:r>
      <w:r w:rsidRPr="00057055">
        <w:rPr>
          <w:rFonts w:ascii="Times New Roman" w:eastAsia="Calibri" w:hAnsi="Times New Roman"/>
          <w:color w:val="000000"/>
          <w:szCs w:val="24"/>
        </w:rPr>
        <w:t xml:space="preserve"> </w:t>
      </w:r>
    </w:p>
    <w:p w:rsidR="00057055" w:rsidRPr="00057055" w:rsidRDefault="00057055" w:rsidP="00320D95">
      <w:pPr>
        <w:numPr>
          <w:ilvl w:val="0"/>
          <w:numId w:val="119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>бележи насиље на првом нивоу</w:t>
      </w:r>
    </w:p>
    <w:p w:rsidR="00057055" w:rsidRPr="00057055" w:rsidRDefault="00057055" w:rsidP="00320D95">
      <w:pPr>
        <w:numPr>
          <w:ilvl w:val="0"/>
          <w:numId w:val="118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прати и процењује делотворност предузетих мера и активности и евидентира у педагошкој документацији</w:t>
      </w:r>
    </w:p>
    <w:p w:rsidR="00057055" w:rsidRPr="009B0C64" w:rsidRDefault="00057055" w:rsidP="00320D95">
      <w:pPr>
        <w:numPr>
          <w:ilvl w:val="0"/>
          <w:numId w:val="118"/>
        </w:numPr>
        <w:overflowPunct/>
        <w:textAlignment w:val="auto"/>
        <w:rPr>
          <w:rFonts w:ascii="Times New Roman" w:eastAsia="Calibri" w:hAnsi="Times New Roman"/>
          <w:color w:val="000000"/>
          <w:sz w:val="22"/>
          <w:szCs w:val="22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>по потреби, комуницира са релевантним установама</w:t>
      </w:r>
      <w:r w:rsidRPr="00057055">
        <w:rPr>
          <w:rFonts w:ascii="Times New Roman" w:eastAsia="Calibri" w:hAnsi="Times New Roman"/>
          <w:color w:val="000000"/>
          <w:sz w:val="22"/>
          <w:szCs w:val="22"/>
        </w:rPr>
        <w:t xml:space="preserve">.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 w:val="22"/>
          <w:szCs w:val="22"/>
          <w:lang w:val="sr-Cyrl-RS"/>
        </w:rPr>
      </w:pP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b/>
          <w:color w:val="000000"/>
          <w:szCs w:val="24"/>
        </w:rPr>
        <w:lastRenderedPageBreak/>
        <w:t>ТИМ, ПСИХОЛОГ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 w:val="23"/>
          <w:szCs w:val="23"/>
        </w:rPr>
      </w:pPr>
      <w:r w:rsidRPr="00057055">
        <w:rPr>
          <w:rFonts w:ascii="Times New Roman" w:eastAsia="Calibri" w:hAnsi="Times New Roman"/>
          <w:color w:val="000000"/>
          <w:sz w:val="23"/>
          <w:szCs w:val="23"/>
        </w:rPr>
        <w:t xml:space="preserve"> </w:t>
      </w:r>
    </w:p>
    <w:p w:rsidR="00057055" w:rsidRPr="00057055" w:rsidRDefault="00057055" w:rsidP="00320D95">
      <w:pPr>
        <w:numPr>
          <w:ilvl w:val="0"/>
          <w:numId w:val="120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уочава случајеве насилног понашања </w:t>
      </w:r>
    </w:p>
    <w:p w:rsidR="00057055" w:rsidRPr="00057055" w:rsidRDefault="00057055" w:rsidP="00320D95">
      <w:pPr>
        <w:numPr>
          <w:ilvl w:val="0"/>
          <w:numId w:val="120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>покреће процес заштите детета, реагује одмах</w:t>
      </w:r>
    </w:p>
    <w:p w:rsidR="00057055" w:rsidRPr="00057055" w:rsidRDefault="00057055" w:rsidP="00320D95">
      <w:pPr>
        <w:numPr>
          <w:ilvl w:val="0"/>
          <w:numId w:val="120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обавештава одељењског старешину и сарађује са њим </w:t>
      </w:r>
    </w:p>
    <w:p w:rsidR="00057055" w:rsidRPr="00057055" w:rsidRDefault="00057055" w:rsidP="00320D95">
      <w:pPr>
        <w:numPr>
          <w:ilvl w:val="0"/>
          <w:numId w:val="121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по потреби, разговара са родитељима </w:t>
      </w:r>
    </w:p>
    <w:p w:rsidR="00057055" w:rsidRPr="00057055" w:rsidRDefault="00057055" w:rsidP="00320D95">
      <w:pPr>
        <w:numPr>
          <w:ilvl w:val="0"/>
          <w:numId w:val="121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пружа помоћ и подршку ученицима, наставницима</w:t>
      </w:r>
    </w:p>
    <w:p w:rsidR="00057055" w:rsidRPr="00057055" w:rsidRDefault="00057055" w:rsidP="00320D95">
      <w:pPr>
        <w:numPr>
          <w:ilvl w:val="0"/>
          <w:numId w:val="121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разматра случајeве насиља на2. и 3. нив</w:t>
      </w: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оу</w:t>
      </w:r>
      <w:r w:rsidRPr="00057055">
        <w:rPr>
          <w:rFonts w:ascii="Times New Roman" w:eastAsia="Calibri" w:hAnsi="Times New Roman"/>
          <w:color w:val="000000"/>
          <w:szCs w:val="24"/>
        </w:rPr>
        <w:t xml:space="preserve">  </w:t>
      </w:r>
    </w:p>
    <w:p w:rsidR="00057055" w:rsidRPr="00057055" w:rsidRDefault="00057055" w:rsidP="00320D95">
      <w:pPr>
        <w:numPr>
          <w:ilvl w:val="0"/>
          <w:numId w:val="121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обавља консултације, предлаже</w:t>
      </w: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 xml:space="preserve"> план </w:t>
      </w:r>
      <w:r w:rsidRPr="00057055">
        <w:rPr>
          <w:rFonts w:ascii="Times New Roman" w:eastAsia="Calibri" w:hAnsi="Times New Roman"/>
          <w:color w:val="000000"/>
          <w:szCs w:val="24"/>
        </w:rPr>
        <w:t xml:space="preserve"> заштит</w:t>
      </w: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е</w:t>
      </w:r>
      <w:r w:rsidRPr="00057055">
        <w:rPr>
          <w:rFonts w:ascii="Times New Roman" w:eastAsia="Calibri" w:hAnsi="Times New Roman"/>
          <w:color w:val="000000"/>
          <w:szCs w:val="24"/>
        </w:rPr>
        <w:t xml:space="preserve"> , прати ефекте предизетих мера</w:t>
      </w:r>
    </w:p>
    <w:p w:rsidR="00057055" w:rsidRPr="00057055" w:rsidRDefault="00057055" w:rsidP="00320D95">
      <w:pPr>
        <w:numPr>
          <w:ilvl w:val="0"/>
          <w:numId w:val="121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по потреби, сарађује са другим установама</w:t>
      </w:r>
    </w:p>
    <w:p w:rsidR="00057055" w:rsidRPr="00057055" w:rsidRDefault="00057055" w:rsidP="00320D95">
      <w:pPr>
        <w:numPr>
          <w:ilvl w:val="0"/>
          <w:numId w:val="121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психолог прикупља информације о насиљу, злостављању и занемаривању</w:t>
      </w:r>
      <w:r w:rsidRPr="00057055">
        <w:rPr>
          <w:rFonts w:ascii="Times New Roman" w:eastAsia="Calibri" w:hAnsi="Times New Roman"/>
          <w:color w:val="000000"/>
          <w:szCs w:val="24"/>
        </w:rPr>
        <w:t xml:space="preserve"> </w:t>
      </w:r>
    </w:p>
    <w:p w:rsidR="00057055" w:rsidRPr="00057055" w:rsidRDefault="00057055" w:rsidP="00320D95">
      <w:pPr>
        <w:numPr>
          <w:ilvl w:val="0"/>
          <w:numId w:val="121"/>
        </w:num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евидентира случај </w:t>
      </w:r>
    </w:p>
    <w:p w:rsidR="00057055" w:rsidRPr="00057055" w:rsidRDefault="00057055" w:rsidP="00320D95">
      <w:pPr>
        <w:numPr>
          <w:ilvl w:val="0"/>
          <w:numId w:val="121"/>
        </w:num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у колико постоји потреба, представник Тима се укључује у израду ИОПа , ради планирања активности у вези са заштитом од насиља</w:t>
      </w:r>
    </w:p>
    <w:p w:rsidR="00057055" w:rsidRPr="00057055" w:rsidRDefault="00057055" w:rsidP="00057055">
      <w:pPr>
        <w:overflowPunct/>
        <w:ind w:left="360"/>
        <w:textAlignment w:val="auto"/>
        <w:rPr>
          <w:rFonts w:ascii="Times New Roman" w:eastAsia="Calibri" w:hAnsi="Times New Roman"/>
          <w:b/>
          <w:color w:val="000000"/>
          <w:szCs w:val="24"/>
          <w:lang w:val="sr-Cyrl-RS"/>
        </w:rPr>
      </w:pPr>
    </w:p>
    <w:p w:rsidR="00057055" w:rsidRPr="00057055" w:rsidRDefault="00057055" w:rsidP="00057055">
      <w:pPr>
        <w:overflowPunct/>
        <w:ind w:left="360"/>
        <w:textAlignment w:val="auto"/>
        <w:rPr>
          <w:rFonts w:ascii="Times New Roman" w:eastAsia="Calibri" w:hAnsi="Times New Roman"/>
          <w:b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b/>
          <w:color w:val="000000"/>
          <w:szCs w:val="24"/>
          <w:lang w:val="sr-Cyrl-RS"/>
        </w:rPr>
        <w:t>СЕКРЕТАР</w:t>
      </w:r>
    </w:p>
    <w:p w:rsidR="00057055" w:rsidRPr="00057055" w:rsidRDefault="00057055" w:rsidP="00057055">
      <w:pPr>
        <w:overflowPunct/>
        <w:ind w:left="360"/>
        <w:textAlignment w:val="auto"/>
        <w:rPr>
          <w:rFonts w:ascii="Times New Roman" w:eastAsia="Calibri" w:hAnsi="Times New Roman"/>
          <w:b/>
          <w:color w:val="000000"/>
          <w:szCs w:val="24"/>
          <w:lang w:val="sr-Cyrl-RS"/>
        </w:rPr>
      </w:pPr>
    </w:p>
    <w:p w:rsidR="00057055" w:rsidRPr="00057055" w:rsidRDefault="00057055" w:rsidP="00320D95">
      <w:pPr>
        <w:numPr>
          <w:ilvl w:val="0"/>
          <w:numId w:val="125"/>
        </w:numPr>
        <w:overflowPunct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 xml:space="preserve">присуствује састаннцима Тима </w:t>
      </w:r>
    </w:p>
    <w:p w:rsidR="00057055" w:rsidRPr="00057055" w:rsidRDefault="00057055" w:rsidP="00320D95">
      <w:pPr>
        <w:numPr>
          <w:ilvl w:val="0"/>
          <w:numId w:val="125"/>
        </w:numPr>
        <w:overflowPunct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учествује у разврставању нивоа насиља</w:t>
      </w:r>
    </w:p>
    <w:p w:rsidR="00057055" w:rsidRPr="00057055" w:rsidRDefault="00057055" w:rsidP="00320D95">
      <w:pPr>
        <w:numPr>
          <w:ilvl w:val="0"/>
          <w:numId w:val="125"/>
        </w:numPr>
        <w:overflowPunct/>
        <w:ind w:left="360"/>
        <w:textAlignment w:val="auto"/>
        <w:rPr>
          <w:rFonts w:ascii="Times New Roman" w:eastAsia="Calibri" w:hAnsi="Times New Roman"/>
          <w:b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 xml:space="preserve">учествује у изради плана заштите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 w:val="22"/>
          <w:szCs w:val="22"/>
        </w:rPr>
      </w:pP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color w:val="000000"/>
          <w:sz w:val="23"/>
          <w:szCs w:val="23"/>
          <w:lang w:val="sr-Cyrl-RS"/>
        </w:rPr>
      </w:pPr>
      <w:r w:rsidRPr="00057055">
        <w:rPr>
          <w:rFonts w:ascii="Times New Roman" w:eastAsia="Calibri" w:hAnsi="Times New Roman"/>
          <w:b/>
          <w:color w:val="000000"/>
          <w:sz w:val="23"/>
          <w:szCs w:val="23"/>
        </w:rPr>
        <w:t xml:space="preserve">ПОМОЋНО-ТЕХНИЧКО ОСОБЉЕ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color w:val="000000"/>
          <w:sz w:val="23"/>
          <w:szCs w:val="23"/>
          <w:lang w:val="sr-Cyrl-RS"/>
        </w:rPr>
      </w:pPr>
    </w:p>
    <w:p w:rsidR="00057055" w:rsidRPr="00057055" w:rsidRDefault="00057055" w:rsidP="00320D95">
      <w:pPr>
        <w:numPr>
          <w:ilvl w:val="0"/>
          <w:numId w:val="122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 w:val="22"/>
          <w:szCs w:val="22"/>
        </w:rPr>
        <w:t xml:space="preserve"> </w:t>
      </w:r>
      <w:r w:rsidRPr="00057055">
        <w:rPr>
          <w:rFonts w:ascii="Times New Roman" w:eastAsia="Calibri" w:hAnsi="Times New Roman"/>
          <w:color w:val="000000"/>
          <w:szCs w:val="24"/>
        </w:rPr>
        <w:t>дежура по распореду</w:t>
      </w:r>
    </w:p>
    <w:p w:rsidR="00057055" w:rsidRPr="00057055" w:rsidRDefault="00057055" w:rsidP="00320D95">
      <w:pPr>
        <w:numPr>
          <w:ilvl w:val="0"/>
          <w:numId w:val="122"/>
        </w:numPr>
        <w:overflowPunct/>
        <w:spacing w:after="3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прекида насиље </w:t>
      </w:r>
    </w:p>
    <w:p w:rsidR="00057055" w:rsidRPr="00057055" w:rsidRDefault="00057055" w:rsidP="00320D95">
      <w:pPr>
        <w:numPr>
          <w:ilvl w:val="0"/>
          <w:numId w:val="122"/>
        </w:num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 xml:space="preserve"> уочава и пријављује случајеве насилног понашања. 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color w:val="000000"/>
          <w:szCs w:val="24"/>
        </w:rPr>
      </w:pP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b/>
          <w:color w:val="000000"/>
          <w:sz w:val="23"/>
          <w:szCs w:val="23"/>
          <w:lang w:val="sr-Cyrl-RS"/>
        </w:rPr>
      </w:pPr>
      <w:r w:rsidRPr="00057055">
        <w:rPr>
          <w:rFonts w:ascii="Times New Roman" w:eastAsia="Calibri" w:hAnsi="Times New Roman"/>
          <w:b/>
          <w:color w:val="000000"/>
          <w:sz w:val="23"/>
          <w:szCs w:val="23"/>
        </w:rPr>
        <w:t>УЧЕНИЦИ</w:t>
      </w:r>
    </w:p>
    <w:p w:rsidR="00057055" w:rsidRPr="00057055" w:rsidRDefault="00057055" w:rsidP="00057055">
      <w:pPr>
        <w:overflowPunct/>
        <w:textAlignment w:val="auto"/>
        <w:rPr>
          <w:rFonts w:ascii="Times New Roman" w:eastAsia="Calibri" w:hAnsi="Times New Roman"/>
          <w:color w:val="000000"/>
          <w:sz w:val="23"/>
          <w:szCs w:val="23"/>
          <w:lang w:val="sr-Cyrl-RS"/>
        </w:rPr>
      </w:pPr>
    </w:p>
    <w:p w:rsidR="00057055" w:rsidRPr="00057055" w:rsidRDefault="00057055" w:rsidP="00320D95">
      <w:pPr>
        <w:numPr>
          <w:ilvl w:val="0"/>
          <w:numId w:val="123"/>
        </w:numPr>
        <w:overflowPunct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>уочавају случајеве насилног понашања</w:t>
      </w:r>
    </w:p>
    <w:p w:rsidR="00057055" w:rsidRPr="00057055" w:rsidRDefault="00057055" w:rsidP="00320D95">
      <w:pPr>
        <w:numPr>
          <w:ilvl w:val="0"/>
          <w:numId w:val="123"/>
        </w:numPr>
        <w:overflowPunct/>
        <w:spacing w:after="98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>траже помоћ одраслих</w:t>
      </w:r>
    </w:p>
    <w:p w:rsidR="00057055" w:rsidRPr="00057055" w:rsidRDefault="00057055" w:rsidP="00320D95">
      <w:pPr>
        <w:numPr>
          <w:ilvl w:val="0"/>
          <w:numId w:val="123"/>
        </w:numPr>
        <w:overflowPunct/>
        <w:spacing w:after="98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</w:rPr>
        <w:t>пријављују одељењском старешини</w:t>
      </w:r>
    </w:p>
    <w:p w:rsidR="00057055" w:rsidRPr="00057055" w:rsidRDefault="00057055" w:rsidP="00320D95">
      <w:pPr>
        <w:numPr>
          <w:ilvl w:val="0"/>
          <w:numId w:val="123"/>
        </w:numPr>
        <w:overflowPunct/>
        <w:spacing w:after="98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>за теже случајеве консултују чланове школског Тима</w:t>
      </w: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 xml:space="preserve"> и вршњачког Тима</w:t>
      </w:r>
      <w:r w:rsidRPr="00057055">
        <w:rPr>
          <w:rFonts w:ascii="Times New Roman" w:eastAsia="Calibri" w:hAnsi="Times New Roman"/>
          <w:color w:val="000000"/>
          <w:szCs w:val="24"/>
        </w:rPr>
        <w:t xml:space="preserve"> </w:t>
      </w:r>
    </w:p>
    <w:p w:rsidR="00057055" w:rsidRPr="00057055" w:rsidRDefault="00057055" w:rsidP="00320D95">
      <w:pPr>
        <w:numPr>
          <w:ilvl w:val="0"/>
          <w:numId w:val="123"/>
        </w:numPr>
        <w:overflowPunct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</w:rPr>
        <w:t>учествују у мерама заштите</w:t>
      </w:r>
    </w:p>
    <w:p w:rsidR="00057055" w:rsidRPr="00057055" w:rsidRDefault="00057055" w:rsidP="00057055">
      <w:pPr>
        <w:overflowPunct/>
        <w:ind w:left="765"/>
        <w:textAlignment w:val="auto"/>
        <w:rPr>
          <w:rFonts w:ascii="Times New Roman" w:eastAsia="Calibri" w:hAnsi="Times New Roman"/>
          <w:color w:val="000000"/>
          <w:szCs w:val="24"/>
        </w:rPr>
      </w:pPr>
    </w:p>
    <w:p w:rsidR="00057055" w:rsidRPr="00057055" w:rsidRDefault="00057055" w:rsidP="00057055">
      <w:pPr>
        <w:overflowPunct/>
        <w:ind w:left="765"/>
        <w:textAlignment w:val="auto"/>
        <w:rPr>
          <w:rFonts w:ascii="Times New Roman" w:eastAsia="Calibri" w:hAnsi="Times New Roman"/>
          <w:b/>
          <w:color w:val="000000"/>
          <w:sz w:val="22"/>
          <w:szCs w:val="22"/>
          <w:lang w:val="sr-Cyrl-RS"/>
        </w:rPr>
      </w:pPr>
      <w:r w:rsidRPr="00057055">
        <w:rPr>
          <w:rFonts w:ascii="Times New Roman" w:eastAsia="Calibri" w:hAnsi="Times New Roman"/>
          <w:b/>
          <w:color w:val="000000"/>
          <w:sz w:val="22"/>
          <w:szCs w:val="22"/>
          <w:lang w:val="sr-Cyrl-RS"/>
        </w:rPr>
        <w:t>ДИРЕКТОР ШКОЛЕ</w:t>
      </w:r>
    </w:p>
    <w:p w:rsidR="00057055" w:rsidRPr="00057055" w:rsidRDefault="00057055" w:rsidP="00057055">
      <w:pPr>
        <w:overflowPunct/>
        <w:ind w:left="765"/>
        <w:textAlignment w:val="auto"/>
        <w:rPr>
          <w:rFonts w:ascii="Times New Roman" w:eastAsia="Calibri" w:hAnsi="Times New Roman"/>
          <w:b/>
          <w:color w:val="000000"/>
          <w:sz w:val="22"/>
          <w:szCs w:val="22"/>
          <w:lang w:val="sr-Cyrl-RS"/>
        </w:rPr>
      </w:pPr>
    </w:p>
    <w:p w:rsidR="00057055" w:rsidRPr="00057055" w:rsidRDefault="00057055" w:rsidP="00320D95">
      <w:pPr>
        <w:numPr>
          <w:ilvl w:val="0"/>
          <w:numId w:val="124"/>
        </w:numPr>
        <w:overflowPunct/>
        <w:ind w:left="680"/>
        <w:jc w:val="both"/>
        <w:textAlignment w:val="auto"/>
        <w:rPr>
          <w:rFonts w:ascii="Times New Roman" w:eastAsia="Calibri" w:hAnsi="Times New Roman"/>
          <w:color w:val="000000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за трећи ниво насиља подноси пријаву надлежним органима, организацијама и службама и обавештава Министарство, односно надлежну школску управу у року од 24 сата</w:t>
      </w:r>
    </w:p>
    <w:p w:rsidR="00057055" w:rsidRPr="00057055" w:rsidRDefault="00057055" w:rsidP="00320D95">
      <w:pPr>
        <w:numPr>
          <w:ilvl w:val="0"/>
          <w:numId w:val="124"/>
        </w:numPr>
        <w:overflowPunct/>
        <w:ind w:left="680"/>
        <w:jc w:val="both"/>
        <w:textAlignment w:val="auto"/>
        <w:rPr>
          <w:rFonts w:cs="Cir Helv Plain New"/>
          <w:szCs w:val="24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ако родитељ својим понашањем у установи изазове или допринесе појави насиља, злостављања и занемаривања према ученику, запосленом, другом родитељу или трећим лицима, одмах о томе обавештава јавног тужиоца и полицију, а након тога електронским путем надлежну школску управу</w:t>
      </w:r>
    </w:p>
    <w:p w:rsidR="00057055" w:rsidRDefault="00057055" w:rsidP="00320D95">
      <w:pPr>
        <w:numPr>
          <w:ilvl w:val="0"/>
          <w:numId w:val="124"/>
        </w:numPr>
        <w:overflowPunct/>
        <w:ind w:left="680"/>
        <w:jc w:val="both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>присуствује састаннцима Тима (по потреби и могућности)</w:t>
      </w:r>
    </w:p>
    <w:p w:rsidR="00057055" w:rsidRPr="00057055" w:rsidRDefault="00057055" w:rsidP="00320D95">
      <w:pPr>
        <w:numPr>
          <w:ilvl w:val="0"/>
          <w:numId w:val="124"/>
        </w:numPr>
        <w:overflowPunct/>
        <w:ind w:left="680"/>
        <w:jc w:val="both"/>
        <w:textAlignment w:val="auto"/>
        <w:rPr>
          <w:rFonts w:ascii="Times New Roman" w:eastAsia="Calibri" w:hAnsi="Times New Roman"/>
          <w:color w:val="000000"/>
          <w:szCs w:val="24"/>
          <w:lang w:val="sr-Cyrl-RS"/>
        </w:rPr>
      </w:pPr>
      <w:r w:rsidRPr="00057055">
        <w:rPr>
          <w:rFonts w:ascii="Times New Roman" w:eastAsia="Calibri" w:hAnsi="Times New Roman"/>
          <w:color w:val="000000"/>
          <w:szCs w:val="24"/>
          <w:lang w:val="sr-Cyrl-RS"/>
        </w:rPr>
        <w:t xml:space="preserve">учествује у изради плана заштите </w:t>
      </w:r>
    </w:p>
    <w:p w:rsidR="00057055" w:rsidRPr="00057055" w:rsidRDefault="00057055" w:rsidP="00057055">
      <w:pPr>
        <w:overflowPunct/>
        <w:ind w:left="360"/>
        <w:textAlignment w:val="auto"/>
        <w:rPr>
          <w:rFonts w:ascii="Times New Roman" w:eastAsia="Calibri" w:hAnsi="Times New Roman"/>
          <w:b/>
          <w:color w:val="000000"/>
          <w:szCs w:val="24"/>
          <w:lang w:val="sr-Cyrl-RS"/>
        </w:rPr>
      </w:pPr>
    </w:p>
    <w:p w:rsidR="00057055" w:rsidRPr="00057055" w:rsidRDefault="00057055" w:rsidP="00057055">
      <w:pPr>
        <w:overflowPunct/>
        <w:ind w:left="720"/>
        <w:textAlignment w:val="auto"/>
        <w:rPr>
          <w:rFonts w:ascii="Times New Roman" w:eastAsia="Calibri" w:hAnsi="Times New Roman"/>
          <w:color w:val="000000"/>
          <w:szCs w:val="24"/>
        </w:rPr>
      </w:pPr>
    </w:p>
    <w:p w:rsidR="00057055" w:rsidRPr="00057055" w:rsidRDefault="00057055" w:rsidP="00057055">
      <w:pPr>
        <w:rPr>
          <w:rFonts w:ascii="Times New Roman" w:hAnsi="Times New Roman"/>
          <w:szCs w:val="24"/>
          <w:lang w:val="sr-Cyrl-RS"/>
        </w:rPr>
      </w:pPr>
      <w:r w:rsidRPr="00057055">
        <w:rPr>
          <w:rFonts w:ascii="Calibri" w:hAnsi="Calibri"/>
          <w:szCs w:val="24"/>
          <w:lang w:val="sr-Cyrl-RS"/>
        </w:rPr>
        <w:t xml:space="preserve">                                                                                                              </w:t>
      </w:r>
      <w:r w:rsidRPr="00057055">
        <w:rPr>
          <w:rFonts w:ascii="Times New Roman" w:hAnsi="Times New Roman"/>
          <w:szCs w:val="24"/>
          <w:lang w:val="sr-Cyrl-RS"/>
        </w:rPr>
        <w:t>Илић Слободанка</w:t>
      </w:r>
    </w:p>
    <w:p w:rsidR="00057055" w:rsidRPr="00057055" w:rsidRDefault="00057055" w:rsidP="00057055">
      <w:pPr>
        <w:rPr>
          <w:rFonts w:ascii="Times New Roman" w:hAnsi="Times New Roman"/>
          <w:szCs w:val="24"/>
          <w:lang w:val="sr-Cyrl-RS"/>
        </w:rPr>
      </w:pPr>
      <w:r w:rsidRPr="00057055">
        <w:rPr>
          <w:rFonts w:ascii="Times New Roman" w:hAnsi="Times New Roman"/>
          <w:szCs w:val="24"/>
          <w:lang w:val="sr-Cyrl-RS"/>
        </w:rPr>
        <w:t xml:space="preserve">                                                                                                    стручни сарадник-психолог</w:t>
      </w:r>
    </w:p>
    <w:p w:rsidR="00057055" w:rsidRDefault="00057055" w:rsidP="0007451A">
      <w:pPr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057055" w:rsidRDefault="00057055" w:rsidP="0007451A">
      <w:pPr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75537B" w:rsidRPr="004F54C7" w:rsidRDefault="005A2A2F" w:rsidP="005A2A2F">
      <w:pPr>
        <w:pStyle w:val="Heading2"/>
        <w:rPr>
          <w:u w:val="single"/>
        </w:rPr>
      </w:pPr>
      <w:bookmarkStart w:id="693" w:name="_Toc19013014"/>
      <w:bookmarkStart w:id="694" w:name="_Toc50922355"/>
      <w:bookmarkStart w:id="695" w:name="_Toc82627528"/>
      <w:bookmarkStart w:id="696" w:name="_Toc398887564"/>
      <w:bookmarkStart w:id="697" w:name="_Toc493243029"/>
      <w:bookmarkStart w:id="698" w:name="_Toc82638001"/>
      <w:r w:rsidRPr="004F54C7">
        <w:rPr>
          <w:u w:val="single"/>
        </w:rPr>
        <w:t xml:space="preserve">8.3. </w:t>
      </w:r>
      <w:r w:rsidR="0075537B" w:rsidRPr="004F54C7">
        <w:rPr>
          <w:u w:val="single"/>
        </w:rPr>
        <w:t>ПРОГРАМ РАДА ТИМА ЗА ОБЕЗБЕЂИВАЊЕ КВАЛИТЕТА И РАЗВОЈ УСТАНОВЕ</w:t>
      </w:r>
      <w:bookmarkEnd w:id="693"/>
      <w:bookmarkEnd w:id="694"/>
      <w:bookmarkEnd w:id="695"/>
      <w:bookmarkEnd w:id="698"/>
    </w:p>
    <w:p w:rsidR="00D53EDB" w:rsidRDefault="00D53EDB" w:rsidP="00D53EDB">
      <w:pPr>
        <w:rPr>
          <w:rFonts w:asciiTheme="minorHAnsi" w:hAnsiTheme="minorHAnsi"/>
          <w:lang w:val="sr-Cyrl-RS"/>
        </w:rPr>
      </w:pPr>
    </w:p>
    <w:tbl>
      <w:tblPr>
        <w:tblStyle w:val="TableGrid10"/>
        <w:tblW w:w="9639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3157"/>
        <w:gridCol w:w="1658"/>
        <w:gridCol w:w="3404"/>
      </w:tblGrid>
      <w:tr w:rsidR="00D53EDB" w:rsidRPr="00D53EDB" w:rsidTr="00D53EDB">
        <w:tc>
          <w:tcPr>
            <w:tcW w:w="14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5B8B7" w:themeFill="accent2" w:themeFillTint="66"/>
            <w:vAlign w:val="center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D53EDB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3157" w:type="dxa"/>
            <w:tcBorders>
              <w:top w:val="double" w:sz="4" w:space="0" w:color="auto"/>
              <w:bottom w:val="double" w:sz="4" w:space="0" w:color="auto"/>
            </w:tcBorders>
            <w:shd w:val="clear" w:color="auto" w:fill="E5B8B7" w:themeFill="accent2" w:themeFillTint="66"/>
            <w:vAlign w:val="center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D53EDB">
              <w:rPr>
                <w:rFonts w:ascii="Times New Roman" w:hAnsi="Times New Roman"/>
                <w:b/>
                <w:szCs w:val="24"/>
                <w:lang w:val="sr-Cyrl-RS"/>
              </w:rPr>
              <w:t>Активности</w:t>
            </w:r>
          </w:p>
        </w:tc>
        <w:tc>
          <w:tcPr>
            <w:tcW w:w="1658" w:type="dxa"/>
            <w:tcBorders>
              <w:top w:val="double" w:sz="4" w:space="0" w:color="auto"/>
              <w:bottom w:val="double" w:sz="4" w:space="0" w:color="auto"/>
            </w:tcBorders>
            <w:shd w:val="clear" w:color="auto" w:fill="E5B8B7" w:themeFill="accent2" w:themeFillTint="66"/>
            <w:vAlign w:val="center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D53EDB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активности</w:t>
            </w:r>
          </w:p>
        </w:tc>
        <w:tc>
          <w:tcPr>
            <w:tcW w:w="3404" w:type="dxa"/>
            <w:tcBorders>
              <w:top w:val="double" w:sz="4" w:space="0" w:color="auto"/>
              <w:bottom w:val="double" w:sz="4" w:space="0" w:color="auto"/>
            </w:tcBorders>
            <w:shd w:val="clear" w:color="auto" w:fill="E5B8B7" w:themeFill="accent2" w:themeFillTint="66"/>
            <w:vAlign w:val="center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D53EDB">
              <w:rPr>
                <w:rFonts w:ascii="Times New Roman" w:hAnsi="Times New Roman"/>
                <w:b/>
                <w:szCs w:val="24"/>
                <w:lang w:val="sr-Cyrl-RS"/>
              </w:rPr>
              <w:t>Исходи активности / докази</w:t>
            </w:r>
          </w:p>
        </w:tc>
      </w:tr>
      <w:tr w:rsidR="00D53EDB" w:rsidRPr="00D53EDB" w:rsidTr="00AD4937">
        <w:tc>
          <w:tcPr>
            <w:tcW w:w="1420" w:type="dxa"/>
            <w:tcBorders>
              <w:top w:val="double" w:sz="4" w:space="0" w:color="auto"/>
            </w:tcBorders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Септембар 2021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tcBorders>
              <w:top w:val="double" w:sz="4" w:space="0" w:color="auto"/>
            </w:tcBorders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Конституисање тима, разматрање предлога програма рада тима и подела задужења</w:t>
            </w:r>
          </w:p>
        </w:tc>
        <w:tc>
          <w:tcPr>
            <w:tcW w:w="1658" w:type="dxa"/>
            <w:tcBorders>
              <w:top w:val="double" w:sz="4" w:space="0" w:color="auto"/>
            </w:tcBorders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Стручни сарадник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Руководилац тима</w:t>
            </w:r>
          </w:p>
        </w:tc>
        <w:tc>
          <w:tcPr>
            <w:tcW w:w="3404" w:type="dxa"/>
            <w:tcBorders>
              <w:top w:val="double" w:sz="4" w:space="0" w:color="auto"/>
            </w:tcBorders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Конституисан тим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Усвојен програм рада тима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Подељена задужења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Септембар 2021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Разматрање Правилника о изменама и допунама Правилника о протоколу поступања у установи у одговору на насиље, злостављање и занемаривање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Секретар школе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Стручни сарадник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Директор школе и остали 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 о изменама Правилника о протоколу поступања у установи у одговору на насиље, злостављање и занемаривање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Током школске 2021/2022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Праћење измена закона и прописа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Секретар школе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 о изменама закона и прописа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Током школске 2021/2022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Праћење примене прописа чија је примена важна за обезбеђивање квалитета и развој школе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Секретар школе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Извештаји и записници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Током школске 2021/2022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 по посебном распореду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Праћење резултата рада наставника – педагошки надзор кроз посете часовима редовне и допунске наставе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Стручни сарадник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Педагошки саветник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 о посети ( посматрању и праћењу ) наставе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Два пута годишње – на крају првог полугодишта и на крају школске 20</w:t>
            </w:r>
            <w:r w:rsidR="005818E6">
              <w:rPr>
                <w:rFonts w:ascii="Times New Roman" w:hAnsi="Times New Roman"/>
                <w:sz w:val="20"/>
                <w:lang w:val="sr-Cyrl-RS"/>
              </w:rPr>
              <w:t>21/2022</w:t>
            </w:r>
            <w:r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Праћење развоја компетенција наставника и стручних сарадника и израда Плана стручног усавршавања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Тим за професионални развој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Извештаји и записници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Октобар 2021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Разматрање Извештаја о самовредновању – област: подршка ученицима ( претходна школска година )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Руководилац Тима за самовредновање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 о самовредновању – област: подршка ученицима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Током школске 2021/2022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Преиспитивање постојећих интерних докумената ( на основу Извештаја о изменама закона и прописа и потреба школе )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Секретар школе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Предлог за измену и допуну докум</w:t>
            </w:r>
            <w:r w:rsidRPr="00D53EDB">
              <w:rPr>
                <w:rFonts w:ascii="Times New Roman" w:hAnsi="Times New Roman"/>
                <w:sz w:val="20"/>
                <w:lang w:val="sr-Latn-RS"/>
              </w:rPr>
              <w:t>e</w:t>
            </w:r>
            <w:r w:rsidRPr="00D53EDB">
              <w:rPr>
                <w:rFonts w:ascii="Times New Roman" w:hAnsi="Times New Roman"/>
                <w:sz w:val="20"/>
                <w:lang w:val="sr-Cyrl-RS"/>
              </w:rPr>
              <w:t>ната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Предлог за израду докумената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Предузимање адекватних мера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 xml:space="preserve">Два пута годишње – на </w:t>
            </w:r>
            <w:r w:rsidRPr="00D53EDB">
              <w:rPr>
                <w:rFonts w:ascii="Times New Roman" w:hAnsi="Times New Roman"/>
                <w:sz w:val="20"/>
                <w:lang w:val="sr-Cyrl-RS"/>
              </w:rPr>
              <w:lastRenderedPageBreak/>
              <w:t>крају првог пол</w:t>
            </w:r>
            <w:r w:rsidR="005818E6">
              <w:rPr>
                <w:rFonts w:ascii="Times New Roman" w:hAnsi="Times New Roman"/>
                <w:sz w:val="20"/>
                <w:lang w:val="sr-Cyrl-RS"/>
              </w:rPr>
              <w:t>угодишта и на крају школске 2021/2022</w:t>
            </w:r>
            <w:r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lastRenderedPageBreak/>
              <w:t>Праћење реализације Развојног плана школе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 xml:space="preserve">Руководилац Тима за развој </w:t>
            </w:r>
            <w:r w:rsidRPr="00D53EDB">
              <w:rPr>
                <w:rFonts w:ascii="Times New Roman" w:hAnsi="Times New Roman"/>
                <w:sz w:val="20"/>
                <w:lang w:val="sr-Cyrl-RS"/>
              </w:rPr>
              <w:lastRenderedPageBreak/>
              <w:t>школског програма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lastRenderedPageBreak/>
              <w:t>Извештај о реализацији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lastRenderedPageBreak/>
              <w:t>Два пута годишње – на крају првог пол</w:t>
            </w:r>
            <w:r w:rsidR="005818E6">
              <w:rPr>
                <w:rFonts w:ascii="Times New Roman" w:hAnsi="Times New Roman"/>
                <w:sz w:val="20"/>
                <w:lang w:val="sr-Cyrl-RS"/>
              </w:rPr>
              <w:t>угодишта и на крају школске 2021/2022</w:t>
            </w:r>
            <w:r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 xml:space="preserve">Анализа резултата самовредовања у школској 2020/2021. години и израда Плана унапређивања 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Тим за самовредновање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Стручни актив за школско развојно планирање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 о резултату самовредновања, записници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Два пута годишње – на крају првог пол</w:t>
            </w:r>
            <w:r w:rsidR="005818E6">
              <w:rPr>
                <w:rFonts w:ascii="Times New Roman" w:hAnsi="Times New Roman"/>
                <w:sz w:val="20"/>
                <w:lang w:val="sr-Cyrl-RS"/>
              </w:rPr>
              <w:t>угодишта и на крају школске 2021/2022</w:t>
            </w:r>
            <w:r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Праћење остваривања Школског програма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Руководилац Тима за развој школског програма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 о реализацији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Током школске 2021/2022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Учешће у пројектима који подстичу развој установе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Стручни срадник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Пројектни тим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Извештаји, записници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Током школске 2021/2022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Анализа вредновања резултата рада наставника и стручних сарадника анкетирањем ученика, родитеља, самопроценом наставника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Стручни срадник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Попуњени упитници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Извештаји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D53EDB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Два пута годишње – на крају првог пол</w:t>
            </w:r>
            <w:r w:rsidR="005818E6">
              <w:rPr>
                <w:rFonts w:ascii="Times New Roman" w:hAnsi="Times New Roman"/>
                <w:sz w:val="20"/>
                <w:lang w:val="sr-Cyrl-RS"/>
              </w:rPr>
              <w:t>угодишта и на крају школске 2021/2022</w:t>
            </w:r>
            <w:r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Праћење и утврђивање резултата рада успеха ученика, учешћа на такмичењима, на конкурсима, ваннаставним активностима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Тим за самовредновање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Наставници задужени за ваннаставне активности, одељењске старешине, предметни наставници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Извештаји са такмичења, учешћа на конкурсима и са других активности</w:t>
            </w:r>
          </w:p>
        </w:tc>
      </w:tr>
      <w:tr w:rsidR="00D53EDB" w:rsidRPr="00D53EDB" w:rsidTr="00AD4937">
        <w:tc>
          <w:tcPr>
            <w:tcW w:w="1420" w:type="dxa"/>
          </w:tcPr>
          <w:p w:rsidR="00D53EDB" w:rsidRPr="00D53EDB" w:rsidRDefault="005818E6" w:rsidP="005136A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>
              <w:rPr>
                <w:rFonts w:ascii="Times New Roman" w:hAnsi="Times New Roman"/>
                <w:sz w:val="20"/>
                <w:lang w:val="sr-Cyrl-RS"/>
              </w:rPr>
              <w:t>Током школске 2021/2022</w:t>
            </w:r>
            <w:r w:rsidR="00D53EDB" w:rsidRPr="00D53EDB">
              <w:rPr>
                <w:rFonts w:ascii="Times New Roman" w:hAnsi="Times New Roman"/>
                <w:sz w:val="20"/>
                <w:lang w:val="sr-Cyrl-RS"/>
              </w:rPr>
              <w:t>. године</w:t>
            </w:r>
          </w:p>
        </w:tc>
        <w:tc>
          <w:tcPr>
            <w:tcW w:w="3157" w:type="dxa"/>
            <w:vAlign w:val="center"/>
          </w:tcPr>
          <w:p w:rsidR="00D53EDB" w:rsidRPr="00D53EDB" w:rsidRDefault="00D53EDB" w:rsidP="00AD493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Праћење активности које ораганизује Ученички парламент</w:t>
            </w:r>
          </w:p>
        </w:tc>
        <w:tc>
          <w:tcPr>
            <w:tcW w:w="1658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Координатор за рад Ученичког парламента</w:t>
            </w:r>
          </w:p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Чланови тима</w:t>
            </w:r>
          </w:p>
        </w:tc>
        <w:tc>
          <w:tcPr>
            <w:tcW w:w="3404" w:type="dxa"/>
          </w:tcPr>
          <w:p w:rsidR="00D53EDB" w:rsidRPr="00D53EDB" w:rsidRDefault="00D53EDB" w:rsidP="00D53ED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D53EDB">
              <w:rPr>
                <w:rFonts w:ascii="Times New Roman" w:hAnsi="Times New Roman"/>
                <w:sz w:val="20"/>
                <w:lang w:val="sr-Cyrl-RS"/>
              </w:rPr>
              <w:t>Извештаји, записници</w:t>
            </w:r>
          </w:p>
        </w:tc>
      </w:tr>
    </w:tbl>
    <w:p w:rsidR="00D53EDB" w:rsidRPr="00D53EDB" w:rsidRDefault="00D53EDB" w:rsidP="00D53EDB">
      <w:pPr>
        <w:rPr>
          <w:rFonts w:asciiTheme="minorHAnsi" w:hAnsiTheme="minorHAnsi"/>
          <w:lang w:val="sr-Cyrl-RS"/>
        </w:rPr>
      </w:pPr>
    </w:p>
    <w:p w:rsidR="007D3AFA" w:rsidRDefault="007D3AFA" w:rsidP="007D3AFA">
      <w:pPr>
        <w:rPr>
          <w:rFonts w:asciiTheme="minorHAnsi" w:hAnsiTheme="minorHAnsi"/>
        </w:rPr>
      </w:pPr>
    </w:p>
    <w:p w:rsidR="007D3AFA" w:rsidRDefault="007D3AFA" w:rsidP="007D3AFA">
      <w:pPr>
        <w:rPr>
          <w:rFonts w:asciiTheme="minorHAnsi" w:hAnsiTheme="minorHAnsi"/>
        </w:rPr>
      </w:pPr>
    </w:p>
    <w:p w:rsidR="008568DD" w:rsidRDefault="008568DD" w:rsidP="007D3AFA">
      <w:pPr>
        <w:rPr>
          <w:rFonts w:asciiTheme="minorHAnsi" w:hAnsiTheme="minorHAnsi"/>
          <w:lang w:val="sr-Cyrl-RS"/>
        </w:rPr>
      </w:pPr>
    </w:p>
    <w:p w:rsidR="005F0AAD" w:rsidRDefault="005F0AAD" w:rsidP="007D3AFA">
      <w:pPr>
        <w:rPr>
          <w:rFonts w:asciiTheme="minorHAnsi" w:hAnsiTheme="minorHAnsi"/>
          <w:lang w:val="sr-Cyrl-RS"/>
        </w:rPr>
      </w:pPr>
    </w:p>
    <w:p w:rsidR="005F0AAD" w:rsidRDefault="005F0AAD" w:rsidP="007D3AFA">
      <w:pPr>
        <w:rPr>
          <w:rFonts w:asciiTheme="minorHAnsi" w:hAnsiTheme="minorHAnsi"/>
          <w:lang w:val="sr-Cyrl-RS"/>
        </w:rPr>
      </w:pPr>
    </w:p>
    <w:p w:rsidR="005F0AAD" w:rsidRDefault="005F0AAD" w:rsidP="007D3AFA">
      <w:pPr>
        <w:rPr>
          <w:rFonts w:asciiTheme="minorHAnsi" w:hAnsiTheme="minorHAnsi"/>
          <w:lang w:val="sr-Cyrl-RS"/>
        </w:rPr>
      </w:pPr>
    </w:p>
    <w:p w:rsidR="005F0AAD" w:rsidRDefault="005F0AAD" w:rsidP="007D3AFA">
      <w:pPr>
        <w:rPr>
          <w:rFonts w:asciiTheme="minorHAnsi" w:hAnsiTheme="minorHAnsi"/>
          <w:lang w:val="sr-Cyrl-RS"/>
        </w:rPr>
      </w:pPr>
    </w:p>
    <w:p w:rsidR="0089045B" w:rsidRPr="004F54C7" w:rsidRDefault="0089045B" w:rsidP="005A2A2F">
      <w:pPr>
        <w:pStyle w:val="Heading2"/>
        <w:rPr>
          <w:u w:val="single"/>
        </w:rPr>
      </w:pPr>
      <w:bookmarkStart w:id="699" w:name="_Toc19013015"/>
      <w:bookmarkStart w:id="700" w:name="_Toc50922356"/>
      <w:bookmarkStart w:id="701" w:name="_Toc82627529"/>
      <w:bookmarkStart w:id="702" w:name="_Toc82638002"/>
      <w:r w:rsidRPr="004F54C7">
        <w:rPr>
          <w:u w:val="single"/>
        </w:rPr>
        <w:lastRenderedPageBreak/>
        <w:t>8.4. ПРОГРАМ РАДА ТИМА ЗА МЕЂУПРЕДМЕТНЕ КОМПЕТЕНЦИЈЕ И ПРЕДУЗЕТНИШТВО</w:t>
      </w:r>
      <w:bookmarkEnd w:id="699"/>
      <w:bookmarkEnd w:id="700"/>
      <w:bookmarkEnd w:id="701"/>
      <w:bookmarkEnd w:id="702"/>
    </w:p>
    <w:p w:rsidR="00285853" w:rsidRDefault="00285853" w:rsidP="00285853">
      <w:pPr>
        <w:rPr>
          <w:rFonts w:asciiTheme="minorHAnsi" w:hAnsiTheme="minorHAnsi"/>
        </w:rPr>
      </w:pPr>
    </w:p>
    <w:p w:rsidR="00F3609A" w:rsidRPr="00F3609A" w:rsidRDefault="00F3609A" w:rsidP="00F3609A">
      <w:pPr>
        <w:ind w:firstLine="720"/>
        <w:jc w:val="both"/>
        <w:rPr>
          <w:rFonts w:ascii="Times New Roman" w:hAnsi="Times New Roman"/>
        </w:rPr>
      </w:pPr>
      <w:r w:rsidRPr="00F3609A">
        <w:rPr>
          <w:rFonts w:ascii="Times New Roman" w:hAnsi="Times New Roman"/>
        </w:rPr>
        <w:t>Компетенције су комбинација знања,вештина и ставова који су потребни свакој особи за лично испуњење и развој и друштвено укључивање и запошљавање (припрема ученика за живот).У складу са тим тим ће сваког месеца развијати по једну област компетенција.</w:t>
      </w:r>
    </w:p>
    <w:p w:rsidR="00F3609A" w:rsidRPr="00F3609A" w:rsidRDefault="00F3609A" w:rsidP="00F3609A">
      <w:pPr>
        <w:jc w:val="both"/>
        <w:rPr>
          <w:rFonts w:ascii="Times New Roman" w:hAnsi="Times New Roman"/>
        </w:rPr>
      </w:pP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  <w:r w:rsidRPr="00F3609A">
        <w:rPr>
          <w:rFonts w:ascii="Times New Roman" w:hAnsi="Times New Roman"/>
          <w:b/>
        </w:rPr>
        <w:t>Септембар</w:t>
      </w:r>
      <w:r w:rsidR="005F0AAD">
        <w:rPr>
          <w:rFonts w:ascii="Times New Roman" w:hAnsi="Times New Roman"/>
          <w:b/>
          <w:lang w:val="sr-Cyrl-RS"/>
        </w:rPr>
        <w:t xml:space="preserve"> </w:t>
      </w:r>
      <w:r w:rsidRPr="00F3609A">
        <w:rPr>
          <w:rFonts w:ascii="Times New Roman" w:hAnsi="Times New Roman"/>
        </w:rPr>
        <w:t>- Развијање компетенција за целоживотно учење.У том смислу трудићемо се да ученици знају да разликују структуру градива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,тј да знај</w:t>
      </w:r>
      <w:r w:rsidR="005F0AAD">
        <w:rPr>
          <w:rFonts w:ascii="Times New Roman" w:hAnsi="Times New Roman"/>
        </w:rPr>
        <w:t>у да одвајају битно од небитног</w:t>
      </w:r>
      <w:r w:rsidR="005F0AAD">
        <w:rPr>
          <w:rFonts w:ascii="Times New Roman" w:hAnsi="Times New Roman"/>
          <w:lang w:val="sr-Cyrl-RS"/>
        </w:rPr>
        <w:t xml:space="preserve"> и</w:t>
      </w:r>
      <w:r w:rsidRPr="00F3609A">
        <w:rPr>
          <w:rFonts w:ascii="Times New Roman" w:hAnsi="Times New Roman"/>
        </w:rPr>
        <w:t xml:space="preserve"> да умеју да процене степен којим је овладао градивом</w:t>
      </w:r>
      <w:r w:rsidR="008568DD">
        <w:rPr>
          <w:rFonts w:ascii="Times New Roman" w:hAnsi="Times New Roman"/>
        </w:rPr>
        <w:t>.</w:t>
      </w:r>
    </w:p>
    <w:p w:rsidR="00F3609A" w:rsidRPr="00F3609A" w:rsidRDefault="00F3609A" w:rsidP="00F3609A">
      <w:pPr>
        <w:jc w:val="both"/>
        <w:rPr>
          <w:rFonts w:ascii="Times New Roman" w:hAnsi="Times New Roman"/>
        </w:rPr>
      </w:pP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  <w:r w:rsidRPr="00F3609A">
        <w:rPr>
          <w:rFonts w:ascii="Times New Roman" w:hAnsi="Times New Roman"/>
          <w:b/>
        </w:rPr>
        <w:t>Октобар</w:t>
      </w:r>
      <w:r w:rsidR="005F0AAD">
        <w:rPr>
          <w:rFonts w:ascii="Times New Roman" w:hAnsi="Times New Roman"/>
          <w:b/>
          <w:lang w:val="sr-Cyrl-RS"/>
        </w:rPr>
        <w:t xml:space="preserve"> </w:t>
      </w:r>
      <w:r w:rsidRPr="00F3609A">
        <w:rPr>
          <w:rFonts w:ascii="Times New Roman" w:hAnsi="Times New Roman"/>
        </w:rPr>
        <w:t>-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Развијање вештине комуникације,на то смо мислили развијање усмене и писмене комуникације као и развијање комуникације путем интернета и телефона.</w:t>
      </w: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</w:p>
    <w:p w:rsidR="005F0AAD" w:rsidRDefault="00F3609A" w:rsidP="00F3609A">
      <w:pPr>
        <w:ind w:left="1418" w:hanging="1418"/>
        <w:jc w:val="both"/>
        <w:rPr>
          <w:rFonts w:ascii="Times New Roman" w:hAnsi="Times New Roman"/>
          <w:lang w:val="sr-Cyrl-RS"/>
        </w:rPr>
      </w:pPr>
      <w:r w:rsidRPr="00F3609A">
        <w:rPr>
          <w:rFonts w:ascii="Times New Roman" w:hAnsi="Times New Roman"/>
          <w:b/>
        </w:rPr>
        <w:t>Новембар</w:t>
      </w:r>
      <w:r w:rsidR="005F0AAD">
        <w:rPr>
          <w:rFonts w:ascii="Times New Roman" w:hAnsi="Times New Roman"/>
          <w:b/>
          <w:lang w:val="sr-Cyrl-RS"/>
        </w:rPr>
        <w:t xml:space="preserve"> </w:t>
      </w:r>
      <w:r w:rsidRPr="00F3609A">
        <w:rPr>
          <w:rFonts w:ascii="Times New Roman" w:hAnsi="Times New Roman"/>
        </w:rPr>
        <w:t>-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Едукација ученика да зна да ради са подацима и информацијама.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Развијамо умеће препознавања поузданости података.</w:t>
      </w:r>
    </w:p>
    <w:p w:rsidR="00F3609A" w:rsidRPr="00F3609A" w:rsidRDefault="005F0AAD" w:rsidP="00F3609A">
      <w:pPr>
        <w:ind w:left="1418" w:hanging="1418"/>
        <w:jc w:val="both"/>
        <w:rPr>
          <w:rFonts w:ascii="Times New Roman" w:hAnsi="Times New Roman"/>
        </w:rPr>
      </w:pPr>
      <w:r w:rsidRPr="00F3609A">
        <w:rPr>
          <w:rFonts w:ascii="Times New Roman" w:hAnsi="Times New Roman"/>
        </w:rPr>
        <w:t xml:space="preserve"> </w:t>
      </w:r>
    </w:p>
    <w:p w:rsidR="005F0AAD" w:rsidRDefault="00F3609A" w:rsidP="00F3609A">
      <w:pPr>
        <w:ind w:left="1418" w:hanging="1418"/>
        <w:jc w:val="both"/>
        <w:rPr>
          <w:rFonts w:ascii="Times New Roman" w:hAnsi="Times New Roman"/>
          <w:lang w:val="sr-Cyrl-RS"/>
        </w:rPr>
      </w:pPr>
      <w:r w:rsidRPr="00F3609A">
        <w:rPr>
          <w:rFonts w:ascii="Times New Roman" w:hAnsi="Times New Roman"/>
          <w:b/>
        </w:rPr>
        <w:t>Децембар</w:t>
      </w:r>
      <w:r w:rsidR="005F0AAD">
        <w:rPr>
          <w:rFonts w:ascii="Times New Roman" w:hAnsi="Times New Roman"/>
          <w:b/>
          <w:lang w:val="sr-Cyrl-RS"/>
        </w:rPr>
        <w:t xml:space="preserve"> </w:t>
      </w:r>
      <w:r w:rsidRPr="00F3609A">
        <w:rPr>
          <w:rFonts w:ascii="Times New Roman" w:hAnsi="Times New Roman"/>
        </w:rPr>
        <w:t>-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Развијање дигиталне компетенције.</w:t>
      </w:r>
    </w:p>
    <w:p w:rsidR="00F3609A" w:rsidRPr="00F3609A" w:rsidRDefault="005F0AAD" w:rsidP="00F3609A">
      <w:pPr>
        <w:ind w:left="1418" w:hanging="1418"/>
        <w:jc w:val="both"/>
        <w:rPr>
          <w:rFonts w:ascii="Times New Roman" w:hAnsi="Times New Roman"/>
        </w:rPr>
      </w:pPr>
      <w:r w:rsidRPr="00F3609A">
        <w:rPr>
          <w:rFonts w:ascii="Times New Roman" w:hAnsi="Times New Roman"/>
        </w:rPr>
        <w:t xml:space="preserve"> </w:t>
      </w: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  <w:r w:rsidRPr="00F3609A">
        <w:rPr>
          <w:rFonts w:ascii="Times New Roman" w:hAnsi="Times New Roman"/>
          <w:b/>
        </w:rPr>
        <w:t>Јануар</w:t>
      </w:r>
      <w:r w:rsidR="005F0AAD">
        <w:rPr>
          <w:rFonts w:ascii="Times New Roman" w:hAnsi="Times New Roman"/>
          <w:b/>
          <w:lang w:val="sr-Cyrl-RS"/>
        </w:rPr>
        <w:t xml:space="preserve"> </w:t>
      </w:r>
      <w:r w:rsidRPr="00F3609A">
        <w:rPr>
          <w:rFonts w:ascii="Times New Roman" w:hAnsi="Times New Roman"/>
        </w:rPr>
        <w:t>-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Развијање вештине за живот и раст у демократском друштву.</w:t>
      </w:r>
      <w:r w:rsidR="008568DD">
        <w:rPr>
          <w:rFonts w:ascii="Times New Roman" w:hAnsi="Times New Roman"/>
        </w:rPr>
        <w:t xml:space="preserve"> т</w:t>
      </w:r>
      <w:r w:rsidRPr="00F3609A">
        <w:rPr>
          <w:rFonts w:ascii="Times New Roman" w:hAnsi="Times New Roman"/>
        </w:rPr>
        <w:t>ј.да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развијају толеранцију...</w:t>
      </w: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</w:p>
    <w:p w:rsidR="00F3609A" w:rsidRDefault="00F3609A" w:rsidP="00F3609A">
      <w:pPr>
        <w:ind w:left="1418" w:hanging="1418"/>
        <w:jc w:val="both"/>
        <w:rPr>
          <w:rFonts w:ascii="Times New Roman" w:hAnsi="Times New Roman"/>
          <w:lang w:val="sr-Cyrl-RS"/>
        </w:rPr>
      </w:pPr>
      <w:r w:rsidRPr="00F3609A">
        <w:rPr>
          <w:rFonts w:ascii="Times New Roman" w:hAnsi="Times New Roman"/>
          <w:b/>
        </w:rPr>
        <w:t>Фебруар</w:t>
      </w:r>
      <w:r w:rsidR="005F0AAD">
        <w:rPr>
          <w:rFonts w:ascii="Times New Roman" w:hAnsi="Times New Roman"/>
          <w:b/>
          <w:lang w:val="sr-Cyrl-RS"/>
        </w:rPr>
        <w:t xml:space="preserve"> </w:t>
      </w:r>
      <w:r w:rsidRPr="00F3609A">
        <w:rPr>
          <w:rFonts w:ascii="Times New Roman" w:hAnsi="Times New Roman"/>
        </w:rPr>
        <w:t>-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 xml:space="preserve">Да брину за здравље,да вршимо едукацију ђака о </w:t>
      </w:r>
      <w:r w:rsidR="005F0AAD">
        <w:rPr>
          <w:rFonts w:ascii="Times New Roman" w:hAnsi="Times New Roman"/>
        </w:rPr>
        <w:t>томе шта је то правилна исхрана</w:t>
      </w:r>
      <w:r w:rsidR="005F0AAD">
        <w:rPr>
          <w:rFonts w:ascii="Times New Roman" w:hAnsi="Times New Roman"/>
          <w:lang w:val="sr-Cyrl-RS"/>
        </w:rPr>
        <w:t xml:space="preserve"> као и </w:t>
      </w:r>
      <w:r w:rsidRPr="00F3609A">
        <w:rPr>
          <w:rFonts w:ascii="Times New Roman" w:hAnsi="Times New Roman"/>
        </w:rPr>
        <w:t>колико су штетни дрога,алкохол и дуван</w:t>
      </w:r>
    </w:p>
    <w:p w:rsidR="005F0AAD" w:rsidRPr="005F0AAD" w:rsidRDefault="005F0AAD" w:rsidP="00F3609A">
      <w:pPr>
        <w:ind w:left="1418" w:hanging="1418"/>
        <w:jc w:val="both"/>
        <w:rPr>
          <w:rFonts w:ascii="Times New Roman" w:hAnsi="Times New Roman"/>
          <w:lang w:val="sr-Cyrl-RS"/>
        </w:rPr>
      </w:pP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  <w:r w:rsidRPr="00F3609A">
        <w:rPr>
          <w:rFonts w:ascii="Times New Roman" w:hAnsi="Times New Roman"/>
          <w:b/>
        </w:rPr>
        <w:t>Март</w:t>
      </w:r>
      <w:r w:rsidR="005F0AAD">
        <w:rPr>
          <w:rFonts w:ascii="Times New Roman" w:hAnsi="Times New Roman"/>
          <w:b/>
          <w:lang w:val="sr-Cyrl-RS"/>
        </w:rPr>
        <w:t xml:space="preserve"> </w:t>
      </w:r>
      <w:r w:rsidRPr="00F3609A">
        <w:rPr>
          <w:rFonts w:ascii="Times New Roman" w:hAnsi="Times New Roman"/>
        </w:rPr>
        <w:t>-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Месец резервисан за развијање еколошке компетенције.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Да развију свесност о очувању природе и природних ресурса</w:t>
      </w: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  <w:r w:rsidRPr="00F3609A">
        <w:rPr>
          <w:rFonts w:ascii="Times New Roman" w:hAnsi="Times New Roman"/>
          <w:b/>
        </w:rPr>
        <w:t>Април</w:t>
      </w:r>
      <w:r w:rsidR="005F0AAD">
        <w:rPr>
          <w:rFonts w:ascii="Times New Roman" w:hAnsi="Times New Roman"/>
          <w:b/>
          <w:lang w:val="sr-Cyrl-RS"/>
        </w:rPr>
        <w:t xml:space="preserve"> </w:t>
      </w:r>
      <w:r w:rsidRPr="00F3609A">
        <w:rPr>
          <w:rFonts w:ascii="Times New Roman" w:hAnsi="Times New Roman"/>
        </w:rPr>
        <w:t>-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Развијање естетске компетенције,</w:t>
      </w:r>
      <w:r w:rsidR="005F0AAD">
        <w:rPr>
          <w:rFonts w:ascii="Times New Roman" w:hAnsi="Times New Roman"/>
          <w:lang w:val="sr-Cyrl-RS"/>
        </w:rPr>
        <w:t xml:space="preserve"> </w:t>
      </w:r>
      <w:r w:rsidR="005F0AAD" w:rsidRPr="005F0AAD">
        <w:rPr>
          <w:rFonts w:ascii="Times New Roman" w:hAnsi="Times New Roman" w:hint="eastAsia"/>
          <w:lang w:val="sr-Cyrl-RS"/>
        </w:rPr>
        <w:t>у</w:t>
      </w:r>
      <w:r w:rsidR="005F0AAD" w:rsidRPr="005F0AAD">
        <w:rPr>
          <w:rFonts w:ascii="Times New Roman" w:hAnsi="Times New Roman"/>
          <w:lang w:val="sr-Cyrl-RS"/>
        </w:rPr>
        <w:t xml:space="preserve"> </w:t>
      </w:r>
      <w:r w:rsidR="005F0AAD" w:rsidRPr="005F0AAD">
        <w:rPr>
          <w:rFonts w:ascii="Times New Roman" w:hAnsi="Times New Roman" w:hint="eastAsia"/>
          <w:lang w:val="sr-Cyrl-RS"/>
        </w:rPr>
        <w:t>смислу</w:t>
      </w:r>
      <w:r w:rsidR="005F0AAD" w:rsidRPr="005F0AAD">
        <w:rPr>
          <w:rFonts w:ascii="Times New Roman" w:hAnsi="Times New Roman"/>
          <w:lang w:val="sr-Cyrl-RS"/>
        </w:rPr>
        <w:t xml:space="preserve"> </w:t>
      </w:r>
      <w:r w:rsidR="005F0AAD" w:rsidRPr="005F0AAD">
        <w:rPr>
          <w:rFonts w:ascii="Times New Roman" w:hAnsi="Times New Roman" w:hint="eastAsia"/>
          <w:lang w:val="sr-Cyrl-RS"/>
        </w:rPr>
        <w:t>важности</w:t>
      </w:r>
      <w:r w:rsidR="005F0AAD" w:rsidRPr="005F0AAD">
        <w:rPr>
          <w:rFonts w:ascii="Times New Roman" w:hAnsi="Times New Roman"/>
          <w:lang w:val="sr-Cyrl-RS"/>
        </w:rPr>
        <w:t xml:space="preserve"> </w:t>
      </w:r>
      <w:r w:rsidR="005F0AAD" w:rsidRPr="005F0AAD">
        <w:rPr>
          <w:rFonts w:ascii="Times New Roman" w:hAnsi="Times New Roman" w:hint="eastAsia"/>
          <w:lang w:val="sr-Cyrl-RS"/>
        </w:rPr>
        <w:t>креативности</w:t>
      </w:r>
      <w:r w:rsidR="005F0AAD" w:rsidRPr="005F0AAD">
        <w:rPr>
          <w:rFonts w:ascii="Times New Roman" w:hAnsi="Times New Roman"/>
          <w:lang w:val="sr-Cyrl-RS"/>
        </w:rPr>
        <w:t xml:space="preserve"> </w:t>
      </w:r>
      <w:r w:rsidR="005F0AAD" w:rsidRPr="005F0AAD">
        <w:rPr>
          <w:rFonts w:ascii="Times New Roman" w:hAnsi="Times New Roman" w:hint="eastAsia"/>
          <w:lang w:val="sr-Cyrl-RS"/>
        </w:rPr>
        <w:t>и</w:t>
      </w:r>
      <w:r w:rsidR="005F0AAD" w:rsidRPr="005F0AAD">
        <w:rPr>
          <w:rFonts w:ascii="Times New Roman" w:hAnsi="Times New Roman"/>
          <w:lang w:val="sr-Cyrl-RS"/>
        </w:rPr>
        <w:t xml:space="preserve"> </w:t>
      </w:r>
      <w:r w:rsidR="005F0AAD" w:rsidRPr="005F0AAD">
        <w:rPr>
          <w:rFonts w:ascii="Times New Roman" w:hAnsi="Times New Roman" w:hint="eastAsia"/>
          <w:lang w:val="sr-Cyrl-RS"/>
        </w:rPr>
        <w:t>естетских</w:t>
      </w:r>
      <w:r w:rsidR="005F0AAD" w:rsidRPr="005F0AAD">
        <w:rPr>
          <w:rFonts w:ascii="Times New Roman" w:hAnsi="Times New Roman"/>
          <w:lang w:val="sr-Cyrl-RS"/>
        </w:rPr>
        <w:t xml:space="preserve"> </w:t>
      </w:r>
      <w:r w:rsidR="005F0AAD" w:rsidRPr="005F0AAD">
        <w:rPr>
          <w:rFonts w:ascii="Times New Roman" w:hAnsi="Times New Roman" w:hint="eastAsia"/>
          <w:lang w:val="sr-Cyrl-RS"/>
        </w:rPr>
        <w:t>компетенција</w:t>
      </w:r>
      <w:r w:rsidRPr="00F3609A">
        <w:rPr>
          <w:rFonts w:ascii="Times New Roman" w:hAnsi="Times New Roman"/>
        </w:rPr>
        <w:t>.</w:t>
      </w: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</w:p>
    <w:p w:rsidR="00F3609A" w:rsidRPr="00F3609A" w:rsidRDefault="00F3609A" w:rsidP="00F3609A">
      <w:pPr>
        <w:ind w:left="1418" w:hanging="1418"/>
        <w:jc w:val="both"/>
        <w:rPr>
          <w:rFonts w:ascii="Times New Roman" w:hAnsi="Times New Roman"/>
        </w:rPr>
      </w:pPr>
      <w:r w:rsidRPr="00F3609A">
        <w:rPr>
          <w:rFonts w:ascii="Times New Roman" w:hAnsi="Times New Roman"/>
          <w:b/>
        </w:rPr>
        <w:t>Мај-јун</w:t>
      </w:r>
      <w:r w:rsidR="005F0AAD">
        <w:rPr>
          <w:rFonts w:ascii="Times New Roman" w:hAnsi="Times New Roman"/>
          <w:b/>
          <w:lang w:val="sr-Cyrl-RS"/>
        </w:rPr>
        <w:t xml:space="preserve"> </w:t>
      </w:r>
      <w:r w:rsidRPr="00F3609A">
        <w:rPr>
          <w:rFonts w:ascii="Times New Roman" w:hAnsi="Times New Roman"/>
        </w:rPr>
        <w:t>-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Предузетничка компетенција,</w:t>
      </w:r>
      <w:r w:rsidR="005F0AAD">
        <w:rPr>
          <w:rFonts w:ascii="Times New Roman" w:hAnsi="Times New Roman"/>
          <w:lang w:val="sr-Cyrl-RS"/>
        </w:rPr>
        <w:t xml:space="preserve"> </w:t>
      </w:r>
      <w:r w:rsidRPr="00F3609A">
        <w:rPr>
          <w:rFonts w:ascii="Times New Roman" w:hAnsi="Times New Roman"/>
        </w:rPr>
        <w:t>да ученик покаже иницијативу за упознавање карактеристика тржишта рада.</w:t>
      </w:r>
    </w:p>
    <w:p w:rsidR="00F3609A" w:rsidRPr="003836EE" w:rsidRDefault="00F3609A" w:rsidP="00F3609A">
      <w:pPr>
        <w:ind w:left="-360"/>
      </w:pPr>
    </w:p>
    <w:p w:rsidR="00285853" w:rsidRPr="00285853" w:rsidRDefault="00285853" w:rsidP="00285853">
      <w:pPr>
        <w:rPr>
          <w:rFonts w:asciiTheme="minorHAnsi" w:hAnsiTheme="minorHAnsi"/>
        </w:rPr>
      </w:pPr>
    </w:p>
    <w:p w:rsidR="00285853" w:rsidRDefault="00285853" w:rsidP="00285853">
      <w:pPr>
        <w:rPr>
          <w:rFonts w:asciiTheme="minorHAnsi" w:hAnsiTheme="minorHAnsi"/>
        </w:rPr>
      </w:pPr>
    </w:p>
    <w:p w:rsidR="008C497D" w:rsidRDefault="008C497D" w:rsidP="00285853">
      <w:pPr>
        <w:rPr>
          <w:rFonts w:asciiTheme="minorHAnsi" w:hAnsiTheme="minorHAnsi"/>
        </w:rPr>
      </w:pPr>
    </w:p>
    <w:p w:rsidR="0089045B" w:rsidRDefault="0089045B" w:rsidP="0075537B">
      <w:pPr>
        <w:rPr>
          <w:rFonts w:asciiTheme="minorHAnsi" w:hAnsiTheme="minorHAnsi"/>
          <w:lang w:val="sr-Cyrl-RS"/>
        </w:rPr>
      </w:pPr>
    </w:p>
    <w:p w:rsidR="005446B5" w:rsidRDefault="005446B5" w:rsidP="0075537B">
      <w:pPr>
        <w:rPr>
          <w:rFonts w:asciiTheme="minorHAnsi" w:hAnsiTheme="minorHAnsi"/>
          <w:lang w:val="sr-Cyrl-RS"/>
        </w:rPr>
      </w:pPr>
    </w:p>
    <w:p w:rsidR="005446B5" w:rsidRDefault="005446B5" w:rsidP="0075537B">
      <w:pPr>
        <w:rPr>
          <w:rFonts w:asciiTheme="minorHAnsi" w:hAnsiTheme="minorHAnsi"/>
          <w:lang w:val="sr-Cyrl-RS"/>
        </w:rPr>
      </w:pPr>
    </w:p>
    <w:p w:rsidR="005446B5" w:rsidRDefault="005446B5" w:rsidP="0075537B">
      <w:pPr>
        <w:rPr>
          <w:rFonts w:asciiTheme="minorHAnsi" w:hAnsiTheme="minorHAnsi"/>
          <w:lang w:val="sr-Cyrl-RS"/>
        </w:rPr>
      </w:pPr>
    </w:p>
    <w:p w:rsidR="005446B5" w:rsidRDefault="005446B5" w:rsidP="0075537B">
      <w:pPr>
        <w:rPr>
          <w:rFonts w:asciiTheme="minorHAnsi" w:hAnsiTheme="minorHAnsi"/>
          <w:lang w:val="sr-Cyrl-RS"/>
        </w:rPr>
      </w:pPr>
    </w:p>
    <w:p w:rsidR="005446B5" w:rsidRDefault="005446B5" w:rsidP="0075537B">
      <w:pPr>
        <w:rPr>
          <w:rFonts w:asciiTheme="minorHAnsi" w:hAnsiTheme="minorHAnsi"/>
          <w:lang w:val="sr-Cyrl-RS"/>
        </w:rPr>
      </w:pPr>
    </w:p>
    <w:p w:rsidR="005446B5" w:rsidRDefault="005446B5" w:rsidP="0075537B">
      <w:pPr>
        <w:rPr>
          <w:rFonts w:asciiTheme="minorHAnsi" w:hAnsiTheme="minorHAnsi"/>
          <w:lang w:val="sr-Cyrl-RS"/>
        </w:rPr>
      </w:pPr>
    </w:p>
    <w:p w:rsidR="005446B5" w:rsidRDefault="005446B5" w:rsidP="0075537B">
      <w:pPr>
        <w:rPr>
          <w:rFonts w:asciiTheme="minorHAnsi" w:hAnsiTheme="minorHAnsi"/>
          <w:lang w:val="sr-Cyrl-RS"/>
        </w:rPr>
      </w:pPr>
    </w:p>
    <w:p w:rsidR="005446B5" w:rsidRDefault="005446B5" w:rsidP="0075537B">
      <w:pPr>
        <w:rPr>
          <w:rFonts w:asciiTheme="minorHAnsi" w:hAnsiTheme="minorHAnsi"/>
          <w:lang w:val="sr-Cyrl-RS"/>
        </w:rPr>
      </w:pPr>
    </w:p>
    <w:p w:rsidR="005446B5" w:rsidRPr="005446B5" w:rsidRDefault="005446B5" w:rsidP="0075537B">
      <w:pPr>
        <w:rPr>
          <w:rFonts w:asciiTheme="minorHAnsi" w:hAnsiTheme="minorHAnsi"/>
          <w:lang w:val="sr-Cyrl-RS"/>
        </w:rPr>
      </w:pPr>
    </w:p>
    <w:p w:rsidR="00CC385B" w:rsidRPr="00125D5C" w:rsidRDefault="0026461B" w:rsidP="005A2A2F">
      <w:pPr>
        <w:pStyle w:val="Heading2"/>
        <w:rPr>
          <w:u w:val="single"/>
        </w:rPr>
      </w:pPr>
      <w:bookmarkStart w:id="703" w:name="_Toc19013016"/>
      <w:bookmarkStart w:id="704" w:name="_Toc50922357"/>
      <w:bookmarkStart w:id="705" w:name="_Toc82627530"/>
      <w:bookmarkStart w:id="706" w:name="_Toc82638003"/>
      <w:r w:rsidRPr="00125D5C">
        <w:rPr>
          <w:u w:val="single"/>
        </w:rPr>
        <w:lastRenderedPageBreak/>
        <w:t>8.5</w:t>
      </w:r>
      <w:r w:rsidR="00CC385B" w:rsidRPr="00125D5C">
        <w:rPr>
          <w:u w:val="single"/>
        </w:rPr>
        <w:t>. ПРОГРАМ</w:t>
      </w:r>
      <w:r w:rsidR="00B435A2" w:rsidRPr="00125D5C">
        <w:rPr>
          <w:u w:val="single"/>
        </w:rPr>
        <w:t xml:space="preserve"> РАДА ТИМА ЗА ПРОФЕСИОНАЛНИ РАЗВОЈ</w:t>
      </w:r>
      <w:bookmarkEnd w:id="696"/>
      <w:bookmarkEnd w:id="697"/>
      <w:r w:rsidR="00B435A2" w:rsidRPr="00125D5C">
        <w:rPr>
          <w:u w:val="single"/>
        </w:rPr>
        <w:t xml:space="preserve"> (КВиС)</w:t>
      </w:r>
      <w:bookmarkEnd w:id="703"/>
      <w:bookmarkEnd w:id="704"/>
      <w:bookmarkEnd w:id="705"/>
      <w:bookmarkEnd w:id="706"/>
    </w:p>
    <w:p w:rsidR="00CC385B" w:rsidRPr="009E4862" w:rsidRDefault="00CC385B" w:rsidP="006D67EA">
      <w:pPr>
        <w:rPr>
          <w:rFonts w:ascii="Calibri" w:hAnsi="Calibri"/>
        </w:rPr>
      </w:pPr>
    </w:p>
    <w:p w:rsidR="005446B5" w:rsidRPr="005446B5" w:rsidRDefault="005446B5" w:rsidP="005446B5">
      <w:pPr>
        <w:pStyle w:val="BodyText"/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 w:hint="eastAsia"/>
          <w:iCs/>
          <w:szCs w:val="24"/>
          <w:lang w:val="sr-Cyrl-CS"/>
        </w:rPr>
        <w:t>Каријерно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вођење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саветовање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оријентација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усмерена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је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подстицање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даљег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сазревања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као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помоћ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ученицима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планирању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њиховог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даљег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развоја</w:t>
      </w:r>
      <w:r w:rsidRPr="005446B5">
        <w:rPr>
          <w:rFonts w:ascii="Times New Roman" w:hAnsi="Times New Roman"/>
          <w:iCs/>
          <w:szCs w:val="24"/>
          <w:lang w:val="sr-Cyrl-CS"/>
        </w:rPr>
        <w:t>.</w:t>
      </w: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 w:hint="eastAsia"/>
          <w:iCs/>
          <w:szCs w:val="24"/>
          <w:lang w:val="sr-Cyrl-CS"/>
        </w:rPr>
        <w:t>Ради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подстицања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њиховог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оспособљавања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донесу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одлуку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избору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даљег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образовања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животног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позива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школа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је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обавези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"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подстиче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складу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индивидуалним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могућностима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друштвеним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потребама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кадровима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"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као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"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прати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његове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склоности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способности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току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образовања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помаже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му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избору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даљег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образовања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оспособљавања</w:t>
      </w:r>
      <w:r w:rsidRPr="005446B5">
        <w:rPr>
          <w:rFonts w:ascii="Times New Roman" w:hAnsi="Times New Roman"/>
          <w:iCs/>
          <w:szCs w:val="24"/>
          <w:lang w:val="sr-Cyrl-CS"/>
        </w:rPr>
        <w:t>".</w:t>
      </w: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 w:hint="eastAsia"/>
          <w:iCs/>
          <w:szCs w:val="24"/>
          <w:lang w:val="sr-Cyrl-CS"/>
        </w:rPr>
        <w:t>Циљ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рада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професионалној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оријентацији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средњој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школи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је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подстицање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пружање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помоћи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појединцу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формира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реалну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слику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својим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способностима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особинама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личности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интересовањима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односу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садржај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услове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захтеве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појединих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образовних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профила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занимања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што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успешније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планира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свој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</w:t>
      </w:r>
      <w:r w:rsidRPr="005446B5">
        <w:rPr>
          <w:rFonts w:ascii="Times New Roman" w:hAnsi="Times New Roman"/>
          <w:iCs/>
          <w:szCs w:val="24"/>
          <w:lang w:val="sr-Cyrl-CS"/>
        </w:rPr>
        <w:t>.</w:t>
      </w: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складу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постављеним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циљем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задаци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средње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су</w:t>
      </w:r>
      <w:r w:rsidRPr="005446B5">
        <w:rPr>
          <w:rFonts w:ascii="Times New Roman" w:hAnsi="Times New Roman"/>
          <w:iCs/>
          <w:szCs w:val="24"/>
          <w:lang w:val="sr-Cyrl-CS"/>
        </w:rPr>
        <w:t>:</w:t>
      </w: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/>
          <w:iCs/>
          <w:szCs w:val="24"/>
          <w:lang w:val="sr-Cyrl-CS"/>
        </w:rPr>
        <w:t xml:space="preserve">1.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Упознавање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праћење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подстицање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индивидуалних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карактеристика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личности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значајних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усмеравање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њиховог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њихово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подстицање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сами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свесно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доприносе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сопственом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професионалном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развоју</w:t>
      </w:r>
      <w:r w:rsidRPr="005446B5">
        <w:rPr>
          <w:rFonts w:ascii="Times New Roman" w:hAnsi="Times New Roman"/>
          <w:iCs/>
          <w:szCs w:val="24"/>
          <w:lang w:val="sr-Cyrl-CS"/>
        </w:rPr>
        <w:t>;</w:t>
      </w: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/>
          <w:iCs/>
          <w:szCs w:val="24"/>
          <w:lang w:val="sr-Cyrl-CS"/>
        </w:rPr>
        <w:t xml:space="preserve">2.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Информисање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свету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рада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занимања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систему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образовања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њихово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оспособљавање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самостално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прикупљање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информација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које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односе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свет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рада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систем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образовања</w:t>
      </w:r>
      <w:r w:rsidRPr="005446B5">
        <w:rPr>
          <w:rFonts w:ascii="Times New Roman" w:hAnsi="Times New Roman"/>
          <w:iCs/>
          <w:szCs w:val="24"/>
          <w:lang w:val="sr-Cyrl-CS"/>
        </w:rPr>
        <w:t>;</w:t>
      </w: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/>
          <w:iCs/>
          <w:szCs w:val="24"/>
          <w:lang w:val="sr-Cyrl-CS"/>
        </w:rPr>
        <w:t xml:space="preserve">3.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Формирање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правилних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ставова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према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раду</w:t>
      </w:r>
      <w:r w:rsidRPr="005446B5">
        <w:rPr>
          <w:rFonts w:ascii="Times New Roman" w:hAnsi="Times New Roman"/>
          <w:iCs/>
          <w:szCs w:val="24"/>
          <w:lang w:val="sr-Cyrl-CS"/>
        </w:rPr>
        <w:t>;</w:t>
      </w: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/>
          <w:iCs/>
          <w:szCs w:val="24"/>
          <w:lang w:val="sr-Cyrl-CS"/>
        </w:rPr>
        <w:t xml:space="preserve">4.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Подстицање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испитивачко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понашање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према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себи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свету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рада</w:t>
      </w:r>
      <w:r w:rsidRPr="005446B5">
        <w:rPr>
          <w:rFonts w:ascii="Times New Roman" w:hAnsi="Times New Roman"/>
          <w:iCs/>
          <w:szCs w:val="24"/>
          <w:lang w:val="sr-Cyrl-CS"/>
        </w:rPr>
        <w:t>;</w:t>
      </w: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/>
          <w:iCs/>
          <w:szCs w:val="24"/>
          <w:lang w:val="sr-Cyrl-CS"/>
        </w:rPr>
        <w:t xml:space="preserve">5.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Оспособљавање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планирање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свог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професионалног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доношење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реалних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зрелих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одлука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вези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избором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занимања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правцима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стручног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оспособљавања</w:t>
      </w:r>
      <w:r w:rsidRPr="005446B5">
        <w:rPr>
          <w:rFonts w:ascii="Times New Roman" w:hAnsi="Times New Roman"/>
          <w:iCs/>
          <w:szCs w:val="24"/>
          <w:lang w:val="sr-Cyrl-CS"/>
        </w:rPr>
        <w:t>.</w:t>
      </w: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</w:p>
    <w:p w:rsidR="005446B5" w:rsidRPr="005446B5" w:rsidRDefault="005446B5" w:rsidP="005446B5">
      <w:pPr>
        <w:pStyle w:val="BodyText"/>
        <w:jc w:val="both"/>
        <w:rPr>
          <w:rFonts w:ascii="Times New Roman" w:hAnsi="Times New Roman"/>
          <w:iCs/>
          <w:szCs w:val="24"/>
          <w:lang w:val="sr-Cyrl-CS"/>
        </w:rPr>
      </w:pPr>
      <w:r w:rsidRPr="005446B5">
        <w:rPr>
          <w:rFonts w:ascii="Times New Roman" w:hAnsi="Times New Roman" w:hint="eastAsia"/>
          <w:iCs/>
          <w:szCs w:val="24"/>
          <w:lang w:val="sr-Cyrl-CS"/>
        </w:rPr>
        <w:t>Осим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стручног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тима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каријерно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вођење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саветовање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укључени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сви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наставници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нарочито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наставници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грађанског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васпитања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чији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наставни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план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једним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делом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бави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управо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овим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питањима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.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Тим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сарадњи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наставницима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реализује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праћење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индивидуалних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склоности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.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Саветодавни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рад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обавља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током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школовања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.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Школа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помаже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ученицима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родитељима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истраживању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могућности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задаље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запошљавање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односно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идентификовање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избор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коришћење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бројних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информација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професијама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каријери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даљем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учењу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образовању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објективно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разликовање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формирање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сопственог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става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томе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.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том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циљу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школа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прати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развој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информише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их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занимањима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образовним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профилима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,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условима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студирања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и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потребама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на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тржишту</w:t>
      </w:r>
      <w:r w:rsidRPr="005446B5">
        <w:rPr>
          <w:rFonts w:ascii="Times New Roman" w:hAnsi="Times New Roman"/>
          <w:iCs/>
          <w:szCs w:val="24"/>
          <w:lang w:val="sr-Cyrl-CS"/>
        </w:rPr>
        <w:t xml:space="preserve"> </w:t>
      </w:r>
      <w:r w:rsidRPr="005446B5">
        <w:rPr>
          <w:rFonts w:ascii="Times New Roman" w:hAnsi="Times New Roman" w:hint="eastAsia"/>
          <w:iCs/>
          <w:szCs w:val="24"/>
          <w:lang w:val="sr-Cyrl-CS"/>
        </w:rPr>
        <w:t>рада</w:t>
      </w:r>
      <w:r w:rsidRPr="005446B5">
        <w:rPr>
          <w:rFonts w:ascii="Times New Roman" w:hAnsi="Times New Roman"/>
          <w:iCs/>
          <w:szCs w:val="24"/>
          <w:lang w:val="sr-Cyrl-CS"/>
        </w:rPr>
        <w:t>.</w:t>
      </w:r>
    </w:p>
    <w:p w:rsidR="00CC385B" w:rsidRDefault="00CC385B" w:rsidP="005446B5">
      <w:pPr>
        <w:pStyle w:val="BodyText"/>
        <w:ind w:firstLine="720"/>
        <w:rPr>
          <w:rFonts w:ascii="Times New Roman" w:hAnsi="Times New Roman"/>
          <w:b/>
          <w:szCs w:val="24"/>
          <w:lang w:val="ru-RU"/>
        </w:rPr>
      </w:pPr>
    </w:p>
    <w:p w:rsidR="00CC385B" w:rsidRDefault="00CC385B" w:rsidP="006D67EA">
      <w:pPr>
        <w:pStyle w:val="BodyText"/>
        <w:ind w:firstLine="720"/>
        <w:rPr>
          <w:rFonts w:ascii="Times New Roman" w:hAnsi="Times New Roman"/>
          <w:b/>
          <w:szCs w:val="24"/>
          <w:lang w:val="ru-RU"/>
        </w:rPr>
      </w:pPr>
    </w:p>
    <w:p w:rsidR="00824812" w:rsidRPr="006D67EA" w:rsidRDefault="00824812" w:rsidP="006D67EA">
      <w:pPr>
        <w:pStyle w:val="BodyText"/>
        <w:ind w:firstLine="720"/>
        <w:rPr>
          <w:rFonts w:ascii="Times New Roman" w:hAnsi="Times New Roman"/>
          <w:b/>
          <w:szCs w:val="24"/>
          <w:lang w:val="ru-RU"/>
        </w:rPr>
      </w:pPr>
    </w:p>
    <w:p w:rsidR="005921E1" w:rsidRPr="00BF2718" w:rsidRDefault="005921E1" w:rsidP="005921E1">
      <w:pPr>
        <w:ind w:left="-285" w:right="75"/>
        <w:jc w:val="both"/>
        <w:textAlignment w:val="center"/>
        <w:rPr>
          <w:rFonts w:ascii="Times New Roman" w:hAnsi="Times New Roman"/>
          <w:szCs w:val="24"/>
        </w:rPr>
      </w:pPr>
      <w:r w:rsidRPr="00BF2718">
        <w:rPr>
          <w:rFonts w:ascii="Times New Roman" w:hAnsi="Times New Roman"/>
          <w:szCs w:val="24"/>
        </w:rPr>
        <w:t xml:space="preserve">     </w:t>
      </w:r>
      <w:r w:rsidRPr="00BF2718">
        <w:rPr>
          <w:rFonts w:ascii="Times New Roman" w:hAnsi="Times New Roman"/>
          <w:b/>
          <w:bCs/>
          <w:szCs w:val="24"/>
        </w:rPr>
        <w:t>Координатор тима: </w:t>
      </w:r>
      <w:r w:rsidRPr="00BF2718">
        <w:rPr>
          <w:rFonts w:ascii="Times New Roman" w:hAnsi="Times New Roman"/>
          <w:szCs w:val="24"/>
        </w:rPr>
        <w:t>Драгана Васиљевић – професор енглеског језика</w:t>
      </w:r>
    </w:p>
    <w:p w:rsidR="00C04C3B" w:rsidRDefault="00421DA8" w:rsidP="005921E1">
      <w:pPr>
        <w:spacing w:after="150"/>
        <w:jc w:val="both"/>
        <w:rPr>
          <w:rFonts w:ascii="Times New Roman" w:hAnsi="Times New Roman"/>
          <w:b/>
          <w:bCs/>
          <w:szCs w:val="24"/>
          <w:lang w:val="sr-Cyrl-RS"/>
        </w:rPr>
      </w:pPr>
      <w:r>
        <w:rPr>
          <w:rFonts w:ascii="Times New Roman" w:hAnsi="Times New Roman"/>
          <w:b/>
          <w:bCs/>
          <w:szCs w:val="24"/>
        </w:rPr>
        <w:t>Чланови тима за школску 202</w:t>
      </w:r>
      <w:r>
        <w:rPr>
          <w:rFonts w:ascii="Times New Roman" w:hAnsi="Times New Roman"/>
          <w:b/>
          <w:bCs/>
          <w:szCs w:val="24"/>
          <w:lang w:val="sr-Cyrl-RS"/>
        </w:rPr>
        <w:t>1</w:t>
      </w:r>
      <w:r>
        <w:rPr>
          <w:rFonts w:ascii="Times New Roman" w:hAnsi="Times New Roman"/>
          <w:b/>
          <w:bCs/>
          <w:szCs w:val="24"/>
        </w:rPr>
        <w:t>/2</w:t>
      </w:r>
      <w:r>
        <w:rPr>
          <w:rFonts w:ascii="Times New Roman" w:hAnsi="Times New Roman"/>
          <w:b/>
          <w:bCs/>
          <w:szCs w:val="24"/>
          <w:lang w:val="sr-Cyrl-RS"/>
        </w:rPr>
        <w:t>2</w:t>
      </w:r>
      <w:r w:rsidR="005921E1" w:rsidRPr="00BF2718">
        <w:rPr>
          <w:rFonts w:ascii="Times New Roman" w:hAnsi="Times New Roman"/>
          <w:b/>
          <w:bCs/>
          <w:szCs w:val="24"/>
        </w:rPr>
        <w:t xml:space="preserve">: </w:t>
      </w:r>
    </w:p>
    <w:p w:rsidR="00C04C3B" w:rsidRPr="00C04C3B" w:rsidRDefault="00C04C3B" w:rsidP="00C04C3B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4"/>
          <w:lang w:val="sr-Cyrl-RS"/>
        </w:rPr>
      </w:pPr>
      <w:r w:rsidRPr="00C04C3B">
        <w:rPr>
          <w:rFonts w:ascii="Times New Roman" w:eastAsia="Calibri" w:hAnsi="Times New Roman"/>
          <w:szCs w:val="24"/>
          <w:lang w:val="sr-Cyrl-RS"/>
        </w:rPr>
        <w:t>Васиљевић Драгана – руководилац</w:t>
      </w:r>
    </w:p>
    <w:p w:rsidR="00C04C3B" w:rsidRPr="00C04C3B" w:rsidRDefault="00C04C3B" w:rsidP="00C04C3B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4"/>
          <w:lang w:val="sr-Cyrl-RS"/>
        </w:rPr>
      </w:pPr>
      <w:r w:rsidRPr="00C04C3B">
        <w:rPr>
          <w:rFonts w:ascii="Times New Roman" w:eastAsia="Calibri" w:hAnsi="Times New Roman"/>
          <w:szCs w:val="24"/>
          <w:lang w:val="sr-Cyrl-RS"/>
        </w:rPr>
        <w:t>2. Милић Борко</w:t>
      </w:r>
    </w:p>
    <w:p w:rsidR="00C04C3B" w:rsidRPr="00C04C3B" w:rsidRDefault="00C04C3B" w:rsidP="00C04C3B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4"/>
          <w:lang w:val="sr-Cyrl-RS"/>
        </w:rPr>
      </w:pPr>
      <w:r w:rsidRPr="00C04C3B">
        <w:rPr>
          <w:rFonts w:ascii="Times New Roman" w:eastAsia="Calibri" w:hAnsi="Times New Roman"/>
          <w:szCs w:val="24"/>
          <w:lang w:val="sr-Cyrl-RS"/>
        </w:rPr>
        <w:t>3. Младеновић Дејан</w:t>
      </w:r>
    </w:p>
    <w:p w:rsidR="00C04C3B" w:rsidRPr="00C04C3B" w:rsidRDefault="00C04C3B" w:rsidP="00C04C3B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4"/>
          <w:lang w:val="sr-Cyrl-RS"/>
        </w:rPr>
      </w:pPr>
      <w:r w:rsidRPr="00C04C3B">
        <w:rPr>
          <w:rFonts w:ascii="Times New Roman" w:eastAsia="Calibri" w:hAnsi="Times New Roman"/>
          <w:szCs w:val="24"/>
          <w:lang w:val="sr-Cyrl-RS"/>
        </w:rPr>
        <w:t>4. Грујић Иван</w:t>
      </w:r>
    </w:p>
    <w:tbl>
      <w:tblPr>
        <w:tblW w:w="9718" w:type="dxa"/>
        <w:tblInd w:w="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"/>
        <w:gridCol w:w="1933"/>
        <w:gridCol w:w="2106"/>
        <w:gridCol w:w="1276"/>
        <w:gridCol w:w="284"/>
        <w:gridCol w:w="53"/>
        <w:gridCol w:w="217"/>
        <w:gridCol w:w="13"/>
        <w:gridCol w:w="108"/>
        <w:gridCol w:w="194"/>
        <w:gridCol w:w="45"/>
        <w:gridCol w:w="99"/>
        <w:gridCol w:w="203"/>
        <w:gridCol w:w="137"/>
        <w:gridCol w:w="210"/>
        <w:gridCol w:w="128"/>
        <w:gridCol w:w="281"/>
        <w:gridCol w:w="57"/>
        <w:gridCol w:w="229"/>
        <w:gridCol w:w="108"/>
        <w:gridCol w:w="239"/>
        <w:gridCol w:w="99"/>
        <w:gridCol w:w="248"/>
        <w:gridCol w:w="90"/>
        <w:gridCol w:w="257"/>
        <w:gridCol w:w="80"/>
        <w:gridCol w:w="267"/>
        <w:gridCol w:w="71"/>
        <w:gridCol w:w="338"/>
      </w:tblGrid>
      <w:tr w:rsidR="0014164F" w:rsidRPr="006D67EA" w:rsidTr="000973BD">
        <w:trPr>
          <w:trHeight w:val="690"/>
        </w:trPr>
        <w:tc>
          <w:tcPr>
            <w:tcW w:w="348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ind w:left="-180" w:firstLine="18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lastRenderedPageBreak/>
              <w:t>#</w:t>
            </w:r>
          </w:p>
        </w:tc>
        <w:tc>
          <w:tcPr>
            <w:tcW w:w="1933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  <w:lang w:val="sr-Cyrl-CS"/>
              </w:rPr>
              <w:t>Активност</w:t>
            </w:r>
          </w:p>
        </w:tc>
        <w:tc>
          <w:tcPr>
            <w:tcW w:w="2106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6D67EA">
              <w:rPr>
                <w:rFonts w:ascii="Times New Roman" w:hAnsi="Times New Roman"/>
                <w:b/>
                <w:szCs w:val="24"/>
                <w:lang w:val="sr-Cyrl-CS"/>
              </w:rPr>
              <w:t>Начин реализације</w:t>
            </w:r>
          </w:p>
        </w:tc>
        <w:tc>
          <w:tcPr>
            <w:tcW w:w="1276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6D67EA">
              <w:rPr>
                <w:rFonts w:ascii="Times New Roman" w:hAnsi="Times New Roman"/>
                <w:b/>
                <w:szCs w:val="24"/>
                <w:lang w:val="sr-Cyrl-CS"/>
              </w:rPr>
              <w:t>Носиоци</w:t>
            </w:r>
          </w:p>
        </w:tc>
        <w:tc>
          <w:tcPr>
            <w:tcW w:w="284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t>9</w:t>
            </w:r>
          </w:p>
        </w:tc>
        <w:tc>
          <w:tcPr>
            <w:tcW w:w="283" w:type="dxa"/>
            <w:gridSpan w:val="3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t>10</w:t>
            </w:r>
          </w:p>
        </w:tc>
        <w:tc>
          <w:tcPr>
            <w:tcW w:w="302" w:type="dxa"/>
            <w:gridSpan w:val="2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t>11</w:t>
            </w:r>
          </w:p>
        </w:tc>
        <w:tc>
          <w:tcPr>
            <w:tcW w:w="347" w:type="dxa"/>
            <w:gridSpan w:val="3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t>12</w:t>
            </w:r>
          </w:p>
        </w:tc>
        <w:tc>
          <w:tcPr>
            <w:tcW w:w="347" w:type="dxa"/>
            <w:gridSpan w:val="2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09" w:type="dxa"/>
            <w:gridSpan w:val="2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286" w:type="dxa"/>
            <w:gridSpan w:val="2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347" w:type="dxa"/>
            <w:gridSpan w:val="2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347" w:type="dxa"/>
            <w:gridSpan w:val="2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6D67EA">
              <w:rPr>
                <w:rFonts w:ascii="Times New Roman" w:hAnsi="Times New Roman"/>
                <w:b/>
                <w:szCs w:val="24"/>
                <w:lang w:val="sr-Cyrl-CS"/>
              </w:rPr>
              <w:t>5</w:t>
            </w:r>
          </w:p>
        </w:tc>
        <w:tc>
          <w:tcPr>
            <w:tcW w:w="347" w:type="dxa"/>
            <w:gridSpan w:val="2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Cs w:val="24"/>
                <w:lang w:val="sr-Cyrl-CS"/>
              </w:rPr>
              <w:t>6</w:t>
            </w:r>
          </w:p>
        </w:tc>
        <w:tc>
          <w:tcPr>
            <w:tcW w:w="347" w:type="dxa"/>
            <w:gridSpan w:val="2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  <w:lang w:val="sr-Cyrl-CS"/>
              </w:rPr>
            </w:pPr>
            <w:r w:rsidRPr="006D67EA">
              <w:rPr>
                <w:rFonts w:ascii="Times New Roman" w:hAnsi="Times New Roman"/>
                <w:b/>
                <w:szCs w:val="24"/>
                <w:lang w:val="sr-Cyrl-CS"/>
              </w:rPr>
              <w:t>7</w:t>
            </w:r>
          </w:p>
        </w:tc>
        <w:tc>
          <w:tcPr>
            <w:tcW w:w="409" w:type="dxa"/>
            <w:gridSpan w:val="2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6D67EA">
              <w:rPr>
                <w:rFonts w:ascii="Times New Roman" w:hAnsi="Times New Roman"/>
                <w:b/>
                <w:szCs w:val="24"/>
              </w:rPr>
              <w:t>8</w:t>
            </w:r>
          </w:p>
        </w:tc>
      </w:tr>
      <w:tr w:rsidR="0014164F" w:rsidRPr="006D67EA" w:rsidTr="000973BD">
        <w:trPr>
          <w:trHeight w:val="751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Израда плана професионалног развоја</w:t>
            </w:r>
          </w:p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У оквиру ГПР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bCs/>
                <w:sz w:val="20"/>
                <w:lang w:val="sr-Cyrl-CS"/>
              </w:rPr>
              <w:t>Васиљевић Драгана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*</w:t>
            </w:r>
          </w:p>
        </w:tc>
        <w:tc>
          <w:tcPr>
            <w:tcW w:w="270" w:type="dxa"/>
            <w:gridSpan w:val="2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60" w:type="dxa"/>
            <w:gridSpan w:val="4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439" w:type="dxa"/>
            <w:gridSpan w:val="3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vAlign w:val="center"/>
          </w:tcPr>
          <w:p w:rsidR="0014164F" w:rsidRPr="00730F15" w:rsidRDefault="0014164F" w:rsidP="00BE236B">
            <w:pPr>
              <w:snapToGrid w:val="0"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14164F" w:rsidRPr="006D67EA" w:rsidTr="000973BD">
        <w:trPr>
          <w:trHeight w:val="1448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Организовање представљања послодаваца ученицима и њиховим родитељима, односно другим законским заступницима.</w:t>
            </w:r>
          </w:p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Представљање послодаваца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bCs/>
                <w:sz w:val="20"/>
                <w:lang w:val="sr-Cyrl-CS"/>
              </w:rPr>
              <w:t xml:space="preserve"> Чланови тима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*</w:t>
            </w:r>
          </w:p>
        </w:tc>
        <w:tc>
          <w:tcPr>
            <w:tcW w:w="270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60" w:type="dxa"/>
            <w:gridSpan w:val="4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439" w:type="dxa"/>
            <w:gridSpan w:val="3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14164F" w:rsidRPr="006D67EA" w:rsidTr="000973BD">
        <w:trPr>
          <w:trHeight w:val="624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Припрема ученика за контекст у коме се реализује учење кроз рад, као и за интервју са послодавцима код којих се реализује учење кроз рад.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Предавање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bCs/>
                <w:sz w:val="20"/>
                <w:lang w:val="sr-Cyrl-CS"/>
              </w:rPr>
              <w:t>Чланови тима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*</w:t>
            </w:r>
          </w:p>
        </w:tc>
        <w:tc>
          <w:tcPr>
            <w:tcW w:w="270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60" w:type="dxa"/>
            <w:gridSpan w:val="4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439" w:type="dxa"/>
            <w:gridSpan w:val="3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14164F" w:rsidRPr="006D67EA" w:rsidTr="000973BD">
        <w:trPr>
          <w:trHeight w:val="622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 xml:space="preserve"> Организовање интервјуисања свих ученика од стране свих послодаваца.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Интервјуисање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bCs/>
                <w:sz w:val="20"/>
                <w:lang w:val="sr-Cyrl-CS"/>
              </w:rPr>
              <w:t>Чланови тима</w:t>
            </w:r>
          </w:p>
        </w:tc>
        <w:tc>
          <w:tcPr>
            <w:tcW w:w="33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*</w:t>
            </w:r>
          </w:p>
        </w:tc>
        <w:tc>
          <w:tcPr>
            <w:tcW w:w="338" w:type="dxa"/>
            <w:gridSpan w:val="3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3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0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14164F" w:rsidRPr="006D67EA" w:rsidTr="000973BD">
        <w:trPr>
          <w:trHeight w:val="622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 xml:space="preserve"> Организација изјашњавања ученика о томе код којих послодаваца би желели да обављају учење кроз рад.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Упитник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bCs/>
                <w:sz w:val="20"/>
                <w:lang w:val="sr-Cyrl-CS"/>
              </w:rPr>
              <w:t>Чланови тима</w:t>
            </w:r>
          </w:p>
        </w:tc>
        <w:tc>
          <w:tcPr>
            <w:tcW w:w="33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*</w:t>
            </w:r>
          </w:p>
        </w:tc>
        <w:tc>
          <w:tcPr>
            <w:tcW w:w="338" w:type="dxa"/>
            <w:gridSpan w:val="3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3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0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14164F" w:rsidRPr="006D67EA" w:rsidTr="000973BD">
        <w:trPr>
          <w:trHeight w:val="622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 xml:space="preserve"> Сачињавање листе распоређивања ученика по послодавцима на основу жеља ученика и послодаваца.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Сачињавање листе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bCs/>
                <w:sz w:val="20"/>
                <w:lang w:val="sr-Cyrl-CS"/>
              </w:rPr>
              <w:t xml:space="preserve"> Костић Владан</w:t>
            </w:r>
          </w:p>
        </w:tc>
        <w:tc>
          <w:tcPr>
            <w:tcW w:w="33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*</w:t>
            </w:r>
          </w:p>
        </w:tc>
        <w:tc>
          <w:tcPr>
            <w:tcW w:w="338" w:type="dxa"/>
            <w:gridSpan w:val="3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3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0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gridSpan w:val="2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38" w:type="dxa"/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14164F" w:rsidRPr="006D67EA" w:rsidTr="000973BD">
        <w:trPr>
          <w:trHeight w:val="170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5921E1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7</w:t>
            </w:r>
            <w:r w:rsidR="0014164F" w:rsidRPr="007A6608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Предавање на тему “Правилан избор занимања и пријемни испити на факултету”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Кроз теме на Чос-у у 3</w:t>
            </w:r>
            <w:r w:rsidRPr="007A6608">
              <w:rPr>
                <w:rFonts w:ascii="Times New Roman" w:hAnsi="Times New Roman"/>
                <w:sz w:val="20"/>
              </w:rPr>
              <w:t>.</w:t>
            </w:r>
            <w:r w:rsidRPr="007A6608">
              <w:rPr>
                <w:rFonts w:ascii="Times New Roman" w:hAnsi="Times New Roman"/>
                <w:sz w:val="20"/>
                <w:lang w:val="sr-Cyrl-CS"/>
              </w:rPr>
              <w:t xml:space="preserve"> и 4.разреду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7475A5" w:rsidRPr="007A6608" w:rsidRDefault="007475A5" w:rsidP="007475A5">
            <w:pPr>
              <w:snapToGrid w:val="0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 xml:space="preserve">Живић </w:t>
            </w:r>
            <w:r w:rsidRPr="007A6608">
              <w:rPr>
                <w:rFonts w:ascii="Times New Roman" w:hAnsi="Times New Roman"/>
                <w:sz w:val="20"/>
                <w:lang w:val="sr-Cyrl-RS"/>
              </w:rPr>
              <w:t xml:space="preserve">Ерор </w:t>
            </w:r>
            <w:r w:rsidRPr="007A6608">
              <w:rPr>
                <w:rFonts w:ascii="Times New Roman" w:hAnsi="Times New Roman"/>
                <w:sz w:val="20"/>
              </w:rPr>
              <w:t>Андреа</w:t>
            </w:r>
          </w:p>
          <w:p w:rsidR="0014164F" w:rsidRPr="007A6608" w:rsidRDefault="007475A5" w:rsidP="007475A5">
            <w:pPr>
              <w:snapToGrid w:val="0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RS"/>
              </w:rPr>
              <w:t>Милић Борко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283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02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6D67EA">
              <w:rPr>
                <w:rFonts w:ascii="Times New Roman" w:hAnsi="Times New Roman"/>
                <w:szCs w:val="24"/>
                <w:lang w:val="sr-Cyrl-CS"/>
              </w:rPr>
              <w:t>*</w:t>
            </w: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 w:rsidRPr="006D67EA">
              <w:rPr>
                <w:rFonts w:ascii="Times New Roman" w:hAnsi="Times New Roman"/>
                <w:szCs w:val="24"/>
                <w:lang w:val="sr-Cyrl-CS"/>
              </w:rPr>
              <w:t>*</w:t>
            </w:r>
          </w:p>
        </w:tc>
        <w:tc>
          <w:tcPr>
            <w:tcW w:w="286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14164F" w:rsidRPr="006D67EA" w:rsidTr="000973BD">
        <w:trPr>
          <w:trHeight w:val="170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5921E1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RS"/>
              </w:rPr>
              <w:t>8</w:t>
            </w:r>
            <w:r w:rsidR="0014164F" w:rsidRPr="007A6608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Испитивање професионалних</w:t>
            </w:r>
          </w:p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интересовања ученика и анализа резултата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тестовима ТПИ</w:t>
            </w:r>
          </w:p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или упитник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bCs/>
                <w:sz w:val="20"/>
                <w:lang w:val="sr-Cyrl-CS"/>
              </w:rPr>
              <w:t>Чланови тима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283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02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286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</w:tr>
      <w:tr w:rsidR="0014164F" w:rsidRPr="006D67EA" w:rsidTr="000973BD">
        <w:trPr>
          <w:trHeight w:val="170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5921E1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RS"/>
              </w:rPr>
              <w:t>9</w:t>
            </w:r>
            <w:r w:rsidR="0014164F" w:rsidRPr="007A6608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Обавештавање ученика о програми</w:t>
            </w:r>
            <w:r w:rsidRPr="007A6608">
              <w:rPr>
                <w:rFonts w:ascii="Times New Roman" w:hAnsi="Times New Roman"/>
                <w:sz w:val="20"/>
              </w:rPr>
              <w:t xml:space="preserve">ma </w:t>
            </w:r>
            <w:r w:rsidRPr="007A6608">
              <w:rPr>
                <w:rFonts w:ascii="Times New Roman" w:hAnsi="Times New Roman"/>
                <w:sz w:val="20"/>
                <w:lang w:val="sr-Cyrl-CS"/>
              </w:rPr>
              <w:t xml:space="preserve">на Факултетима 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истицањем плаката и других материјала у холу школе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bCs/>
                <w:sz w:val="20"/>
                <w:lang w:val="sr-Cyrl-CS"/>
              </w:rPr>
              <w:t>Чланови тима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2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286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4164F" w:rsidRPr="006D67EA" w:rsidTr="000973BD">
        <w:trPr>
          <w:trHeight w:val="170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5921E1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  <w:lang w:val="sr-Cyrl-RS"/>
              </w:rPr>
              <w:t>10</w:t>
            </w:r>
            <w:r w:rsidR="0014164F" w:rsidRPr="007A6608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 xml:space="preserve">Посета ученика IV-тих (III-их) разреда сајму образовања 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организовањем  посете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bCs/>
                <w:sz w:val="20"/>
              </w:rPr>
              <w:t xml:space="preserve"> Чланови         тима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2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6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4164F" w:rsidRPr="006D67EA" w:rsidTr="000973BD">
        <w:trPr>
          <w:trHeight w:val="170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5921E1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  <w:lang w:val="sr-Cyrl-RS"/>
              </w:rPr>
              <w:t>11</w:t>
            </w:r>
            <w:r w:rsidR="0014164F" w:rsidRPr="007A6608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>Индивидуална и групна саветовања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саветодавни рад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7475A5" w:rsidRPr="007A6608" w:rsidRDefault="007475A5" w:rsidP="007475A5">
            <w:pPr>
              <w:snapToGrid w:val="0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 xml:space="preserve">Живић </w:t>
            </w:r>
            <w:r w:rsidRPr="007A6608">
              <w:rPr>
                <w:rFonts w:ascii="Times New Roman" w:hAnsi="Times New Roman"/>
                <w:sz w:val="20"/>
                <w:lang w:val="sr-Cyrl-RS"/>
              </w:rPr>
              <w:t xml:space="preserve">Ерор </w:t>
            </w:r>
            <w:r w:rsidRPr="007A6608">
              <w:rPr>
                <w:rFonts w:ascii="Times New Roman" w:hAnsi="Times New Roman"/>
                <w:sz w:val="20"/>
              </w:rPr>
              <w:t>Андреа</w:t>
            </w:r>
          </w:p>
          <w:p w:rsidR="0014164F" w:rsidRPr="007A6608" w:rsidRDefault="007475A5" w:rsidP="00BE236B">
            <w:pPr>
              <w:snapToGrid w:val="0"/>
              <w:rPr>
                <w:rFonts w:ascii="Times New Roman" w:hAnsi="Times New Roman"/>
                <w:sz w:val="20"/>
                <w:lang w:val="sr-Cyrl-RS"/>
              </w:rPr>
            </w:pPr>
            <w:r w:rsidRPr="007A6608">
              <w:rPr>
                <w:rFonts w:ascii="Times New Roman" w:hAnsi="Times New Roman"/>
                <w:sz w:val="20"/>
                <w:lang w:val="sr-Cyrl-RS"/>
              </w:rPr>
              <w:t>Милић Борко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283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02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286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4164F" w:rsidRPr="006D67EA" w:rsidTr="000973BD">
        <w:trPr>
          <w:trHeight w:val="170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5921E1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>12</w:t>
            </w:r>
            <w:r w:rsidR="0014164F" w:rsidRPr="007A6608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 xml:space="preserve">Организовање </w:t>
            </w:r>
            <w:r w:rsidRPr="007A6608">
              <w:rPr>
                <w:rFonts w:ascii="Times New Roman" w:hAnsi="Times New Roman"/>
                <w:sz w:val="20"/>
              </w:rPr>
              <w:lastRenderedPageBreak/>
              <w:t xml:space="preserve">презентација факултета и високих школа од стране њихових професора 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lastRenderedPageBreak/>
              <w:t xml:space="preserve">на ЧОС-у који се </w:t>
            </w:r>
            <w:r w:rsidRPr="007A6608">
              <w:rPr>
                <w:rFonts w:ascii="Times New Roman" w:hAnsi="Times New Roman"/>
                <w:sz w:val="20"/>
              </w:rPr>
              <w:lastRenderedPageBreak/>
              <w:t>одржава истовремено за све ученике завршног разреда.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lastRenderedPageBreak/>
              <w:t xml:space="preserve">Живић </w:t>
            </w:r>
            <w:r w:rsidR="007475A5" w:rsidRPr="007A6608">
              <w:rPr>
                <w:rFonts w:ascii="Times New Roman" w:hAnsi="Times New Roman"/>
                <w:sz w:val="20"/>
                <w:lang w:val="sr-Cyrl-RS"/>
              </w:rPr>
              <w:t xml:space="preserve">Ерор </w:t>
            </w:r>
            <w:r w:rsidRPr="007A6608">
              <w:rPr>
                <w:rFonts w:ascii="Times New Roman" w:hAnsi="Times New Roman"/>
                <w:sz w:val="20"/>
              </w:rPr>
              <w:lastRenderedPageBreak/>
              <w:t>Андреа</w:t>
            </w:r>
          </w:p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2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286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4164F" w:rsidRPr="006D67EA" w:rsidTr="000973BD">
        <w:trPr>
          <w:trHeight w:val="170"/>
        </w:trPr>
        <w:tc>
          <w:tcPr>
            <w:tcW w:w="348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5921E1" w:rsidP="005921E1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lastRenderedPageBreak/>
              <w:t>13</w:t>
            </w:r>
            <w:r w:rsidR="0014164F" w:rsidRPr="007A6608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933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jc w:val="center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sz w:val="20"/>
              </w:rPr>
              <w:t>Вођење  евиденције и извештаја о професионалном развоју</w:t>
            </w:r>
          </w:p>
        </w:tc>
        <w:tc>
          <w:tcPr>
            <w:tcW w:w="210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rPr>
                <w:rFonts w:ascii="Times New Roman" w:hAnsi="Times New Roman"/>
                <w:sz w:val="20"/>
                <w:lang w:val="sr-Cyrl-CS"/>
              </w:rPr>
            </w:pPr>
            <w:r w:rsidRPr="007A6608">
              <w:rPr>
                <w:rFonts w:ascii="Times New Roman" w:hAnsi="Times New Roman"/>
                <w:sz w:val="20"/>
                <w:lang w:val="sr-Cyrl-CS"/>
              </w:rPr>
              <w:t xml:space="preserve"> израда извештаја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14164F" w:rsidRPr="007A6608" w:rsidRDefault="0014164F" w:rsidP="00BE236B">
            <w:pPr>
              <w:snapToGrid w:val="0"/>
              <w:rPr>
                <w:rFonts w:ascii="Times New Roman" w:hAnsi="Times New Roman"/>
                <w:sz w:val="20"/>
              </w:rPr>
            </w:pPr>
            <w:r w:rsidRPr="007A6608">
              <w:rPr>
                <w:rFonts w:ascii="Times New Roman" w:hAnsi="Times New Roman"/>
                <w:bCs/>
                <w:sz w:val="20"/>
              </w:rPr>
              <w:t>Драгана Васиљевић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02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3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286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6D67EA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409" w:type="dxa"/>
            <w:gridSpan w:val="2"/>
            <w:tcMar>
              <w:left w:w="0" w:type="dxa"/>
              <w:right w:w="0" w:type="dxa"/>
            </w:tcMar>
            <w:vAlign w:val="center"/>
          </w:tcPr>
          <w:p w:rsidR="0014164F" w:rsidRPr="006D67EA" w:rsidRDefault="0014164F" w:rsidP="00BE236B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14164F" w:rsidRDefault="0014164F" w:rsidP="0014164F"/>
    <w:p w:rsidR="0014164F" w:rsidRPr="00406FF7" w:rsidRDefault="0014164F" w:rsidP="0014164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Урадила: Васиљевић Драгана</w:t>
      </w:r>
    </w:p>
    <w:p w:rsidR="0014164F" w:rsidRDefault="0014164F" w:rsidP="006D67EA">
      <w:pPr>
        <w:pStyle w:val="BodyText"/>
        <w:ind w:firstLine="720"/>
        <w:rPr>
          <w:rFonts w:ascii="Times New Roman" w:hAnsi="Times New Roman"/>
          <w:b/>
          <w:szCs w:val="24"/>
          <w:lang w:val="ru-RU"/>
        </w:rPr>
      </w:pPr>
    </w:p>
    <w:p w:rsidR="0014164F" w:rsidRDefault="0014164F" w:rsidP="006D67EA">
      <w:pPr>
        <w:pStyle w:val="BodyText"/>
        <w:ind w:firstLine="720"/>
        <w:rPr>
          <w:rFonts w:ascii="Times New Roman" w:hAnsi="Times New Roman"/>
          <w:b/>
          <w:szCs w:val="24"/>
          <w:lang w:val="ru-RU"/>
        </w:rPr>
      </w:pPr>
    </w:p>
    <w:p w:rsidR="0014164F" w:rsidRDefault="0014164F" w:rsidP="006D67EA">
      <w:pPr>
        <w:pStyle w:val="BodyText"/>
        <w:ind w:firstLine="720"/>
        <w:rPr>
          <w:rFonts w:ascii="Times New Roman" w:hAnsi="Times New Roman"/>
          <w:b/>
          <w:szCs w:val="24"/>
          <w:lang w:val="ru-RU"/>
        </w:rPr>
      </w:pPr>
    </w:p>
    <w:p w:rsidR="0014164F" w:rsidRDefault="0014164F" w:rsidP="006D67EA">
      <w:pPr>
        <w:pStyle w:val="BodyText"/>
        <w:ind w:firstLine="720"/>
        <w:rPr>
          <w:rFonts w:ascii="Times New Roman" w:hAnsi="Times New Roman"/>
          <w:b/>
          <w:szCs w:val="24"/>
          <w:lang w:val="ru-RU"/>
        </w:rPr>
      </w:pPr>
    </w:p>
    <w:p w:rsidR="00CC385B" w:rsidRPr="00241B72" w:rsidRDefault="0014164F" w:rsidP="005A2A2F">
      <w:pPr>
        <w:pStyle w:val="Heading2"/>
        <w:rPr>
          <w:u w:val="single"/>
        </w:rPr>
      </w:pPr>
      <w:bookmarkStart w:id="707" w:name="_Toc493243030"/>
      <w:bookmarkStart w:id="708" w:name="_Toc19013017"/>
      <w:bookmarkStart w:id="709" w:name="_Toc50922358"/>
      <w:bookmarkStart w:id="710" w:name="_Toc82627531"/>
      <w:bookmarkStart w:id="711" w:name="_Toc82638004"/>
      <w:r w:rsidRPr="00241B72">
        <w:rPr>
          <w:u w:val="single"/>
        </w:rPr>
        <w:t>8</w:t>
      </w:r>
      <w:bookmarkStart w:id="712" w:name="_Toc367098613"/>
      <w:bookmarkStart w:id="713" w:name="_Toc367099680"/>
      <w:bookmarkStart w:id="714" w:name="_Toc367099779"/>
      <w:r w:rsidR="008C497D" w:rsidRPr="00241B72">
        <w:rPr>
          <w:u w:val="single"/>
        </w:rPr>
        <w:t>.6</w:t>
      </w:r>
      <w:r w:rsidR="00CC385B" w:rsidRPr="00241B72">
        <w:rPr>
          <w:u w:val="single"/>
        </w:rPr>
        <w:t>. ПРОГРАМ РАДА СТРУЧНОГ ТИМА ЗА ИНКЛУЗИ</w:t>
      </w:r>
      <w:bookmarkEnd w:id="712"/>
      <w:bookmarkEnd w:id="713"/>
      <w:bookmarkEnd w:id="714"/>
      <w:r w:rsidR="00CC385B" w:rsidRPr="00241B72">
        <w:rPr>
          <w:u w:val="single"/>
        </w:rPr>
        <w:t>ВНО ОБРАЗОВАЊЕ</w:t>
      </w:r>
      <w:bookmarkEnd w:id="707"/>
      <w:bookmarkEnd w:id="708"/>
      <w:bookmarkEnd w:id="709"/>
      <w:bookmarkEnd w:id="710"/>
      <w:bookmarkEnd w:id="711"/>
    </w:p>
    <w:p w:rsidR="00CC385B" w:rsidRPr="00027103" w:rsidRDefault="00CC385B" w:rsidP="00B11B1B">
      <w:pPr>
        <w:rPr>
          <w:rFonts w:ascii="Calibri" w:hAnsi="Calibri"/>
          <w:szCs w:val="24"/>
          <w:lang w:val="sr-Cyrl-CS"/>
        </w:rPr>
      </w:pPr>
    </w:p>
    <w:p w:rsidR="007C295C" w:rsidRDefault="00CC385B" w:rsidP="00B11B1B">
      <w:pPr>
        <w:jc w:val="both"/>
        <w:rPr>
          <w:rFonts w:ascii="Times New Roman" w:hAnsi="Times New Roman"/>
          <w:b/>
          <w:i/>
          <w:szCs w:val="24"/>
        </w:rPr>
      </w:pPr>
      <w:r w:rsidRPr="00027103">
        <w:rPr>
          <w:rFonts w:ascii="Times New Roman" w:hAnsi="Times New Roman"/>
          <w:b/>
          <w:i/>
          <w:szCs w:val="24"/>
        </w:rPr>
        <w:tab/>
      </w:r>
    </w:p>
    <w:p w:rsidR="00093449" w:rsidRPr="00093449" w:rsidRDefault="00093449" w:rsidP="00093449">
      <w:pPr>
        <w:widowControl w:val="0"/>
        <w:overflowPunct/>
        <w:spacing w:before="29"/>
        <w:ind w:left="238" w:right="71" w:firstLine="720"/>
        <w:jc w:val="both"/>
        <w:textAlignment w:val="auto"/>
        <w:rPr>
          <w:rFonts w:ascii="Times New Roman" w:hAnsi="Times New Roman"/>
          <w:b/>
          <w:bCs/>
          <w:i/>
          <w:iCs/>
          <w:spacing w:val="4"/>
          <w:szCs w:val="24"/>
          <w:lang w:val="ru-RU"/>
        </w:rPr>
      </w:pPr>
      <w:r w:rsidRPr="00093449">
        <w:rPr>
          <w:rFonts w:ascii="Times New Roman" w:hAnsi="Times New Roman"/>
          <w:b/>
          <w:bCs/>
          <w:i/>
          <w:iCs/>
          <w:szCs w:val="24"/>
          <w:lang w:val="ru-RU"/>
        </w:rPr>
        <w:t>О</w:t>
      </w:r>
      <w:r w:rsidRPr="00093449">
        <w:rPr>
          <w:rFonts w:ascii="Times New Roman" w:hAnsi="Times New Roman"/>
          <w:b/>
          <w:bCs/>
          <w:i/>
          <w:iCs/>
          <w:spacing w:val="1"/>
          <w:szCs w:val="24"/>
          <w:lang w:val="ru-RU"/>
        </w:rPr>
        <w:t>п</w:t>
      </w:r>
      <w:r w:rsidRPr="00093449">
        <w:rPr>
          <w:rFonts w:ascii="Times New Roman" w:hAnsi="Times New Roman"/>
          <w:b/>
          <w:bCs/>
          <w:i/>
          <w:iCs/>
          <w:spacing w:val="-1"/>
          <w:szCs w:val="24"/>
          <w:lang w:val="ru-RU"/>
        </w:rPr>
        <w:t>ш</w:t>
      </w:r>
      <w:r w:rsidRPr="00093449">
        <w:rPr>
          <w:rFonts w:ascii="Times New Roman" w:hAnsi="Times New Roman"/>
          <w:b/>
          <w:bCs/>
          <w:i/>
          <w:iCs/>
          <w:spacing w:val="3"/>
          <w:szCs w:val="24"/>
          <w:lang w:val="ru-RU"/>
        </w:rPr>
        <w:t>т</w:t>
      </w:r>
      <w:r w:rsidRPr="00093449">
        <w:rPr>
          <w:rFonts w:ascii="Times New Roman" w:hAnsi="Times New Roman"/>
          <w:b/>
          <w:bCs/>
          <w:i/>
          <w:iCs/>
          <w:szCs w:val="24"/>
          <w:lang w:val="ru-RU"/>
        </w:rPr>
        <w:t xml:space="preserve">и </w:t>
      </w:r>
      <w:r w:rsidRPr="00093449">
        <w:rPr>
          <w:rFonts w:ascii="Times New Roman" w:hAnsi="Times New Roman"/>
          <w:b/>
          <w:bCs/>
          <w:i/>
          <w:iCs/>
          <w:spacing w:val="1"/>
          <w:szCs w:val="24"/>
          <w:lang w:val="ru-RU"/>
        </w:rPr>
        <w:t>ци</w:t>
      </w:r>
      <w:r w:rsidRPr="00093449">
        <w:rPr>
          <w:rFonts w:ascii="Times New Roman" w:hAnsi="Times New Roman"/>
          <w:b/>
          <w:bCs/>
          <w:i/>
          <w:iCs/>
          <w:szCs w:val="24"/>
          <w:lang w:val="ru-RU"/>
        </w:rPr>
        <w:t>љ:</w:t>
      </w:r>
      <w:r w:rsidRPr="00093449">
        <w:rPr>
          <w:rFonts w:ascii="Times New Roman" w:hAnsi="Times New Roman"/>
          <w:b/>
          <w:bCs/>
          <w:i/>
          <w:iCs/>
          <w:spacing w:val="4"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</w:rPr>
        <w:t>Спровођење свих активности везаних за примену принципа инклузивног образовања утврђених законским и подзаконским актима.</w:t>
      </w:r>
    </w:p>
    <w:p w:rsidR="00093449" w:rsidRPr="00093449" w:rsidRDefault="00093449" w:rsidP="00093449">
      <w:pPr>
        <w:widowControl w:val="0"/>
        <w:overflowPunct/>
        <w:spacing w:before="5"/>
        <w:ind w:left="920" w:right="6852"/>
        <w:jc w:val="both"/>
        <w:textAlignment w:val="auto"/>
        <w:rPr>
          <w:rFonts w:ascii="Times New Roman" w:hAnsi="Times New Roman"/>
          <w:b/>
          <w:bCs/>
          <w:i/>
          <w:iCs/>
          <w:szCs w:val="24"/>
          <w:lang w:val="ru-RU"/>
        </w:rPr>
      </w:pPr>
    </w:p>
    <w:p w:rsidR="00093449" w:rsidRPr="00093449" w:rsidRDefault="00093449" w:rsidP="00093449">
      <w:pPr>
        <w:widowControl w:val="0"/>
        <w:overflowPunct/>
        <w:spacing w:before="5"/>
        <w:ind w:right="6852" w:firstLine="238"/>
        <w:jc w:val="both"/>
        <w:textAlignment w:val="auto"/>
        <w:rPr>
          <w:rFonts w:ascii="Times New Roman" w:hAnsi="Times New Roman"/>
          <w:b/>
          <w:bCs/>
          <w:i/>
          <w:iCs/>
          <w:szCs w:val="24"/>
          <w:lang w:val="sr-Cyrl-RS"/>
        </w:rPr>
      </w:pPr>
      <w:r w:rsidRPr="00093449">
        <w:rPr>
          <w:rFonts w:ascii="Times New Roman" w:hAnsi="Times New Roman"/>
          <w:b/>
          <w:bCs/>
          <w:i/>
          <w:iCs/>
          <w:szCs w:val="24"/>
          <w:lang w:val="ru-RU"/>
        </w:rPr>
        <w:t>С</w:t>
      </w:r>
      <w:r w:rsidRPr="00093449">
        <w:rPr>
          <w:rFonts w:ascii="Times New Roman" w:hAnsi="Times New Roman"/>
          <w:b/>
          <w:bCs/>
          <w:i/>
          <w:iCs/>
          <w:spacing w:val="1"/>
          <w:szCs w:val="24"/>
          <w:lang w:val="ru-RU"/>
        </w:rPr>
        <w:t>п</w:t>
      </w:r>
      <w:r w:rsidRPr="00093449">
        <w:rPr>
          <w:rFonts w:ascii="Times New Roman" w:hAnsi="Times New Roman"/>
          <w:b/>
          <w:bCs/>
          <w:i/>
          <w:iCs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b/>
          <w:bCs/>
          <w:i/>
          <w:iCs/>
          <w:spacing w:val="1"/>
          <w:szCs w:val="24"/>
          <w:lang w:val="ru-RU"/>
        </w:rPr>
        <w:t>ци</w:t>
      </w:r>
      <w:r w:rsidRPr="00093449">
        <w:rPr>
          <w:rFonts w:ascii="Times New Roman" w:hAnsi="Times New Roman"/>
          <w:b/>
          <w:bCs/>
          <w:i/>
          <w:iCs/>
          <w:spacing w:val="-1"/>
          <w:szCs w:val="24"/>
          <w:lang w:val="ru-RU"/>
        </w:rPr>
        <w:t>ф</w:t>
      </w:r>
      <w:r w:rsidRPr="00093449">
        <w:rPr>
          <w:rFonts w:ascii="Times New Roman" w:hAnsi="Times New Roman"/>
          <w:b/>
          <w:bCs/>
          <w:i/>
          <w:iCs/>
          <w:spacing w:val="1"/>
          <w:szCs w:val="24"/>
          <w:lang w:val="ru-RU"/>
        </w:rPr>
        <w:t>и</w:t>
      </w:r>
      <w:r w:rsidRPr="00093449">
        <w:rPr>
          <w:rFonts w:ascii="Times New Roman" w:hAnsi="Times New Roman"/>
          <w:b/>
          <w:bCs/>
          <w:i/>
          <w:iCs/>
          <w:spacing w:val="-1"/>
          <w:szCs w:val="24"/>
          <w:lang w:val="ru-RU"/>
        </w:rPr>
        <w:t>ч</w:t>
      </w:r>
      <w:r w:rsidRPr="00093449">
        <w:rPr>
          <w:rFonts w:ascii="Times New Roman" w:hAnsi="Times New Roman"/>
          <w:b/>
          <w:bCs/>
          <w:i/>
          <w:iCs/>
          <w:spacing w:val="1"/>
          <w:szCs w:val="24"/>
          <w:lang w:val="ru-RU"/>
        </w:rPr>
        <w:t>н</w:t>
      </w:r>
      <w:r w:rsidRPr="00093449">
        <w:rPr>
          <w:rFonts w:ascii="Times New Roman" w:hAnsi="Times New Roman"/>
          <w:b/>
          <w:bCs/>
          <w:i/>
          <w:iCs/>
          <w:szCs w:val="24"/>
          <w:lang w:val="ru-RU"/>
        </w:rPr>
        <w:t>и</w:t>
      </w:r>
      <w:r w:rsidRPr="00093449">
        <w:rPr>
          <w:rFonts w:ascii="Times New Roman" w:hAnsi="Times New Roman"/>
          <w:b/>
          <w:bCs/>
          <w:i/>
          <w:iCs/>
          <w:spacing w:val="-2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i/>
          <w:iCs/>
          <w:spacing w:val="-2"/>
          <w:szCs w:val="24"/>
          <w:lang w:val="ru-RU"/>
        </w:rPr>
        <w:t xml:space="preserve"> </w:t>
      </w:r>
      <w:r w:rsidRPr="00093449">
        <w:rPr>
          <w:rFonts w:ascii="Times New Roman" w:hAnsi="Times New Roman"/>
          <w:b/>
          <w:bCs/>
          <w:i/>
          <w:iCs/>
          <w:spacing w:val="1"/>
          <w:szCs w:val="24"/>
          <w:lang w:val="ru-RU"/>
        </w:rPr>
        <w:t>ци</w:t>
      </w:r>
      <w:r w:rsidRPr="00093449">
        <w:rPr>
          <w:rFonts w:ascii="Times New Roman" w:hAnsi="Times New Roman"/>
          <w:b/>
          <w:bCs/>
          <w:i/>
          <w:iCs/>
          <w:szCs w:val="24"/>
          <w:lang w:val="ru-RU"/>
        </w:rPr>
        <w:t>љ</w:t>
      </w:r>
      <w:r w:rsidRPr="00093449">
        <w:rPr>
          <w:rFonts w:ascii="Times New Roman" w:hAnsi="Times New Roman"/>
          <w:b/>
          <w:bCs/>
          <w:i/>
          <w:iCs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b/>
          <w:bCs/>
          <w:i/>
          <w:iCs/>
          <w:spacing w:val="1"/>
          <w:szCs w:val="24"/>
          <w:lang w:val="ru-RU"/>
        </w:rPr>
        <w:t>ви</w:t>
      </w:r>
      <w:r w:rsidRPr="00093449">
        <w:rPr>
          <w:rFonts w:ascii="Times New Roman" w:hAnsi="Times New Roman"/>
          <w:b/>
          <w:bCs/>
          <w:i/>
          <w:iCs/>
          <w:szCs w:val="24"/>
          <w:lang w:val="ru-RU"/>
        </w:rPr>
        <w:t>:</w:t>
      </w:r>
    </w:p>
    <w:p w:rsidR="00093449" w:rsidRPr="00093449" w:rsidRDefault="00093449" w:rsidP="00093449">
      <w:pPr>
        <w:widowControl w:val="0"/>
        <w:overflowPunct/>
        <w:spacing w:before="5"/>
        <w:ind w:left="920" w:right="6852"/>
        <w:jc w:val="both"/>
        <w:textAlignment w:val="auto"/>
        <w:rPr>
          <w:rFonts w:ascii="Times New Roman" w:hAnsi="Times New Roman"/>
          <w:szCs w:val="24"/>
          <w:lang w:val="sr-Cyrl-RS"/>
        </w:rPr>
      </w:pPr>
    </w:p>
    <w:p w:rsidR="00093449" w:rsidRPr="00093449" w:rsidRDefault="00093449" w:rsidP="00093449">
      <w:pPr>
        <w:widowControl w:val="0"/>
        <w:overflowPunct/>
        <w:spacing w:line="271" w:lineRule="exact"/>
        <w:ind w:left="238"/>
        <w:jc w:val="both"/>
        <w:textAlignment w:val="auto"/>
        <w:rPr>
          <w:rFonts w:ascii="Times New Roman" w:hAnsi="Times New Roman"/>
          <w:szCs w:val="24"/>
          <w:lang w:val="ru-RU"/>
        </w:rPr>
      </w:pPr>
      <w:r w:rsidRPr="00093449">
        <w:rPr>
          <w:rFonts w:ascii="Times New Roman" w:hAnsi="Times New Roman"/>
          <w:bCs/>
          <w:szCs w:val="24"/>
          <w:lang w:val="ru-RU"/>
        </w:rPr>
        <w:t>1.</w:t>
      </w:r>
      <w:r w:rsidRPr="00093449">
        <w:rPr>
          <w:rFonts w:ascii="Times New Roman" w:hAnsi="Times New Roman"/>
          <w:b/>
          <w:bCs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  <w:lang w:val="ru-RU"/>
        </w:rPr>
        <w:t>Пр</w:t>
      </w:r>
      <w:r w:rsidRPr="00093449">
        <w:rPr>
          <w:rFonts w:ascii="Times New Roman" w:hAnsi="Times New Roman"/>
          <w:spacing w:val="1"/>
          <w:szCs w:val="24"/>
          <w:lang w:val="ru-RU"/>
        </w:rPr>
        <w:t>и</w:t>
      </w:r>
      <w:r w:rsidRPr="00093449">
        <w:rPr>
          <w:rFonts w:ascii="Times New Roman" w:hAnsi="Times New Roman"/>
          <w:szCs w:val="24"/>
          <w:lang w:val="ru-RU"/>
        </w:rPr>
        <w:t>м</w:t>
      </w:r>
      <w:r w:rsidRPr="00093449">
        <w:rPr>
          <w:rFonts w:ascii="Times New Roman" w:hAnsi="Times New Roman"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spacing w:val="1"/>
          <w:szCs w:val="24"/>
          <w:lang w:val="ru-RU"/>
        </w:rPr>
        <w:t>н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zCs w:val="24"/>
          <w:lang w:val="ru-RU"/>
        </w:rPr>
        <w:t>, р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pacing w:val="1"/>
          <w:szCs w:val="24"/>
          <w:lang w:val="ru-RU"/>
        </w:rPr>
        <w:t>з</w:t>
      </w:r>
      <w:r w:rsidRPr="00093449">
        <w:rPr>
          <w:rFonts w:ascii="Times New Roman" w:hAnsi="Times New Roman"/>
          <w:szCs w:val="24"/>
          <w:lang w:val="ru-RU"/>
        </w:rPr>
        <w:t>вој и</w:t>
      </w:r>
      <w:r w:rsidRPr="00093449">
        <w:rPr>
          <w:rFonts w:ascii="Times New Roman" w:hAnsi="Times New Roman"/>
          <w:spacing w:val="1"/>
          <w:szCs w:val="24"/>
          <w:lang w:val="ru-RU"/>
        </w:rPr>
        <w:t xml:space="preserve"> п</w:t>
      </w:r>
      <w:r w:rsidRPr="00093449">
        <w:rPr>
          <w:rFonts w:ascii="Times New Roman" w:hAnsi="Times New Roman"/>
          <w:spacing w:val="-2"/>
          <w:szCs w:val="24"/>
          <w:lang w:val="ru-RU"/>
        </w:rPr>
        <w:t>р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zCs w:val="24"/>
          <w:lang w:val="ru-RU"/>
        </w:rPr>
        <w:t>ћ</w:t>
      </w:r>
      <w:r w:rsidRPr="00093449">
        <w:rPr>
          <w:rFonts w:ascii="Times New Roman" w:hAnsi="Times New Roman"/>
          <w:spacing w:val="-1"/>
          <w:szCs w:val="24"/>
          <w:lang w:val="ru-RU"/>
        </w:rPr>
        <w:t>ењ</w:t>
      </w:r>
      <w:r w:rsidRPr="00093449">
        <w:rPr>
          <w:rFonts w:ascii="Times New Roman" w:hAnsi="Times New Roman"/>
          <w:szCs w:val="24"/>
          <w:lang w:val="ru-RU"/>
        </w:rPr>
        <w:t>е</w:t>
      </w:r>
      <w:r w:rsidRPr="00093449">
        <w:rPr>
          <w:rFonts w:ascii="Times New Roman" w:hAnsi="Times New Roman"/>
          <w:spacing w:val="1"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  <w:lang w:val="ru-RU"/>
        </w:rPr>
        <w:t>мод</w:t>
      </w:r>
      <w:r w:rsidRPr="00093449">
        <w:rPr>
          <w:rFonts w:ascii="Times New Roman" w:hAnsi="Times New Roman"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szCs w:val="24"/>
          <w:lang w:val="ru-RU"/>
        </w:rPr>
        <w:t>ла</w:t>
      </w:r>
      <w:r w:rsidRPr="00093449">
        <w:rPr>
          <w:rFonts w:ascii="Times New Roman" w:hAnsi="Times New Roman"/>
          <w:spacing w:val="-1"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  <w:lang w:val="ru-RU"/>
        </w:rPr>
        <w:t>доб</w:t>
      </w:r>
      <w:r w:rsidRPr="00093449">
        <w:rPr>
          <w:rFonts w:ascii="Times New Roman" w:hAnsi="Times New Roman"/>
          <w:spacing w:val="2"/>
          <w:szCs w:val="24"/>
          <w:lang w:val="ru-RU"/>
        </w:rPr>
        <w:t>р</w:t>
      </w:r>
      <w:r w:rsidRPr="00093449">
        <w:rPr>
          <w:rFonts w:ascii="Times New Roman" w:hAnsi="Times New Roman"/>
          <w:szCs w:val="24"/>
          <w:lang w:val="ru-RU"/>
        </w:rPr>
        <w:t>е</w:t>
      </w:r>
      <w:r w:rsidRPr="00093449">
        <w:rPr>
          <w:rFonts w:ascii="Times New Roman" w:hAnsi="Times New Roman"/>
          <w:spacing w:val="-1"/>
          <w:szCs w:val="24"/>
          <w:lang w:val="ru-RU"/>
        </w:rPr>
        <w:t xml:space="preserve"> </w:t>
      </w:r>
      <w:r w:rsidRPr="00093449">
        <w:rPr>
          <w:rFonts w:ascii="Times New Roman" w:hAnsi="Times New Roman"/>
          <w:spacing w:val="1"/>
          <w:szCs w:val="24"/>
          <w:lang w:val="ru-RU"/>
        </w:rPr>
        <w:t>инк</w:t>
      </w:r>
      <w:r w:rsidRPr="00093449">
        <w:rPr>
          <w:rFonts w:ascii="Times New Roman" w:hAnsi="Times New Roman"/>
          <w:spacing w:val="2"/>
          <w:szCs w:val="24"/>
          <w:lang w:val="ru-RU"/>
        </w:rPr>
        <w:t>л</w:t>
      </w:r>
      <w:r w:rsidRPr="00093449">
        <w:rPr>
          <w:rFonts w:ascii="Times New Roman" w:hAnsi="Times New Roman"/>
          <w:spacing w:val="-7"/>
          <w:szCs w:val="24"/>
          <w:lang w:val="ru-RU"/>
        </w:rPr>
        <w:t>у</w:t>
      </w:r>
      <w:r w:rsidRPr="00093449">
        <w:rPr>
          <w:rFonts w:ascii="Times New Roman" w:hAnsi="Times New Roman"/>
          <w:spacing w:val="1"/>
          <w:szCs w:val="24"/>
          <w:lang w:val="ru-RU"/>
        </w:rPr>
        <w:t>зи</w:t>
      </w:r>
      <w:r w:rsidRPr="00093449">
        <w:rPr>
          <w:rFonts w:ascii="Times New Roman" w:hAnsi="Times New Roman"/>
          <w:szCs w:val="24"/>
          <w:lang w:val="ru-RU"/>
        </w:rPr>
        <w:t>в</w:t>
      </w:r>
      <w:r w:rsidRPr="00093449">
        <w:rPr>
          <w:rFonts w:ascii="Times New Roman" w:hAnsi="Times New Roman"/>
          <w:spacing w:val="1"/>
          <w:szCs w:val="24"/>
          <w:lang w:val="ru-RU"/>
        </w:rPr>
        <w:t>н</w:t>
      </w:r>
      <w:r w:rsidRPr="00093449">
        <w:rPr>
          <w:rFonts w:ascii="Times New Roman" w:hAnsi="Times New Roman"/>
          <w:szCs w:val="24"/>
          <w:lang w:val="ru-RU"/>
        </w:rPr>
        <w:t>е</w:t>
      </w:r>
      <w:r w:rsidRPr="00093449">
        <w:rPr>
          <w:rFonts w:ascii="Times New Roman" w:hAnsi="Times New Roman"/>
          <w:spacing w:val="-1"/>
          <w:szCs w:val="24"/>
          <w:lang w:val="ru-RU"/>
        </w:rPr>
        <w:t xml:space="preserve"> </w:t>
      </w:r>
      <w:r w:rsidRPr="00093449">
        <w:rPr>
          <w:rFonts w:ascii="Times New Roman" w:hAnsi="Times New Roman"/>
          <w:spacing w:val="1"/>
          <w:szCs w:val="24"/>
          <w:lang w:val="ru-RU"/>
        </w:rPr>
        <w:t>п</w:t>
      </w:r>
      <w:r w:rsidRPr="00093449">
        <w:rPr>
          <w:rFonts w:ascii="Times New Roman" w:hAnsi="Times New Roman"/>
          <w:szCs w:val="24"/>
          <w:lang w:val="ru-RU"/>
        </w:rPr>
        <w:t>р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pacing w:val="1"/>
          <w:szCs w:val="24"/>
          <w:lang w:val="ru-RU"/>
        </w:rPr>
        <w:t>к</w:t>
      </w:r>
      <w:r w:rsidRPr="00093449">
        <w:rPr>
          <w:rFonts w:ascii="Times New Roman" w:hAnsi="Times New Roman"/>
          <w:spacing w:val="-1"/>
          <w:szCs w:val="24"/>
          <w:lang w:val="ru-RU"/>
        </w:rPr>
        <w:t>с</w:t>
      </w:r>
      <w:r w:rsidRPr="00093449">
        <w:rPr>
          <w:rFonts w:ascii="Times New Roman" w:hAnsi="Times New Roman"/>
          <w:szCs w:val="24"/>
          <w:lang w:val="ru-RU"/>
        </w:rPr>
        <w:t>е</w:t>
      </w:r>
      <w:r w:rsidRPr="00093449">
        <w:rPr>
          <w:rFonts w:ascii="Times New Roman" w:hAnsi="Times New Roman"/>
          <w:spacing w:val="4"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  <w:lang w:val="ru-RU"/>
        </w:rPr>
        <w:t>у</w:t>
      </w:r>
      <w:r w:rsidRPr="00093449">
        <w:rPr>
          <w:rFonts w:ascii="Times New Roman" w:hAnsi="Times New Roman"/>
          <w:spacing w:val="-5"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  <w:lang w:val="ru-RU"/>
        </w:rPr>
        <w:t>ш</w:t>
      </w:r>
      <w:r w:rsidRPr="00093449">
        <w:rPr>
          <w:rFonts w:ascii="Times New Roman" w:hAnsi="Times New Roman"/>
          <w:spacing w:val="1"/>
          <w:szCs w:val="24"/>
          <w:lang w:val="ru-RU"/>
        </w:rPr>
        <w:t>к</w:t>
      </w:r>
      <w:r w:rsidRPr="00093449">
        <w:rPr>
          <w:rFonts w:ascii="Times New Roman" w:hAnsi="Times New Roman"/>
          <w:szCs w:val="24"/>
          <w:lang w:val="ru-RU"/>
        </w:rPr>
        <w:t>оли</w:t>
      </w:r>
    </w:p>
    <w:p w:rsidR="00093449" w:rsidRPr="00093449" w:rsidRDefault="00093449" w:rsidP="00093449">
      <w:pPr>
        <w:widowControl w:val="0"/>
        <w:overflowPunct/>
        <w:ind w:left="238" w:right="64"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093449">
        <w:rPr>
          <w:rFonts w:ascii="Times New Roman" w:hAnsi="Times New Roman"/>
          <w:szCs w:val="24"/>
          <w:lang w:val="ru-RU"/>
        </w:rPr>
        <w:t>2.</w:t>
      </w:r>
      <w:r>
        <w:rPr>
          <w:rFonts w:ascii="Times New Roman" w:hAnsi="Times New Roman"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  <w:lang w:val="ru-RU"/>
        </w:rPr>
        <w:t>Об</w:t>
      </w:r>
      <w:r w:rsidRPr="00093449">
        <w:rPr>
          <w:rFonts w:ascii="Times New Roman" w:hAnsi="Times New Roman"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spacing w:val="1"/>
          <w:szCs w:val="24"/>
          <w:lang w:val="ru-RU"/>
        </w:rPr>
        <w:t>з</w:t>
      </w:r>
      <w:r w:rsidRPr="00093449">
        <w:rPr>
          <w:rFonts w:ascii="Times New Roman" w:hAnsi="Times New Roman"/>
          <w:szCs w:val="24"/>
          <w:lang w:val="ru-RU"/>
        </w:rPr>
        <w:t>б</w:t>
      </w:r>
      <w:r w:rsidRPr="00093449">
        <w:rPr>
          <w:rFonts w:ascii="Times New Roman" w:hAnsi="Times New Roman"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szCs w:val="24"/>
          <w:lang w:val="ru-RU"/>
        </w:rPr>
        <w:t>ђ</w:t>
      </w:r>
      <w:r w:rsidRPr="00093449">
        <w:rPr>
          <w:rFonts w:ascii="Times New Roman" w:hAnsi="Times New Roman"/>
          <w:spacing w:val="1"/>
          <w:szCs w:val="24"/>
          <w:lang w:val="ru-RU"/>
        </w:rPr>
        <w:t>и</w:t>
      </w:r>
      <w:r w:rsidRPr="00093449">
        <w:rPr>
          <w:rFonts w:ascii="Times New Roman" w:hAnsi="Times New Roman"/>
          <w:szCs w:val="24"/>
          <w:lang w:val="ru-RU"/>
        </w:rPr>
        <w:t>в</w:t>
      </w:r>
      <w:r w:rsidRPr="00093449">
        <w:rPr>
          <w:rFonts w:ascii="Times New Roman" w:hAnsi="Times New Roman"/>
          <w:spacing w:val="-1"/>
          <w:szCs w:val="24"/>
          <w:lang w:val="ru-RU"/>
        </w:rPr>
        <w:t>ањ</w:t>
      </w:r>
      <w:r w:rsidRPr="00093449">
        <w:rPr>
          <w:rFonts w:ascii="Times New Roman" w:hAnsi="Times New Roman"/>
          <w:szCs w:val="24"/>
          <w:lang w:val="ru-RU"/>
        </w:rPr>
        <w:t xml:space="preserve">е </w:t>
      </w:r>
      <w:r w:rsidRPr="00093449">
        <w:rPr>
          <w:rFonts w:ascii="Times New Roman" w:hAnsi="Times New Roman"/>
          <w:spacing w:val="4"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  <w:lang w:val="ru-RU"/>
        </w:rPr>
        <w:t xml:space="preserve">и </w:t>
      </w:r>
      <w:r w:rsidRPr="00093449">
        <w:rPr>
          <w:rFonts w:ascii="Times New Roman" w:hAnsi="Times New Roman"/>
          <w:spacing w:val="6"/>
          <w:szCs w:val="24"/>
          <w:lang w:val="ru-RU"/>
        </w:rPr>
        <w:t xml:space="preserve"> </w:t>
      </w:r>
      <w:r w:rsidRPr="00093449">
        <w:rPr>
          <w:rFonts w:ascii="Times New Roman" w:hAnsi="Times New Roman"/>
          <w:spacing w:val="-5"/>
          <w:szCs w:val="24"/>
          <w:lang w:val="ru-RU"/>
        </w:rPr>
        <w:t>у</w:t>
      </w:r>
      <w:r w:rsidRPr="00093449">
        <w:rPr>
          <w:rFonts w:ascii="Times New Roman" w:hAnsi="Times New Roman"/>
          <w:spacing w:val="3"/>
          <w:szCs w:val="24"/>
          <w:lang w:val="ru-RU"/>
        </w:rPr>
        <w:t>н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pacing w:val="1"/>
          <w:szCs w:val="24"/>
          <w:lang w:val="ru-RU"/>
        </w:rPr>
        <w:t>п</w:t>
      </w:r>
      <w:r w:rsidRPr="00093449">
        <w:rPr>
          <w:rFonts w:ascii="Times New Roman" w:hAnsi="Times New Roman"/>
          <w:szCs w:val="24"/>
          <w:lang w:val="ru-RU"/>
        </w:rPr>
        <w:t>р</w:t>
      </w:r>
      <w:r w:rsidRPr="00093449">
        <w:rPr>
          <w:rFonts w:ascii="Times New Roman" w:hAnsi="Times New Roman"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szCs w:val="24"/>
          <w:lang w:val="ru-RU"/>
        </w:rPr>
        <w:t>ђ</w:t>
      </w:r>
      <w:r w:rsidRPr="00093449">
        <w:rPr>
          <w:rFonts w:ascii="Times New Roman" w:hAnsi="Times New Roman"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spacing w:val="1"/>
          <w:szCs w:val="24"/>
          <w:lang w:val="ru-RU"/>
        </w:rPr>
        <w:t>њ</w:t>
      </w:r>
      <w:r w:rsidRPr="00093449">
        <w:rPr>
          <w:rFonts w:ascii="Times New Roman" w:hAnsi="Times New Roman"/>
          <w:szCs w:val="24"/>
          <w:lang w:val="ru-RU"/>
        </w:rPr>
        <w:t xml:space="preserve">е </w:t>
      </w:r>
      <w:r w:rsidRPr="00093449">
        <w:rPr>
          <w:rFonts w:ascii="Times New Roman" w:hAnsi="Times New Roman"/>
          <w:spacing w:val="1"/>
          <w:szCs w:val="24"/>
          <w:lang w:val="ru-RU"/>
        </w:rPr>
        <w:t xml:space="preserve"> к</w:t>
      </w:r>
      <w:r w:rsidRPr="00093449">
        <w:rPr>
          <w:rFonts w:ascii="Times New Roman" w:hAnsi="Times New Roman"/>
          <w:szCs w:val="24"/>
          <w:lang w:val="ru-RU"/>
        </w:rPr>
        <w:t>в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zCs w:val="24"/>
          <w:lang w:val="ru-RU"/>
        </w:rPr>
        <w:t>л</w:t>
      </w:r>
      <w:r w:rsidRPr="00093449">
        <w:rPr>
          <w:rFonts w:ascii="Times New Roman" w:hAnsi="Times New Roman"/>
          <w:spacing w:val="1"/>
          <w:szCs w:val="24"/>
          <w:lang w:val="ru-RU"/>
        </w:rPr>
        <w:t>и</w:t>
      </w:r>
      <w:r w:rsidRPr="00093449">
        <w:rPr>
          <w:rFonts w:ascii="Times New Roman" w:hAnsi="Times New Roman"/>
          <w:szCs w:val="24"/>
          <w:lang w:val="ru-RU"/>
        </w:rPr>
        <w:t>т</w:t>
      </w:r>
      <w:r w:rsidRPr="00093449">
        <w:rPr>
          <w:rFonts w:ascii="Times New Roman" w:hAnsi="Times New Roman"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szCs w:val="24"/>
          <w:lang w:val="ru-RU"/>
        </w:rPr>
        <w:t xml:space="preserve">та </w:t>
      </w:r>
      <w:r w:rsidRPr="00093449">
        <w:rPr>
          <w:rFonts w:ascii="Times New Roman" w:hAnsi="Times New Roman"/>
          <w:spacing w:val="1"/>
          <w:szCs w:val="24"/>
          <w:lang w:val="ru-RU"/>
        </w:rPr>
        <w:t xml:space="preserve"> на</w:t>
      </w:r>
      <w:r w:rsidRPr="00093449">
        <w:rPr>
          <w:rFonts w:ascii="Times New Roman" w:hAnsi="Times New Roman"/>
          <w:spacing w:val="-1"/>
          <w:szCs w:val="24"/>
          <w:lang w:val="ru-RU"/>
        </w:rPr>
        <w:t>с</w:t>
      </w:r>
      <w:r w:rsidRPr="00093449">
        <w:rPr>
          <w:rFonts w:ascii="Times New Roman" w:hAnsi="Times New Roman"/>
          <w:szCs w:val="24"/>
          <w:lang w:val="ru-RU"/>
        </w:rPr>
        <w:t>т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zCs w:val="24"/>
          <w:lang w:val="ru-RU"/>
        </w:rPr>
        <w:t xml:space="preserve">ве </w:t>
      </w:r>
      <w:r w:rsidRPr="00093449">
        <w:rPr>
          <w:rFonts w:ascii="Times New Roman" w:hAnsi="Times New Roman"/>
          <w:spacing w:val="6"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  <w:lang w:val="ru-RU"/>
        </w:rPr>
        <w:t>у</w:t>
      </w:r>
      <w:r w:rsidRPr="00093449">
        <w:rPr>
          <w:rFonts w:ascii="Times New Roman" w:hAnsi="Times New Roman"/>
          <w:spacing w:val="57"/>
          <w:szCs w:val="24"/>
          <w:lang w:val="ru-RU"/>
        </w:rPr>
        <w:t xml:space="preserve"> </w:t>
      </w:r>
      <w:r w:rsidRPr="00093449">
        <w:rPr>
          <w:rFonts w:ascii="Times New Roman" w:hAnsi="Times New Roman"/>
          <w:szCs w:val="24"/>
          <w:lang w:val="ru-RU"/>
        </w:rPr>
        <w:t>об</w:t>
      </w:r>
      <w:r w:rsidRPr="00093449">
        <w:rPr>
          <w:rFonts w:ascii="Times New Roman" w:hAnsi="Times New Roman"/>
          <w:spacing w:val="2"/>
          <w:szCs w:val="24"/>
          <w:lang w:val="ru-RU"/>
        </w:rPr>
        <w:t>р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pacing w:val="1"/>
          <w:szCs w:val="24"/>
          <w:lang w:val="ru-RU"/>
        </w:rPr>
        <w:t>з</w:t>
      </w:r>
      <w:r w:rsidRPr="00093449">
        <w:rPr>
          <w:rFonts w:ascii="Times New Roman" w:hAnsi="Times New Roman"/>
          <w:szCs w:val="24"/>
          <w:lang w:val="ru-RU"/>
        </w:rPr>
        <w:t>ов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pacing w:val="4"/>
          <w:szCs w:val="24"/>
          <w:lang w:val="ru-RU"/>
        </w:rPr>
        <w:t>њ</w:t>
      </w:r>
      <w:r w:rsidRPr="00093449">
        <w:rPr>
          <w:rFonts w:ascii="Times New Roman" w:hAnsi="Times New Roman"/>
          <w:szCs w:val="24"/>
          <w:lang w:val="ru-RU"/>
        </w:rPr>
        <w:t xml:space="preserve">у </w:t>
      </w:r>
      <w:r w:rsidRPr="00093449">
        <w:rPr>
          <w:rFonts w:ascii="Times New Roman" w:hAnsi="Times New Roman"/>
          <w:spacing w:val="2"/>
          <w:szCs w:val="24"/>
          <w:lang w:val="ru-RU"/>
        </w:rPr>
        <w:t xml:space="preserve"> </w:t>
      </w:r>
      <w:r w:rsidRPr="00093449">
        <w:rPr>
          <w:rFonts w:ascii="Times New Roman" w:hAnsi="Times New Roman"/>
          <w:spacing w:val="-2"/>
          <w:szCs w:val="24"/>
          <w:lang w:val="ru-RU"/>
        </w:rPr>
        <w:t>у</w:t>
      </w:r>
      <w:r w:rsidRPr="00093449">
        <w:rPr>
          <w:rFonts w:ascii="Times New Roman" w:hAnsi="Times New Roman"/>
          <w:szCs w:val="24"/>
          <w:lang w:val="ru-RU"/>
        </w:rPr>
        <w:t>ч</w:t>
      </w:r>
      <w:r w:rsidRPr="00093449">
        <w:rPr>
          <w:rFonts w:ascii="Times New Roman" w:hAnsi="Times New Roman"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spacing w:val="1"/>
          <w:szCs w:val="24"/>
          <w:lang w:val="ru-RU"/>
        </w:rPr>
        <w:t>ник</w:t>
      </w:r>
      <w:r w:rsidRPr="00093449">
        <w:rPr>
          <w:rFonts w:ascii="Times New Roman" w:hAnsi="Times New Roman"/>
          <w:szCs w:val="24"/>
          <w:lang w:val="ru-RU"/>
        </w:rPr>
        <w:t xml:space="preserve">а </w:t>
      </w:r>
      <w:r w:rsidRPr="00093449">
        <w:rPr>
          <w:rFonts w:ascii="Times New Roman" w:hAnsi="Times New Roman"/>
          <w:spacing w:val="1"/>
          <w:szCs w:val="24"/>
          <w:lang w:val="ru-RU"/>
        </w:rPr>
        <w:t xml:space="preserve"> </w:t>
      </w:r>
      <w:r w:rsidRPr="00093449">
        <w:rPr>
          <w:rFonts w:ascii="Times New Roman" w:hAnsi="Times New Roman"/>
          <w:spacing w:val="-1"/>
          <w:szCs w:val="24"/>
          <w:lang w:val="ru-RU"/>
        </w:rPr>
        <w:t>с</w:t>
      </w:r>
      <w:r w:rsidRPr="00093449">
        <w:rPr>
          <w:rFonts w:ascii="Times New Roman" w:hAnsi="Times New Roman"/>
          <w:szCs w:val="24"/>
          <w:lang w:val="ru-RU"/>
        </w:rPr>
        <w:t xml:space="preserve">а </w:t>
      </w:r>
      <w:r w:rsidRPr="00093449">
        <w:rPr>
          <w:rFonts w:ascii="Times New Roman" w:hAnsi="Times New Roman"/>
          <w:spacing w:val="1"/>
          <w:szCs w:val="24"/>
          <w:lang w:val="ru-RU"/>
        </w:rPr>
        <w:t xml:space="preserve"> п</w:t>
      </w:r>
      <w:r w:rsidRPr="00093449">
        <w:rPr>
          <w:rFonts w:ascii="Times New Roman" w:hAnsi="Times New Roman"/>
          <w:szCs w:val="24"/>
          <w:lang w:val="ru-RU"/>
        </w:rPr>
        <w:t>от</w:t>
      </w:r>
      <w:r w:rsidRPr="00093449">
        <w:rPr>
          <w:rFonts w:ascii="Times New Roman" w:hAnsi="Times New Roman"/>
          <w:spacing w:val="-1"/>
          <w:szCs w:val="24"/>
          <w:lang w:val="ru-RU"/>
        </w:rPr>
        <w:t>е</w:t>
      </w:r>
      <w:r w:rsidRPr="00093449">
        <w:rPr>
          <w:rFonts w:ascii="Times New Roman" w:hAnsi="Times New Roman"/>
          <w:szCs w:val="24"/>
          <w:lang w:val="ru-RU"/>
        </w:rPr>
        <w:t>ш</w:t>
      </w:r>
      <w:r w:rsidRPr="00093449">
        <w:rPr>
          <w:rFonts w:ascii="Times New Roman" w:hAnsi="Times New Roman"/>
          <w:spacing w:val="1"/>
          <w:szCs w:val="24"/>
          <w:lang w:val="ru-RU"/>
        </w:rPr>
        <w:t>к</w:t>
      </w:r>
      <w:r w:rsidRPr="00093449">
        <w:rPr>
          <w:rFonts w:ascii="Times New Roman" w:hAnsi="Times New Roman"/>
          <w:szCs w:val="24"/>
          <w:lang w:val="ru-RU"/>
        </w:rPr>
        <w:t>оћ</w:t>
      </w:r>
      <w:r w:rsidRPr="00093449">
        <w:rPr>
          <w:rFonts w:ascii="Times New Roman" w:hAnsi="Times New Roman"/>
          <w:spacing w:val="8"/>
          <w:szCs w:val="24"/>
          <w:lang w:val="ru-RU"/>
        </w:rPr>
        <w:t>а</w:t>
      </w:r>
      <w:r w:rsidRPr="00093449">
        <w:rPr>
          <w:rFonts w:ascii="Times New Roman" w:hAnsi="Times New Roman"/>
          <w:spacing w:val="2"/>
          <w:szCs w:val="24"/>
          <w:lang w:val="ru-RU"/>
        </w:rPr>
        <w:t>м</w:t>
      </w:r>
      <w:r w:rsidRPr="00093449">
        <w:rPr>
          <w:rFonts w:ascii="Times New Roman" w:hAnsi="Times New Roman"/>
          <w:spacing w:val="-1"/>
          <w:szCs w:val="24"/>
          <w:lang w:val="ru-RU"/>
        </w:rPr>
        <w:t>а</w:t>
      </w:r>
      <w:r w:rsidRPr="00093449">
        <w:rPr>
          <w:rFonts w:ascii="Times New Roman" w:hAnsi="Times New Roman"/>
          <w:szCs w:val="24"/>
          <w:lang w:val="ru-RU"/>
        </w:rPr>
        <w:t xml:space="preserve"> и ученика из осетљивих група</w:t>
      </w:r>
    </w:p>
    <w:p w:rsidR="007C295C" w:rsidRPr="007C295C" w:rsidRDefault="007C295C" w:rsidP="007C295C">
      <w:pPr>
        <w:widowControl w:val="0"/>
        <w:overflowPunct/>
        <w:ind w:left="238" w:right="64"/>
        <w:textAlignment w:val="auto"/>
        <w:rPr>
          <w:rFonts w:ascii="Times New Roman" w:hAnsi="Times New Roman"/>
          <w:szCs w:val="24"/>
        </w:rPr>
      </w:pPr>
    </w:p>
    <w:tbl>
      <w:tblPr>
        <w:tblW w:w="9314" w:type="dxa"/>
        <w:jc w:val="center"/>
        <w:tblInd w:w="-720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9"/>
        <w:gridCol w:w="2633"/>
        <w:gridCol w:w="3408"/>
        <w:gridCol w:w="1744"/>
      </w:tblGrid>
      <w:tr w:rsidR="001D4E28" w:rsidRPr="001D4E28" w:rsidTr="001D4E28">
        <w:trPr>
          <w:jc w:val="center"/>
        </w:trPr>
        <w:tc>
          <w:tcPr>
            <w:tcW w:w="1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D4E28">
              <w:rPr>
                <w:rFonts w:ascii="Times New Roman" w:hAnsi="Times New Roman"/>
                <w:b/>
                <w:szCs w:val="24"/>
                <w:lang w:val="sr-Cyrl-RS"/>
              </w:rPr>
              <w:t>Време реализације</w:t>
            </w:r>
          </w:p>
        </w:tc>
        <w:tc>
          <w:tcPr>
            <w:tcW w:w="26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D4E28">
              <w:rPr>
                <w:rFonts w:ascii="Times New Roman" w:hAnsi="Times New Roman"/>
                <w:b/>
                <w:szCs w:val="24"/>
                <w:lang w:val="sr-Cyrl-RS"/>
              </w:rPr>
              <w:t>Активност</w:t>
            </w:r>
          </w:p>
        </w:tc>
        <w:tc>
          <w:tcPr>
            <w:tcW w:w="34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D4E28">
              <w:rPr>
                <w:rFonts w:ascii="Times New Roman" w:hAnsi="Times New Roman"/>
                <w:b/>
                <w:szCs w:val="24"/>
                <w:lang w:val="sr-Cyrl-RS"/>
              </w:rPr>
              <w:t>Носиоци активноси</w:t>
            </w:r>
          </w:p>
        </w:tc>
        <w:tc>
          <w:tcPr>
            <w:tcW w:w="17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  <w:r w:rsidRPr="001D4E28">
              <w:rPr>
                <w:rFonts w:ascii="Times New Roman" w:hAnsi="Times New Roman"/>
                <w:b/>
                <w:szCs w:val="24"/>
                <w:lang w:val="sr-Cyrl-RS"/>
              </w:rPr>
              <w:t>Начин праћења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4"/>
                <w:lang w:val="sr-Cyrl-RS"/>
              </w:rPr>
            </w:pP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  <w:tcBorders>
              <w:top w:val="single" w:sz="12" w:space="0" w:color="auto"/>
            </w:tcBorders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Август</w:t>
            </w:r>
          </w:p>
        </w:tc>
        <w:tc>
          <w:tcPr>
            <w:tcW w:w="2633" w:type="dxa"/>
            <w:tcBorders>
              <w:top w:val="single" w:sz="12" w:space="0" w:color="auto"/>
            </w:tcBorders>
            <w:vAlign w:val="center"/>
          </w:tcPr>
          <w:p w:rsidR="001D4E28" w:rsidRPr="001D4E28" w:rsidRDefault="001D4E28" w:rsidP="001D4E28">
            <w:pPr>
              <w:widowControl w:val="0"/>
              <w:overflowPunct/>
              <w:spacing w:before="7" w:line="239" w:lineRule="auto"/>
              <w:ind w:left="105" w:right="465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ru-RU"/>
              </w:rPr>
              <w:t>Именовање и конституисање Тима за инклузивно образовање</w:t>
            </w:r>
          </w:p>
        </w:tc>
        <w:tc>
          <w:tcPr>
            <w:tcW w:w="3408" w:type="dxa"/>
            <w:tcBorders>
              <w:top w:val="single" w:sz="12" w:space="0" w:color="auto"/>
            </w:tcBorders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Наставничко веће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Чланови тима за инклузивно образовање</w:t>
            </w:r>
          </w:p>
        </w:tc>
        <w:tc>
          <w:tcPr>
            <w:tcW w:w="1744" w:type="dxa"/>
            <w:tcBorders>
              <w:top w:val="single" w:sz="12" w:space="0" w:color="auto"/>
            </w:tcBorders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pacing w:val="1"/>
                <w:sz w:val="20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pacing w:val="1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pacing w:val="1"/>
                <w:sz w:val="20"/>
                <w:lang w:val="sr-Cyrl-RS"/>
              </w:rPr>
              <w:t>Записник Наставничког већа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pacing w:val="1"/>
                <w:sz w:val="20"/>
                <w:lang w:val="sr-Cyrl-RS"/>
              </w:rPr>
              <w:t>Е</w:t>
            </w:r>
            <w:r w:rsidRPr="001D4E28">
              <w:rPr>
                <w:rFonts w:ascii="Times New Roman" w:hAnsi="Times New Roman"/>
                <w:sz w:val="20"/>
              </w:rPr>
              <w:t>в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и</w:t>
            </w:r>
            <w:r w:rsidRPr="001D4E28">
              <w:rPr>
                <w:rFonts w:ascii="Times New Roman" w:hAnsi="Times New Roman"/>
                <w:sz w:val="20"/>
              </w:rPr>
              <w:t>д</w:t>
            </w:r>
            <w:r w:rsidRPr="001D4E28">
              <w:rPr>
                <w:rFonts w:ascii="Times New Roman" w:hAnsi="Times New Roman"/>
                <w:spacing w:val="3"/>
                <w:sz w:val="20"/>
              </w:rPr>
              <w:t>е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н</w:t>
            </w:r>
            <w:r w:rsidRPr="001D4E28">
              <w:rPr>
                <w:rFonts w:ascii="Times New Roman" w:hAnsi="Times New Roman"/>
                <w:spacing w:val="1"/>
                <w:sz w:val="20"/>
              </w:rPr>
              <w:t>ц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и</w:t>
            </w:r>
            <w:r w:rsidRPr="001D4E28">
              <w:rPr>
                <w:rFonts w:ascii="Times New Roman" w:hAnsi="Times New Roman"/>
                <w:spacing w:val="2"/>
                <w:sz w:val="20"/>
              </w:rPr>
              <w:t>ј</w:t>
            </w:r>
            <w:r w:rsidRPr="001D4E28">
              <w:rPr>
                <w:rFonts w:ascii="Times New Roman" w:hAnsi="Times New Roman"/>
                <w:sz w:val="20"/>
              </w:rPr>
              <w:t>а</w:t>
            </w:r>
            <w:r w:rsidRPr="001D4E28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ти</w:t>
            </w:r>
            <w:r w:rsidRPr="001D4E28">
              <w:rPr>
                <w:rFonts w:ascii="Times New Roman" w:hAnsi="Times New Roman"/>
                <w:spacing w:val="1"/>
                <w:sz w:val="20"/>
              </w:rPr>
              <w:t>м</w:t>
            </w:r>
            <w:r w:rsidRPr="001D4E28">
              <w:rPr>
                <w:rFonts w:ascii="Times New Roman" w:hAnsi="Times New Roman"/>
                <w:sz w:val="20"/>
              </w:rPr>
              <w:t xml:space="preserve">а 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widowControl w:val="0"/>
              <w:overflowPunct/>
              <w:spacing w:before="10" w:line="100" w:lineRule="exact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</w:p>
          <w:p w:rsidR="001D4E28" w:rsidRPr="001D4E28" w:rsidRDefault="001D4E28" w:rsidP="005136AA">
            <w:pPr>
              <w:widowControl w:val="0"/>
              <w:overflowPunct/>
              <w:ind w:left="105"/>
              <w:textAlignment w:val="auto"/>
              <w:rPr>
                <w:rFonts w:ascii="Times New Roman" w:hAnsi="Times New Roman"/>
                <w:sz w:val="20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А</w:t>
            </w:r>
            <w:r w:rsidRPr="001D4E28">
              <w:rPr>
                <w:rFonts w:ascii="Times New Roman" w:hAnsi="Times New Roman"/>
                <w:sz w:val="20"/>
              </w:rPr>
              <w:t xml:space="preserve">вгуст </w:t>
            </w:r>
          </w:p>
          <w:p w:rsidR="001D4E28" w:rsidRPr="001D4E28" w:rsidRDefault="001D4E28" w:rsidP="005136AA">
            <w:pPr>
              <w:widowControl w:val="0"/>
              <w:overflowPunct/>
              <w:ind w:left="105"/>
              <w:textAlignment w:val="auto"/>
              <w:rPr>
                <w:rFonts w:ascii="Times New Roman" w:hAnsi="Times New Roman"/>
                <w:sz w:val="20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С</w:t>
            </w:r>
            <w:r w:rsidRPr="001D4E28">
              <w:rPr>
                <w:rFonts w:ascii="Times New Roman" w:hAnsi="Times New Roman"/>
                <w:sz w:val="20"/>
              </w:rPr>
              <w:t>ептембар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widowControl w:val="0"/>
              <w:overflowPunct/>
              <w:spacing w:line="225" w:lineRule="exact"/>
              <w:ind w:left="105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1D4E28">
              <w:rPr>
                <w:rFonts w:ascii="Times New Roman" w:hAnsi="Times New Roman"/>
                <w:sz w:val="20"/>
                <w:lang w:val="ru-RU"/>
              </w:rPr>
              <w:t>Из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р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ада</w:t>
            </w:r>
            <w:r w:rsidRPr="001D4E2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пл</w:t>
            </w:r>
            <w:r w:rsidRPr="001D4E28">
              <w:rPr>
                <w:rFonts w:ascii="Times New Roman" w:hAnsi="Times New Roman"/>
                <w:spacing w:val="3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н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п</w:t>
            </w:r>
            <w:r w:rsidRPr="001D4E28">
              <w:rPr>
                <w:rFonts w:ascii="Times New Roman" w:hAnsi="Times New Roman"/>
                <w:spacing w:val="3"/>
                <w:sz w:val="20"/>
                <w:lang w:val="ru-RU"/>
              </w:rPr>
              <w:t>р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р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м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р</w:t>
            </w:r>
            <w:r w:rsidRPr="001D4E28">
              <w:rPr>
                <w:rFonts w:ascii="Times New Roman" w:hAnsi="Times New Roman"/>
                <w:spacing w:val="-2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да</w:t>
            </w:r>
            <w:r w:rsidRPr="001D4E2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ти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м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за</w:t>
            </w:r>
          </w:p>
          <w:p w:rsidR="001D4E28" w:rsidRPr="001D4E28" w:rsidRDefault="001D4E28" w:rsidP="001D4E28">
            <w:pPr>
              <w:widowControl w:val="0"/>
              <w:overflowPunct/>
              <w:ind w:left="105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1D4E28">
              <w:rPr>
                <w:rFonts w:ascii="Times New Roman" w:hAnsi="Times New Roman"/>
                <w:sz w:val="20"/>
                <w:lang w:val="ru-RU"/>
              </w:rPr>
              <w:t>ш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к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л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D4E28">
              <w:rPr>
                <w:rFonts w:ascii="Times New Roman" w:hAnsi="Times New Roman"/>
                <w:spacing w:val="2"/>
                <w:sz w:val="20"/>
                <w:lang w:val="ru-RU"/>
              </w:rPr>
              <w:t>к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1D4E28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202</w:t>
            </w:r>
            <w:r w:rsidR="00972D5B">
              <w:rPr>
                <w:rFonts w:ascii="Times New Roman" w:hAnsi="Times New Roman"/>
                <w:spacing w:val="1"/>
                <w:sz w:val="20"/>
                <w:lang w:val="ru-RU"/>
              </w:rPr>
              <w:t>1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/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20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2</w:t>
            </w:r>
            <w:r w:rsidR="00972D5B">
              <w:rPr>
                <w:rFonts w:ascii="Times New Roman" w:hAnsi="Times New Roman"/>
                <w:spacing w:val="-1"/>
                <w:sz w:val="20"/>
                <w:lang w:val="ru-RU"/>
              </w:rPr>
              <w:t>2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.</w:t>
            </w:r>
            <w:r w:rsidRPr="001D4E2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д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и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н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у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widowControl w:val="0"/>
              <w:overflowPunct/>
              <w:spacing w:before="10" w:line="100" w:lineRule="exact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</w:p>
          <w:p w:rsidR="001D4E28" w:rsidRPr="001D4E28" w:rsidRDefault="001D4E28" w:rsidP="001D4E28">
            <w:pPr>
              <w:widowControl w:val="0"/>
              <w:overflowPunct/>
              <w:ind w:left="105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Чланови тима за инклузивно образовање</w:t>
            </w:r>
          </w:p>
        </w:tc>
        <w:tc>
          <w:tcPr>
            <w:tcW w:w="1744" w:type="dxa"/>
          </w:tcPr>
          <w:p w:rsidR="001D4E28" w:rsidRPr="001D4E28" w:rsidRDefault="001D4E28" w:rsidP="001D4E28">
            <w:pPr>
              <w:widowControl w:val="0"/>
              <w:overflowPunct/>
              <w:spacing w:before="10" w:line="100" w:lineRule="exact"/>
              <w:textAlignment w:val="auto"/>
              <w:rPr>
                <w:rFonts w:ascii="Times New Roman" w:hAnsi="Times New Roman"/>
                <w:sz w:val="20"/>
              </w:rPr>
            </w:pPr>
          </w:p>
          <w:p w:rsidR="001D4E28" w:rsidRPr="001D4E28" w:rsidRDefault="001D4E28" w:rsidP="001D4E28">
            <w:pPr>
              <w:widowControl w:val="0"/>
              <w:overflowPunct/>
              <w:ind w:left="105"/>
              <w:textAlignment w:val="auto"/>
              <w:rPr>
                <w:rFonts w:ascii="Times New Roman" w:hAnsi="Times New Roman"/>
                <w:spacing w:val="-9"/>
                <w:sz w:val="20"/>
              </w:rPr>
            </w:pPr>
            <w:r w:rsidRPr="001D4E28">
              <w:rPr>
                <w:rFonts w:ascii="Times New Roman" w:hAnsi="Times New Roman"/>
                <w:spacing w:val="1"/>
                <w:sz w:val="20"/>
              </w:rPr>
              <w:t>Е</w:t>
            </w:r>
            <w:r w:rsidRPr="001D4E28">
              <w:rPr>
                <w:rFonts w:ascii="Times New Roman" w:hAnsi="Times New Roman"/>
                <w:sz w:val="20"/>
              </w:rPr>
              <w:t>в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и</w:t>
            </w:r>
            <w:r w:rsidRPr="001D4E28">
              <w:rPr>
                <w:rFonts w:ascii="Times New Roman" w:hAnsi="Times New Roman"/>
                <w:sz w:val="20"/>
              </w:rPr>
              <w:t>д</w:t>
            </w:r>
            <w:r w:rsidRPr="001D4E28">
              <w:rPr>
                <w:rFonts w:ascii="Times New Roman" w:hAnsi="Times New Roman"/>
                <w:spacing w:val="3"/>
                <w:sz w:val="20"/>
              </w:rPr>
              <w:t>е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н</w:t>
            </w:r>
            <w:r w:rsidRPr="001D4E28">
              <w:rPr>
                <w:rFonts w:ascii="Times New Roman" w:hAnsi="Times New Roman"/>
                <w:spacing w:val="1"/>
                <w:sz w:val="20"/>
              </w:rPr>
              <w:t>ц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и</w:t>
            </w:r>
            <w:r w:rsidRPr="001D4E28">
              <w:rPr>
                <w:rFonts w:ascii="Times New Roman" w:hAnsi="Times New Roman"/>
                <w:spacing w:val="2"/>
                <w:sz w:val="20"/>
              </w:rPr>
              <w:t>ј</w:t>
            </w:r>
            <w:r w:rsidRPr="001D4E28">
              <w:rPr>
                <w:rFonts w:ascii="Times New Roman" w:hAnsi="Times New Roman"/>
                <w:sz w:val="20"/>
              </w:rPr>
              <w:t>а тима</w:t>
            </w:r>
            <w:r w:rsidRPr="001D4E28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</w:p>
          <w:p w:rsidR="001D4E28" w:rsidRPr="001D4E28" w:rsidRDefault="001D4E28" w:rsidP="001D4E28">
            <w:pPr>
              <w:widowControl w:val="0"/>
              <w:overflowPunct/>
              <w:ind w:left="105"/>
              <w:textAlignment w:val="auto"/>
              <w:rPr>
                <w:rFonts w:ascii="Times New Roman" w:hAnsi="Times New Roman"/>
                <w:sz w:val="20"/>
              </w:rPr>
            </w:pPr>
            <w:r w:rsidRPr="001D4E28">
              <w:rPr>
                <w:rFonts w:ascii="Times New Roman" w:hAnsi="Times New Roman"/>
                <w:spacing w:val="-1"/>
                <w:sz w:val="20"/>
                <w:lang w:val="sr-Cyrl-RS"/>
              </w:rPr>
              <w:t>П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л</w:t>
            </w:r>
            <w:r w:rsidRPr="001D4E28">
              <w:rPr>
                <w:rFonts w:ascii="Times New Roman" w:hAnsi="Times New Roman"/>
                <w:spacing w:val="3"/>
                <w:sz w:val="20"/>
              </w:rPr>
              <w:t>а</w:t>
            </w:r>
            <w:r w:rsidRPr="001D4E28">
              <w:rPr>
                <w:rFonts w:ascii="Times New Roman" w:hAnsi="Times New Roman"/>
                <w:sz w:val="20"/>
              </w:rPr>
              <w:t>н</w:t>
            </w:r>
            <w:r w:rsidRPr="001D4E28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1D4E28">
              <w:rPr>
                <w:rFonts w:ascii="Times New Roman" w:hAnsi="Times New Roman"/>
                <w:spacing w:val="1"/>
                <w:sz w:val="20"/>
              </w:rPr>
              <w:t>р</w:t>
            </w:r>
            <w:r w:rsidRPr="001D4E28">
              <w:rPr>
                <w:rFonts w:ascii="Times New Roman" w:hAnsi="Times New Roman"/>
                <w:sz w:val="20"/>
              </w:rPr>
              <w:t>ада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widowControl w:val="0"/>
              <w:overflowPunct/>
              <w:spacing w:line="225" w:lineRule="exact"/>
              <w:ind w:left="105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п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н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авање</w:t>
            </w:r>
            <w:r w:rsidRPr="001D4E28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В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,</w:t>
            </w:r>
            <w:r w:rsidRPr="001D4E2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С</w:t>
            </w:r>
            <w:r w:rsidRPr="001D4E28">
              <w:rPr>
                <w:rFonts w:ascii="Times New Roman" w:hAnsi="Times New Roman"/>
                <w:spacing w:val="3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ве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т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ро</w:t>
            </w:r>
            <w:r w:rsidRPr="001D4E28">
              <w:rPr>
                <w:rFonts w:ascii="Times New Roman" w:hAnsi="Times New Roman"/>
                <w:spacing w:val="2"/>
                <w:sz w:val="20"/>
                <w:lang w:val="ru-RU"/>
              </w:rPr>
              <w:t>д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ит</w:t>
            </w:r>
            <w:r w:rsidRPr="001D4E28">
              <w:rPr>
                <w:rFonts w:ascii="Times New Roman" w:hAnsi="Times New Roman"/>
                <w:spacing w:val="3"/>
                <w:sz w:val="20"/>
                <w:lang w:val="ru-RU"/>
              </w:rPr>
              <w:t>е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љ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-4"/>
                <w:sz w:val="20"/>
                <w:lang w:val="sr-Cyrl-RS"/>
              </w:rPr>
              <w:t>, Школског одбора и</w:t>
            </w:r>
          </w:p>
          <w:p w:rsidR="001D4E28" w:rsidRPr="001D4E28" w:rsidRDefault="001D4E28" w:rsidP="001D4E28">
            <w:pPr>
              <w:widowControl w:val="0"/>
              <w:overflowPunct/>
              <w:ind w:left="105" w:right="253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1D4E28">
              <w:rPr>
                <w:rFonts w:ascii="Times New Roman" w:hAnsi="Times New Roman"/>
                <w:spacing w:val="-1"/>
                <w:sz w:val="20"/>
                <w:lang w:val="sr-Cyrl-RS"/>
              </w:rPr>
              <w:t>Учени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ч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к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1D4E28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п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л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м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нт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са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п</w:t>
            </w:r>
            <w:r w:rsidRPr="001D4E28">
              <w:rPr>
                <w:rFonts w:ascii="Times New Roman" w:hAnsi="Times New Roman"/>
                <w:spacing w:val="1"/>
                <w:sz w:val="20"/>
                <w:lang w:val="sr-Cyrl-RS"/>
              </w:rPr>
              <w:t>лан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1D4E28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р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ада</w:t>
            </w:r>
            <w:r w:rsidRPr="001D4E28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 xml:space="preserve">за 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т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1D4E28">
              <w:rPr>
                <w:rFonts w:ascii="Times New Roman" w:hAnsi="Times New Roman"/>
                <w:spacing w:val="2"/>
                <w:sz w:val="20"/>
                <w:lang w:val="ru-RU"/>
              </w:rPr>
              <w:t>к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у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ћ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1D4E28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ш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к</w:t>
            </w:r>
            <w:r w:rsidRPr="001D4E28">
              <w:rPr>
                <w:rFonts w:ascii="Times New Roman" w:hAnsi="Times New Roman"/>
                <w:spacing w:val="4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л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D4E28">
              <w:rPr>
                <w:rFonts w:ascii="Times New Roman" w:hAnsi="Times New Roman"/>
                <w:spacing w:val="2"/>
                <w:sz w:val="20"/>
                <w:lang w:val="ru-RU"/>
              </w:rPr>
              <w:t>к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1D4E28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pacing w:val="2"/>
                <w:sz w:val="20"/>
                <w:lang w:val="ru-RU"/>
              </w:rPr>
              <w:t>д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и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н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у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Руководилац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тима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Записници НВ,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Савета родитеља,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Школског одбора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Ученичког парламента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Годишњи план рада школе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Идентификовање ученика којима је потребна додатна подршка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Одељенска већа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Одељенске старешине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Психолог</w:t>
            </w: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Одељенских већа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Тима за ИО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Утврђивање права на ИОП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тима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Разматрање ИОП-а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тима за додатну подршку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Тима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Новембар</w:t>
            </w: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Фебруар</w:t>
            </w: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Април</w:t>
            </w: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Јун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Разматрање резултата вредновања ИОП-а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 за ИО</w:t>
            </w: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Тима за додатну подршку и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Тима за ИО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Анализа стања и формирање базе података о ученицима који долазе из друге средине, из осетљивих група...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 xml:space="preserve">Стручни сарадник-психолог 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одељенске старешине</w:t>
            </w: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психолога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Одељенских старешина, Тима за ИО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Latn-RS"/>
              </w:rPr>
              <w:t>Учешће у реализацији пројектних активности у оквиру пројекта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Latn-RS"/>
              </w:rPr>
              <w:t>“</w:t>
            </w:r>
            <w:r w:rsidRPr="001D4E28">
              <w:rPr>
                <w:rFonts w:ascii="Times New Roman" w:hAnsi="Times New Roman"/>
                <w:sz w:val="20"/>
                <w:lang w:val="sr-Cyrl-RS"/>
              </w:rPr>
              <w:t xml:space="preserve"> Заједно ка средњој школи-спречавање осипања ученика“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Пројектни тим</w:t>
            </w: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Тима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пројектног тима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Новембар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Израда паноа у вези инклузивног образовања и прихватања различитости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Ученички парламент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Психолог</w:t>
            </w: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Пано са текстовима и фотографијама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Информисање родитеља и јавности о инклузивном образовању путем школског сајта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Документа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Фотографије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633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Јачање компетенција наставника за реализацију инклузивног образовања постављањем релевантних информација на сајт школе (правилници, приручници)</w:t>
            </w:r>
          </w:p>
        </w:tc>
        <w:tc>
          <w:tcPr>
            <w:tcW w:w="3408" w:type="dxa"/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Стручни сарадник-психолог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Директор школе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</w:tc>
        <w:tc>
          <w:tcPr>
            <w:tcW w:w="1744" w:type="dxa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Документа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Фотографије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  <w:tcBorders>
              <w:bottom w:val="single" w:sz="4" w:space="0" w:color="auto"/>
            </w:tcBorders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Током године</w:t>
            </w:r>
          </w:p>
        </w:tc>
        <w:tc>
          <w:tcPr>
            <w:tcW w:w="2633" w:type="dxa"/>
            <w:tcBorders>
              <w:bottom w:val="single" w:sz="4" w:space="0" w:color="auto"/>
            </w:tcBorders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Успостављање сарадње са основним школама из којих долазе ученици који су завршили школовање по ИОПу</w:t>
            </w:r>
          </w:p>
        </w:tc>
        <w:tc>
          <w:tcPr>
            <w:tcW w:w="3408" w:type="dxa"/>
            <w:tcBorders>
              <w:bottom w:val="single" w:sz="4" w:space="0" w:color="auto"/>
            </w:tcBorders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Психолог</w:t>
            </w:r>
          </w:p>
        </w:tc>
        <w:tc>
          <w:tcPr>
            <w:tcW w:w="1744" w:type="dxa"/>
            <w:tcBorders>
              <w:bottom w:val="single" w:sz="4" w:space="0" w:color="auto"/>
            </w:tcBorders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Тима за ИО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Март</w:t>
            </w:r>
          </w:p>
        </w:tc>
        <w:tc>
          <w:tcPr>
            <w:tcW w:w="26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Организација акције ученичког парламента у вези толеранције и прихватања различитости</w:t>
            </w:r>
          </w:p>
        </w:tc>
        <w:tc>
          <w:tcPr>
            <w:tcW w:w="3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Тим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Ученички парламент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тима за ИО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Евиденција Ученичког парламента</w:t>
            </w:r>
          </w:p>
        </w:tc>
      </w:tr>
      <w:tr w:rsidR="001D4E28" w:rsidRPr="001D4E28" w:rsidTr="001D4E28">
        <w:trPr>
          <w:jc w:val="center"/>
        </w:trPr>
        <w:tc>
          <w:tcPr>
            <w:tcW w:w="1529" w:type="dxa"/>
            <w:tcBorders>
              <w:top w:val="single" w:sz="4" w:space="0" w:color="auto"/>
              <w:bottom w:val="single" w:sz="12" w:space="0" w:color="auto"/>
            </w:tcBorders>
          </w:tcPr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5136A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Август</w:t>
            </w:r>
          </w:p>
        </w:tc>
        <w:tc>
          <w:tcPr>
            <w:tcW w:w="263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4E28" w:rsidRPr="001D4E28" w:rsidRDefault="001D4E28" w:rsidP="001D4E28">
            <w:pPr>
              <w:widowControl w:val="0"/>
              <w:overflowPunct/>
              <w:spacing w:before="7" w:line="239" w:lineRule="auto"/>
              <w:ind w:left="105" w:right="465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н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л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и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1D4E28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р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еа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л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и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ц</w:t>
            </w:r>
            <w:r w:rsidRPr="001D4E28">
              <w:rPr>
                <w:rFonts w:ascii="Times New Roman" w:hAnsi="Times New Roman"/>
                <w:spacing w:val="2"/>
                <w:sz w:val="20"/>
                <w:lang w:val="ru-RU"/>
              </w:rPr>
              <w:t>иј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1D4E28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п</w:t>
            </w:r>
            <w:r w:rsidRPr="001D4E28">
              <w:rPr>
                <w:rFonts w:ascii="Times New Roman" w:hAnsi="Times New Roman"/>
                <w:spacing w:val="1"/>
                <w:sz w:val="20"/>
                <w:lang w:val="sr-Cyrl-RS"/>
              </w:rPr>
              <w:t>лана тима</w:t>
            </w:r>
            <w:r w:rsidRPr="001D4E28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 xml:space="preserve">за 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н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к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л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у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и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D4E28">
              <w:rPr>
                <w:rFonts w:ascii="Times New Roman" w:hAnsi="Times New Roman"/>
                <w:spacing w:val="-1"/>
                <w:sz w:val="20"/>
                <w:lang w:val="ru-RU"/>
              </w:rPr>
              <w:t>н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о</w:t>
            </w:r>
            <w:r w:rsidRPr="001D4E28">
              <w:rPr>
                <w:rFonts w:ascii="Times New Roman" w:hAnsi="Times New Roman"/>
                <w:sz w:val="20"/>
                <w:lang w:val="ru-RU"/>
              </w:rPr>
              <w:t>б</w:t>
            </w:r>
            <w:r w:rsidRPr="001D4E28">
              <w:rPr>
                <w:rFonts w:ascii="Times New Roman" w:hAnsi="Times New Roman"/>
                <w:spacing w:val="1"/>
                <w:sz w:val="20"/>
                <w:lang w:val="ru-RU"/>
              </w:rPr>
              <w:t>р</w:t>
            </w:r>
            <w:r w:rsidRPr="001D4E28">
              <w:rPr>
                <w:rFonts w:ascii="Times New Roman" w:hAnsi="Times New Roman"/>
                <w:spacing w:val="1"/>
                <w:sz w:val="20"/>
                <w:lang w:val="sr-Cyrl-RS"/>
              </w:rPr>
              <w:t>а</w:t>
            </w:r>
            <w:r w:rsidRPr="001D4E28">
              <w:rPr>
                <w:rFonts w:ascii="Times New Roman" w:hAnsi="Times New Roman"/>
                <w:sz w:val="20"/>
                <w:lang w:val="sr-Cyrl-RS"/>
              </w:rPr>
              <w:t xml:space="preserve">зовање и израда извештаја о раду </w:t>
            </w:r>
          </w:p>
        </w:tc>
        <w:tc>
          <w:tcPr>
            <w:tcW w:w="340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z w:val="20"/>
                <w:lang w:val="sr-Cyrl-RS"/>
              </w:rPr>
              <w:t>Чланови тима за инклузивно образовање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12" w:space="0" w:color="auto"/>
            </w:tcBorders>
          </w:tcPr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pacing w:val="1"/>
                <w:sz w:val="20"/>
              </w:rPr>
            </w:pP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D4E28">
              <w:rPr>
                <w:rFonts w:ascii="Times New Roman" w:hAnsi="Times New Roman"/>
                <w:spacing w:val="1"/>
                <w:sz w:val="20"/>
                <w:lang w:val="sr-Cyrl-RS"/>
              </w:rPr>
              <w:t>Е</w:t>
            </w:r>
            <w:r w:rsidRPr="001D4E28">
              <w:rPr>
                <w:rFonts w:ascii="Times New Roman" w:hAnsi="Times New Roman"/>
                <w:sz w:val="20"/>
              </w:rPr>
              <w:t>в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и</w:t>
            </w:r>
            <w:r w:rsidRPr="001D4E28">
              <w:rPr>
                <w:rFonts w:ascii="Times New Roman" w:hAnsi="Times New Roman"/>
                <w:sz w:val="20"/>
              </w:rPr>
              <w:t>д</w:t>
            </w:r>
            <w:r w:rsidRPr="001D4E28">
              <w:rPr>
                <w:rFonts w:ascii="Times New Roman" w:hAnsi="Times New Roman"/>
                <w:spacing w:val="3"/>
                <w:sz w:val="20"/>
              </w:rPr>
              <w:t>е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н</w:t>
            </w:r>
            <w:r w:rsidRPr="001D4E28">
              <w:rPr>
                <w:rFonts w:ascii="Times New Roman" w:hAnsi="Times New Roman"/>
                <w:spacing w:val="1"/>
                <w:sz w:val="20"/>
              </w:rPr>
              <w:t>ц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и</w:t>
            </w:r>
            <w:r w:rsidRPr="001D4E28">
              <w:rPr>
                <w:rFonts w:ascii="Times New Roman" w:hAnsi="Times New Roman"/>
                <w:spacing w:val="2"/>
                <w:sz w:val="20"/>
              </w:rPr>
              <w:t>ј</w:t>
            </w:r>
            <w:r w:rsidRPr="001D4E28">
              <w:rPr>
                <w:rFonts w:ascii="Times New Roman" w:hAnsi="Times New Roman"/>
                <w:sz w:val="20"/>
              </w:rPr>
              <w:t>а</w:t>
            </w:r>
            <w:r w:rsidRPr="001D4E28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ти</w:t>
            </w:r>
            <w:r w:rsidRPr="001D4E28">
              <w:rPr>
                <w:rFonts w:ascii="Times New Roman" w:hAnsi="Times New Roman"/>
                <w:spacing w:val="1"/>
                <w:sz w:val="20"/>
              </w:rPr>
              <w:t>м</w:t>
            </w:r>
            <w:r w:rsidRPr="001D4E28">
              <w:rPr>
                <w:rFonts w:ascii="Times New Roman" w:hAnsi="Times New Roman"/>
                <w:sz w:val="20"/>
              </w:rPr>
              <w:t xml:space="preserve">а </w:t>
            </w:r>
          </w:p>
          <w:p w:rsidR="001D4E28" w:rsidRPr="001D4E28" w:rsidRDefault="001D4E28" w:rsidP="001D4E28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1D4E28">
              <w:rPr>
                <w:rFonts w:ascii="Times New Roman" w:hAnsi="Times New Roman"/>
                <w:spacing w:val="-1"/>
                <w:sz w:val="20"/>
                <w:lang w:val="sr-Cyrl-RS"/>
              </w:rPr>
              <w:t>И</w:t>
            </w:r>
            <w:r w:rsidRPr="001D4E28">
              <w:rPr>
                <w:rFonts w:ascii="Times New Roman" w:hAnsi="Times New Roman"/>
                <w:sz w:val="20"/>
              </w:rPr>
              <w:t>звеш</w:t>
            </w:r>
            <w:r w:rsidRPr="001D4E28">
              <w:rPr>
                <w:rFonts w:ascii="Times New Roman" w:hAnsi="Times New Roman"/>
                <w:spacing w:val="-1"/>
                <w:sz w:val="20"/>
              </w:rPr>
              <w:t>т</w:t>
            </w:r>
            <w:r w:rsidRPr="001D4E28">
              <w:rPr>
                <w:rFonts w:ascii="Times New Roman" w:hAnsi="Times New Roman"/>
                <w:sz w:val="20"/>
              </w:rPr>
              <w:t>а</w:t>
            </w:r>
            <w:r w:rsidRPr="001D4E28">
              <w:rPr>
                <w:rFonts w:ascii="Times New Roman" w:hAnsi="Times New Roman"/>
                <w:spacing w:val="2"/>
                <w:sz w:val="20"/>
              </w:rPr>
              <w:t>ј</w:t>
            </w:r>
            <w:r w:rsidRPr="001D4E28">
              <w:rPr>
                <w:rFonts w:ascii="Times New Roman" w:hAnsi="Times New Roman"/>
                <w:sz w:val="20"/>
                <w:lang w:val="sr-Cyrl-RS"/>
              </w:rPr>
              <w:t xml:space="preserve"> </w:t>
            </w:r>
          </w:p>
        </w:tc>
      </w:tr>
    </w:tbl>
    <w:p w:rsidR="007C295C" w:rsidRPr="001D4E28" w:rsidRDefault="007C295C" w:rsidP="007C295C">
      <w:pPr>
        <w:widowControl w:val="0"/>
        <w:overflowPunct/>
        <w:ind w:left="238" w:right="64"/>
        <w:textAlignment w:val="auto"/>
        <w:rPr>
          <w:rFonts w:ascii="Times New Roman" w:hAnsi="Times New Roman"/>
          <w:sz w:val="20"/>
          <w:lang w:val="sr-Cyrl-RS"/>
        </w:rPr>
      </w:pPr>
    </w:p>
    <w:p w:rsidR="001D4E28" w:rsidRPr="001D4E28" w:rsidRDefault="001D4E28" w:rsidP="007C295C">
      <w:pPr>
        <w:widowControl w:val="0"/>
        <w:overflowPunct/>
        <w:ind w:left="238" w:right="64"/>
        <w:textAlignment w:val="auto"/>
        <w:rPr>
          <w:rFonts w:ascii="Times New Roman" w:hAnsi="Times New Roman"/>
          <w:sz w:val="20"/>
          <w:lang w:val="sr-Cyrl-RS"/>
        </w:rPr>
      </w:pPr>
    </w:p>
    <w:p w:rsidR="001D4E28" w:rsidRPr="001D4E28" w:rsidRDefault="001D4E28" w:rsidP="007C295C">
      <w:pPr>
        <w:widowControl w:val="0"/>
        <w:overflowPunct/>
        <w:ind w:left="238" w:right="64"/>
        <w:textAlignment w:val="auto"/>
        <w:rPr>
          <w:rFonts w:ascii="Times New Roman" w:hAnsi="Times New Roman"/>
          <w:sz w:val="20"/>
          <w:lang w:val="sr-Cyrl-RS"/>
        </w:rPr>
      </w:pPr>
    </w:p>
    <w:p w:rsidR="007C295C" w:rsidRPr="001D4E28" w:rsidRDefault="007C295C" w:rsidP="007C295C">
      <w:pPr>
        <w:widowControl w:val="0"/>
        <w:overflowPunct/>
        <w:ind w:left="238" w:right="64"/>
        <w:textAlignment w:val="auto"/>
        <w:rPr>
          <w:rFonts w:ascii="Times New Roman" w:hAnsi="Times New Roman"/>
          <w:sz w:val="20"/>
        </w:rPr>
      </w:pPr>
    </w:p>
    <w:p w:rsidR="00CC385B" w:rsidRPr="00241B72" w:rsidRDefault="008C497D" w:rsidP="005A2A2F">
      <w:pPr>
        <w:pStyle w:val="Heading2"/>
        <w:rPr>
          <w:u w:val="single"/>
        </w:rPr>
      </w:pPr>
      <w:bookmarkStart w:id="715" w:name="_Toc493243031"/>
      <w:bookmarkStart w:id="716" w:name="_Toc19013018"/>
      <w:bookmarkStart w:id="717" w:name="_Toc50922359"/>
      <w:bookmarkStart w:id="718" w:name="_Toc82627532"/>
      <w:bookmarkStart w:id="719" w:name="_Toc82638005"/>
      <w:r w:rsidRPr="00241B72">
        <w:rPr>
          <w:u w:val="single"/>
        </w:rPr>
        <w:t>8.7</w:t>
      </w:r>
      <w:r w:rsidR="00CC385B" w:rsidRPr="00241B72">
        <w:rPr>
          <w:u w:val="single"/>
        </w:rPr>
        <w:t>. ПРОГРАМ  ИНТЕРВЕНЦИЈЕ У КРИЗНИМ СИТУАЦИЈАМА</w:t>
      </w:r>
      <w:bookmarkEnd w:id="715"/>
      <w:bookmarkEnd w:id="716"/>
      <w:bookmarkEnd w:id="717"/>
      <w:bookmarkEnd w:id="718"/>
      <w:bookmarkEnd w:id="719"/>
    </w:p>
    <w:p w:rsidR="00CC385B" w:rsidRDefault="00CC385B" w:rsidP="00A71298">
      <w:pPr>
        <w:pStyle w:val="NormalWeb"/>
        <w:spacing w:before="0" w:beforeAutospacing="0" w:after="0" w:afterAutospacing="0"/>
        <w:ind w:firstLine="720"/>
        <w:rPr>
          <w:b/>
          <w:iCs/>
          <w:color w:val="000000"/>
          <w:sz w:val="20"/>
          <w:szCs w:val="20"/>
        </w:rPr>
      </w:pPr>
    </w:p>
    <w:p w:rsidR="00CC385B" w:rsidRPr="00E828C2" w:rsidRDefault="00CC385B" w:rsidP="00A71298">
      <w:pPr>
        <w:pStyle w:val="NormalWeb"/>
        <w:spacing w:before="0" w:beforeAutospacing="0" w:after="0" w:afterAutospacing="0"/>
        <w:ind w:firstLine="720"/>
        <w:rPr>
          <w:b/>
          <w:iCs/>
          <w:color w:val="000000"/>
          <w:sz w:val="20"/>
          <w:szCs w:val="20"/>
        </w:rPr>
      </w:pPr>
    </w:p>
    <w:p w:rsidR="00CC385B" w:rsidRDefault="00CC385B" w:rsidP="00E83F5F">
      <w:pPr>
        <w:pStyle w:val="NormalWeb"/>
        <w:spacing w:before="0" w:beforeAutospacing="0" w:after="0" w:afterAutospacing="0"/>
        <w:ind w:firstLine="720"/>
        <w:rPr>
          <w:b/>
          <w:bCs/>
          <w:sz w:val="27"/>
          <w:szCs w:val="27"/>
        </w:rPr>
      </w:pPr>
      <w:r w:rsidRPr="00802F42">
        <w:rPr>
          <w:b/>
          <w:iCs/>
          <w:color w:val="000000"/>
        </w:rPr>
        <w:t>План за интервенцију у кризним ситуацијама:</w:t>
      </w:r>
    </w:p>
    <w:p w:rsidR="00CC385B" w:rsidRDefault="00CC385B" w:rsidP="00027103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bCs/>
          <w:sz w:val="27"/>
          <w:szCs w:val="27"/>
        </w:rPr>
      </w:pPr>
    </w:p>
    <w:tbl>
      <w:tblPr>
        <w:tblW w:w="97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6"/>
        <w:gridCol w:w="2257"/>
        <w:gridCol w:w="2723"/>
        <w:gridCol w:w="2712"/>
      </w:tblGrid>
      <w:tr w:rsidR="00CC385B" w:rsidRPr="00E828C2" w:rsidTr="007E64C1">
        <w:tc>
          <w:tcPr>
            <w:tcW w:w="2026" w:type="dxa"/>
            <w:tcBorders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es-ES"/>
              </w:rPr>
            </w:pPr>
            <w:r>
              <w:rPr>
                <w:b/>
                <w:bCs/>
                <w:sz w:val="27"/>
                <w:szCs w:val="27"/>
              </w:rPr>
              <w:tab/>
            </w:r>
          </w:p>
        </w:tc>
        <w:tc>
          <w:tcPr>
            <w:tcW w:w="2257" w:type="dxa"/>
            <w:tcBorders>
              <w:left w:val="nil"/>
              <w:right w:val="nil"/>
            </w:tcBorders>
            <w:shd w:val="clear" w:color="auto" w:fill="B6DDE8" w:themeFill="accent5" w:themeFillTint="66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Руководиоц тима</w:t>
            </w:r>
          </w:p>
        </w:tc>
        <w:tc>
          <w:tcPr>
            <w:tcW w:w="2723" w:type="dxa"/>
            <w:tcBorders>
              <w:left w:val="nil"/>
              <w:right w:val="nil"/>
            </w:tcBorders>
            <w:shd w:val="clear" w:color="auto" w:fill="B6DDE8" w:themeFill="accent5" w:themeFillTint="66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особа за информисање</w:t>
            </w:r>
          </w:p>
        </w:tc>
        <w:tc>
          <w:tcPr>
            <w:tcW w:w="2712" w:type="dxa"/>
            <w:tcBorders>
              <w:left w:val="nil"/>
            </w:tcBorders>
            <w:shd w:val="clear" w:color="auto" w:fill="B6DDE8" w:themeFill="accent5" w:themeFillTint="66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Тим за психосоцијалну помоћ</w:t>
            </w:r>
          </w:p>
        </w:tc>
      </w:tr>
      <w:tr w:rsidR="00CC385B" w:rsidRPr="00E828C2" w:rsidTr="007E64C1">
        <w:tc>
          <w:tcPr>
            <w:tcW w:w="2026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Носиоци</w:t>
            </w:r>
          </w:p>
        </w:tc>
        <w:tc>
          <w:tcPr>
            <w:tcW w:w="2257" w:type="dxa"/>
            <w:shd w:val="clear" w:color="auto" w:fill="F2F2F2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2723" w:type="dxa"/>
            <w:shd w:val="clear" w:color="auto" w:fill="F2F2F2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секретар</w:t>
            </w:r>
          </w:p>
        </w:tc>
        <w:tc>
          <w:tcPr>
            <w:tcW w:w="2712" w:type="dxa"/>
            <w:shd w:val="clear" w:color="auto" w:fill="F2F2F2"/>
            <w:vAlign w:val="center"/>
          </w:tcPr>
          <w:p w:rsidR="00CC385B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психолог и наставник</w:t>
            </w:r>
          </w:p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>
              <w:rPr>
                <w:iCs/>
                <w:color w:val="000000"/>
                <w:sz w:val="20"/>
                <w:szCs w:val="20"/>
                <w:lang w:val="sr-Cyrl-CS"/>
              </w:rPr>
              <w:t>Грујић Иван</w:t>
            </w:r>
          </w:p>
        </w:tc>
      </w:tr>
      <w:tr w:rsidR="00CC385B" w:rsidRPr="00E828C2" w:rsidTr="007E64C1">
        <w:tc>
          <w:tcPr>
            <w:tcW w:w="2026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Корисници интервенције</w:t>
            </w:r>
          </w:p>
        </w:tc>
        <w:tc>
          <w:tcPr>
            <w:tcW w:w="2257" w:type="dxa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ученици, запослени</w:t>
            </w:r>
          </w:p>
        </w:tc>
        <w:tc>
          <w:tcPr>
            <w:tcW w:w="2723" w:type="dxa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 xml:space="preserve">ученици, запослени, родитељи, медији, Савет родитеља, Школски одбор, </w:t>
            </w:r>
          </w:p>
        </w:tc>
        <w:tc>
          <w:tcPr>
            <w:tcW w:w="2712" w:type="dxa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ученици, родитељи, запослени</w:t>
            </w:r>
          </w:p>
        </w:tc>
      </w:tr>
      <w:tr w:rsidR="00CC385B" w:rsidRPr="00E828C2" w:rsidTr="007E64C1">
        <w:tc>
          <w:tcPr>
            <w:tcW w:w="2026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Задаци</w:t>
            </w:r>
          </w:p>
        </w:tc>
        <w:tc>
          <w:tcPr>
            <w:tcW w:w="2257" w:type="dxa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планирање, организација, праћење и евалуација након кризног догађаја</w:t>
            </w:r>
          </w:p>
        </w:tc>
        <w:tc>
          <w:tcPr>
            <w:tcW w:w="2723" w:type="dxa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 xml:space="preserve">прикупља информације, проверава, селекционише и дистрибуира инф. </w:t>
            </w:r>
          </w:p>
        </w:tc>
        <w:tc>
          <w:tcPr>
            <w:tcW w:w="2712" w:type="dxa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процењује и прати психолошко стање и потребе чланова институције. Процењује потребу  ангажовања мобилног тима</w:t>
            </w:r>
          </w:p>
        </w:tc>
      </w:tr>
      <w:tr w:rsidR="00CC385B" w:rsidRPr="00E828C2" w:rsidTr="007E64C1">
        <w:tc>
          <w:tcPr>
            <w:tcW w:w="2026" w:type="dxa"/>
            <w:shd w:val="clear" w:color="auto" w:fill="B6DDE8" w:themeFill="accent5" w:themeFillTint="66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</w:rPr>
              <w:t>В</w:t>
            </w: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ременска динами</w:t>
            </w:r>
            <w:r w:rsidRPr="00E828C2">
              <w:rPr>
                <w:iCs/>
                <w:color w:val="000000"/>
                <w:sz w:val="20"/>
                <w:szCs w:val="20"/>
              </w:rPr>
              <w:t>к</w:t>
            </w: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2257" w:type="dxa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одмах</w:t>
            </w:r>
          </w:p>
        </w:tc>
        <w:tc>
          <w:tcPr>
            <w:tcW w:w="2723" w:type="dxa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по сазнавању проверених информација</w:t>
            </w:r>
          </w:p>
        </w:tc>
        <w:tc>
          <w:tcPr>
            <w:tcW w:w="2712" w:type="dxa"/>
            <w:vAlign w:val="center"/>
          </w:tcPr>
          <w:p w:rsidR="00CC385B" w:rsidRPr="00E828C2" w:rsidRDefault="00CC385B" w:rsidP="00AA5870">
            <w:pPr>
              <w:pStyle w:val="NormalWeb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sr-Cyrl-CS"/>
              </w:rPr>
            </w:pPr>
            <w:r w:rsidRPr="00E828C2">
              <w:rPr>
                <w:iCs/>
                <w:color w:val="000000"/>
                <w:sz w:val="20"/>
                <w:szCs w:val="20"/>
                <w:lang w:val="sr-Cyrl-CS"/>
              </w:rPr>
              <w:t>интервенција током кризне ситуације</w:t>
            </w:r>
          </w:p>
        </w:tc>
      </w:tr>
    </w:tbl>
    <w:p w:rsidR="00CC385B" w:rsidRDefault="00CC385B" w:rsidP="00AA5870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7"/>
          <w:szCs w:val="27"/>
        </w:rPr>
      </w:pPr>
    </w:p>
    <w:p w:rsidR="00CC385B" w:rsidRPr="00241B72" w:rsidRDefault="008C497D" w:rsidP="005A2A2F">
      <w:pPr>
        <w:pStyle w:val="Heading2"/>
        <w:rPr>
          <w:u w:val="single"/>
        </w:rPr>
      </w:pPr>
      <w:bookmarkStart w:id="720" w:name="_Toc493243032"/>
      <w:bookmarkStart w:id="721" w:name="_Toc19013019"/>
      <w:bookmarkStart w:id="722" w:name="_Toc50922360"/>
      <w:bookmarkStart w:id="723" w:name="_Toc82627533"/>
      <w:bookmarkStart w:id="724" w:name="_Toc82638006"/>
      <w:r w:rsidRPr="00241B72">
        <w:rPr>
          <w:u w:val="single"/>
        </w:rPr>
        <w:t>8.8</w:t>
      </w:r>
      <w:r w:rsidR="00CC385B" w:rsidRPr="00241B72">
        <w:rPr>
          <w:u w:val="single"/>
        </w:rPr>
        <w:t>.САРАДЊА СА ДРУШТВЕНОМ СРЕДИНОМ</w:t>
      </w:r>
      <w:bookmarkEnd w:id="720"/>
      <w:bookmarkEnd w:id="721"/>
      <w:bookmarkEnd w:id="722"/>
      <w:bookmarkEnd w:id="723"/>
      <w:bookmarkEnd w:id="724"/>
    </w:p>
    <w:p w:rsidR="00CC385B" w:rsidRPr="00F80A89" w:rsidRDefault="00CC385B" w:rsidP="00A71298">
      <w:pPr>
        <w:rPr>
          <w:rFonts w:ascii="Times New Roman" w:hAnsi="Times New Roman"/>
          <w:color w:val="000000"/>
          <w:szCs w:val="24"/>
        </w:rPr>
      </w:pPr>
    </w:p>
    <w:p w:rsidR="00CC385B" w:rsidRPr="00F80A89" w:rsidRDefault="00CC385B" w:rsidP="00A71298">
      <w:pPr>
        <w:ind w:firstLine="720"/>
        <w:jc w:val="both"/>
        <w:rPr>
          <w:rFonts w:ascii="Times New Roman" w:hAnsi="Times New Roman"/>
          <w:szCs w:val="24"/>
          <w:lang w:val="sr-Cyrl-CS"/>
        </w:rPr>
      </w:pPr>
      <w:r w:rsidRPr="00F80A89">
        <w:rPr>
          <w:rFonts w:ascii="Times New Roman" w:hAnsi="Times New Roman"/>
          <w:szCs w:val="24"/>
          <w:lang w:val="sr-Cyrl-CS"/>
        </w:rPr>
        <w:t xml:space="preserve">Програм сарадње школе са друштвеном средином обухвата </w:t>
      </w:r>
      <w:r w:rsidRPr="00F80A89">
        <w:rPr>
          <w:rFonts w:ascii="Times New Roman" w:hAnsi="Times New Roman"/>
          <w:szCs w:val="24"/>
        </w:rPr>
        <w:t>разноврснеактивностикоје</w:t>
      </w:r>
      <w:r w:rsidRPr="00F80A89">
        <w:rPr>
          <w:rFonts w:ascii="Times New Roman" w:hAnsi="Times New Roman"/>
          <w:szCs w:val="24"/>
          <w:lang w:val="sr-Cyrl-CS"/>
        </w:rPr>
        <w:t xml:space="preserve"> ш</w:t>
      </w:r>
      <w:r w:rsidRPr="00F80A89">
        <w:rPr>
          <w:rFonts w:ascii="Times New Roman" w:hAnsi="Times New Roman"/>
          <w:szCs w:val="24"/>
        </w:rPr>
        <w:t>колаорганизујезау</w:t>
      </w:r>
      <w:r w:rsidRPr="00F80A89">
        <w:rPr>
          <w:rFonts w:ascii="Times New Roman" w:hAnsi="Times New Roman"/>
          <w:szCs w:val="24"/>
          <w:lang w:val="sr-Cyrl-CS"/>
        </w:rPr>
        <w:t>ч</w:t>
      </w:r>
      <w:r w:rsidRPr="00F80A89">
        <w:rPr>
          <w:rFonts w:ascii="Times New Roman" w:hAnsi="Times New Roman"/>
          <w:szCs w:val="24"/>
        </w:rPr>
        <w:t>еникеусарадњисапривредним</w:t>
      </w:r>
      <w:r w:rsidRPr="00F80A89">
        <w:rPr>
          <w:rFonts w:ascii="Times New Roman" w:hAnsi="Times New Roman"/>
          <w:szCs w:val="24"/>
          <w:lang w:val="sr-Cyrl-CS"/>
        </w:rPr>
        <w:t xml:space="preserve">, </w:t>
      </w:r>
      <w:r w:rsidRPr="00F80A89">
        <w:rPr>
          <w:rFonts w:ascii="Times New Roman" w:hAnsi="Times New Roman"/>
          <w:szCs w:val="24"/>
        </w:rPr>
        <w:t>културнимијавнимустановама</w:t>
      </w:r>
      <w:r w:rsidRPr="00F80A89">
        <w:rPr>
          <w:rFonts w:ascii="Times New Roman" w:hAnsi="Times New Roman"/>
          <w:szCs w:val="24"/>
          <w:lang w:val="sr-Cyrl-CS"/>
        </w:rPr>
        <w:t xml:space="preserve">. Сарадња се остварује са општинском библиотеком, </w:t>
      </w:r>
      <w:r w:rsidRPr="00F80A89">
        <w:rPr>
          <w:rFonts w:ascii="Times New Roman" w:hAnsi="Times New Roman"/>
          <w:szCs w:val="24"/>
          <w:lang w:val="sr-Latn-CS"/>
        </w:rPr>
        <w:t>културним центром</w:t>
      </w:r>
      <w:r w:rsidRPr="00F80A89">
        <w:rPr>
          <w:rFonts w:ascii="Times New Roman" w:hAnsi="Times New Roman"/>
          <w:szCs w:val="24"/>
          <w:lang w:val="sr-Cyrl-CS"/>
        </w:rPr>
        <w:t xml:space="preserve">, спортско-рекреативним центром, гса основним школама у округу, Црвеним крстом, Центром за социјални рад, МУП-ом и другим установама.  </w:t>
      </w:r>
    </w:p>
    <w:p w:rsidR="00CC385B" w:rsidRPr="00F80A89" w:rsidRDefault="00CC385B" w:rsidP="00A71298">
      <w:pPr>
        <w:pStyle w:val="Default"/>
        <w:ind w:firstLine="720"/>
        <w:jc w:val="both"/>
        <w:rPr>
          <w:lang w:val="sr-Cyrl-CS"/>
        </w:rPr>
      </w:pPr>
      <w:r w:rsidRPr="00F80A89">
        <w:rPr>
          <w:lang w:val="ru-RU"/>
        </w:rPr>
        <w:t xml:space="preserve">Школа прати, укључује се у дешавања у локалној самоуправи,  и заједно са њеним представницима планира садржај и начин сарадње, нарочито о питањима од којих зависи развој школе. </w:t>
      </w:r>
      <w:r w:rsidRPr="00F80A89">
        <w:rPr>
          <w:lang w:val="sr-Cyrl-CS"/>
        </w:rPr>
        <w:t>План сарадње са друштвеном средином:</w:t>
      </w:r>
    </w:p>
    <w:p w:rsidR="00CC385B" w:rsidRDefault="00CC385B" w:rsidP="00027103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bCs/>
          <w:sz w:val="27"/>
          <w:szCs w:val="27"/>
        </w:rPr>
      </w:pPr>
    </w:p>
    <w:p w:rsidR="00CC385B" w:rsidRDefault="00CC385B" w:rsidP="00027103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bCs/>
          <w:sz w:val="27"/>
          <w:szCs w:val="27"/>
        </w:rPr>
      </w:pPr>
    </w:p>
    <w:tbl>
      <w:tblPr>
        <w:tblW w:w="9718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347"/>
        <w:gridCol w:w="1187"/>
        <w:gridCol w:w="2673"/>
        <w:gridCol w:w="1228"/>
        <w:gridCol w:w="374"/>
        <w:gridCol w:w="386"/>
        <w:gridCol w:w="347"/>
        <w:gridCol w:w="347"/>
        <w:gridCol w:w="347"/>
        <w:gridCol w:w="408"/>
        <w:gridCol w:w="285"/>
        <w:gridCol w:w="347"/>
        <w:gridCol w:w="347"/>
        <w:gridCol w:w="347"/>
        <w:gridCol w:w="347"/>
        <w:gridCol w:w="401"/>
      </w:tblGrid>
      <w:tr w:rsidR="00CC385B" w:rsidRPr="006F636A" w:rsidTr="007E64C1">
        <w:trPr>
          <w:trHeight w:val="184"/>
        </w:trPr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ind w:left="-180" w:firstLine="18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#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  <w:lang w:val="sr-Cyrl-CS"/>
              </w:rPr>
              <w:t>Институције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b/>
                <w:sz w:val="20"/>
                <w:lang w:val="sr-Cyrl-CS"/>
              </w:rPr>
              <w:t>Активности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b/>
                <w:sz w:val="20"/>
                <w:lang w:val="sr-Cyrl-CS"/>
              </w:rPr>
              <w:t>Носиоци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9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10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11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12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b/>
                <w:sz w:val="20"/>
                <w:lang w:val="sr-Cyrl-CS"/>
              </w:rPr>
              <w:t>5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b/>
                <w:sz w:val="20"/>
                <w:lang w:val="sr-Cyrl-CS"/>
              </w:rPr>
              <w:t>6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b/>
                <w:sz w:val="20"/>
                <w:lang w:val="sr-Cyrl-CS"/>
              </w:rPr>
              <w:t>7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/>
                <w:sz w:val="20"/>
              </w:rPr>
            </w:pPr>
            <w:r w:rsidRPr="006F636A">
              <w:rPr>
                <w:rFonts w:ascii="Times New Roman" w:hAnsi="Times New Roman"/>
                <w:b/>
                <w:sz w:val="20"/>
              </w:rPr>
              <w:t>8</w:t>
            </w:r>
          </w:p>
        </w:tc>
      </w:tr>
      <w:tr w:rsidR="00CC385B" w:rsidRPr="006F636A" w:rsidTr="00AA5870">
        <w:trPr>
          <w:trHeight w:val="170"/>
        </w:trPr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bCs/>
                <w:sz w:val="20"/>
                <w:lang w:val="sr-Cyrl-CS"/>
              </w:rPr>
              <w:t xml:space="preserve">Општинска библиотека 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721EBA">
            <w:pPr>
              <w:numPr>
                <w:ilvl w:val="0"/>
                <w:numId w:val="27"/>
              </w:numPr>
              <w:tabs>
                <w:tab w:val="num" w:pos="432"/>
              </w:tabs>
              <w:overflowPunct/>
              <w:ind w:left="227" w:hanging="180"/>
              <w:textAlignment w:val="auto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</w:rPr>
              <w:t>коришћење библиотеке</w:t>
            </w:r>
          </w:p>
          <w:p w:rsidR="00CC385B" w:rsidRPr="006F636A" w:rsidRDefault="00CC385B" w:rsidP="00721EBA">
            <w:pPr>
              <w:numPr>
                <w:ilvl w:val="0"/>
                <w:numId w:val="27"/>
              </w:numPr>
              <w:tabs>
                <w:tab w:val="num" w:pos="432"/>
              </w:tabs>
              <w:overflowPunct/>
              <w:ind w:left="227" w:hanging="180"/>
              <w:textAlignment w:val="auto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</w:rPr>
              <w:t>учешће на конкурсима</w:t>
            </w:r>
          </w:p>
          <w:p w:rsidR="00CC385B" w:rsidRPr="006F636A" w:rsidRDefault="00CC385B" w:rsidP="00721EBA">
            <w:pPr>
              <w:numPr>
                <w:ilvl w:val="0"/>
                <w:numId w:val="27"/>
              </w:numPr>
              <w:tabs>
                <w:tab w:val="num" w:pos="432"/>
              </w:tabs>
              <w:overflowPunct/>
              <w:ind w:left="227" w:hanging="180"/>
              <w:textAlignment w:val="auto"/>
              <w:rPr>
                <w:rFonts w:ascii="Times New Roman" w:hAnsi="Times New Roman"/>
                <w:szCs w:val="22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</w:rPr>
              <w:t>манифестације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бибилиотекар наставници српско</w:t>
            </w:r>
            <w:r w:rsidRPr="006F636A">
              <w:rPr>
                <w:rFonts w:ascii="Times New Roman" w:hAnsi="Times New Roman"/>
                <w:bCs/>
                <w:sz w:val="20"/>
                <w:lang w:val="sr-Cyrl-CS"/>
              </w:rPr>
              <w:t>г језика и књижевности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</w:tr>
      <w:tr w:rsidR="00CC385B" w:rsidRPr="006F636A" w:rsidTr="00AA5870">
        <w:trPr>
          <w:trHeight w:val="170"/>
        </w:trPr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2.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</w:rPr>
              <w:t>Центар за културу</w:t>
            </w:r>
          </w:p>
        </w:tc>
        <w:tc>
          <w:tcPr>
            <w:tcW w:w="2673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721EBA">
            <w:pPr>
              <w:numPr>
                <w:ilvl w:val="0"/>
                <w:numId w:val="27"/>
              </w:numPr>
              <w:tabs>
                <w:tab w:val="left" w:pos="242"/>
                <w:tab w:val="num" w:pos="432"/>
              </w:tabs>
              <w:overflowPunct/>
              <w:autoSpaceDE/>
              <w:autoSpaceDN/>
              <w:adjustRightInd/>
              <w:ind w:left="227" w:hanging="180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</w:rPr>
              <w:t>учешће у активностима центра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на</w:t>
            </w:r>
            <w:r>
              <w:rPr>
                <w:rFonts w:ascii="Times New Roman" w:hAnsi="Times New Roman"/>
                <w:sz w:val="20"/>
                <w:lang w:val="sr-Cyrl-CS"/>
              </w:rPr>
              <w:t xml:space="preserve">ставници </w:t>
            </w: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86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408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285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</w:tr>
      <w:tr w:rsidR="00CC385B" w:rsidRPr="006F636A" w:rsidTr="00AA5870">
        <w:trPr>
          <w:trHeight w:val="170"/>
        </w:trPr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rPr>
                <w:rFonts w:ascii="Times New Roman" w:hAnsi="Times New Roman"/>
                <w:bCs/>
                <w:color w:val="FF0000"/>
                <w:sz w:val="20"/>
              </w:rPr>
            </w:pPr>
            <w:r w:rsidRPr="006F636A">
              <w:rPr>
                <w:rFonts w:ascii="Times New Roman" w:hAnsi="Times New Roman"/>
                <w:bCs/>
                <w:sz w:val="20"/>
              </w:rPr>
              <w:t>Дом здравља</w:t>
            </w:r>
          </w:p>
        </w:tc>
        <w:tc>
          <w:tcPr>
            <w:tcW w:w="2673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ind w:left="227" w:hanging="180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</w:rPr>
              <w:t>- Систематски преглед</w:t>
            </w:r>
          </w:p>
          <w:p w:rsidR="00CC385B" w:rsidRPr="006F636A" w:rsidRDefault="00CC385B" w:rsidP="000E58F7">
            <w:pPr>
              <w:ind w:left="227" w:hanging="180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</w:rPr>
              <w:t>- Стоматолошки преглед</w:t>
            </w:r>
          </w:p>
          <w:p w:rsidR="00CC385B" w:rsidRPr="006F636A" w:rsidRDefault="00CC385B" w:rsidP="000E58F7">
            <w:pPr>
              <w:ind w:left="266" w:hanging="266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</w:rPr>
              <w:t xml:space="preserve"> -  Лекар-пратиоц на екскурзији ученика</w:t>
            </w:r>
          </w:p>
          <w:p w:rsidR="00CC385B" w:rsidRPr="006F636A" w:rsidRDefault="00CC385B" w:rsidP="000E58F7">
            <w:pPr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</w:rPr>
              <w:t xml:space="preserve"> -  тематска предавања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>административн</w:t>
            </w:r>
            <w:r w:rsidRPr="006F636A">
              <w:rPr>
                <w:rFonts w:ascii="Times New Roman" w:hAnsi="Times New Roman"/>
                <w:bCs/>
                <w:sz w:val="20"/>
                <w:lang w:val="sr-Cyrl-CS"/>
              </w:rPr>
              <w:t>и радник, секретар школе, стручни сарадник</w:t>
            </w: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6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408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285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</w:tr>
      <w:tr w:rsidR="00CC385B" w:rsidRPr="006F636A" w:rsidTr="00AA5870">
        <w:trPr>
          <w:trHeight w:val="170"/>
        </w:trPr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</w:rPr>
              <w:t>4</w:t>
            </w:r>
            <w:r w:rsidRPr="006F636A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Центар за социјални рад</w:t>
            </w:r>
          </w:p>
        </w:tc>
        <w:tc>
          <w:tcPr>
            <w:tcW w:w="2673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ind w:left="227" w:hanging="180"/>
              <w:rPr>
                <w:rFonts w:ascii="Times New Roman" w:hAnsi="Times New Roman"/>
                <w:sz w:val="20"/>
                <w:lang w:val="ru-RU" w:bidi="th-TH"/>
              </w:rPr>
            </w:pPr>
            <w:r w:rsidRPr="006F636A">
              <w:rPr>
                <w:rFonts w:ascii="Times New Roman" w:hAnsi="Times New Roman"/>
                <w:sz w:val="20"/>
                <w:lang w:val="sr-Cyrl-CS" w:bidi="th-TH"/>
              </w:rPr>
              <w:t xml:space="preserve">-  </w:t>
            </w:r>
            <w:r w:rsidRPr="006F636A">
              <w:rPr>
                <w:rFonts w:ascii="Times New Roman" w:hAnsi="Times New Roman"/>
                <w:sz w:val="20"/>
                <w:lang w:val="ru-RU" w:bidi="th-TH"/>
              </w:rPr>
              <w:t xml:space="preserve">Пружање подршке ученицима са породичним проблемима  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с</w:t>
            </w:r>
            <w:r>
              <w:rPr>
                <w:rFonts w:ascii="Times New Roman" w:hAnsi="Times New Roman"/>
                <w:sz w:val="20"/>
                <w:lang w:val="sr-Cyrl-CS"/>
              </w:rPr>
              <w:t>т</w:t>
            </w:r>
            <w:r w:rsidRPr="006F636A">
              <w:rPr>
                <w:rFonts w:ascii="Times New Roman" w:hAnsi="Times New Roman"/>
                <w:sz w:val="20"/>
                <w:lang w:val="sr-Cyrl-CS"/>
              </w:rPr>
              <w:t>ручник сарадник</w:t>
            </w:r>
          </w:p>
        </w:tc>
        <w:tc>
          <w:tcPr>
            <w:tcW w:w="374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86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408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285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</w:tr>
      <w:tr w:rsidR="00CC385B" w:rsidRPr="006F636A" w:rsidTr="00AA5870">
        <w:trPr>
          <w:trHeight w:val="170"/>
        </w:trPr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</w:rPr>
              <w:t>5</w:t>
            </w:r>
            <w:r w:rsidRPr="006F636A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bCs/>
                <w:sz w:val="20"/>
                <w:lang w:val="sr-Cyrl-CS"/>
              </w:rPr>
              <w:t>МУП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ind w:left="227" w:hanging="180"/>
              <w:rPr>
                <w:rFonts w:ascii="Times New Roman" w:hAnsi="Times New Roman"/>
                <w:sz w:val="20"/>
                <w:lang w:val="ru-RU" w:bidi="th-TH"/>
              </w:rPr>
            </w:pPr>
            <w:r w:rsidRPr="006F636A">
              <w:rPr>
                <w:rFonts w:ascii="Times New Roman" w:hAnsi="Times New Roman"/>
                <w:sz w:val="20"/>
                <w:lang w:val="ru-RU" w:bidi="th-TH"/>
              </w:rPr>
              <w:t xml:space="preserve">-  екскурзије, </w:t>
            </w:r>
          </w:p>
          <w:p w:rsidR="00CC385B" w:rsidRPr="006F636A" w:rsidRDefault="00CC385B" w:rsidP="000E58F7">
            <w:pPr>
              <w:ind w:left="227" w:hanging="180"/>
              <w:rPr>
                <w:rFonts w:ascii="Times New Roman" w:hAnsi="Times New Roman"/>
                <w:sz w:val="20"/>
                <w:lang w:val="ru-RU" w:bidi="th-TH"/>
              </w:rPr>
            </w:pPr>
            <w:r w:rsidRPr="006F636A">
              <w:rPr>
                <w:rFonts w:ascii="Times New Roman" w:hAnsi="Times New Roman"/>
                <w:sz w:val="20"/>
                <w:lang w:val="ru-RU" w:bidi="th-TH"/>
              </w:rPr>
              <w:t xml:space="preserve">-  манифестације са великим </w:t>
            </w:r>
            <w:r w:rsidRPr="006F636A">
              <w:rPr>
                <w:rFonts w:ascii="Times New Roman" w:hAnsi="Times New Roman"/>
                <w:sz w:val="20"/>
                <w:lang w:val="ru-RU" w:bidi="th-TH"/>
              </w:rPr>
              <w:lastRenderedPageBreak/>
              <w:t xml:space="preserve">бројем учесника, </w:t>
            </w:r>
          </w:p>
          <w:p w:rsidR="00CC385B" w:rsidRPr="006F636A" w:rsidRDefault="00CC385B" w:rsidP="000E58F7">
            <w:pPr>
              <w:ind w:left="227" w:hanging="180"/>
              <w:rPr>
                <w:rFonts w:ascii="Times New Roman" w:hAnsi="Times New Roman"/>
                <w:sz w:val="20"/>
                <w:lang w:val="ru-RU" w:bidi="th-TH"/>
              </w:rPr>
            </w:pPr>
            <w:r w:rsidRPr="006F636A">
              <w:rPr>
                <w:rFonts w:ascii="Times New Roman" w:hAnsi="Times New Roman"/>
                <w:sz w:val="20"/>
                <w:lang w:val="ru-RU" w:bidi="th-TH"/>
              </w:rPr>
              <w:t>-  завршетак школовања матураната</w:t>
            </w:r>
          </w:p>
          <w:p w:rsidR="00CC385B" w:rsidRPr="006F636A" w:rsidRDefault="00CC385B" w:rsidP="000E58F7">
            <w:pPr>
              <w:ind w:left="227" w:hanging="180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  <w:lang w:val="ru-RU" w:bidi="th-TH"/>
              </w:rPr>
              <w:t>- пружање подршке ученицима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lastRenderedPageBreak/>
              <w:t>директор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C385B" w:rsidRPr="006F636A" w:rsidTr="00AA5870">
        <w:trPr>
          <w:trHeight w:val="170"/>
        </w:trPr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</w:rPr>
              <w:lastRenderedPageBreak/>
              <w:t>6.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bCs/>
                <w:sz w:val="20"/>
              </w:rPr>
              <w:t>Црвени крст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721EBA">
            <w:pPr>
              <w:numPr>
                <w:ilvl w:val="0"/>
                <w:numId w:val="27"/>
              </w:numPr>
              <w:tabs>
                <w:tab w:val="clear" w:pos="360"/>
                <w:tab w:val="num" w:pos="266"/>
              </w:tabs>
              <w:overflowPunct/>
              <w:ind w:left="227" w:hanging="180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</w:rPr>
              <w:t xml:space="preserve">добровољно давање крви  </w:t>
            </w:r>
          </w:p>
          <w:p w:rsidR="00CC385B" w:rsidRPr="006F636A" w:rsidRDefault="00CC385B" w:rsidP="00721EBA">
            <w:pPr>
              <w:numPr>
                <w:ilvl w:val="0"/>
                <w:numId w:val="27"/>
              </w:numPr>
              <w:tabs>
                <w:tab w:val="clear" w:pos="360"/>
                <w:tab w:val="num" w:pos="266"/>
              </w:tabs>
              <w:overflowPunct/>
              <w:ind w:left="227" w:hanging="180"/>
              <w:textAlignment w:val="auto"/>
              <w:rPr>
                <w:rFonts w:ascii="Times New Roman" w:hAnsi="Times New Roman"/>
                <w:szCs w:val="22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хуманитарне акције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C385B" w:rsidRPr="006F636A" w:rsidTr="00AA5870">
        <w:trPr>
          <w:trHeight w:val="170"/>
        </w:trPr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  <w:r w:rsidRPr="006F636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bCs/>
                <w:sz w:val="20"/>
                <w:lang w:val="sr-Cyrl-CS"/>
              </w:rPr>
              <w:t xml:space="preserve">Средства јавног информисања - РТВ </w:t>
            </w:r>
            <w:r>
              <w:rPr>
                <w:rFonts w:ascii="Times New Roman" w:hAnsi="Times New Roman"/>
                <w:bCs/>
                <w:sz w:val="20"/>
                <w:lang w:val="sr-Cyrl-CS"/>
              </w:rPr>
              <w:t>Ћуприја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721EBA">
            <w:pPr>
              <w:numPr>
                <w:ilvl w:val="0"/>
                <w:numId w:val="27"/>
              </w:numPr>
              <w:tabs>
                <w:tab w:val="clear" w:pos="360"/>
                <w:tab w:val="num" w:pos="266"/>
              </w:tabs>
              <w:overflowPunct/>
              <w:ind w:left="227" w:hanging="180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информисање о актуелностима у школи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6F636A">
              <w:rPr>
                <w:rFonts w:ascii="Times New Roman" w:hAnsi="Times New Roman"/>
                <w:sz w:val="20"/>
                <w:lang w:val="sr-Cyrl-CS"/>
              </w:rPr>
              <w:t>*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C385B" w:rsidRPr="006F636A" w:rsidRDefault="00CC385B" w:rsidP="000E58F7">
            <w:pPr>
              <w:snapToGrid w:val="0"/>
              <w:rPr>
                <w:rFonts w:ascii="Times New Roman" w:hAnsi="Times New Roman"/>
                <w:sz w:val="20"/>
                <w:lang w:val="sr-Cyrl-CS"/>
              </w:rPr>
            </w:pPr>
          </w:p>
        </w:tc>
      </w:tr>
    </w:tbl>
    <w:p w:rsidR="00CC385B" w:rsidRDefault="00CC385B" w:rsidP="00027103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bCs/>
          <w:sz w:val="27"/>
          <w:szCs w:val="27"/>
        </w:rPr>
      </w:pPr>
    </w:p>
    <w:p w:rsidR="00CC385B" w:rsidRPr="006F636A" w:rsidRDefault="00CC385B" w:rsidP="00A71298">
      <w:pPr>
        <w:pStyle w:val="Default"/>
        <w:ind w:firstLine="720"/>
        <w:jc w:val="both"/>
        <w:rPr>
          <w:color w:val="auto"/>
          <w:sz w:val="20"/>
          <w:szCs w:val="20"/>
          <w:lang w:val="sr-Cyrl-CS"/>
        </w:rPr>
      </w:pPr>
    </w:p>
    <w:p w:rsidR="00CC385B" w:rsidRPr="00F80A89" w:rsidRDefault="00CC385B" w:rsidP="00A71298">
      <w:pPr>
        <w:pStyle w:val="Default"/>
        <w:ind w:firstLine="720"/>
        <w:jc w:val="both"/>
        <w:rPr>
          <w:color w:val="auto"/>
          <w:lang w:val="sr-Cyrl-CS"/>
        </w:rPr>
      </w:pPr>
      <w:r w:rsidRPr="00F80A89">
        <w:rPr>
          <w:color w:val="auto"/>
          <w:lang w:val="sr-Cyrl-CS"/>
        </w:rPr>
        <w:t xml:space="preserve">Школа са локалном самоуправом сарађује развијајући партнерске односе и сарадњу.  Непосредан утицај локална самоуправа, осим преко финансирања материјалних трошкова школе,  остварује преко своја три представника у Школском одбору. Они учествују у дискусији и усвајању свих школских докумената и доношењу свих одлука. </w:t>
      </w:r>
    </w:p>
    <w:p w:rsidR="00CC385B" w:rsidRPr="00F80A89" w:rsidRDefault="00CC385B" w:rsidP="00A71298">
      <w:pPr>
        <w:pStyle w:val="Default"/>
        <w:ind w:firstLine="720"/>
        <w:jc w:val="both"/>
        <w:rPr>
          <w:color w:val="auto"/>
          <w:lang w:val="sr-Cyrl-CS"/>
        </w:rPr>
      </w:pPr>
      <w:r w:rsidRPr="00F80A89">
        <w:rPr>
          <w:color w:val="auto"/>
          <w:lang w:val="sr-Cyrl-CS"/>
        </w:rPr>
        <w:t xml:space="preserve">Користиће подршку локалне самоуправе за своје активности, школа истовремно пружа подршку развоју културе, спорта и грађанских иницијатива у својој локалној средини доприносећи унапређењу квалитета живота за све грађане. </w:t>
      </w:r>
    </w:p>
    <w:p w:rsidR="00CC385B" w:rsidRDefault="00CC385B" w:rsidP="00A71298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7"/>
          <w:szCs w:val="27"/>
          <w:lang w:val="sr-Cyrl-RS"/>
        </w:rPr>
      </w:pPr>
    </w:p>
    <w:p w:rsidR="005136AA" w:rsidRDefault="005136AA" w:rsidP="00A71298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7"/>
          <w:szCs w:val="27"/>
          <w:lang w:val="sr-Cyrl-RS"/>
        </w:rPr>
      </w:pPr>
    </w:p>
    <w:p w:rsidR="005136AA" w:rsidRDefault="005136AA" w:rsidP="00A71298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7"/>
          <w:szCs w:val="27"/>
          <w:lang w:val="sr-Cyrl-RS"/>
        </w:rPr>
      </w:pPr>
    </w:p>
    <w:p w:rsidR="005136AA" w:rsidRDefault="005136AA" w:rsidP="00A71298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7"/>
          <w:szCs w:val="27"/>
          <w:lang w:val="sr-Cyrl-RS"/>
        </w:rPr>
      </w:pPr>
    </w:p>
    <w:p w:rsidR="005136AA" w:rsidRDefault="005136AA" w:rsidP="00A71298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7"/>
          <w:szCs w:val="27"/>
          <w:lang w:val="sr-Cyrl-RS"/>
        </w:rPr>
      </w:pPr>
    </w:p>
    <w:p w:rsidR="005136AA" w:rsidRDefault="005136AA" w:rsidP="00A71298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7"/>
          <w:szCs w:val="27"/>
          <w:lang w:val="sr-Cyrl-RS"/>
        </w:rPr>
      </w:pPr>
    </w:p>
    <w:p w:rsidR="005136AA" w:rsidRDefault="005136AA" w:rsidP="00A71298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7"/>
          <w:szCs w:val="27"/>
          <w:lang w:val="sr-Cyrl-RS"/>
        </w:rPr>
      </w:pPr>
    </w:p>
    <w:p w:rsidR="005136AA" w:rsidRPr="005136AA" w:rsidRDefault="005136AA" w:rsidP="00A71298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bCs/>
          <w:sz w:val="27"/>
          <w:szCs w:val="27"/>
          <w:lang w:val="sr-Cyrl-RS"/>
        </w:rPr>
      </w:pPr>
    </w:p>
    <w:p w:rsidR="00CC385B" w:rsidRPr="00241B72" w:rsidRDefault="00CC385B" w:rsidP="005A2A2F">
      <w:pPr>
        <w:pStyle w:val="Heading2"/>
        <w:rPr>
          <w:u w:val="single"/>
        </w:rPr>
      </w:pPr>
      <w:bookmarkStart w:id="725" w:name="_Toc367098614"/>
      <w:bookmarkStart w:id="726" w:name="_Toc367099681"/>
      <w:bookmarkStart w:id="727" w:name="_Toc367099780"/>
      <w:bookmarkStart w:id="728" w:name="_Toc493243033"/>
      <w:bookmarkStart w:id="729" w:name="_Toc19013020"/>
      <w:bookmarkStart w:id="730" w:name="_Toc50922361"/>
      <w:bookmarkStart w:id="731" w:name="_Toc82627534"/>
      <w:bookmarkStart w:id="732" w:name="_Toc82638007"/>
      <w:r w:rsidRPr="00241B72">
        <w:rPr>
          <w:u w:val="single"/>
        </w:rPr>
        <w:t>8.</w:t>
      </w:r>
      <w:r w:rsidR="008C497D" w:rsidRPr="00241B72">
        <w:rPr>
          <w:u w:val="single"/>
        </w:rPr>
        <w:t>9</w:t>
      </w:r>
      <w:r w:rsidRPr="00241B72">
        <w:rPr>
          <w:u w:val="single"/>
        </w:rPr>
        <w:t>. КУЛТУРНА И ЈАВНА ДЕЛАТНОСТ ШКОЛЕ</w:t>
      </w:r>
      <w:bookmarkEnd w:id="725"/>
      <w:bookmarkEnd w:id="726"/>
      <w:bookmarkEnd w:id="727"/>
      <w:bookmarkEnd w:id="728"/>
      <w:bookmarkEnd w:id="729"/>
      <w:bookmarkEnd w:id="730"/>
      <w:bookmarkEnd w:id="731"/>
      <w:bookmarkEnd w:id="732"/>
    </w:p>
    <w:p w:rsidR="002A3317" w:rsidRDefault="002A3317" w:rsidP="002A3317">
      <w:pPr>
        <w:rPr>
          <w:lang w:val="ru-RU"/>
        </w:rPr>
      </w:pPr>
    </w:p>
    <w:p w:rsidR="00C30746" w:rsidRPr="00C30746" w:rsidRDefault="00C30746" w:rsidP="00C30746">
      <w:pPr>
        <w:ind w:firstLine="360"/>
        <w:jc w:val="both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Тим за културне делатности Техничке школе за школску 2021/2022. годину оформљен је у августу 2021. године. За руководиоца овог тима именована је Андреа Живић Ерор, наставник српског језика и књижевности. Чланови тима су: Раде Антић, наставник српског језика и књижевности, Снежана Бранковић, наставник електро групе предмета, Милена Радисављевић, вероучитељица и Александар Вујновић, наставник ликовне културе.  У сарадњи са колегама који воде школску библиотеку, рецитаторску секцију и новинарску секцију, Тим за културна дешавања  за школску 2020/21. годину осмислио је следеће активности: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Сарадња са градском библиотеком;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Сарадња са Установом културе Ћуприја;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Сарадња са Новинарском секцијом;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Организоване посете биоскопу и позоришту;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Посета Сајму књига у Београду;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Промоција ученичких поетских и ликовних радова;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Изложба ликовних радова ученика у Музеју „Хореум Марги“;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bCs/>
          <w:szCs w:val="24"/>
          <w:lang w:val="sr-Cyrl-RS"/>
        </w:rPr>
      </w:pPr>
      <w:r w:rsidRPr="00C30746">
        <w:rPr>
          <w:rFonts w:ascii="Times New Roman" w:hAnsi="Times New Roman"/>
          <w:bCs/>
          <w:szCs w:val="24"/>
          <w:lang w:val="sr-Cyrl-RS"/>
        </w:rPr>
        <w:t>Припреме за такмичење рецитатора;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Обележавање школске славе Светог Саве;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szCs w:val="24"/>
          <w:lang w:val="sr-Cyrl-RS"/>
        </w:rPr>
      </w:pPr>
      <w:r w:rsidRPr="00C30746">
        <w:rPr>
          <w:rFonts w:ascii="Times New Roman" w:hAnsi="Times New Roman"/>
          <w:szCs w:val="24"/>
          <w:lang w:val="sr-Cyrl-RS"/>
        </w:rPr>
        <w:t>Посета Сајму аутомобила;</w:t>
      </w:r>
    </w:p>
    <w:p w:rsidR="00C30746" w:rsidRPr="00C30746" w:rsidRDefault="00C30746" w:rsidP="00320D95">
      <w:pPr>
        <w:numPr>
          <w:ilvl w:val="0"/>
          <w:numId w:val="147"/>
        </w:numPr>
        <w:overflowPunct/>
        <w:autoSpaceDE/>
        <w:autoSpaceDN/>
        <w:adjustRightInd/>
        <w:spacing w:after="160" w:line="259" w:lineRule="auto"/>
        <w:contextualSpacing/>
        <w:jc w:val="both"/>
        <w:textAlignment w:val="auto"/>
        <w:rPr>
          <w:rFonts w:ascii="Times New Roman" w:hAnsi="Times New Roman"/>
          <w:bCs/>
          <w:szCs w:val="24"/>
          <w:lang w:val="sr-Cyrl-RS"/>
        </w:rPr>
      </w:pPr>
      <w:r w:rsidRPr="00C30746">
        <w:rPr>
          <w:rFonts w:ascii="Times New Roman" w:hAnsi="Times New Roman"/>
          <w:bCs/>
          <w:szCs w:val="24"/>
          <w:lang w:val="sr-Cyrl-RS"/>
        </w:rPr>
        <w:t>Обележавање Дана словенске писмености.</w:t>
      </w:r>
    </w:p>
    <w:p w:rsidR="00C30746" w:rsidRDefault="00C30746" w:rsidP="00A11451">
      <w:pPr>
        <w:jc w:val="both"/>
        <w:rPr>
          <w:rFonts w:ascii="Times New Roman" w:hAnsi="Times New Roman"/>
          <w:szCs w:val="24"/>
          <w:lang w:val="sr-Cyrl-RS"/>
        </w:rPr>
      </w:pPr>
    </w:p>
    <w:p w:rsidR="00C30746" w:rsidRDefault="00C30746" w:rsidP="00A11451">
      <w:pPr>
        <w:jc w:val="both"/>
        <w:rPr>
          <w:rFonts w:ascii="Times New Roman" w:hAnsi="Times New Roman"/>
          <w:szCs w:val="24"/>
          <w:lang w:val="sr-Cyrl-RS"/>
        </w:rPr>
      </w:pPr>
    </w:p>
    <w:p w:rsidR="00A11451" w:rsidRPr="00A11451" w:rsidRDefault="00A11451" w:rsidP="00C30746">
      <w:pPr>
        <w:jc w:val="both"/>
        <w:rPr>
          <w:rFonts w:ascii="Times New Roman" w:hAnsi="Times New Roman"/>
          <w:szCs w:val="24"/>
        </w:rPr>
      </w:pPr>
      <w:r w:rsidRPr="00A11451">
        <w:rPr>
          <w:rFonts w:ascii="Times New Roman" w:hAnsi="Times New Roman" w:hint="eastAsia"/>
          <w:szCs w:val="24"/>
        </w:rPr>
        <w:t>Тим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за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културне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делатности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Техничке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школе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оформљен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је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у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септембру</w:t>
      </w:r>
      <w:r w:rsidRPr="00A11451">
        <w:rPr>
          <w:rFonts w:ascii="Times New Roman" w:hAnsi="Times New Roman"/>
          <w:szCs w:val="24"/>
        </w:rPr>
        <w:t xml:space="preserve"> 2018. </w:t>
      </w:r>
      <w:r w:rsidRPr="00A11451">
        <w:rPr>
          <w:rFonts w:ascii="Times New Roman" w:hAnsi="Times New Roman" w:hint="eastAsia"/>
          <w:szCs w:val="24"/>
        </w:rPr>
        <w:t>године</w:t>
      </w:r>
      <w:r w:rsidRPr="00A11451">
        <w:rPr>
          <w:rFonts w:ascii="Times New Roman" w:hAnsi="Times New Roman"/>
          <w:szCs w:val="24"/>
        </w:rPr>
        <w:t xml:space="preserve">. </w:t>
      </w:r>
      <w:r w:rsidRPr="00A11451">
        <w:rPr>
          <w:rFonts w:ascii="Times New Roman" w:hAnsi="Times New Roman" w:hint="eastAsia"/>
          <w:szCs w:val="24"/>
        </w:rPr>
        <w:t>За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руководиоца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овог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тима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именована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је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Андреа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Живић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Ерор</w:t>
      </w:r>
      <w:r w:rsidRPr="00A11451">
        <w:rPr>
          <w:rFonts w:ascii="Times New Roman" w:hAnsi="Times New Roman"/>
          <w:szCs w:val="24"/>
        </w:rPr>
        <w:t xml:space="preserve">, </w:t>
      </w:r>
      <w:r w:rsidRPr="00A11451">
        <w:rPr>
          <w:rFonts w:ascii="Times New Roman" w:hAnsi="Times New Roman" w:hint="eastAsia"/>
          <w:szCs w:val="24"/>
        </w:rPr>
        <w:t>наставник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српског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језика</w:t>
      </w:r>
      <w:r w:rsidRPr="00A11451">
        <w:rPr>
          <w:rFonts w:ascii="Times New Roman" w:hAnsi="Times New Roman"/>
          <w:szCs w:val="24"/>
        </w:rPr>
        <w:t xml:space="preserve"> </w:t>
      </w:r>
      <w:r w:rsidRPr="00A11451">
        <w:rPr>
          <w:rFonts w:ascii="Times New Roman" w:hAnsi="Times New Roman" w:hint="eastAsia"/>
          <w:szCs w:val="24"/>
        </w:rPr>
        <w:t>и</w:t>
      </w:r>
      <w:r w:rsidRPr="00A11451">
        <w:rPr>
          <w:rFonts w:ascii="Times New Roman" w:hAnsi="Times New Roman"/>
          <w:szCs w:val="24"/>
        </w:rPr>
        <w:t xml:space="preserve"> </w:t>
      </w:r>
    </w:p>
    <w:p w:rsidR="002A3317" w:rsidRDefault="002A3317" w:rsidP="002A3317">
      <w:pPr>
        <w:jc w:val="both"/>
        <w:rPr>
          <w:rFonts w:ascii="Times New Roman" w:hAnsi="Times New Roman"/>
          <w:lang w:val="ru-RU"/>
        </w:rPr>
      </w:pPr>
    </w:p>
    <w:p w:rsidR="005136AA" w:rsidRDefault="005136AA" w:rsidP="002A3317">
      <w:pPr>
        <w:jc w:val="both"/>
        <w:rPr>
          <w:rFonts w:ascii="Times New Roman" w:hAnsi="Times New Roman"/>
          <w:lang w:val="ru-RU"/>
        </w:rPr>
      </w:pPr>
    </w:p>
    <w:p w:rsidR="002A3317" w:rsidRDefault="002A3317" w:rsidP="002A3317">
      <w:pPr>
        <w:jc w:val="both"/>
        <w:rPr>
          <w:rFonts w:ascii="Times New Roman" w:hAnsi="Times New Roman"/>
          <w:lang w:val="ru-RU"/>
        </w:rPr>
      </w:pPr>
    </w:p>
    <w:p w:rsidR="002A3317" w:rsidRDefault="00D03D5B" w:rsidP="005A2A2F">
      <w:pPr>
        <w:pStyle w:val="Heading3"/>
        <w:rPr>
          <w:lang w:val="ru-RU"/>
        </w:rPr>
      </w:pPr>
      <w:bookmarkStart w:id="733" w:name="_Toc19013021"/>
      <w:bookmarkStart w:id="734" w:name="_Toc50922362"/>
      <w:bookmarkStart w:id="735" w:name="_Toc82627535"/>
      <w:bookmarkStart w:id="736" w:name="_Toc82638008"/>
      <w:r>
        <w:rPr>
          <w:lang w:val="ru-RU"/>
        </w:rPr>
        <w:t>8.9.1</w:t>
      </w:r>
      <w:r w:rsidR="002A3317">
        <w:rPr>
          <w:lang w:val="ru-RU"/>
        </w:rPr>
        <w:t>. Програм културне и јавне делатности</w:t>
      </w:r>
      <w:bookmarkEnd w:id="733"/>
      <w:bookmarkEnd w:id="734"/>
      <w:bookmarkEnd w:id="735"/>
      <w:bookmarkEnd w:id="736"/>
    </w:p>
    <w:p w:rsidR="002A3317" w:rsidRDefault="002A3317" w:rsidP="002A3317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4"/>
        <w:gridCol w:w="4917"/>
        <w:gridCol w:w="3295"/>
      </w:tblGrid>
      <w:tr w:rsidR="00553BE2" w:rsidTr="00331B80">
        <w:trPr>
          <w:tblHeader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DE9D9" w:themeFill="accent6" w:themeFillTint="33"/>
            <w:vAlign w:val="center"/>
          </w:tcPr>
          <w:p w:rsidR="00553BE2" w:rsidRDefault="00553BE2" w:rsidP="005136AA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553BE2" w:rsidRDefault="00553BE2" w:rsidP="005136AA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Време</w:t>
            </w:r>
            <w:r w:rsidRPr="0087763E">
              <w:rPr>
                <w:rFonts w:ascii="Times New Roman" w:hAnsi="Times New Roman"/>
                <w:b/>
                <w:bCs/>
                <w:lang w:val="sr-Cyrl-CS"/>
              </w:rPr>
              <w:t xml:space="preserve"> </w:t>
            </w: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реализације</w:t>
            </w:r>
            <w:r w:rsidRPr="0087763E">
              <w:rPr>
                <w:rFonts w:ascii="Times New Roman" w:hAnsi="Times New Roman"/>
                <w:b/>
                <w:bCs/>
                <w:lang w:val="sr-Cyrl-CS"/>
              </w:rPr>
              <w:t xml:space="preserve"> </w:t>
            </w:r>
          </w:p>
          <w:p w:rsidR="00553BE2" w:rsidRDefault="00553BE2" w:rsidP="005136AA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shd w:val="clear" w:color="auto" w:fill="FDE9D9" w:themeFill="accent6" w:themeFillTint="33"/>
            <w:vAlign w:val="center"/>
          </w:tcPr>
          <w:p w:rsidR="00553BE2" w:rsidRDefault="00553BE2" w:rsidP="005136AA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Програмски</w:t>
            </w:r>
            <w:r w:rsidRPr="0087763E">
              <w:rPr>
                <w:rFonts w:ascii="Times New Roman" w:hAnsi="Times New Roman"/>
                <w:b/>
                <w:bCs/>
                <w:lang w:val="sr-Cyrl-CS"/>
              </w:rPr>
              <w:t xml:space="preserve"> </w:t>
            </w: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садржај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553BE2" w:rsidRDefault="00553BE2" w:rsidP="005136AA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Носиоци</w:t>
            </w:r>
          </w:p>
        </w:tc>
      </w:tr>
      <w:tr w:rsidR="00553BE2" w:rsidTr="00331B80"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Септембар</w:t>
            </w:r>
          </w:p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553BE2" w:rsidRPr="005136AA" w:rsidRDefault="00553BE2" w:rsidP="00320D95">
            <w:pPr>
              <w:pStyle w:val="ListParagraph"/>
              <w:numPr>
                <w:ilvl w:val="0"/>
                <w:numId w:val="1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136AA">
              <w:rPr>
                <w:rFonts w:ascii="Times New Roman" w:hAnsi="Times New Roman"/>
                <w:sz w:val="20"/>
                <w:szCs w:val="20"/>
                <w:lang w:val="ru-RU"/>
              </w:rPr>
              <w:t>1. Израда Плана рада Тима за културне делатности</w:t>
            </w:r>
          </w:p>
          <w:p w:rsidR="00553BE2" w:rsidRPr="005136AA" w:rsidRDefault="00553BE2" w:rsidP="00320D95">
            <w:pPr>
              <w:pStyle w:val="ListParagraph"/>
              <w:numPr>
                <w:ilvl w:val="0"/>
                <w:numId w:val="1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/>
                <w:sz w:val="20"/>
                <w:szCs w:val="20"/>
                <w:lang w:val="ru-RU"/>
              </w:rPr>
              <w:t>2. Организовани одлазак у Цркву Светог Ђорђа на призив Св. Духа за почетак школске 2020/2021.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53BE2" w:rsidRPr="005136AA" w:rsidRDefault="0053049B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Чланови Тима</w:t>
            </w:r>
          </w:p>
        </w:tc>
      </w:tr>
      <w:tr w:rsidR="00553BE2" w:rsidTr="00331B80"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53BE2" w:rsidRPr="005136AA" w:rsidRDefault="00DF034E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Октобар</w:t>
            </w:r>
          </w:p>
        </w:tc>
        <w:tc>
          <w:tcPr>
            <w:tcW w:w="0" w:type="auto"/>
            <w:vAlign w:val="center"/>
          </w:tcPr>
          <w:p w:rsidR="00553BE2" w:rsidRPr="005136AA" w:rsidRDefault="00DF034E" w:rsidP="00DF034E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Посета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Сајму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књига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у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Београду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(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уколико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се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здравствена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ситуација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у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земљи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побољша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и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уколико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дође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до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одржавања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сајма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)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Координатор тима за ШРП</w:t>
            </w:r>
          </w:p>
        </w:tc>
      </w:tr>
      <w:tr w:rsidR="00553BE2" w:rsidTr="00331B80"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53BE2" w:rsidRPr="005136AA" w:rsidRDefault="00DF034E" w:rsidP="00331B80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Новембар</w:t>
            </w:r>
          </w:p>
        </w:tc>
        <w:tc>
          <w:tcPr>
            <w:tcW w:w="0" w:type="auto"/>
          </w:tcPr>
          <w:p w:rsidR="00553BE2" w:rsidRPr="005136AA" w:rsidRDefault="00DF034E" w:rsidP="00331B80">
            <w:pPr>
              <w:jc w:val="both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Посета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биоскопској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или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позоришној</w:t>
            </w: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lang w:val="sr-Cyrl-CS"/>
              </w:rPr>
              <w:t>представи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Директор школе</w:t>
            </w:r>
          </w:p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Школски психолог</w:t>
            </w:r>
          </w:p>
        </w:tc>
      </w:tr>
      <w:tr w:rsidR="00553BE2" w:rsidTr="00331B80"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53BE2" w:rsidRPr="005136AA" w:rsidRDefault="00DF034E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Децембар</w:t>
            </w:r>
          </w:p>
        </w:tc>
        <w:tc>
          <w:tcPr>
            <w:tcW w:w="0" w:type="auto"/>
          </w:tcPr>
          <w:p w:rsidR="00DF034E" w:rsidRPr="005136AA" w:rsidRDefault="00DF034E" w:rsidP="00320D95">
            <w:pPr>
              <w:pStyle w:val="ListParagraph"/>
              <w:numPr>
                <w:ilvl w:val="0"/>
                <w:numId w:val="127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Учешће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хуманитарним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акцијама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</w:p>
          <w:p w:rsidR="00553BE2" w:rsidRPr="005136AA" w:rsidRDefault="00DF034E" w:rsidP="00320D95">
            <w:pPr>
              <w:pStyle w:val="ListParagraph"/>
              <w:numPr>
                <w:ilvl w:val="0"/>
                <w:numId w:val="127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Организовани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одлазак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Народно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позориште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на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позоришну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представу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Руководиоци стручних већа</w:t>
            </w:r>
          </w:p>
        </w:tc>
      </w:tr>
      <w:tr w:rsidR="00553BE2" w:rsidTr="00331B80"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53BE2" w:rsidRPr="005136AA" w:rsidRDefault="00DF034E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Јануар</w:t>
            </w:r>
          </w:p>
        </w:tc>
        <w:tc>
          <w:tcPr>
            <w:tcW w:w="0" w:type="auto"/>
          </w:tcPr>
          <w:p w:rsidR="00553BE2" w:rsidRPr="005136AA" w:rsidRDefault="00DF034E" w:rsidP="00DF034E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sz w:val="20"/>
                <w:lang w:val="ru-RU"/>
              </w:rPr>
              <w:t>Активности поводом  обележавања  Светог Саве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Руководиоци Одељењских већа завршних разреда</w:t>
            </w:r>
          </w:p>
        </w:tc>
      </w:tr>
      <w:tr w:rsidR="00553BE2" w:rsidTr="00331B80"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53BE2" w:rsidRPr="005136AA" w:rsidRDefault="00DF034E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Фебруар</w:t>
            </w:r>
          </w:p>
        </w:tc>
        <w:tc>
          <w:tcPr>
            <w:tcW w:w="0" w:type="auto"/>
          </w:tcPr>
          <w:p w:rsidR="00DF034E" w:rsidRPr="005136AA" w:rsidRDefault="00DF034E" w:rsidP="00320D95">
            <w:pPr>
              <w:pStyle w:val="ListParagraph"/>
              <w:numPr>
                <w:ilvl w:val="0"/>
                <w:numId w:val="128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Припрема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ученика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за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Школско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и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Општинско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такмичење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рецитатора</w:t>
            </w:r>
          </w:p>
          <w:p w:rsidR="00553BE2" w:rsidRPr="005136AA" w:rsidRDefault="00DF034E" w:rsidP="00320D95">
            <w:pPr>
              <w:pStyle w:val="ListParagraph"/>
              <w:numPr>
                <w:ilvl w:val="0"/>
                <w:numId w:val="128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Изложба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ученичких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ликовних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радова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градском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музеју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«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Хореум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Марги»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Руководиоци стручних већа</w:t>
            </w:r>
          </w:p>
        </w:tc>
      </w:tr>
      <w:tr w:rsidR="00553BE2" w:rsidTr="00331B80"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53BE2" w:rsidRPr="005136AA" w:rsidRDefault="00056C08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Март</w:t>
            </w:r>
          </w:p>
        </w:tc>
        <w:tc>
          <w:tcPr>
            <w:tcW w:w="0" w:type="auto"/>
            <w:vAlign w:val="center"/>
          </w:tcPr>
          <w:p w:rsidR="00056C08" w:rsidRPr="005136AA" w:rsidRDefault="00056C08" w:rsidP="00320D95">
            <w:pPr>
              <w:pStyle w:val="ListParagraph"/>
              <w:numPr>
                <w:ilvl w:val="0"/>
                <w:numId w:val="129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Такмичење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ученика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ваннаставним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активностима</w:t>
            </w:r>
          </w:p>
          <w:p w:rsidR="00553BE2" w:rsidRPr="005136AA" w:rsidRDefault="00056C08" w:rsidP="00320D95">
            <w:pPr>
              <w:pStyle w:val="ListParagraph"/>
              <w:numPr>
                <w:ilvl w:val="0"/>
                <w:numId w:val="129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Посета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Сајму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аутомобила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Директор школе</w:t>
            </w:r>
          </w:p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Стручни сарадник</w:t>
            </w:r>
          </w:p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Тим за стручно усавршавање</w:t>
            </w:r>
          </w:p>
        </w:tc>
      </w:tr>
      <w:tr w:rsidR="00553BE2" w:rsidTr="00331B80"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  <w:p w:rsidR="00553BE2" w:rsidRPr="005136AA" w:rsidRDefault="00056C08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Април</w:t>
            </w:r>
          </w:p>
        </w:tc>
        <w:tc>
          <w:tcPr>
            <w:tcW w:w="0" w:type="auto"/>
            <w:vAlign w:val="center"/>
          </w:tcPr>
          <w:p w:rsidR="00056C08" w:rsidRPr="005136AA" w:rsidRDefault="00056C08" w:rsidP="00320D95">
            <w:pPr>
              <w:pStyle w:val="ListParagraph"/>
              <w:numPr>
                <w:ilvl w:val="0"/>
                <w:numId w:val="130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Учешће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акцији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уређења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града</w:t>
            </w:r>
          </w:p>
          <w:p w:rsidR="00553BE2" w:rsidRPr="005136AA" w:rsidRDefault="00056C08" w:rsidP="00320D95">
            <w:pPr>
              <w:pStyle w:val="ListParagraph"/>
              <w:numPr>
                <w:ilvl w:val="0"/>
                <w:numId w:val="130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Учешће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на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Општинском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такмичењу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рецитатора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Директор школе</w:t>
            </w:r>
          </w:p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Руководиоци већа</w:t>
            </w:r>
          </w:p>
        </w:tc>
      </w:tr>
      <w:tr w:rsidR="00553BE2" w:rsidTr="00331B80"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553BE2" w:rsidRPr="005136AA" w:rsidRDefault="00056C08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Мај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056C08" w:rsidRPr="005136AA" w:rsidRDefault="00056C08" w:rsidP="00320D95">
            <w:pPr>
              <w:pStyle w:val="ListParagraph"/>
              <w:numPr>
                <w:ilvl w:val="0"/>
                <w:numId w:val="131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Информисање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јавности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о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могућностима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школовања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у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нашој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школи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.</w:t>
            </w:r>
          </w:p>
          <w:p w:rsidR="00553BE2" w:rsidRPr="005136AA" w:rsidRDefault="00056C08" w:rsidP="00320D95">
            <w:pPr>
              <w:pStyle w:val="ListParagraph"/>
              <w:numPr>
                <w:ilvl w:val="0"/>
                <w:numId w:val="131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Пригодно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обележавање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Дана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словенске</w:t>
            </w:r>
            <w:r w:rsidRPr="005136AA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5136AA">
              <w:rPr>
                <w:rFonts w:ascii="Times New Roman" w:hAnsi="Times New Roman" w:hint="eastAsia"/>
                <w:bCs/>
                <w:sz w:val="20"/>
                <w:szCs w:val="20"/>
                <w:lang w:val="sr-Cyrl-CS"/>
              </w:rPr>
              <w:t>писмености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Руководиоци стручних већа</w:t>
            </w:r>
          </w:p>
          <w:p w:rsidR="00553BE2" w:rsidRPr="005136AA" w:rsidRDefault="00553BE2" w:rsidP="005136AA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5136AA">
              <w:rPr>
                <w:rFonts w:ascii="Times New Roman" w:hAnsi="Times New Roman"/>
                <w:bCs/>
                <w:sz w:val="20"/>
                <w:lang w:val="sr-Cyrl-CS"/>
              </w:rPr>
              <w:t>Руководиоци стручних актива за самовредновање и развојно планирање</w:t>
            </w:r>
          </w:p>
        </w:tc>
      </w:tr>
    </w:tbl>
    <w:p w:rsidR="00CC385B" w:rsidRDefault="00CC385B">
      <w:pPr>
        <w:jc w:val="both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b/>
          <w:sz w:val="36"/>
          <w:lang w:val="ru-RU"/>
        </w:rPr>
        <w:tab/>
      </w:r>
      <w:r>
        <w:rPr>
          <w:rFonts w:ascii="Times New Roman" w:hAnsi="Times New Roman"/>
          <w:lang w:val="ru-RU"/>
        </w:rPr>
        <w:t>Културна и јавна делатност школе је саставни део васпитно-образовнох активности којима школа остварује сарадњу са друштвеном средином, родитељима и радним организацијама. Циљ ових активности је организовано деловање школе на средину и обрнуто.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Задаци културне и јавне делатности су: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- оспособљавање ученика да користе све оне вредности које средина пружа за њихов свестрани развој,</w:t>
      </w:r>
    </w:p>
    <w:p w:rsidR="00CC385B" w:rsidRDefault="00CC385B">
      <w:p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ru-RU"/>
        </w:rPr>
        <w:tab/>
        <w:t>- презентовање васпитно-образовних резултата школе ради богаћења културног и друштвеног живота средине,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- организовање сарадње са одговарајућим установама на подизању здравственог васпитања ученика,</w:t>
      </w:r>
    </w:p>
    <w:p w:rsidR="00CC385B" w:rsidRDefault="00CC385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  <w:t>- организовање сарадње са породицама ученика ради обезбеђивања јединства деловања на развој ученика.</w:t>
      </w:r>
    </w:p>
    <w:p w:rsidR="00CC385B" w:rsidRDefault="00CC385B" w:rsidP="006A6B12">
      <w:pPr>
        <w:jc w:val="both"/>
        <w:rPr>
          <w:rFonts w:asciiTheme="minorHAnsi" w:hAnsiTheme="minorHAnsi"/>
          <w:lang w:val="sr-Cyrl-RS"/>
        </w:rPr>
      </w:pPr>
    </w:p>
    <w:p w:rsidR="0008033A" w:rsidRPr="00DB21C2" w:rsidRDefault="00DB21C2" w:rsidP="00DB21C2">
      <w:pPr>
        <w:pStyle w:val="Heading2"/>
        <w:ind w:left="360"/>
        <w:rPr>
          <w:u w:val="single"/>
          <w:lang w:val="sr-Cyrl-RS"/>
        </w:rPr>
      </w:pPr>
      <w:bookmarkStart w:id="737" w:name="_Toc82627536"/>
      <w:bookmarkStart w:id="738" w:name="_Toc82638009"/>
      <w:r>
        <w:rPr>
          <w:u w:val="single"/>
          <w:lang w:val="sr-Cyrl-RS"/>
        </w:rPr>
        <w:lastRenderedPageBreak/>
        <w:t>8.10.</w:t>
      </w:r>
      <w:r w:rsidR="0008033A" w:rsidRPr="00DB21C2">
        <w:rPr>
          <w:u w:val="single"/>
          <w:lang w:val="sr-Cyrl-RS"/>
        </w:rPr>
        <w:t>ПРОГРАМ РАДА ТИМА ЗА ПРОЈЕКТОВАЊЕ</w:t>
      </w:r>
      <w:bookmarkEnd w:id="737"/>
      <w:bookmarkEnd w:id="738"/>
    </w:p>
    <w:p w:rsidR="002D5D2D" w:rsidRPr="002D5D2D" w:rsidRDefault="002D5D2D" w:rsidP="002D5D2D">
      <w:pPr>
        <w:rPr>
          <w:rFonts w:asciiTheme="minorHAnsi" w:hAnsiTheme="minorHAnsi"/>
          <w:lang w:val="sr-Cyrl-RS"/>
        </w:rPr>
      </w:pPr>
    </w:p>
    <w:p w:rsidR="002D5D2D" w:rsidRPr="002D5D2D" w:rsidRDefault="002D5D2D" w:rsidP="007E516D">
      <w:pPr>
        <w:ind w:firstLine="360"/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>Циљ рада тима за пројектовање побољшање материјалних услова рада у школи и обогаћивање рада школе ненаставним садржајима.</w:t>
      </w:r>
    </w:p>
    <w:p w:rsidR="002D5D2D" w:rsidRPr="002D5D2D" w:rsidRDefault="002D5D2D" w:rsidP="002D5D2D">
      <w:pPr>
        <w:rPr>
          <w:rFonts w:asciiTheme="minorHAnsi" w:hAnsiTheme="minorHAnsi"/>
          <w:lang w:val="sr-Cyrl-RS"/>
        </w:rPr>
      </w:pPr>
    </w:p>
    <w:p w:rsidR="002D5D2D" w:rsidRPr="002D5D2D" w:rsidRDefault="002D5D2D" w:rsidP="002D5D2D">
      <w:pPr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>Задаци</w:t>
      </w:r>
      <w:r w:rsidRPr="002D5D2D">
        <w:rPr>
          <w:rFonts w:asciiTheme="minorHAnsi" w:hAnsiTheme="minorHAnsi"/>
          <w:lang w:val="sr-Cyrl-RS"/>
        </w:rPr>
        <w:t xml:space="preserve"> </w:t>
      </w:r>
      <w:r w:rsidRPr="002D5D2D">
        <w:rPr>
          <w:rFonts w:ascii="Times New Roman" w:hAnsi="Times New Roman"/>
          <w:lang w:val="sr-Cyrl-RS"/>
        </w:rPr>
        <w:t>Тима за пројектовање су:</w:t>
      </w:r>
    </w:p>
    <w:p w:rsidR="002D5D2D" w:rsidRPr="002D5D2D" w:rsidRDefault="002D5D2D" w:rsidP="002D5D2D">
      <w:pPr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>•</w:t>
      </w:r>
      <w:r w:rsidRPr="002D5D2D">
        <w:rPr>
          <w:rFonts w:ascii="Times New Roman" w:hAnsi="Times New Roman"/>
          <w:lang w:val="sr-Cyrl-RS"/>
        </w:rPr>
        <w:tab/>
        <w:t>Праћење конкурса донатора,</w:t>
      </w:r>
    </w:p>
    <w:p w:rsidR="002D5D2D" w:rsidRPr="002D5D2D" w:rsidRDefault="002D5D2D" w:rsidP="002D5D2D">
      <w:pPr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>•</w:t>
      </w:r>
      <w:r w:rsidRPr="002D5D2D">
        <w:rPr>
          <w:rFonts w:ascii="Times New Roman" w:hAnsi="Times New Roman"/>
          <w:lang w:val="sr-Cyrl-RS"/>
        </w:rPr>
        <w:tab/>
        <w:t>Разматање оправданости учествовања на конкурсима</w:t>
      </w:r>
    </w:p>
    <w:p w:rsidR="002D5D2D" w:rsidRPr="002D5D2D" w:rsidRDefault="002D5D2D" w:rsidP="002D5D2D">
      <w:pPr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>•</w:t>
      </w:r>
      <w:r w:rsidRPr="002D5D2D">
        <w:rPr>
          <w:rFonts w:ascii="Times New Roman" w:hAnsi="Times New Roman"/>
          <w:lang w:val="sr-Cyrl-RS"/>
        </w:rPr>
        <w:tab/>
        <w:t xml:space="preserve">Израда пројекта за актуелене конкурсе, </w:t>
      </w:r>
    </w:p>
    <w:p w:rsidR="002D5D2D" w:rsidRPr="002D5D2D" w:rsidRDefault="002D5D2D" w:rsidP="002D5D2D">
      <w:pPr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>•</w:t>
      </w:r>
      <w:r w:rsidRPr="002D5D2D">
        <w:rPr>
          <w:rFonts w:ascii="Times New Roman" w:hAnsi="Times New Roman"/>
          <w:lang w:val="sr-Cyrl-RS"/>
        </w:rPr>
        <w:tab/>
        <w:t xml:space="preserve">Апликација пројекта, </w:t>
      </w:r>
    </w:p>
    <w:p w:rsidR="002D5D2D" w:rsidRPr="002D5D2D" w:rsidRDefault="002D5D2D" w:rsidP="002D5D2D">
      <w:pPr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>•</w:t>
      </w:r>
      <w:r w:rsidRPr="002D5D2D">
        <w:rPr>
          <w:rFonts w:ascii="Times New Roman" w:hAnsi="Times New Roman"/>
          <w:lang w:val="sr-Cyrl-RS"/>
        </w:rPr>
        <w:tab/>
        <w:t>Реализација пројекта</w:t>
      </w:r>
    </w:p>
    <w:p w:rsidR="002D5D2D" w:rsidRPr="002D5D2D" w:rsidRDefault="002D5D2D" w:rsidP="002D5D2D">
      <w:pPr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>•</w:t>
      </w:r>
      <w:r w:rsidRPr="002D5D2D">
        <w:rPr>
          <w:rFonts w:ascii="Times New Roman" w:hAnsi="Times New Roman"/>
          <w:lang w:val="sr-Cyrl-RS"/>
        </w:rPr>
        <w:tab/>
        <w:t>Праћење резултата пројекта.</w:t>
      </w:r>
    </w:p>
    <w:p w:rsidR="002D5D2D" w:rsidRPr="002D5D2D" w:rsidRDefault="002D5D2D" w:rsidP="002D5D2D">
      <w:pPr>
        <w:rPr>
          <w:rFonts w:ascii="Times New Roman" w:hAnsi="Times New Roman"/>
          <w:lang w:val="sr-Cyrl-RS"/>
        </w:rPr>
      </w:pPr>
    </w:p>
    <w:p w:rsidR="002D5D2D" w:rsidRPr="002D5D2D" w:rsidRDefault="002D5D2D" w:rsidP="002D5D2D">
      <w:pPr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 xml:space="preserve"> Имајући у виду да не постоји строго дефинисана динамика отварања конкурса за доделу донација рад тима се заснива на сталном праћењу огласа и учествовања на конкурсима.</w:t>
      </w:r>
    </w:p>
    <w:p w:rsidR="002D5D2D" w:rsidRDefault="002D5D2D" w:rsidP="002D5D2D">
      <w:pPr>
        <w:rPr>
          <w:rFonts w:ascii="Times New Roman" w:hAnsi="Times New Roman"/>
          <w:lang w:val="sr-Cyrl-RS"/>
        </w:rPr>
      </w:pPr>
      <w:r w:rsidRPr="002D5D2D">
        <w:rPr>
          <w:rFonts w:ascii="Times New Roman" w:hAnsi="Times New Roman"/>
          <w:lang w:val="sr-Cyrl-RS"/>
        </w:rPr>
        <w:t>Састанци тима заказују се након објављивања позива донатора за учесвовање на конкурсу и по потреби у току реализације пројекта.</w:t>
      </w:r>
    </w:p>
    <w:p w:rsidR="007E516D" w:rsidRDefault="007E516D" w:rsidP="002D5D2D">
      <w:pPr>
        <w:rPr>
          <w:rFonts w:ascii="Times New Roman" w:hAnsi="Times New Roman"/>
          <w:lang w:val="sr-Cyrl-RS"/>
        </w:rPr>
      </w:pPr>
    </w:p>
    <w:p w:rsidR="007E516D" w:rsidRPr="002D5D2D" w:rsidRDefault="007E516D" w:rsidP="002D5D2D">
      <w:pPr>
        <w:rPr>
          <w:rFonts w:ascii="Times New Roman" w:hAnsi="Times New Roman"/>
          <w:lang w:val="sr-Cyrl-R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3"/>
        <w:gridCol w:w="2290"/>
        <w:gridCol w:w="1429"/>
        <w:gridCol w:w="2194"/>
      </w:tblGrid>
      <w:tr w:rsidR="007E516D" w:rsidRPr="007E516D" w:rsidTr="00452088">
        <w:trPr>
          <w:trHeight w:val="530"/>
          <w:jc w:val="center"/>
        </w:trPr>
        <w:tc>
          <w:tcPr>
            <w:tcW w:w="308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E516D" w:rsidRPr="007E516D" w:rsidRDefault="007E516D" w:rsidP="007E516D">
            <w:pPr>
              <w:jc w:val="center"/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</w:rPr>
              <w:t>Активности</w:t>
            </w:r>
          </w:p>
        </w:tc>
        <w:tc>
          <w:tcPr>
            <w:tcW w:w="2290" w:type="dxa"/>
            <w:tcBorders>
              <w:top w:val="double" w:sz="4" w:space="0" w:color="auto"/>
            </w:tcBorders>
            <w:vAlign w:val="center"/>
          </w:tcPr>
          <w:p w:rsidR="007E516D" w:rsidRPr="007E516D" w:rsidRDefault="007E516D" w:rsidP="007E516D">
            <w:pPr>
              <w:jc w:val="center"/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</w:rPr>
              <w:t>Носиоци активности</w:t>
            </w:r>
          </w:p>
        </w:tc>
        <w:tc>
          <w:tcPr>
            <w:tcW w:w="1429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7E516D" w:rsidRPr="007E516D" w:rsidRDefault="007E516D" w:rsidP="007E516D">
            <w:pPr>
              <w:jc w:val="center"/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</w:rPr>
              <w:t>Време реализације</w:t>
            </w:r>
          </w:p>
        </w:tc>
        <w:tc>
          <w:tcPr>
            <w:tcW w:w="219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7E516D" w:rsidRPr="007E516D" w:rsidRDefault="007E516D" w:rsidP="007E516D">
            <w:pPr>
              <w:jc w:val="center"/>
              <w:rPr>
                <w:rFonts w:ascii="Times New Roman" w:hAnsi="Times New Roman"/>
                <w:szCs w:val="28"/>
                <w:lang w:val="sr-Cyrl-RS"/>
              </w:rPr>
            </w:pPr>
            <w:r w:rsidRPr="007E516D">
              <w:rPr>
                <w:rFonts w:ascii="Times New Roman" w:hAnsi="Times New Roman"/>
                <w:szCs w:val="28"/>
                <w:lang w:val="sr-Cyrl-RS"/>
              </w:rPr>
              <w:t>Начин праћења остварености (докази)</w:t>
            </w:r>
          </w:p>
        </w:tc>
      </w:tr>
      <w:tr w:rsidR="007E516D" w:rsidRPr="007E516D" w:rsidTr="00452088">
        <w:trPr>
          <w:trHeight w:val="1000"/>
          <w:jc w:val="center"/>
        </w:trPr>
        <w:tc>
          <w:tcPr>
            <w:tcW w:w="3083" w:type="dxa"/>
            <w:tcBorders>
              <w:lef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Праћење конкурса донатора</w:t>
            </w:r>
          </w:p>
        </w:tc>
        <w:tc>
          <w:tcPr>
            <w:tcW w:w="2290" w:type="dxa"/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sr-Cyrl-CS"/>
              </w:rPr>
            </w:pPr>
            <w:r w:rsidRPr="007E516D">
              <w:rPr>
                <w:rFonts w:ascii="Times New Roman" w:hAnsi="Times New Roman"/>
                <w:szCs w:val="28"/>
                <w:lang w:val="sr-Cyrl-CS"/>
              </w:rPr>
              <w:t xml:space="preserve"> Чланови тима за пројектовање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септембар 2021.-август 2022.</w:t>
            </w:r>
          </w:p>
        </w:tc>
        <w:tc>
          <w:tcPr>
            <w:tcW w:w="2194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</w:p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Записник са састанка тима</w:t>
            </w:r>
          </w:p>
        </w:tc>
      </w:tr>
      <w:tr w:rsidR="007E516D" w:rsidRPr="007E516D" w:rsidTr="00452088">
        <w:trPr>
          <w:trHeight w:val="843"/>
          <w:jc w:val="center"/>
        </w:trPr>
        <w:tc>
          <w:tcPr>
            <w:tcW w:w="3083" w:type="dxa"/>
            <w:tcBorders>
              <w:left w:val="double" w:sz="4" w:space="0" w:color="auto"/>
            </w:tcBorders>
            <w:vAlign w:val="center"/>
          </w:tcPr>
          <w:p w:rsidR="007E516D" w:rsidRPr="007E516D" w:rsidRDefault="007E516D" w:rsidP="007E516D">
            <w:pPr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7E516D">
              <w:rPr>
                <w:rFonts w:ascii="Times New Roman" w:hAnsi="Times New Roman"/>
                <w:color w:val="000000"/>
                <w:szCs w:val="24"/>
                <w:lang w:val="ru-RU"/>
              </w:rPr>
              <w:t>Разматање оправданости учествовања на конкурсима</w:t>
            </w:r>
          </w:p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2290" w:type="dxa"/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sr-Cyrl-RS"/>
              </w:rPr>
            </w:pPr>
            <w:r w:rsidRPr="007E516D">
              <w:rPr>
                <w:rFonts w:ascii="Times New Roman" w:hAnsi="Times New Roman"/>
                <w:szCs w:val="28"/>
                <w:lang w:val="sr-Cyrl-CS"/>
              </w:rPr>
              <w:t xml:space="preserve"> Чланови тима за пројектовање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септембар 2021.-август 2022.</w:t>
            </w:r>
          </w:p>
        </w:tc>
        <w:tc>
          <w:tcPr>
            <w:tcW w:w="2194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</w:p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Записник са састанка тима</w:t>
            </w:r>
          </w:p>
        </w:tc>
      </w:tr>
      <w:tr w:rsidR="007E516D" w:rsidRPr="007E516D" w:rsidTr="00452088">
        <w:trPr>
          <w:trHeight w:val="843"/>
          <w:jc w:val="center"/>
        </w:trPr>
        <w:tc>
          <w:tcPr>
            <w:tcW w:w="3083" w:type="dxa"/>
            <w:tcBorders>
              <w:lef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color w:val="000000"/>
                <w:szCs w:val="24"/>
                <w:lang w:val="ru-RU"/>
              </w:rPr>
              <w:t>Израда пројеката за актуелене конкурсе</w:t>
            </w:r>
          </w:p>
        </w:tc>
        <w:tc>
          <w:tcPr>
            <w:tcW w:w="2290" w:type="dxa"/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sr-Cyrl-RS"/>
              </w:rPr>
            </w:pPr>
            <w:r w:rsidRPr="007E516D">
              <w:rPr>
                <w:rFonts w:ascii="Times New Roman" w:hAnsi="Times New Roman"/>
                <w:szCs w:val="28"/>
                <w:lang w:val="sr-Cyrl-CS"/>
              </w:rPr>
              <w:t xml:space="preserve"> Чланови тима за пројектовање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септембар 2021.-август 2022.</w:t>
            </w:r>
          </w:p>
        </w:tc>
        <w:tc>
          <w:tcPr>
            <w:tcW w:w="2194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</w:p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Записник са састанка тима</w:t>
            </w:r>
          </w:p>
        </w:tc>
      </w:tr>
      <w:tr w:rsidR="007E516D" w:rsidRPr="007E516D" w:rsidTr="00452088">
        <w:trPr>
          <w:trHeight w:val="766"/>
          <w:jc w:val="center"/>
        </w:trPr>
        <w:tc>
          <w:tcPr>
            <w:tcW w:w="3083" w:type="dxa"/>
            <w:tcBorders>
              <w:lef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Апликација пројекта</w:t>
            </w:r>
          </w:p>
        </w:tc>
        <w:tc>
          <w:tcPr>
            <w:tcW w:w="2290" w:type="dxa"/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sr-Cyrl-CS"/>
              </w:rPr>
              <w:t xml:space="preserve"> Чланови тима за пројектовање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септембар 2021.-август 2022.</w:t>
            </w:r>
          </w:p>
        </w:tc>
        <w:tc>
          <w:tcPr>
            <w:tcW w:w="2194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</w:p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Записник са састанка тима</w:t>
            </w:r>
          </w:p>
        </w:tc>
      </w:tr>
      <w:tr w:rsidR="007E516D" w:rsidRPr="007E516D" w:rsidTr="00452088">
        <w:trPr>
          <w:trHeight w:val="584"/>
          <w:jc w:val="center"/>
        </w:trPr>
        <w:tc>
          <w:tcPr>
            <w:tcW w:w="3083" w:type="dxa"/>
            <w:tcBorders>
              <w:left w:val="double" w:sz="4" w:space="0" w:color="auto"/>
            </w:tcBorders>
            <w:vAlign w:val="center"/>
          </w:tcPr>
          <w:p w:rsidR="007E516D" w:rsidRPr="007E516D" w:rsidRDefault="007E516D" w:rsidP="007E516D">
            <w:pPr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7E516D">
              <w:rPr>
                <w:rFonts w:ascii="Times New Roman" w:hAnsi="Times New Roman"/>
                <w:color w:val="000000"/>
                <w:szCs w:val="24"/>
                <w:lang w:val="ru-RU"/>
              </w:rPr>
              <w:t>Реализација пројекта</w:t>
            </w:r>
          </w:p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2290" w:type="dxa"/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  <w:lang w:val="sr-Cyrl-CS"/>
              </w:rPr>
              <w:t xml:space="preserve"> Чланови тима за пројектовање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септембар 2021.-август 2022.</w:t>
            </w:r>
          </w:p>
        </w:tc>
        <w:tc>
          <w:tcPr>
            <w:tcW w:w="2194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</w:p>
          <w:p w:rsidR="007E516D" w:rsidRPr="007E516D" w:rsidRDefault="007E516D" w:rsidP="007E516D">
            <w:pPr>
              <w:ind w:left="57" w:firstLine="13"/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Записник са састанка тима</w:t>
            </w:r>
          </w:p>
        </w:tc>
      </w:tr>
      <w:tr w:rsidR="007E516D" w:rsidRPr="007E516D" w:rsidTr="00452088">
        <w:trPr>
          <w:trHeight w:val="890"/>
          <w:jc w:val="center"/>
        </w:trPr>
        <w:tc>
          <w:tcPr>
            <w:tcW w:w="3083" w:type="dxa"/>
            <w:tcBorders>
              <w:lef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color w:val="000000"/>
                <w:szCs w:val="24"/>
                <w:lang w:val="ru-RU"/>
              </w:rPr>
              <w:t>Праћење резултата пројекта</w:t>
            </w:r>
          </w:p>
        </w:tc>
        <w:tc>
          <w:tcPr>
            <w:tcW w:w="2290" w:type="dxa"/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sr-Cyrl-CS"/>
              </w:rPr>
              <w:t xml:space="preserve"> Чланови тима за пројектовање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септембар 2021.-август 2022.</w:t>
            </w:r>
          </w:p>
        </w:tc>
        <w:tc>
          <w:tcPr>
            <w:tcW w:w="2194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</w:p>
          <w:p w:rsidR="007E516D" w:rsidRPr="007E516D" w:rsidRDefault="007E516D" w:rsidP="007E516D">
            <w:pPr>
              <w:rPr>
                <w:rFonts w:ascii="Times New Roman" w:hAnsi="Times New Roman"/>
                <w:szCs w:val="28"/>
                <w:lang w:val="ru-RU"/>
              </w:rPr>
            </w:pPr>
            <w:r w:rsidRPr="007E516D">
              <w:rPr>
                <w:rFonts w:ascii="Times New Roman" w:hAnsi="Times New Roman"/>
                <w:szCs w:val="28"/>
                <w:lang w:val="ru-RU"/>
              </w:rPr>
              <w:t>Записник са састанка тима</w:t>
            </w:r>
          </w:p>
        </w:tc>
      </w:tr>
    </w:tbl>
    <w:p w:rsidR="0008033A" w:rsidRPr="0008033A" w:rsidRDefault="0008033A" w:rsidP="006A6B12">
      <w:pPr>
        <w:jc w:val="both"/>
        <w:rPr>
          <w:rFonts w:asciiTheme="minorHAnsi" w:hAnsiTheme="minorHAnsi"/>
          <w:lang w:val="sr-Cyrl-RS"/>
        </w:rPr>
      </w:pPr>
    </w:p>
    <w:p w:rsidR="00C30746" w:rsidRDefault="00C30746" w:rsidP="006A6B12">
      <w:pPr>
        <w:jc w:val="both"/>
        <w:rPr>
          <w:rFonts w:asciiTheme="minorHAnsi" w:hAnsiTheme="minorHAnsi"/>
        </w:rPr>
      </w:pPr>
    </w:p>
    <w:p w:rsidR="00CC385B" w:rsidRPr="00DB21C2" w:rsidRDefault="00086CFD" w:rsidP="005A2A2F">
      <w:pPr>
        <w:pStyle w:val="Heading2"/>
        <w:rPr>
          <w:u w:val="single"/>
        </w:rPr>
      </w:pPr>
      <w:bookmarkStart w:id="739" w:name="_Toc82627537"/>
      <w:bookmarkStart w:id="740" w:name="_Toc82638010"/>
      <w:r w:rsidRPr="00DB21C2">
        <w:rPr>
          <w:u w:val="single"/>
        </w:rPr>
        <w:lastRenderedPageBreak/>
        <w:t>8</w:t>
      </w:r>
      <w:r w:rsidR="00CC385B" w:rsidRPr="00DB21C2">
        <w:rPr>
          <w:u w:val="single"/>
        </w:rPr>
        <w:t>.</w:t>
      </w:r>
      <w:r w:rsidR="008C497D" w:rsidRPr="00DB21C2">
        <w:rPr>
          <w:u w:val="single"/>
        </w:rPr>
        <w:t>1</w:t>
      </w:r>
      <w:r w:rsidR="0008033A" w:rsidRPr="00DB21C2">
        <w:rPr>
          <w:u w:val="single"/>
          <w:lang w:val="sr-Cyrl-RS"/>
        </w:rPr>
        <w:t>1</w:t>
      </w:r>
      <w:r w:rsidR="00CC385B" w:rsidRPr="00DB21C2">
        <w:rPr>
          <w:u w:val="single"/>
        </w:rPr>
        <w:t>.</w:t>
      </w:r>
      <w:bookmarkStart w:id="741" w:name="_Toc493243040"/>
      <w:bookmarkStart w:id="742" w:name="_Toc19013022"/>
      <w:bookmarkStart w:id="743" w:name="_Toc50922363"/>
      <w:r w:rsidR="00CC385B" w:rsidRPr="00DB21C2">
        <w:rPr>
          <w:u w:val="single"/>
        </w:rPr>
        <w:t>ЕКСКУРЗИЈЕ, ИЗЛЕТИ, ПОСЕТЕ САЈМОВИМА</w:t>
      </w:r>
      <w:bookmarkEnd w:id="739"/>
      <w:bookmarkEnd w:id="740"/>
      <w:bookmarkEnd w:id="741"/>
      <w:bookmarkEnd w:id="742"/>
      <w:bookmarkEnd w:id="743"/>
    </w:p>
    <w:p w:rsidR="00CC385B" w:rsidRDefault="00CC385B">
      <w:pPr>
        <w:spacing w:line="360" w:lineRule="auto"/>
        <w:rPr>
          <w:rFonts w:ascii="Times New Roman" w:hAnsi="Times New Roman"/>
          <w:lang w:val="sr-Cyrl-CS"/>
        </w:rPr>
      </w:pPr>
    </w:p>
    <w:p w:rsidR="00CC385B" w:rsidRPr="00F67103" w:rsidRDefault="0004073B" w:rsidP="00F67103">
      <w:pPr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CS"/>
        </w:rPr>
        <w:t xml:space="preserve">Уколико буде заинтересованих ученика </w:t>
      </w:r>
      <w:r w:rsidR="00F67103">
        <w:rPr>
          <w:rFonts w:ascii="Times New Roman" w:hAnsi="Times New Roman"/>
          <w:lang w:val="sr-Cyrl-CS"/>
        </w:rPr>
        <w:t>у  школској 2020/2021</w:t>
      </w:r>
      <w:r>
        <w:rPr>
          <w:rFonts w:ascii="Times New Roman" w:hAnsi="Times New Roman"/>
          <w:lang w:val="sr-Cyrl-CS"/>
        </w:rPr>
        <w:t xml:space="preserve">.години  </w:t>
      </w:r>
      <w:r w:rsidR="00133753">
        <w:rPr>
          <w:rFonts w:ascii="Times New Roman" w:hAnsi="Times New Roman"/>
          <w:lang w:val="sr-Cyrl-CS"/>
        </w:rPr>
        <w:t xml:space="preserve">организоваће се екскурзија </w:t>
      </w:r>
      <w:r>
        <w:rPr>
          <w:rFonts w:ascii="Times New Roman" w:hAnsi="Times New Roman"/>
          <w:lang w:val="sr-Cyrl-CS"/>
        </w:rPr>
        <w:t>почетком априла месеца.</w:t>
      </w:r>
      <w:r w:rsidR="00F67103">
        <w:rPr>
          <w:rFonts w:ascii="Times New Roman" w:hAnsi="Times New Roman"/>
          <w:lang w:val="sr-Cyrl-RS"/>
        </w:rPr>
        <w:t>.</w:t>
      </w:r>
    </w:p>
    <w:p w:rsidR="00CC385B" w:rsidRDefault="00133753" w:rsidP="00F67103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Посета Сајму књига и С</w:t>
      </w:r>
      <w:r w:rsidR="00CC385B">
        <w:rPr>
          <w:rFonts w:ascii="Times New Roman" w:hAnsi="Times New Roman"/>
          <w:lang w:val="sr-Cyrl-CS"/>
        </w:rPr>
        <w:t xml:space="preserve">ајму аутомобила организоваће се у складу са бројем заинтресованих односно пријављених ученика. </w:t>
      </w:r>
    </w:p>
    <w:p w:rsidR="00133753" w:rsidRDefault="00133753" w:rsidP="00F67103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У плану је и посета НАВАК-у  - Национал</w:t>
      </w:r>
      <w:r w:rsidR="00D03D5B">
        <w:rPr>
          <w:rFonts w:ascii="Times New Roman" w:hAnsi="Times New Roman"/>
          <w:lang w:val="sr-Cyrl-CS"/>
        </w:rPr>
        <w:t>ној возачко</w:t>
      </w:r>
      <w:r w:rsidR="00F67103">
        <w:rPr>
          <w:rFonts w:ascii="Times New Roman" w:hAnsi="Times New Roman"/>
          <w:lang w:val="sr-Cyrl-CS"/>
        </w:rPr>
        <w:t>ј академији у априлу месецу 2021</w:t>
      </w:r>
      <w:r>
        <w:rPr>
          <w:rFonts w:ascii="Times New Roman" w:hAnsi="Times New Roman"/>
          <w:lang w:val="sr-Cyrl-CS"/>
        </w:rPr>
        <w:t>. године.</w:t>
      </w:r>
    </w:p>
    <w:p w:rsidR="00F67103" w:rsidRDefault="00F67103" w:rsidP="00F67103">
      <w:pPr>
        <w:ind w:firstLine="720"/>
        <w:jc w:val="both"/>
        <w:rPr>
          <w:rFonts w:ascii="Times New Roman" w:hAnsi="Times New Roman"/>
          <w:lang w:val="sr-Cyrl-CS"/>
        </w:rPr>
      </w:pPr>
      <w:r w:rsidRPr="00F67103">
        <w:rPr>
          <w:rFonts w:ascii="Times New Roman" w:hAnsi="Times New Roman" w:hint="eastAsia"/>
          <w:lang w:val="sr-Cyrl-CS"/>
        </w:rPr>
        <w:t>Тренутна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ситуација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не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дозвољава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организацију</w:t>
      </w:r>
      <w:r w:rsidRPr="00F67103">
        <w:rPr>
          <w:rFonts w:ascii="Times New Roman" w:hAnsi="Times New Roman"/>
          <w:lang w:val="sr-Cyrl-CS"/>
        </w:rPr>
        <w:t xml:space="preserve"> </w:t>
      </w:r>
      <w:r w:rsidR="0000295E">
        <w:rPr>
          <w:rFonts w:ascii="Times New Roman" w:hAnsi="Times New Roman" w:hint="eastAsia"/>
          <w:lang w:val="sr-Cyrl-CS"/>
        </w:rPr>
        <w:t>ист</w:t>
      </w:r>
      <w:r w:rsidR="0000295E">
        <w:rPr>
          <w:rFonts w:ascii="Times New Roman" w:hAnsi="Times New Roman"/>
          <w:lang w:val="sr-Cyrl-CS"/>
        </w:rPr>
        <w:t>их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због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опасности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од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ширења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заразе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изазване</w:t>
      </w:r>
      <w:r w:rsidRPr="00F67103">
        <w:rPr>
          <w:rFonts w:ascii="Times New Roman" w:hAnsi="Times New Roman"/>
          <w:lang w:val="sr-Cyrl-CS"/>
        </w:rPr>
        <w:t xml:space="preserve"> </w:t>
      </w:r>
      <w:r w:rsidRPr="00F67103">
        <w:rPr>
          <w:rFonts w:ascii="Times New Roman" w:hAnsi="Times New Roman" w:hint="eastAsia"/>
          <w:lang w:val="sr-Cyrl-CS"/>
        </w:rPr>
        <w:t>вирусом</w:t>
      </w:r>
      <w:r w:rsidRPr="00F67103">
        <w:rPr>
          <w:rFonts w:ascii="Times New Roman" w:hAnsi="Times New Roman"/>
          <w:lang w:val="sr-Cyrl-CS"/>
        </w:rPr>
        <w:t xml:space="preserve"> COVID 19</w:t>
      </w:r>
      <w:r w:rsidR="0000295E">
        <w:rPr>
          <w:rFonts w:ascii="Times New Roman" w:hAnsi="Times New Roman"/>
          <w:lang w:val="sr-Cyrl-CS"/>
        </w:rPr>
        <w:t xml:space="preserve"> (допис МПНТР).</w:t>
      </w:r>
    </w:p>
    <w:p w:rsidR="00CC385B" w:rsidRPr="00E93319" w:rsidRDefault="00CC385B" w:rsidP="00E96187">
      <w:pPr>
        <w:pStyle w:val="Default"/>
        <w:ind w:firstLine="720"/>
        <w:jc w:val="both"/>
        <w:rPr>
          <w:color w:val="auto"/>
          <w:sz w:val="20"/>
          <w:szCs w:val="20"/>
          <w:lang w:val="sr-Cyrl-CS"/>
        </w:rPr>
      </w:pPr>
    </w:p>
    <w:p w:rsidR="00CC385B" w:rsidRDefault="00CC385B">
      <w:pPr>
        <w:spacing w:line="360" w:lineRule="auto"/>
        <w:rPr>
          <w:rFonts w:ascii="Times New Roman" w:hAnsi="Times New Roman"/>
          <w:lang w:val="sr-Cyrl-CS"/>
        </w:rPr>
      </w:pPr>
    </w:p>
    <w:p w:rsidR="00CC385B" w:rsidRPr="00DB21C2" w:rsidRDefault="008C497D" w:rsidP="005A2A2F">
      <w:pPr>
        <w:pStyle w:val="Heading2"/>
        <w:rPr>
          <w:u w:val="single"/>
        </w:rPr>
      </w:pPr>
      <w:bookmarkStart w:id="744" w:name="су"/>
      <w:bookmarkStart w:id="745" w:name="_Toc493243041"/>
      <w:bookmarkStart w:id="746" w:name="_Toc19013023"/>
      <w:bookmarkStart w:id="747" w:name="_Toc50922364"/>
      <w:bookmarkStart w:id="748" w:name="_Toc82627538"/>
      <w:bookmarkStart w:id="749" w:name="_Toc82638011"/>
      <w:bookmarkEnd w:id="744"/>
      <w:r w:rsidRPr="00DB21C2">
        <w:rPr>
          <w:u w:val="single"/>
        </w:rPr>
        <w:t>8.1</w:t>
      </w:r>
      <w:r w:rsidR="007E516D" w:rsidRPr="00DB21C2">
        <w:rPr>
          <w:u w:val="single"/>
          <w:lang w:val="sr-Cyrl-RS"/>
        </w:rPr>
        <w:t>2</w:t>
      </w:r>
      <w:r w:rsidR="00CC385B" w:rsidRPr="00DB21C2">
        <w:rPr>
          <w:u w:val="single"/>
        </w:rPr>
        <w:t>. ПЛАН ШКОЛСКОГ МАРКЕТИНГА</w:t>
      </w:r>
      <w:bookmarkEnd w:id="745"/>
      <w:bookmarkEnd w:id="746"/>
      <w:bookmarkEnd w:id="747"/>
      <w:bookmarkEnd w:id="748"/>
      <w:bookmarkEnd w:id="749"/>
    </w:p>
    <w:p w:rsidR="00CC385B" w:rsidRPr="00F80A89" w:rsidRDefault="00CC385B" w:rsidP="003E66DC">
      <w:pPr>
        <w:jc w:val="both"/>
        <w:rPr>
          <w:rFonts w:ascii="Times New Roman" w:hAnsi="Times New Roman"/>
          <w:iCs/>
          <w:color w:val="000000"/>
          <w:szCs w:val="24"/>
          <w:lang w:val="sr-Cyrl-CS"/>
        </w:rPr>
      </w:pPr>
    </w:p>
    <w:p w:rsidR="0087110B" w:rsidRPr="0087110B" w:rsidRDefault="0087110B" w:rsidP="0087110B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87110B">
        <w:rPr>
          <w:rFonts w:ascii="Times New Roman" w:hAnsi="Times New Roman" w:hint="eastAsia"/>
          <w:iCs/>
          <w:szCs w:val="24"/>
          <w:lang w:val="sr-Cyrl-CS"/>
        </w:rPr>
        <w:t>Школске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2020/</w:t>
      </w:r>
      <w:r>
        <w:rPr>
          <w:rFonts w:ascii="Times New Roman" w:hAnsi="Times New Roman"/>
          <w:iCs/>
          <w:szCs w:val="24"/>
          <w:lang w:val="sr-Cyrl-CS"/>
        </w:rPr>
        <w:t>20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21.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године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ће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бити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настављен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рад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маркетингу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односно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даљем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развоју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унапређивању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угледа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имиџа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њеној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промоцији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локалној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заједници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него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шире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целом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региону</w:t>
      </w:r>
      <w:r w:rsidRPr="0087110B">
        <w:rPr>
          <w:rFonts w:ascii="Times New Roman" w:hAnsi="Times New Roman"/>
          <w:iCs/>
          <w:szCs w:val="24"/>
          <w:lang w:val="sr-Cyrl-CS"/>
        </w:rPr>
        <w:t>.</w:t>
      </w:r>
    </w:p>
    <w:p w:rsidR="0087110B" w:rsidRPr="0087110B" w:rsidRDefault="0087110B" w:rsidP="0087110B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87110B">
        <w:rPr>
          <w:rFonts w:ascii="Times New Roman" w:hAnsi="Times New Roman" w:hint="eastAsia"/>
          <w:iCs/>
          <w:szCs w:val="24"/>
          <w:lang w:val="sr-Cyrl-CS"/>
        </w:rPr>
        <w:t>Иако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досадашњем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раду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постали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препознатљиви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многим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областима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васпитно</w:t>
      </w:r>
      <w:r w:rsidRPr="0087110B">
        <w:rPr>
          <w:rFonts w:ascii="Times New Roman" w:hAnsi="Times New Roman"/>
          <w:iCs/>
          <w:szCs w:val="24"/>
          <w:lang w:val="sr-Cyrl-CS"/>
        </w:rPr>
        <w:t>-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образовног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система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региону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ове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школске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године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планирамо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посебну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пажњу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посветимо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промоцији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успеха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достигнића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како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њених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тако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професора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.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Посебна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пажња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ће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посветити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сарадњи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родитељима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циљу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унапређења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односа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наставник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–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ученик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–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родитељ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као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успостављању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што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квалитетније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сарадње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друштвеном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средином</w:t>
      </w:r>
      <w:r w:rsidRPr="0087110B">
        <w:rPr>
          <w:rFonts w:ascii="Times New Roman" w:hAnsi="Times New Roman"/>
          <w:iCs/>
          <w:szCs w:val="24"/>
          <w:lang w:val="sr-Cyrl-CS"/>
        </w:rPr>
        <w:t>.</w:t>
      </w:r>
    </w:p>
    <w:p w:rsidR="0087110B" w:rsidRPr="0087110B" w:rsidRDefault="0087110B" w:rsidP="0087110B">
      <w:pPr>
        <w:jc w:val="both"/>
        <w:rPr>
          <w:rFonts w:ascii="Times New Roman" w:hAnsi="Times New Roman"/>
          <w:iCs/>
          <w:szCs w:val="24"/>
          <w:lang w:val="sr-Cyrl-CS"/>
        </w:rPr>
      </w:pPr>
      <w:r w:rsidRPr="0087110B">
        <w:rPr>
          <w:rFonts w:ascii="Times New Roman" w:hAnsi="Times New Roman" w:hint="eastAsia"/>
          <w:iCs/>
          <w:szCs w:val="24"/>
          <w:lang w:val="sr-Cyrl-CS"/>
        </w:rPr>
        <w:t>Највеће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учешће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свим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активностимо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очекујемо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од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наших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успешних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Ученичког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парламента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који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ће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даље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организовати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културне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спортске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хуманитарне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акције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припремати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прологе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за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школске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новине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„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Ретровизор“и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реализовати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активности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својих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пројеката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.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Наставићемо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традиционалним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неговањем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развијањем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љубави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талента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наших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према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техници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већ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према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уметности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књижевности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спорту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другим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дисциплинама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промовишући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њихову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свестраност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таленат</w:t>
      </w:r>
      <w:r w:rsidRPr="0087110B">
        <w:rPr>
          <w:rFonts w:ascii="Times New Roman" w:hAnsi="Times New Roman"/>
          <w:iCs/>
          <w:szCs w:val="24"/>
          <w:lang w:val="sr-Cyrl-CS"/>
        </w:rPr>
        <w:t>.</w:t>
      </w:r>
    </w:p>
    <w:p w:rsidR="0087110B" w:rsidRPr="0087110B" w:rsidRDefault="0087110B" w:rsidP="0087110B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87110B">
        <w:rPr>
          <w:rFonts w:ascii="Times New Roman" w:hAnsi="Times New Roman" w:hint="eastAsia"/>
          <w:iCs/>
          <w:szCs w:val="24"/>
          <w:lang w:val="sr-Cyrl-CS"/>
        </w:rPr>
        <w:t>Школски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сајт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планирамо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проширимо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уносећи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нове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информације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које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ће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помоћи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нашим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ученицима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али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промовисати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школска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дешавања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евентуалне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успехе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наших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наставника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путем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тв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емисија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сарадњи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ТВ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Поморављем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Саобраћајном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полицијом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Црвеним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крстом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основним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школама</w:t>
      </w:r>
    </w:p>
    <w:p w:rsidR="0087110B" w:rsidRPr="0087110B" w:rsidRDefault="0087110B" w:rsidP="0087110B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87110B">
        <w:rPr>
          <w:rFonts w:ascii="Times New Roman" w:hAnsi="Times New Roman" w:hint="eastAsia"/>
          <w:iCs/>
          <w:szCs w:val="24"/>
          <w:lang w:val="sr-Cyrl-CS"/>
        </w:rPr>
        <w:t>Кроз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активности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директора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организатора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практичне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наставе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екстерног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носиоца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промена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Тима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за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маркетинг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промоцију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биће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настављена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реализација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екстерног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маркетинга</w:t>
      </w:r>
      <w:r w:rsidRPr="0087110B">
        <w:rPr>
          <w:rFonts w:ascii="Times New Roman" w:hAnsi="Times New Roman"/>
          <w:iCs/>
          <w:szCs w:val="24"/>
          <w:lang w:val="sr-Cyrl-CS"/>
        </w:rPr>
        <w:t>.</w:t>
      </w:r>
    </w:p>
    <w:p w:rsidR="0087110B" w:rsidRDefault="0087110B" w:rsidP="0087110B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87110B">
        <w:rPr>
          <w:rFonts w:ascii="Times New Roman" w:hAnsi="Times New Roman" w:hint="eastAsia"/>
          <w:iCs/>
          <w:szCs w:val="24"/>
          <w:lang w:val="sr-Cyrl-CS"/>
        </w:rPr>
        <w:t>Кроз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заједничке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акције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наших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партнерских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школа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насто</w:t>
      </w:r>
      <w:r w:rsidRPr="0087110B">
        <w:rPr>
          <w:rFonts w:ascii="Times New Roman" w:hAnsi="Times New Roman"/>
          <w:iCs/>
          <w:szCs w:val="24"/>
          <w:lang w:val="sr-Cyrl-CS"/>
        </w:rPr>
        <w:t>-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јаћемо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остваримо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нове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резултате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разменимо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искуства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многим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областима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везаним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за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образовни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систем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савремене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тенденције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интересовања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данашњих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средњошколаца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,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реализујићи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заједничке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активности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са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тимом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за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професионалну</w:t>
      </w:r>
      <w:r w:rsidRPr="0087110B">
        <w:rPr>
          <w:rFonts w:ascii="Times New Roman" w:hAnsi="Times New Roman"/>
          <w:iCs/>
          <w:szCs w:val="24"/>
          <w:lang w:val="sr-Cyrl-CS"/>
        </w:rPr>
        <w:t xml:space="preserve"> </w:t>
      </w:r>
      <w:r w:rsidRPr="0087110B">
        <w:rPr>
          <w:rFonts w:ascii="Times New Roman" w:hAnsi="Times New Roman" w:hint="eastAsia"/>
          <w:iCs/>
          <w:szCs w:val="24"/>
          <w:lang w:val="sr-Cyrl-CS"/>
        </w:rPr>
        <w:t>оријентацију</w:t>
      </w:r>
      <w:r w:rsidRPr="0087110B">
        <w:rPr>
          <w:rFonts w:ascii="Times New Roman" w:hAnsi="Times New Roman"/>
          <w:iCs/>
          <w:szCs w:val="24"/>
          <w:lang w:val="sr-Cyrl-CS"/>
        </w:rPr>
        <w:t>.</w:t>
      </w:r>
    </w:p>
    <w:p w:rsidR="0087110B" w:rsidRDefault="0087110B" w:rsidP="003E66DC">
      <w:pPr>
        <w:jc w:val="both"/>
        <w:rPr>
          <w:rFonts w:ascii="Times New Roman" w:hAnsi="Times New Roman"/>
          <w:iCs/>
          <w:szCs w:val="24"/>
          <w:lang w:val="sr-Cyrl-CS"/>
        </w:rPr>
      </w:pPr>
    </w:p>
    <w:p w:rsidR="005B613D" w:rsidRDefault="005B613D" w:rsidP="003E66DC">
      <w:pPr>
        <w:jc w:val="both"/>
        <w:rPr>
          <w:rFonts w:ascii="Times New Roman" w:hAnsi="Times New Roman"/>
          <w:iCs/>
          <w:szCs w:val="24"/>
          <w:lang w:val="sr-Cyrl-CS"/>
        </w:rPr>
      </w:pPr>
    </w:p>
    <w:p w:rsidR="005B613D" w:rsidRPr="005B613D" w:rsidRDefault="005B613D" w:rsidP="005B613D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Theme="minorEastAsia" w:hAnsi="Times New Roman"/>
          <w:sz w:val="28"/>
          <w:szCs w:val="28"/>
        </w:rPr>
      </w:pPr>
      <w:r w:rsidRPr="005B613D">
        <w:rPr>
          <w:rFonts w:ascii="Times New Roman" w:eastAsiaTheme="minorEastAsia" w:hAnsi="Times New Roman"/>
          <w:sz w:val="28"/>
          <w:szCs w:val="28"/>
        </w:rPr>
        <w:t>Активности тима за маркетинг и промоцију школе током школске 2021/22. године:</w:t>
      </w:r>
    </w:p>
    <w:p w:rsidR="005B613D" w:rsidRPr="005B613D" w:rsidRDefault="005B613D" w:rsidP="005B613D">
      <w:pPr>
        <w:overflowPunct/>
        <w:autoSpaceDE/>
        <w:autoSpaceDN/>
        <w:adjustRightInd/>
        <w:spacing w:after="200" w:line="276" w:lineRule="auto"/>
        <w:jc w:val="both"/>
        <w:textAlignment w:val="auto"/>
        <w:rPr>
          <w:rFonts w:ascii="Times New Roman" w:eastAsiaTheme="minorEastAsia" w:hAnsi="Times New Roman"/>
          <w:sz w:val="28"/>
          <w:szCs w:val="28"/>
        </w:rPr>
      </w:pP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Израда флајера, постера и плаката;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lastRenderedPageBreak/>
        <w:t>Израда/куповина штанда који ће да стоји у центру градова у Поморављу са којих ће чланови ученичког парламента да деле флајере и разговарају са заинтересованим суграђанима;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Израда билборда;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Штампање мајица са логоом школе;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Презентовање школе на сајму образовања/НОУ фест-у;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Посета  и презентовање школе у свим основним школама у Ћуприји, Јагодини и Параћину, и селима што је више могуће;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 xml:space="preserve">Посебан акценат ставити на презентовање школе на полугодишту родитељима; 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 xml:space="preserve">Презентовање школе посетиоцима из основних школа; 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Промоција сколе путем друштвених мрежа: Посебан акценат ставити на Инстаграм промоцију – Платити спонзорисање, Фејсбук профил, Јутјуб канал;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Приказивање свакодневног зивота школе на друштвеним мрежама, направити континуитет у објавама;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Правити кратке, генеричке интервјуе са ученицима за друштвене мреже током године;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Промоција школе у локалним медијима и радио станицама током године;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 xml:space="preserve">Промовисање активности ученичког парламента у локалним медијима; 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Указати на важност промовисања школе путем друштвеним мрежа запосленима и ученицима;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 xml:space="preserve">Наставити сарадњу са бившим ученицима; 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Израда видео презентација смерова и школе уопште;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Израда документарне емисије/филма о школи;</w:t>
      </w:r>
    </w:p>
    <w:p w:rsidR="005B613D" w:rsidRPr="005B613D" w:rsidRDefault="005B613D" w:rsidP="00320D95">
      <w:pPr>
        <w:numPr>
          <w:ilvl w:val="0"/>
          <w:numId w:val="148"/>
        </w:numPr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Сарадња са Стандардом при промовисању сколе, нарочито рекламирати трогодишње смеровe.</w:t>
      </w:r>
    </w:p>
    <w:p w:rsidR="005B613D" w:rsidRPr="005B613D" w:rsidRDefault="005B613D" w:rsidP="005B613D">
      <w:pPr>
        <w:overflowPunct/>
        <w:autoSpaceDE/>
        <w:autoSpaceDN/>
        <w:adjustRightInd/>
        <w:spacing w:after="200" w:line="276" w:lineRule="auto"/>
        <w:ind w:left="1440"/>
        <w:jc w:val="both"/>
        <w:textAlignment w:val="auto"/>
        <w:rPr>
          <w:rFonts w:ascii="Times New Roman" w:eastAsiaTheme="minorEastAsia" w:hAnsi="Times New Roman"/>
          <w:szCs w:val="24"/>
        </w:rPr>
      </w:pPr>
      <w:r w:rsidRPr="005B613D">
        <w:rPr>
          <w:rFonts w:ascii="Times New Roman" w:eastAsiaTheme="minorEastAsia" w:hAnsi="Times New Roman"/>
          <w:szCs w:val="24"/>
        </w:rPr>
        <w:t>Илија Најдановић, координатор тима за маркетинг и промоцију школе</w:t>
      </w:r>
    </w:p>
    <w:p w:rsidR="0087110B" w:rsidRDefault="0087110B" w:rsidP="003E66DC">
      <w:pPr>
        <w:jc w:val="both"/>
        <w:rPr>
          <w:rFonts w:ascii="Times New Roman" w:hAnsi="Times New Roman"/>
          <w:iCs/>
          <w:szCs w:val="24"/>
          <w:lang w:val="sr-Cyrl-CS"/>
        </w:rPr>
      </w:pPr>
    </w:p>
    <w:p w:rsidR="001F4709" w:rsidRDefault="001F4709" w:rsidP="003E66DC">
      <w:pPr>
        <w:jc w:val="both"/>
        <w:rPr>
          <w:rFonts w:ascii="Times New Roman" w:hAnsi="Times New Roman"/>
          <w:iCs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4"/>
        <w:gridCol w:w="3867"/>
        <w:gridCol w:w="1720"/>
        <w:gridCol w:w="2275"/>
      </w:tblGrid>
      <w:tr w:rsidR="001F4709" w:rsidTr="00E618D2">
        <w:trPr>
          <w:tblHeader/>
        </w:trPr>
        <w:tc>
          <w:tcPr>
            <w:tcW w:w="2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DE9D9" w:themeFill="accent6" w:themeFillTint="33"/>
            <w:vAlign w:val="center"/>
          </w:tcPr>
          <w:p w:rsidR="001F4709" w:rsidRDefault="001F4709" w:rsidP="00FF4B8C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1F4709" w:rsidRDefault="001F4709" w:rsidP="00FF4B8C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Време</w:t>
            </w:r>
            <w:r w:rsidRPr="0087763E">
              <w:rPr>
                <w:rFonts w:ascii="Times New Roman" w:hAnsi="Times New Roman"/>
                <w:b/>
                <w:bCs/>
                <w:lang w:val="sr-Cyrl-CS"/>
              </w:rPr>
              <w:t xml:space="preserve"> </w:t>
            </w:r>
            <w:r w:rsidRPr="0087763E">
              <w:rPr>
                <w:rFonts w:ascii="Times New Roman" w:hAnsi="Times New Roman" w:hint="eastAsia"/>
                <w:b/>
                <w:bCs/>
                <w:lang w:val="sr-Cyrl-CS"/>
              </w:rPr>
              <w:t>реализације</w:t>
            </w:r>
            <w:r w:rsidRPr="0087763E">
              <w:rPr>
                <w:rFonts w:ascii="Times New Roman" w:hAnsi="Times New Roman"/>
                <w:b/>
                <w:bCs/>
                <w:lang w:val="sr-Cyrl-CS"/>
              </w:rPr>
              <w:t xml:space="preserve"> </w:t>
            </w:r>
          </w:p>
          <w:p w:rsidR="001F4709" w:rsidRDefault="001F4709" w:rsidP="00FF4B8C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</w:tc>
        <w:tc>
          <w:tcPr>
            <w:tcW w:w="3867" w:type="dxa"/>
            <w:tcBorders>
              <w:top w:val="double" w:sz="4" w:space="0" w:color="auto"/>
              <w:bottom w:val="double" w:sz="4" w:space="0" w:color="auto"/>
            </w:tcBorders>
            <w:shd w:val="clear" w:color="auto" w:fill="FDE9D9" w:themeFill="accent6" w:themeFillTint="33"/>
            <w:vAlign w:val="center"/>
          </w:tcPr>
          <w:p w:rsidR="001F4709" w:rsidRDefault="001F4709" w:rsidP="00FF4B8C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Активности/теме, садржаји</w:t>
            </w:r>
          </w:p>
        </w:tc>
        <w:tc>
          <w:tcPr>
            <w:tcW w:w="1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FDE9D9" w:themeFill="accent6" w:themeFillTint="33"/>
            <w:vAlign w:val="center"/>
          </w:tcPr>
          <w:p w:rsidR="001F4709" w:rsidRDefault="001F4709" w:rsidP="001F4709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Начин реализације</w:t>
            </w:r>
          </w:p>
        </w:tc>
        <w:tc>
          <w:tcPr>
            <w:tcW w:w="227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1F4709" w:rsidRDefault="001F4709" w:rsidP="00FF4B8C">
            <w:pPr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Носиоци</w:t>
            </w:r>
          </w:p>
        </w:tc>
      </w:tr>
      <w:tr w:rsidR="001F4709" w:rsidTr="00E618D2">
        <w:tc>
          <w:tcPr>
            <w:tcW w:w="213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F4709" w:rsidRPr="00E618D2" w:rsidRDefault="001F4709" w:rsidP="00E618D2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E618D2">
              <w:rPr>
                <w:rFonts w:ascii="Times New Roman" w:hAnsi="Times New Roman"/>
                <w:bCs/>
                <w:sz w:val="20"/>
                <w:lang w:val="sr-Cyrl-CS"/>
              </w:rPr>
              <w:t>Септембар</w:t>
            </w:r>
          </w:p>
          <w:p w:rsidR="001F4709" w:rsidRPr="00E618D2" w:rsidRDefault="001F4709" w:rsidP="00E618D2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</w:p>
        </w:tc>
        <w:tc>
          <w:tcPr>
            <w:tcW w:w="3867" w:type="dxa"/>
            <w:tcBorders>
              <w:top w:val="double" w:sz="4" w:space="0" w:color="auto"/>
            </w:tcBorders>
            <w:vAlign w:val="center"/>
          </w:tcPr>
          <w:p w:rsidR="001F4709" w:rsidRPr="001F4709" w:rsidRDefault="001F4709" w:rsidP="001F4709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Формирање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тима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 xml:space="preserve">,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израда</w:t>
            </w:r>
            <w:r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акционог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плана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рада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за</w:t>
            </w:r>
            <w:r w:rsidR="005B613D">
              <w:rPr>
                <w:rFonts w:ascii="Times New Roman" w:hAnsi="Times New Roman"/>
                <w:bCs/>
                <w:sz w:val="20"/>
                <w:lang w:val="sr-Cyrl-CS"/>
              </w:rPr>
              <w:t xml:space="preserve"> 2021/2022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>.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год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>.</w:t>
            </w:r>
          </w:p>
        </w:tc>
        <w:tc>
          <w:tcPr>
            <w:tcW w:w="1720" w:type="dxa"/>
            <w:tcBorders>
              <w:top w:val="double" w:sz="4" w:space="0" w:color="auto"/>
            </w:tcBorders>
          </w:tcPr>
          <w:p w:rsidR="001F4709" w:rsidRPr="001C3DA5" w:rsidRDefault="001F4709" w:rsidP="00FF4B8C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Састанак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тима</w:t>
            </w:r>
          </w:p>
        </w:tc>
        <w:tc>
          <w:tcPr>
            <w:tcW w:w="227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F4709" w:rsidRPr="001C3DA5" w:rsidRDefault="001F4709" w:rsidP="00FF4B8C">
            <w:pPr>
              <w:jc w:val="center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Чланови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тима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 xml:space="preserve">,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управа</w:t>
            </w:r>
            <w:r w:rsidRPr="001F4709">
              <w:rPr>
                <w:rFonts w:ascii="Times New Roman" w:hAnsi="Times New Roman"/>
                <w:bCs/>
                <w:sz w:val="20"/>
                <w:lang w:val="sr-Cyrl-CS"/>
              </w:rPr>
              <w:t xml:space="preserve"> </w:t>
            </w:r>
            <w:r w:rsidRPr="001F4709">
              <w:rPr>
                <w:rFonts w:ascii="Times New Roman" w:hAnsi="Times New Roman" w:hint="eastAsia"/>
                <w:bCs/>
                <w:sz w:val="20"/>
                <w:lang w:val="sr-Cyrl-CS"/>
              </w:rPr>
              <w:t>школе</w:t>
            </w:r>
          </w:p>
        </w:tc>
      </w:tr>
      <w:tr w:rsidR="001F4709" w:rsidTr="00E618D2">
        <w:tc>
          <w:tcPr>
            <w:tcW w:w="2134" w:type="dxa"/>
            <w:tcBorders>
              <w:left w:val="double" w:sz="4" w:space="0" w:color="auto"/>
            </w:tcBorders>
            <w:vAlign w:val="center"/>
          </w:tcPr>
          <w:p w:rsidR="001F4709" w:rsidRPr="00E618D2" w:rsidRDefault="001F4709" w:rsidP="00E618D2">
            <w:pPr>
              <w:pStyle w:val="Default"/>
              <w:jc w:val="center"/>
              <w:rPr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октобар</w:t>
            </w:r>
          </w:p>
        </w:tc>
        <w:tc>
          <w:tcPr>
            <w:tcW w:w="3867" w:type="dxa"/>
          </w:tcPr>
          <w:p w:rsidR="001F4709" w:rsidRPr="00E618D2" w:rsidRDefault="001F4709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Учешће на прослави Дана </w:t>
            </w:r>
            <w:r w:rsidR="00E618D2">
              <w:rPr>
                <w:sz w:val="20"/>
                <w:szCs w:val="20"/>
                <w:lang w:val="sr-Cyrl-RS"/>
              </w:rPr>
              <w:t xml:space="preserve"> </w:t>
            </w:r>
            <w:r w:rsidRPr="00E618D2">
              <w:rPr>
                <w:sz w:val="20"/>
                <w:szCs w:val="20"/>
              </w:rPr>
              <w:t xml:space="preserve">Града </w:t>
            </w:r>
          </w:p>
          <w:p w:rsidR="001F4709" w:rsidRPr="00E618D2" w:rsidRDefault="001F4709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Организовање спортских турнира и такмичења </w:t>
            </w:r>
          </w:p>
        </w:tc>
        <w:tc>
          <w:tcPr>
            <w:tcW w:w="1720" w:type="dxa"/>
          </w:tcPr>
          <w:p w:rsidR="001F4709" w:rsidRPr="00E618D2" w:rsidRDefault="001F4709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Учешће и праћење </w:t>
            </w:r>
          </w:p>
          <w:p w:rsidR="001F4709" w:rsidRPr="00E618D2" w:rsidRDefault="001F4709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манифестација </w:t>
            </w:r>
          </w:p>
        </w:tc>
        <w:tc>
          <w:tcPr>
            <w:tcW w:w="2275" w:type="dxa"/>
            <w:tcBorders>
              <w:right w:val="double" w:sz="4" w:space="0" w:color="auto"/>
            </w:tcBorders>
          </w:tcPr>
          <w:p w:rsidR="001F4709" w:rsidRPr="00E618D2" w:rsidRDefault="001F4709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Руководиоци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јануар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Прослава Дана Школе и Дана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Светог Саве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Издавање школског билтена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Учешће и праћење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манифестација, састанак тима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Руководиоци секција, стручна већа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фебруар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Анализа рада тима у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претходном периоду, договор око послова везаних за представљење школе ученицима осмих разреда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Састанак тима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Чланови тима, управа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школе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март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Израда промотивног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материјала за промоцију школе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Састанак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тима,припрема </w:t>
            </w:r>
            <w:r w:rsidRPr="00E618D2">
              <w:rPr>
                <w:sz w:val="20"/>
                <w:szCs w:val="20"/>
              </w:rPr>
              <w:lastRenderedPageBreak/>
              <w:t xml:space="preserve">материјала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lastRenderedPageBreak/>
              <w:t xml:space="preserve">Чланови тима, управа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школе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lastRenderedPageBreak/>
              <w:t>април, мај, јун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Презентација школе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-обилазак основних школа у региону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-посете осмака нашој школи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-Сајам образовања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-Отворена врата школе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-презентације за родитеље осмака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Обилазак школа, дистрибуција материјала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ТВ емисија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Чланови тима, Ученички парламент,руководиоци секција, ТВ Поморавље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током школске године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Организовање представa,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презентација,трибина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у школи за родитеље и грађанство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Учешће и праћење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манифестација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Руководиоци и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чланови секција, стручна већа, чланови тима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током школске године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Представљање школе по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основним школама кроз изложбе радова, презентације, макете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Састанци тима,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извештаји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Руководиоци секција,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стручна већа, чланови тима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током школске године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Изложбе и презентације ученичких радова у холу школе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Учешће и праћење манифестација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Предметни наставници, руководиоци секција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током школске године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Сарадња са осталим тимовима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на нивоу школе и Ученичким парламентом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састанци са другим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тимовима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Чланови тимова,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управа школе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током школске године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Сарадња школе са локалним и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републичким електронским и писаним медијима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припрема и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дистрибуција материјала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Чланови тима,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управа школе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током школске године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Сарадња са институцијама у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граду и социјалним партнерима школе Учествовање у акцијама које се организују у граду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Састанци, учешће у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акцијама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Стручна већа, управа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школе, чланови тимова, Ученички парламент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током школске године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Успостављање сарадње са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другим школама у региону и републици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Састанци, договори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Стручна већа, управа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школе </w:t>
            </w:r>
          </w:p>
        </w:tc>
      </w:tr>
      <w:tr w:rsidR="00E618D2" w:rsidRPr="00E618D2" w:rsidTr="00E618D2">
        <w:tc>
          <w:tcPr>
            <w:tcW w:w="2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D2" w:rsidRPr="00E618D2" w:rsidRDefault="00E618D2" w:rsidP="00E618D2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E618D2">
              <w:rPr>
                <w:bCs/>
                <w:sz w:val="20"/>
                <w:szCs w:val="20"/>
              </w:rPr>
              <w:t>током школске године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Прикупљање података и </w:t>
            </w:r>
          </w:p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ажурирање сајта Школе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извештај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18D2" w:rsidRPr="00E618D2" w:rsidRDefault="00E618D2" w:rsidP="00E618D2">
            <w:pPr>
              <w:pStyle w:val="Default"/>
              <w:rPr>
                <w:sz w:val="20"/>
                <w:szCs w:val="20"/>
              </w:rPr>
            </w:pPr>
            <w:r w:rsidRPr="00E618D2">
              <w:rPr>
                <w:sz w:val="20"/>
                <w:szCs w:val="20"/>
              </w:rPr>
              <w:t xml:space="preserve">интернет администратор, </w:t>
            </w:r>
          </w:p>
        </w:tc>
      </w:tr>
    </w:tbl>
    <w:p w:rsidR="001F4709" w:rsidRDefault="001F4709" w:rsidP="003E66DC">
      <w:pPr>
        <w:jc w:val="both"/>
        <w:rPr>
          <w:rFonts w:ascii="Times New Roman" w:hAnsi="Times New Roman"/>
          <w:iCs/>
          <w:szCs w:val="24"/>
          <w:lang w:val="sr-Cyrl-CS"/>
        </w:rPr>
      </w:pPr>
    </w:p>
    <w:p w:rsidR="001F4709" w:rsidRDefault="001F4709" w:rsidP="003E66DC">
      <w:pPr>
        <w:jc w:val="both"/>
        <w:rPr>
          <w:rFonts w:ascii="Times New Roman" w:hAnsi="Times New Roman"/>
          <w:iCs/>
          <w:szCs w:val="24"/>
          <w:lang w:val="sr-Cyrl-CS"/>
        </w:rPr>
      </w:pPr>
    </w:p>
    <w:p w:rsidR="00AE4200" w:rsidRPr="00A13F19" w:rsidRDefault="00AE4200" w:rsidP="005A2A2F">
      <w:pPr>
        <w:pStyle w:val="Heading3"/>
        <w:rPr>
          <w:lang w:val="sr-Cyrl-CS"/>
        </w:rPr>
      </w:pPr>
      <w:bookmarkStart w:id="750" w:name="_Toc50922365"/>
      <w:bookmarkStart w:id="751" w:name="_Toc82627539"/>
      <w:bookmarkStart w:id="752" w:name="_Toc82638012"/>
      <w:r w:rsidRPr="00A13F19">
        <w:rPr>
          <w:rFonts w:hint="eastAsia"/>
          <w:lang w:val="sr-Cyrl-CS"/>
        </w:rPr>
        <w:t>ПРОМОЦИЈА</w:t>
      </w:r>
      <w:r w:rsidRPr="00A13F19">
        <w:rPr>
          <w:lang w:val="sr-Cyrl-CS"/>
        </w:rPr>
        <w:t xml:space="preserve"> </w:t>
      </w:r>
      <w:r w:rsidRPr="00A13F19">
        <w:rPr>
          <w:rFonts w:hint="eastAsia"/>
          <w:lang w:val="sr-Cyrl-CS"/>
        </w:rPr>
        <w:t>ШКОЛЕ</w:t>
      </w:r>
      <w:r w:rsidRPr="00A13F19">
        <w:rPr>
          <w:lang w:val="sr-Cyrl-CS"/>
        </w:rPr>
        <w:t xml:space="preserve"> </w:t>
      </w:r>
      <w:r w:rsidRPr="00A13F19">
        <w:rPr>
          <w:rFonts w:hint="eastAsia"/>
          <w:lang w:val="sr-Cyrl-CS"/>
        </w:rPr>
        <w:t>У</w:t>
      </w:r>
      <w:r w:rsidRPr="00A13F19">
        <w:rPr>
          <w:lang w:val="sr-Cyrl-CS"/>
        </w:rPr>
        <w:t xml:space="preserve"> </w:t>
      </w:r>
      <w:r w:rsidRPr="00A13F19">
        <w:rPr>
          <w:rFonts w:hint="eastAsia"/>
          <w:lang w:val="sr-Cyrl-CS"/>
        </w:rPr>
        <w:t>ВАНРЕДНИМ</w:t>
      </w:r>
      <w:r w:rsidRPr="00A13F19">
        <w:rPr>
          <w:lang w:val="sr-Cyrl-CS"/>
        </w:rPr>
        <w:t xml:space="preserve"> </w:t>
      </w:r>
      <w:r w:rsidRPr="00A13F19">
        <w:rPr>
          <w:rFonts w:hint="eastAsia"/>
          <w:lang w:val="sr-Cyrl-CS"/>
        </w:rPr>
        <w:t>УСЛОВИМА</w:t>
      </w:r>
      <w:bookmarkEnd w:id="750"/>
      <w:bookmarkEnd w:id="751"/>
      <w:bookmarkEnd w:id="752"/>
    </w:p>
    <w:p w:rsidR="00AE4200" w:rsidRPr="00AE4200" w:rsidRDefault="00AE4200" w:rsidP="00AE4200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 w:hint="eastAsia"/>
          <w:iCs/>
          <w:szCs w:val="24"/>
          <w:lang w:val="sr-Cyrl-CS"/>
        </w:rPr>
        <w:t>Поред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уређења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="00791CA5">
        <w:rPr>
          <w:rFonts w:ascii="Times New Roman" w:hAnsi="Times New Roman" w:hint="eastAsia"/>
          <w:iCs/>
          <w:szCs w:val="24"/>
          <w:lang w:val="sr-Cyrl-CS"/>
        </w:rPr>
        <w:t>феј</w:t>
      </w:r>
      <w:r w:rsidR="00791CA5">
        <w:rPr>
          <w:rFonts w:ascii="Times New Roman" w:hAnsi="Times New Roman"/>
          <w:iCs/>
          <w:szCs w:val="24"/>
          <w:lang w:val="sr-Cyrl-CS"/>
        </w:rPr>
        <w:t>с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бук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странице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Техничка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Ћуприја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вези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занимањима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која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изучавају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нашој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као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ваннаставним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активностима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којима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остварује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васпитна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функција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ажурираће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важним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подацима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сваком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образовном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профилу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саобраћајне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машинске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струке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.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="00791CA5">
        <w:rPr>
          <w:rFonts w:ascii="Times New Roman" w:hAnsi="Times New Roman" w:hint="eastAsia"/>
          <w:iCs/>
          <w:szCs w:val="24"/>
          <w:lang w:val="sr-Cyrl-CS"/>
        </w:rPr>
        <w:t>феј</w:t>
      </w:r>
      <w:r w:rsidR="00791CA5">
        <w:rPr>
          <w:rFonts w:ascii="Times New Roman" w:hAnsi="Times New Roman"/>
          <w:iCs/>
          <w:szCs w:val="24"/>
          <w:lang w:val="sr-Cyrl-CS"/>
        </w:rPr>
        <w:t>с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бук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страници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такође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представљени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садржаји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формираних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Кутака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различите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намене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пројекти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хуманитарне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акције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како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ученике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родитеље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осмака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информисали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путем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интернета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јер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посете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осмака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нашој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неће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моћи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реализују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случају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проглашења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ванредног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стања</w:t>
      </w:r>
      <w:r w:rsidRPr="00AE4200">
        <w:rPr>
          <w:rFonts w:ascii="Times New Roman" w:hAnsi="Times New Roman"/>
          <w:iCs/>
          <w:szCs w:val="24"/>
          <w:lang w:val="sr-Cyrl-CS"/>
        </w:rPr>
        <w:t>.</w:t>
      </w:r>
    </w:p>
    <w:p w:rsidR="00AE4200" w:rsidRPr="00AE4200" w:rsidRDefault="00AE4200" w:rsidP="00AE4200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 w:hint="eastAsia"/>
          <w:iCs/>
          <w:szCs w:val="24"/>
          <w:lang w:val="sr-Cyrl-CS"/>
        </w:rPr>
        <w:t>Као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координатор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маркетинг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сарадњи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управом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стручним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сарадником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члановима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циљу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што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боље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информисаности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осмака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користећи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могућности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наставе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даљину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реализоваће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следеће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активности</w:t>
      </w:r>
      <w:r w:rsidRPr="00AE4200">
        <w:rPr>
          <w:rFonts w:ascii="Times New Roman" w:hAnsi="Times New Roman"/>
          <w:iCs/>
          <w:szCs w:val="24"/>
          <w:lang w:val="sr-Cyrl-CS"/>
        </w:rPr>
        <w:t>:</w:t>
      </w:r>
    </w:p>
    <w:p w:rsidR="00AE4200" w:rsidRPr="00AE4200" w:rsidRDefault="00AE4200" w:rsidP="00AE4200">
      <w:pPr>
        <w:ind w:left="720"/>
        <w:jc w:val="both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/>
          <w:iCs/>
          <w:szCs w:val="24"/>
          <w:lang w:val="sr-Cyrl-CS"/>
        </w:rPr>
        <w:t xml:space="preserve">1.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Оствариће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контакти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стручним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сарадницима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основних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Општини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Јагодина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градским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сеоским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школама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.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Понудићемо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стручним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сарадницима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њихов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професионалну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оријентацију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уређење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сајта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преузме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фејзбук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странице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информацује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занимањима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ажурирају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сајт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своје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lastRenderedPageBreak/>
        <w:t>томе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обавесте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одељењске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старешине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осмог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разреда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они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своје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ученике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њихове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родитеље</w:t>
      </w:r>
      <w:r w:rsidRPr="00AE4200">
        <w:rPr>
          <w:rFonts w:ascii="Times New Roman" w:hAnsi="Times New Roman"/>
          <w:iCs/>
          <w:szCs w:val="24"/>
          <w:lang w:val="sr-Cyrl-CS"/>
        </w:rPr>
        <w:t>.</w:t>
      </w:r>
    </w:p>
    <w:p w:rsidR="00AE4200" w:rsidRPr="00AE4200" w:rsidRDefault="00AE4200" w:rsidP="00AE4200">
      <w:pPr>
        <w:ind w:left="720"/>
        <w:jc w:val="both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/>
          <w:iCs/>
          <w:szCs w:val="24"/>
          <w:lang w:val="sr-Cyrl-CS"/>
        </w:rPr>
        <w:t xml:space="preserve">2.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Постер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флајери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брошура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неопходним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индформацијама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вези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занимањима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која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изучавају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нашој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путем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меила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бити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дистрибуирани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основним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школама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региону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којима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остварили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добре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контакте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стручним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сарадницима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управом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току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предходних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школских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година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приликом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реализовања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екстерног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маркетинга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.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чланови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бити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прилици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добију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повратну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информацију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дистрибуцији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ових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информација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ученицима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завршних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разреда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њиховим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родитељима</w:t>
      </w:r>
      <w:r w:rsidRPr="00AE4200">
        <w:rPr>
          <w:rFonts w:ascii="Times New Roman" w:hAnsi="Times New Roman"/>
          <w:iCs/>
          <w:szCs w:val="24"/>
          <w:lang w:val="sr-Cyrl-CS"/>
        </w:rPr>
        <w:t>.</w:t>
      </w:r>
    </w:p>
    <w:p w:rsidR="00AE4200" w:rsidRPr="00AE4200" w:rsidRDefault="00AE4200" w:rsidP="00AE4200">
      <w:pPr>
        <w:ind w:left="720"/>
        <w:jc w:val="both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/>
          <w:iCs/>
          <w:szCs w:val="24"/>
          <w:lang w:val="sr-Cyrl-CS"/>
        </w:rPr>
        <w:t xml:space="preserve">3.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Промотивни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видео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снимак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занимањима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дистрибуираћемо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школама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објављивањем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jutjub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каналу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.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Линк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видео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снимак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бити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дат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одељењским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старешинама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путем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ме</w:t>
      </w:r>
      <w:r w:rsidR="005974C6">
        <w:rPr>
          <w:rFonts w:ascii="Times New Roman" w:hAnsi="Times New Roman"/>
          <w:iCs/>
          <w:szCs w:val="24"/>
          <w:lang w:val="sr-Cyrl-CS"/>
        </w:rPr>
        <w:t>ј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ла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они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инструкције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својим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ученицима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поделе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својим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Фејсбук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профилима</w:t>
      </w:r>
      <w:r w:rsidRPr="00AE4200">
        <w:rPr>
          <w:rFonts w:ascii="Times New Roman" w:hAnsi="Times New Roman"/>
          <w:iCs/>
          <w:szCs w:val="24"/>
          <w:lang w:val="sr-Cyrl-CS"/>
        </w:rPr>
        <w:t>.</w:t>
      </w:r>
    </w:p>
    <w:p w:rsidR="00AE4200" w:rsidRDefault="00AE4200" w:rsidP="00AE4200">
      <w:pPr>
        <w:ind w:left="720"/>
        <w:jc w:val="both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/>
          <w:iCs/>
          <w:szCs w:val="24"/>
          <w:lang w:val="sr-Cyrl-CS"/>
        </w:rPr>
        <w:t xml:space="preserve">4.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Ванредно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стање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нас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подстакло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току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прошле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школске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године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осмислимо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још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један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врло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оригиналан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начин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професионалног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информисања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осмака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занимањима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нашој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већ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комплетним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условима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којима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одвија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васпитнообразовни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процес</w:t>
      </w:r>
      <w:r w:rsidRPr="00AE4200">
        <w:rPr>
          <w:rFonts w:ascii="Times New Roman" w:hAnsi="Times New Roman"/>
          <w:iCs/>
          <w:szCs w:val="24"/>
          <w:lang w:val="sr-Cyrl-CS"/>
        </w:rPr>
        <w:t>.</w:t>
      </w:r>
    </w:p>
    <w:p w:rsidR="00AE4200" w:rsidRPr="00AE4200" w:rsidRDefault="00AE4200" w:rsidP="00AE4200">
      <w:pPr>
        <w:ind w:left="720"/>
        <w:jc w:val="both"/>
        <w:rPr>
          <w:rFonts w:ascii="Times New Roman" w:hAnsi="Times New Roman"/>
          <w:iCs/>
          <w:szCs w:val="24"/>
          <w:lang w:val="sr-Cyrl-CS"/>
        </w:rPr>
      </w:pPr>
    </w:p>
    <w:p w:rsidR="00AE4200" w:rsidRPr="00AE4200" w:rsidRDefault="00AE4200" w:rsidP="00AE4200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 w:hint="eastAsia"/>
          <w:iCs/>
          <w:szCs w:val="24"/>
          <w:lang w:val="sr-Cyrl-CS"/>
        </w:rPr>
        <w:t>Ученици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добили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задатак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одељењског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старешине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циљу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стварања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повољне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климе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одељењу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осећаја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припадности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одељењу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јачања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самопоуздања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њиховог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учествовања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пофесионалном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усмеравању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пријатеља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рођака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осмака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учествују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формирању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новог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школског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ученичког</w:t>
      </w:r>
      <w:r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колектива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тако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што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ће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урадити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писмени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састав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тему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„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Зашто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волим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своју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школу“</w:t>
      </w:r>
      <w:r w:rsidRPr="00AE4200">
        <w:rPr>
          <w:rFonts w:ascii="Times New Roman" w:hAnsi="Times New Roman"/>
          <w:iCs/>
          <w:szCs w:val="24"/>
          <w:lang w:val="sr-Cyrl-CS"/>
        </w:rPr>
        <w:t>.</w:t>
      </w:r>
    </w:p>
    <w:p w:rsidR="00AE4200" w:rsidRPr="00AE4200" w:rsidRDefault="00AE4200" w:rsidP="00AE4200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 w:hint="eastAsia"/>
          <w:iCs/>
          <w:szCs w:val="24"/>
          <w:lang w:val="sr-Cyrl-CS"/>
        </w:rPr>
        <w:t>Ученици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добили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инструкције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како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наведу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своја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запажања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друговима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одељењу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уопште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односу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одељењским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старешином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његовом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сарадњом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родитељима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усвојеном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знању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вештинама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вези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изабраним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занимањем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усвојеним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практичним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знањима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добили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лакше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укључивање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свет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покретање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сопственог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бизниса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наставак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школовања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факултетима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техничким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условима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опремљености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кабинета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наставним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средстима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која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користе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наставници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лакше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усвојила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теоријска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практична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знања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могућностима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укључивања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школска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међушколска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такмичења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разне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секције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(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спортска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новинарска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плесна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предузетништво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....)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ученички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парламент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уређење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школског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простора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угловима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различите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намене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циљу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очувања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здравља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упознавања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занимања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очувања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добрих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односа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као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разне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хуманитарне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акције</w:t>
      </w:r>
      <w:r w:rsidRPr="00AE4200">
        <w:rPr>
          <w:rFonts w:ascii="Times New Roman" w:hAnsi="Times New Roman"/>
          <w:iCs/>
          <w:szCs w:val="24"/>
          <w:lang w:val="sr-Cyrl-CS"/>
        </w:rPr>
        <w:t>.</w:t>
      </w:r>
    </w:p>
    <w:p w:rsidR="00AE4200" w:rsidRPr="00AE4200" w:rsidRDefault="00AE4200" w:rsidP="00AE4200">
      <w:pPr>
        <w:ind w:firstLine="720"/>
        <w:jc w:val="both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 w:hint="eastAsia"/>
          <w:iCs/>
          <w:szCs w:val="24"/>
          <w:lang w:val="sr-Cyrl-CS"/>
        </w:rPr>
        <w:t>Овај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пример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добре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праксе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ћемо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реализовати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току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ове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школске</w:t>
      </w:r>
      <w:r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/>
          <w:iCs/>
          <w:szCs w:val="24"/>
          <w:lang w:val="sr-Cyrl-CS"/>
        </w:rPr>
        <w:t>2020/</w:t>
      </w:r>
      <w:r>
        <w:rPr>
          <w:rFonts w:ascii="Times New Roman" w:hAnsi="Times New Roman"/>
          <w:iCs/>
          <w:szCs w:val="24"/>
          <w:lang w:val="sr-Cyrl-CS"/>
        </w:rPr>
        <w:t>20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21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године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.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тај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начин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информишемо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ученике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осмог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разреда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занимањима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већ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ученицима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наше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укључивањем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кријерно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вођење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саветовање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стварамо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услове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развијање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маркетиншких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вештина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боље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упознавање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изабраног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занимања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који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важни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остваривање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бољих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резултата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учењу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ваннаставним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активностима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,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као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лакше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укључивање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у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свет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рада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или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наставак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школовања</w:t>
      </w:r>
      <w:r w:rsidRPr="00AE4200">
        <w:rPr>
          <w:rFonts w:ascii="Times New Roman" w:hAnsi="Times New Roman"/>
          <w:iCs/>
          <w:szCs w:val="24"/>
          <w:lang w:val="sr-Cyrl-CS"/>
        </w:rPr>
        <w:t>.</w:t>
      </w:r>
    </w:p>
    <w:p w:rsidR="00AE4200" w:rsidRPr="00AE4200" w:rsidRDefault="00AE4200" w:rsidP="00AE4200">
      <w:pPr>
        <w:jc w:val="right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 w:hint="eastAsia"/>
          <w:iCs/>
          <w:szCs w:val="24"/>
          <w:lang w:val="sr-Cyrl-CS"/>
        </w:rPr>
        <w:t>Марко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Јаковљевић</w:t>
      </w:r>
      <w:r w:rsidRPr="00AE4200">
        <w:rPr>
          <w:rFonts w:ascii="Times New Roman" w:hAnsi="Times New Roman"/>
          <w:iCs/>
          <w:szCs w:val="24"/>
          <w:lang w:val="sr-Cyrl-CS"/>
        </w:rPr>
        <w:t>,</w:t>
      </w:r>
    </w:p>
    <w:p w:rsidR="001F4709" w:rsidRDefault="00AE4200" w:rsidP="00AE4200">
      <w:pPr>
        <w:jc w:val="right"/>
        <w:rPr>
          <w:rFonts w:ascii="Times New Roman" w:hAnsi="Times New Roman"/>
          <w:iCs/>
          <w:szCs w:val="24"/>
          <w:lang w:val="sr-Cyrl-CS"/>
        </w:rPr>
      </w:pPr>
      <w:r w:rsidRPr="00AE4200">
        <w:rPr>
          <w:rFonts w:ascii="Times New Roman" w:hAnsi="Times New Roman" w:hint="eastAsia"/>
          <w:iCs/>
          <w:szCs w:val="24"/>
          <w:lang w:val="sr-Cyrl-CS"/>
        </w:rPr>
        <w:t>руководилац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Тима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за</w:t>
      </w:r>
      <w:r w:rsidRPr="00AE4200">
        <w:rPr>
          <w:rFonts w:ascii="Times New Roman" w:hAnsi="Times New Roman"/>
          <w:iCs/>
          <w:szCs w:val="24"/>
          <w:lang w:val="sr-Cyrl-CS"/>
        </w:rPr>
        <w:t xml:space="preserve"> </w:t>
      </w:r>
      <w:r w:rsidRPr="00AE4200">
        <w:rPr>
          <w:rFonts w:ascii="Times New Roman" w:hAnsi="Times New Roman" w:hint="eastAsia"/>
          <w:iCs/>
          <w:szCs w:val="24"/>
          <w:lang w:val="sr-Cyrl-CS"/>
        </w:rPr>
        <w:t>маркетинг</w:t>
      </w:r>
    </w:p>
    <w:p w:rsidR="00CC385B" w:rsidRDefault="00CC385B" w:rsidP="003E66DC">
      <w:pPr>
        <w:jc w:val="both"/>
        <w:rPr>
          <w:rFonts w:ascii="Times New Roman" w:hAnsi="Times New Roman"/>
          <w:iCs/>
          <w:color w:val="000000"/>
          <w:sz w:val="20"/>
          <w:lang w:val="sr-Cyrl-CS"/>
        </w:rPr>
      </w:pPr>
    </w:p>
    <w:p w:rsidR="0028387C" w:rsidRPr="002E328C" w:rsidRDefault="002E328C" w:rsidP="0028387C">
      <w:pPr>
        <w:overflowPunct/>
        <w:ind w:firstLine="720"/>
        <w:jc w:val="center"/>
        <w:textAlignment w:val="auto"/>
        <w:rPr>
          <w:rFonts w:ascii="Times New Roman" w:hAnsi="Times New Roman"/>
          <w:b/>
          <w:sz w:val="28"/>
          <w:szCs w:val="28"/>
          <w:u w:val="single"/>
          <w:lang w:val="sr-Latn-RS" w:eastAsia="sr-Latn-CS"/>
        </w:rPr>
      </w:pPr>
      <w:r w:rsidRPr="002E328C">
        <w:rPr>
          <w:rFonts w:ascii="Times New Roman" w:hAnsi="Times New Roman"/>
          <w:b/>
          <w:sz w:val="28"/>
          <w:szCs w:val="28"/>
          <w:u w:val="single"/>
          <w:lang w:val="sr-Cyrl-RS" w:eastAsia="sr-Latn-CS"/>
        </w:rPr>
        <w:t xml:space="preserve">8.13. </w:t>
      </w:r>
      <w:r w:rsidR="0028387C" w:rsidRPr="002E328C">
        <w:rPr>
          <w:rFonts w:ascii="Times New Roman" w:hAnsi="Times New Roman"/>
          <w:b/>
          <w:sz w:val="28"/>
          <w:szCs w:val="28"/>
          <w:u w:val="single"/>
          <w:lang w:val="sr-Latn-RS" w:eastAsia="sr-Latn-CS"/>
        </w:rPr>
        <w:t>ПРОГРАМ ЗДРАВСТВЕНЕ ЗАШТИТЕ УЧЕНИКА</w:t>
      </w:r>
    </w:p>
    <w:p w:rsidR="0028387C" w:rsidRPr="0028387C" w:rsidRDefault="0028387C" w:rsidP="0028387C">
      <w:pPr>
        <w:overflowPunct/>
        <w:ind w:firstLine="720"/>
        <w:jc w:val="center"/>
        <w:textAlignment w:val="auto"/>
        <w:rPr>
          <w:rFonts w:ascii="Times New Roman" w:hAnsi="Times New Roman"/>
          <w:b/>
          <w:sz w:val="28"/>
          <w:szCs w:val="28"/>
          <w:lang w:val="sr-Cyrl-RS" w:eastAsia="sr-Latn-CS"/>
        </w:rPr>
      </w:pPr>
    </w:p>
    <w:p w:rsidR="0028387C" w:rsidRPr="0028387C" w:rsidRDefault="0028387C" w:rsidP="0028387C">
      <w:pPr>
        <w:overflowPunct/>
        <w:ind w:firstLine="720"/>
        <w:jc w:val="center"/>
        <w:textAlignment w:val="auto"/>
        <w:rPr>
          <w:rFonts w:ascii="Times New Roman" w:hAnsi="Times New Roman"/>
          <w:b/>
          <w:sz w:val="28"/>
          <w:szCs w:val="28"/>
          <w:lang w:val="sr-Cyrl-RS" w:eastAsia="sr-Latn-CS"/>
        </w:rPr>
      </w:pPr>
    </w:p>
    <w:p w:rsidR="0028387C" w:rsidRPr="0028387C" w:rsidRDefault="0028387C" w:rsidP="0028387C">
      <w:pPr>
        <w:overflowPunct/>
        <w:ind w:firstLine="720"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Здравствена превенција има за циљ :</w:t>
      </w:r>
    </w:p>
    <w:p w:rsidR="0028387C" w:rsidRPr="0028387C" w:rsidRDefault="0028387C" w:rsidP="0028387C">
      <w:pPr>
        <w:overflowPunct/>
        <w:ind w:firstLine="720"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</w:p>
    <w:p w:rsidR="0028387C" w:rsidRPr="0028387C" w:rsidRDefault="0028387C" w:rsidP="00320D95">
      <w:pPr>
        <w:numPr>
          <w:ilvl w:val="0"/>
          <w:numId w:val="149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lastRenderedPageBreak/>
        <w:t xml:space="preserve">изграђивање телесног, психичког и социјалног здравља и зреле личности оспособљене да се брине за очување, заштиту и унапређење сопственог здравља и здравља других људи. </w:t>
      </w:r>
    </w:p>
    <w:p w:rsidR="0028387C" w:rsidRPr="0028387C" w:rsidRDefault="0028387C" w:rsidP="00320D95">
      <w:pPr>
        <w:numPr>
          <w:ilvl w:val="0"/>
          <w:numId w:val="149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усвајање знања, развијање вештина, формирање ставова и  понашања које доприноси очувању и унапређивању здрављу</w:t>
      </w:r>
    </w:p>
    <w:p w:rsidR="0028387C" w:rsidRPr="0028387C" w:rsidRDefault="0028387C" w:rsidP="00320D95">
      <w:pPr>
        <w:numPr>
          <w:ilvl w:val="0"/>
          <w:numId w:val="149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унапређење хигијенских и радних услова у школи и елиминисање фактора који штетно делују на здравље</w:t>
      </w:r>
    </w:p>
    <w:p w:rsidR="0028387C" w:rsidRPr="0028387C" w:rsidRDefault="0028387C" w:rsidP="00320D95">
      <w:pPr>
        <w:numPr>
          <w:ilvl w:val="0"/>
          <w:numId w:val="149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остваривање активног односа и узајамне сарадње школе, породице и заједнице на развој, заштиту и унапређење здравља ученика</w:t>
      </w:r>
    </w:p>
    <w:p w:rsidR="0028387C" w:rsidRPr="0028387C" w:rsidRDefault="0028387C" w:rsidP="00320D95">
      <w:pPr>
        <w:numPr>
          <w:ilvl w:val="0"/>
          <w:numId w:val="149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RS" w:eastAsia="sr-Latn-CS"/>
        </w:rPr>
        <w:t>унапређивање међупредметне компетенције одговоран однос према здрављу</w:t>
      </w:r>
    </w:p>
    <w:p w:rsidR="0028387C" w:rsidRPr="0028387C" w:rsidRDefault="0028387C" w:rsidP="0028387C">
      <w:pPr>
        <w:overflowPunct/>
        <w:ind w:left="1440"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</w:p>
    <w:p w:rsidR="0028387C" w:rsidRPr="0028387C" w:rsidRDefault="0028387C" w:rsidP="0028387C">
      <w:pPr>
        <w:overflowPunct/>
        <w:ind w:left="720"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Latn-RS" w:eastAsia="sr-Latn-CS"/>
        </w:rPr>
        <w:t>Циљеви</w:t>
      </w:r>
      <w:r w:rsidRPr="0028387C">
        <w:rPr>
          <w:rFonts w:ascii="Times New Roman" w:hAnsi="Times New Roman"/>
          <w:szCs w:val="24"/>
          <w:lang w:val="sr-Cyrl-CS" w:eastAsia="sr-Latn-CS"/>
        </w:rPr>
        <w:t xml:space="preserve">  програма здравственог васпитања:</w:t>
      </w:r>
    </w:p>
    <w:p w:rsidR="0028387C" w:rsidRPr="0028387C" w:rsidRDefault="0028387C" w:rsidP="0028387C">
      <w:pPr>
        <w:overflowPunct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</w:p>
    <w:p w:rsidR="0028387C" w:rsidRPr="0028387C" w:rsidRDefault="0028387C" w:rsidP="00320D95">
      <w:pPr>
        <w:numPr>
          <w:ilvl w:val="0"/>
          <w:numId w:val="150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формирање свести код ученика да је здравље основни извор људске среће,</w:t>
      </w:r>
    </w:p>
    <w:p w:rsidR="0028387C" w:rsidRPr="0028387C" w:rsidRDefault="0028387C" w:rsidP="00320D95">
      <w:pPr>
        <w:numPr>
          <w:ilvl w:val="0"/>
          <w:numId w:val="150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 xml:space="preserve">формирање свести о штетном дејству дувана, алкохола, наркотика </w:t>
      </w:r>
    </w:p>
    <w:p w:rsidR="0028387C" w:rsidRPr="0028387C" w:rsidRDefault="0028387C" w:rsidP="00320D95">
      <w:pPr>
        <w:numPr>
          <w:ilvl w:val="0"/>
          <w:numId w:val="150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стицање знања о утицају начина живота на телесно и ментално здравље</w:t>
      </w:r>
    </w:p>
    <w:p w:rsidR="0028387C" w:rsidRPr="0028387C" w:rsidRDefault="0028387C" w:rsidP="00320D95">
      <w:pPr>
        <w:numPr>
          <w:ilvl w:val="0"/>
          <w:numId w:val="150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формирање позитивних ставова, хигијенских навика и здравих стилова живота</w:t>
      </w:r>
    </w:p>
    <w:p w:rsidR="0028387C" w:rsidRPr="0028387C" w:rsidRDefault="0028387C" w:rsidP="00320D95">
      <w:pPr>
        <w:numPr>
          <w:ilvl w:val="0"/>
          <w:numId w:val="150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стицање и примена знања о настанку, ширењу и преношењу разних болести као могућим мерама превенције</w:t>
      </w:r>
    </w:p>
    <w:p w:rsidR="0028387C" w:rsidRPr="0028387C" w:rsidRDefault="0028387C" w:rsidP="0028387C">
      <w:pPr>
        <w:overflowPunct/>
        <w:ind w:firstLine="720"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 xml:space="preserve"> Школа је превенцији физичког и менталног здравља посвећена кроз обавезну наставу, рад одељењских старешина, стручног сарадника--- психолога, као и кроз факултативне ваннаставне активности.</w:t>
      </w:r>
    </w:p>
    <w:p w:rsidR="0028387C" w:rsidRPr="0028387C" w:rsidRDefault="0028387C" w:rsidP="0028387C">
      <w:pPr>
        <w:overflowPunct/>
        <w:ind w:firstLine="720"/>
        <w:jc w:val="both"/>
        <w:textAlignment w:val="auto"/>
        <w:rPr>
          <w:rFonts w:ascii="Times New Roman" w:hAnsi="Times New Roman"/>
          <w:szCs w:val="24"/>
          <w:lang w:val="sr-Cyrl-C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У оквиру обавезне наставе кроз наставни програм биологије, саобраћајне психологије, физичког васпитања, прве помоћи, безбедности саобраћаја, грађанско васпитање наставници редовно развијају знања, позитивне ставове и подстичу развијање здравих животних навика. У оквиру других наставних предмета такође се наглашавају ризици неадекватног понашања када се уче одговарајуће наставне јединице које су са тим темама повезане.</w:t>
      </w:r>
    </w:p>
    <w:p w:rsidR="0028387C" w:rsidRPr="0028387C" w:rsidRDefault="0028387C" w:rsidP="0028387C">
      <w:pPr>
        <w:overflowPunct/>
        <w:ind w:firstLine="720"/>
        <w:jc w:val="both"/>
        <w:textAlignment w:val="auto"/>
        <w:rPr>
          <w:rFonts w:ascii="Times New Roman" w:hAnsi="Times New Roman"/>
          <w:szCs w:val="24"/>
          <w:lang w:val="sr-Cyrl-RS" w:eastAsia="sr-Latn-CS"/>
        </w:rPr>
      </w:pPr>
      <w:r w:rsidRPr="0028387C">
        <w:rPr>
          <w:rFonts w:ascii="Times New Roman" w:hAnsi="Times New Roman"/>
          <w:szCs w:val="24"/>
          <w:lang w:val="sr-Cyrl-CS" w:eastAsia="sr-Latn-CS"/>
        </w:rPr>
        <w:t>Вананаставне факултативне активности, кроз организовање радионица, трибина, гледање и анализу филмова, едукованих вршњачких едукатора и спољних сарадника промовишу здраву исхрану, апстиненцију од алкохола, одговорно понашање у циљу заштите репродуктивног здравља и превенцију од наркоманије.</w:t>
      </w:r>
    </w:p>
    <w:p w:rsidR="0028387C" w:rsidRPr="003E66DC" w:rsidRDefault="0028387C" w:rsidP="003E66DC">
      <w:pPr>
        <w:jc w:val="both"/>
        <w:rPr>
          <w:rFonts w:ascii="Times New Roman" w:hAnsi="Times New Roman"/>
          <w:iCs/>
          <w:color w:val="000000"/>
          <w:sz w:val="20"/>
          <w:lang w:val="sr-Cyrl-CS"/>
        </w:rPr>
      </w:pPr>
    </w:p>
    <w:p w:rsidR="00CC385B" w:rsidRPr="003E66DC" w:rsidRDefault="00CC385B" w:rsidP="003E66DC">
      <w:pPr>
        <w:pStyle w:val="BodyText"/>
        <w:tabs>
          <w:tab w:val="center" w:pos="1680"/>
          <w:tab w:val="center" w:pos="7200"/>
        </w:tabs>
        <w:rPr>
          <w:rFonts w:ascii="Times New Roman" w:hAnsi="Times New Roman"/>
          <w:iCs/>
          <w:color w:val="FF0000"/>
          <w:sz w:val="20"/>
          <w:lang w:val="sr-Cyrl-CS"/>
        </w:rPr>
      </w:pPr>
    </w:p>
    <w:tbl>
      <w:tblPr>
        <w:tblW w:w="9720" w:type="dxa"/>
        <w:tblInd w:w="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420"/>
        <w:gridCol w:w="2160"/>
        <w:gridCol w:w="2070"/>
        <w:gridCol w:w="1620"/>
      </w:tblGrid>
      <w:tr w:rsidR="0028387C" w:rsidRPr="0028387C" w:rsidTr="0028387C">
        <w:trPr>
          <w:trHeight w:val="184"/>
        </w:trPr>
        <w:tc>
          <w:tcPr>
            <w:tcW w:w="450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ind w:left="-180" w:firstLine="18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Latn-CS"/>
              </w:rPr>
            </w:pPr>
          </w:p>
        </w:tc>
        <w:tc>
          <w:tcPr>
            <w:tcW w:w="3420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Cyrl-CS"/>
              </w:rPr>
            </w:pP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b/>
                <w:sz w:val="20"/>
                <w:lang w:val="sr-Cyrl-CS"/>
              </w:rPr>
              <w:t>Активност</w:t>
            </w:r>
            <w:r w:rsidRPr="0028387C">
              <w:rPr>
                <w:rFonts w:ascii="Times New Roman" w:hAnsi="Times New Roman"/>
                <w:b/>
                <w:sz w:val="20"/>
                <w:lang w:val="sr-Latn-CS"/>
              </w:rPr>
              <w:t xml:space="preserve"> </w:t>
            </w:r>
          </w:p>
        </w:tc>
        <w:tc>
          <w:tcPr>
            <w:tcW w:w="2160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b/>
                <w:sz w:val="20"/>
                <w:lang w:val="sr-Latn-CS"/>
              </w:rPr>
              <w:t>Начин реализације</w:t>
            </w:r>
          </w:p>
        </w:tc>
        <w:tc>
          <w:tcPr>
            <w:tcW w:w="2070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b/>
                <w:sz w:val="20"/>
                <w:lang w:val="sr-Cyrl-CS"/>
              </w:rPr>
              <w:t>Носиоци</w:t>
            </w:r>
          </w:p>
        </w:tc>
        <w:tc>
          <w:tcPr>
            <w:tcW w:w="1620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/>
                <w:sz w:val="20"/>
                <w:lang w:val="sr-Cyrl-RS"/>
              </w:rPr>
              <w:t>Време реализације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1.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ru-RU"/>
              </w:rPr>
            </w:pPr>
            <w:r w:rsidRPr="0028387C">
              <w:rPr>
                <w:rFonts w:ascii="Times New Roman" w:hAnsi="Times New Roman"/>
                <w:sz w:val="20"/>
                <w:lang w:val="ru-RU"/>
              </w:rPr>
              <w:t>Систематски лекарски преглед ученика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RS"/>
              </w:rPr>
            </w:pPr>
            <w:r w:rsidRPr="0028387C">
              <w:rPr>
                <w:rFonts w:ascii="Times New Roman" w:hAnsi="Times New Roman"/>
                <w:sz w:val="20"/>
                <w:lang w:val="sr-Latn-RS"/>
              </w:rPr>
              <w:t xml:space="preserve">I </w:t>
            </w:r>
            <w:r w:rsidRPr="0028387C">
              <w:rPr>
                <w:rFonts w:ascii="Times New Roman" w:hAnsi="Times New Roman"/>
                <w:sz w:val="20"/>
                <w:lang w:val="sr-Cyrl-RS"/>
              </w:rPr>
              <w:t xml:space="preserve">и </w:t>
            </w:r>
            <w:r w:rsidRPr="0028387C">
              <w:rPr>
                <w:rFonts w:ascii="Times New Roman" w:hAnsi="Times New Roman"/>
                <w:sz w:val="20"/>
                <w:lang w:val="sr-Latn-RS"/>
              </w:rPr>
              <w:t>III разред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договор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заказивање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организација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Дом здравља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CS"/>
              </w:rPr>
              <w:t>Одељењски старешина, секретар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Новембар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2.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Стоматолошки преглед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договор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заказивање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 xml:space="preserve">            организација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Дом здравља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CS"/>
              </w:rPr>
              <w:t>Одељењски старешина, секретар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 xml:space="preserve">Октобар 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4</w:t>
            </w:r>
            <w:r w:rsidRPr="0028387C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Акција добровољног давања крви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договор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заказивање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 xml:space="preserve">            организација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Завод за трансфузију крви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Црвени крст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Ученички парламент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5</w:t>
            </w:r>
            <w:r w:rsidRPr="0028387C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И</w:t>
            </w:r>
            <w:r w:rsidRPr="0028387C">
              <w:rPr>
                <w:rFonts w:ascii="Times New Roman" w:hAnsi="Times New Roman"/>
                <w:sz w:val="20"/>
                <w:lang w:val="sr-Cyrl-CS" w:bidi="th-TH"/>
              </w:rPr>
              <w:t>дентификовање и подршк</w:t>
            </w: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а</w:t>
            </w:r>
            <w:r w:rsidRPr="0028387C">
              <w:rPr>
                <w:rFonts w:ascii="Times New Roman" w:hAnsi="Times New Roman"/>
                <w:sz w:val="20"/>
                <w:lang w:val="sr-Cyrl-CS" w:bidi="th-TH"/>
              </w:rPr>
              <w:t xml:space="preserve"> ученицима  који имају емоционалних, телесних, здравствених  и социјалних потреба ученика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sz w:val="20"/>
                <w:lang w:val="sr-Cyrl-CS"/>
              </w:rPr>
              <w:t xml:space="preserve">Индивидуални саветодавни рад са ученицима и предузимањем </w:t>
            </w:r>
            <w:r w:rsidRPr="0028387C">
              <w:rPr>
                <w:rFonts w:ascii="Times New Roman" w:hAnsi="Times New Roman"/>
                <w:sz w:val="20"/>
                <w:lang w:val="sr-Cyrl-CS"/>
              </w:rPr>
              <w:lastRenderedPageBreak/>
              <w:t xml:space="preserve">одговарајућих мера. 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CS"/>
              </w:rPr>
              <w:lastRenderedPageBreak/>
              <w:t>Одељењски старешина, стручни сарадник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lastRenderedPageBreak/>
              <w:t>6.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Реализација обуке Прве помоћи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 xml:space="preserve">Планирање 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реализација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Црвени крст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Директор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Одељенске старешине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По посебном распореду</w:t>
            </w: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7.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Безбедност и здравље на раду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Предавање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Тест знања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Инжењер заштите на раду партнерске компаније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8.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Презентација семинара Одговоран однос према здрављу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Излагање на седници Наставничког већа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Стручни сарадник-психолог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9.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Шта значи добро здравље; Појам здравља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Радионица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Психолог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Одељенске старешине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 xml:space="preserve">       Октобар</w:t>
            </w: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10.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Значај физичке активности и здраве исхране за здравље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Радионица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Психолог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Наставници физичког васпитања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Новембар</w:t>
            </w: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11.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Ментално здравље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Презентација у оквиру Транзиционог клуба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психолог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Октобар</w:t>
            </w: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12.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Шта значи лична хигијена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Радионица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Одељенске старешине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Децембар</w:t>
            </w: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13.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Слободно време, одмор и медији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Презентација, радионица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Одељенске старешине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Фебруар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</w:tc>
      </w:tr>
      <w:tr w:rsidR="0028387C" w:rsidRPr="0028387C" w:rsidTr="0028387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28387C">
              <w:rPr>
                <w:rFonts w:ascii="Times New Roman" w:hAnsi="Times New Roman"/>
                <w:sz w:val="20"/>
                <w:lang w:val="sr-Latn-CS"/>
              </w:rPr>
              <w:t>14.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28387C">
              <w:rPr>
                <w:rFonts w:ascii="Times New Roman" w:hAnsi="Times New Roman"/>
                <w:sz w:val="20"/>
                <w:lang w:val="sr-Cyrl-RS" w:bidi="th-TH"/>
              </w:rPr>
              <w:t>Обележавање значајних датума везаних за  здравствену превенцију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 xml:space="preserve"> Акција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bCs/>
                <w:sz w:val="20"/>
                <w:lang w:val="sr-Cyrl-RS"/>
              </w:rPr>
              <w:t>Ученички парламент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28387C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  <w:p w:rsidR="0028387C" w:rsidRPr="0028387C" w:rsidRDefault="0028387C" w:rsidP="0028387C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</w:p>
        </w:tc>
      </w:tr>
    </w:tbl>
    <w:p w:rsidR="00CC385B" w:rsidRDefault="00CC385B">
      <w:pPr>
        <w:spacing w:line="360" w:lineRule="auto"/>
        <w:rPr>
          <w:rFonts w:ascii="Times New Roman" w:hAnsi="Times New Roman"/>
        </w:rPr>
      </w:pPr>
    </w:p>
    <w:p w:rsidR="00B636F8" w:rsidRDefault="00B636F8">
      <w:pPr>
        <w:spacing w:line="360" w:lineRule="auto"/>
        <w:rPr>
          <w:rFonts w:ascii="Times New Roman" w:hAnsi="Times New Roman"/>
          <w:lang w:val="sr-Cyrl-RS"/>
        </w:rPr>
      </w:pPr>
    </w:p>
    <w:p w:rsidR="00B636F8" w:rsidRDefault="00B636F8">
      <w:pPr>
        <w:spacing w:line="360" w:lineRule="auto"/>
        <w:rPr>
          <w:rFonts w:ascii="Times New Roman" w:hAnsi="Times New Roman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8F761F" w:rsidRDefault="008F761F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lang w:val="sr-Cyrl-RS"/>
        </w:rPr>
      </w:pPr>
    </w:p>
    <w:p w:rsidR="00F15BE4" w:rsidRDefault="00F15BE4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u w:val="single"/>
          <w:lang w:val="sr-Cyrl-RS"/>
        </w:rPr>
      </w:pPr>
    </w:p>
    <w:p w:rsidR="00F15BE4" w:rsidRDefault="00F15BE4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u w:val="single"/>
          <w:lang w:val="sr-Cyrl-RS"/>
        </w:rPr>
      </w:pPr>
    </w:p>
    <w:p w:rsidR="00F15BE4" w:rsidRDefault="00F15BE4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u w:val="single"/>
          <w:lang w:val="sr-Cyrl-RS"/>
        </w:rPr>
      </w:pPr>
    </w:p>
    <w:p w:rsidR="00F15BE4" w:rsidRDefault="00F15BE4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u w:val="single"/>
          <w:lang w:val="sr-Cyrl-RS"/>
        </w:rPr>
      </w:pPr>
    </w:p>
    <w:p w:rsidR="00F15BE4" w:rsidRDefault="00F15BE4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u w:val="single"/>
          <w:lang w:val="sr-Cyrl-RS"/>
        </w:rPr>
      </w:pPr>
    </w:p>
    <w:p w:rsidR="003030E4" w:rsidRPr="003030E4" w:rsidRDefault="002E328C" w:rsidP="003030E4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Angsana New"/>
          <w:b/>
          <w:sz w:val="28"/>
          <w:szCs w:val="28"/>
          <w:u w:val="single"/>
          <w:lang w:val="sr-Latn-CS"/>
        </w:rPr>
      </w:pPr>
      <w:r w:rsidRPr="002E328C">
        <w:rPr>
          <w:rFonts w:ascii="Times New Roman" w:hAnsi="Times New Roman" w:cs="Angsana New"/>
          <w:b/>
          <w:sz w:val="28"/>
          <w:szCs w:val="28"/>
          <w:u w:val="single"/>
          <w:lang w:val="sr-Cyrl-RS"/>
        </w:rPr>
        <w:lastRenderedPageBreak/>
        <w:t xml:space="preserve">8.14. </w:t>
      </w:r>
      <w:r w:rsidR="003030E4" w:rsidRPr="003030E4">
        <w:rPr>
          <w:rFonts w:ascii="Times New Roman" w:hAnsi="Times New Roman" w:cs="Angsana New"/>
          <w:b/>
          <w:sz w:val="28"/>
          <w:szCs w:val="28"/>
          <w:u w:val="single"/>
          <w:lang w:val="sr-Latn-CS"/>
        </w:rPr>
        <w:t>ПЛАН ПРЕВЕНЦИЈЕ COVID-а 19</w:t>
      </w:r>
    </w:p>
    <w:p w:rsidR="00B636F8" w:rsidRDefault="00B636F8">
      <w:pPr>
        <w:spacing w:line="360" w:lineRule="auto"/>
        <w:rPr>
          <w:rFonts w:ascii="Times New Roman" w:hAnsi="Times New Roman"/>
          <w:lang w:val="sr-Cyrl-RS"/>
        </w:rPr>
      </w:pPr>
    </w:p>
    <w:tbl>
      <w:tblPr>
        <w:tblpPr w:leftFromText="180" w:rightFromText="180" w:vertAnchor="page" w:horzAnchor="page" w:tblpXSpec="center" w:tblpY="2548"/>
        <w:tblW w:w="756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420"/>
        <w:gridCol w:w="2070"/>
        <w:gridCol w:w="1620"/>
      </w:tblGrid>
      <w:tr w:rsidR="003030E4" w:rsidRPr="003030E4" w:rsidTr="006C3DDC">
        <w:trPr>
          <w:trHeight w:val="184"/>
        </w:trPr>
        <w:tc>
          <w:tcPr>
            <w:tcW w:w="450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ind w:left="-180" w:firstLine="18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Latn-CS"/>
              </w:rPr>
            </w:pPr>
          </w:p>
        </w:tc>
        <w:tc>
          <w:tcPr>
            <w:tcW w:w="3420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Cyrl-CS"/>
              </w:rPr>
            </w:pP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b/>
                <w:sz w:val="20"/>
                <w:lang w:val="sr-Cyrl-CS"/>
              </w:rPr>
              <w:t>Активност</w:t>
            </w:r>
            <w:r w:rsidRPr="003030E4">
              <w:rPr>
                <w:rFonts w:ascii="Times New Roman" w:hAnsi="Times New Roman"/>
                <w:b/>
                <w:sz w:val="20"/>
                <w:lang w:val="sr-Latn-CS"/>
              </w:rPr>
              <w:t xml:space="preserve"> </w:t>
            </w:r>
          </w:p>
        </w:tc>
        <w:tc>
          <w:tcPr>
            <w:tcW w:w="2070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3030E4">
              <w:rPr>
                <w:rFonts w:ascii="Times New Roman" w:hAnsi="Times New Roman"/>
                <w:b/>
                <w:sz w:val="20"/>
                <w:lang w:val="sr-Cyrl-CS"/>
              </w:rPr>
              <w:t>Носиоци</w:t>
            </w:r>
          </w:p>
        </w:tc>
        <w:tc>
          <w:tcPr>
            <w:tcW w:w="1620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/>
                <w:sz w:val="20"/>
                <w:lang w:val="sr-Cyrl-RS"/>
              </w:rPr>
              <w:t>Време реализације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sr-Cyrl-CS"/>
              </w:rPr>
            </w:pP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1.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RS"/>
              </w:rPr>
            </w:pPr>
            <w:r w:rsidRPr="003030E4">
              <w:rPr>
                <w:rFonts w:ascii="Times New Roman" w:hAnsi="Times New Roman"/>
                <w:sz w:val="20"/>
                <w:lang w:val="sr-Latn-RS"/>
              </w:rPr>
              <w:t>Информисање запослених, ученика и родитеља о ковид 19 вирусу (симптоми, начин преношења, начин заштите)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Директор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2.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Израда Упутства о мерама заштите здравља ученика и запослених у школи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Директор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Септембар</w:t>
            </w: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4</w:t>
            </w:r>
            <w:r w:rsidRPr="003030E4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Појачано дежурство наставника у циљу контроле понашања ученика и поштовања епидемиолошких мера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Директор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Наставници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Помоћно особље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5</w:t>
            </w:r>
            <w:r w:rsidRPr="003030E4">
              <w:rPr>
                <w:rFonts w:ascii="Times New Roman" w:hAnsi="Times New Roman"/>
                <w:sz w:val="20"/>
                <w:lang w:val="sr-Cyrl-CS"/>
              </w:rPr>
              <w:t>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Постављање дезобаријере на улаз у школу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Помоћно особље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6.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3030E4">
              <w:rPr>
                <w:rFonts w:ascii="Times New Roman" w:hAnsi="Times New Roman"/>
                <w:sz w:val="20"/>
                <w:lang w:val="sr-Cyrl-RS" w:bidi="th-TH"/>
              </w:rPr>
              <w:t>Постављање пунктова за дезинфекцију руку у тоалетима , на ходницим, свим канцеларијама и радионици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Помоћно особље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7.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3030E4">
              <w:rPr>
                <w:rFonts w:ascii="Times New Roman" w:hAnsi="Times New Roman"/>
                <w:sz w:val="20"/>
                <w:lang w:val="sr-Cyrl-RS" w:bidi="th-TH"/>
              </w:rPr>
              <w:t>Постављање плаката, упутства о превентивним мерама и заштити здравља на ходницима школе током трајања пандемије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Директор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психолог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Почетком школске године</w:t>
            </w: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8.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3030E4">
              <w:rPr>
                <w:rFonts w:ascii="Times New Roman" w:hAnsi="Times New Roman"/>
                <w:sz w:val="20"/>
                <w:lang w:val="sr-Cyrl-RS" w:bidi="th-TH"/>
              </w:rPr>
              <w:t>Дезинфекција ученичких клупа, пражњење канти за отпатке у свим учионицама за време великог одмора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Помоћно особље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9.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3030E4">
              <w:rPr>
                <w:rFonts w:ascii="Times New Roman" w:hAnsi="Times New Roman"/>
                <w:sz w:val="20"/>
                <w:lang w:val="sr-Cyrl-RS" w:bidi="th-TH"/>
              </w:rPr>
              <w:t>Дезинфекција свих просторија школе након завршетка наставе и радног времена ненаставног особља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Помоћно особље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10.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3030E4">
              <w:rPr>
                <w:rFonts w:ascii="Times New Roman" w:hAnsi="Times New Roman"/>
                <w:sz w:val="20"/>
                <w:lang w:val="sr-Cyrl-RS" w:bidi="th-TH"/>
              </w:rPr>
              <w:t>Набавка средстава за одржавање санитарно-хигијенских услова и подстицање ученика на одржавање личне хигијене као на редовно проветравање просторија у којима бораве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Директор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Одељенске старешине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Наставници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Помоћно особље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</w:tc>
      </w:tr>
      <w:tr w:rsidR="003030E4" w:rsidRPr="003030E4" w:rsidTr="006C3DDC">
        <w:trPr>
          <w:trHeight w:val="170"/>
        </w:trPr>
        <w:tc>
          <w:tcPr>
            <w:tcW w:w="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Latn-CS"/>
              </w:rPr>
            </w:pPr>
            <w:r w:rsidRPr="003030E4">
              <w:rPr>
                <w:rFonts w:ascii="Times New Roman" w:hAnsi="Times New Roman"/>
                <w:sz w:val="20"/>
                <w:lang w:val="sr-Latn-CS"/>
              </w:rPr>
              <w:t>11.</w:t>
            </w:r>
          </w:p>
        </w:tc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RS" w:bidi="th-TH"/>
              </w:rPr>
            </w:pPr>
            <w:r w:rsidRPr="003030E4">
              <w:rPr>
                <w:rFonts w:ascii="Times New Roman" w:hAnsi="Times New Roman"/>
                <w:sz w:val="20"/>
                <w:lang w:val="sr-Cyrl-RS" w:bidi="th-TH"/>
              </w:rPr>
              <w:t>Упућивање ученика на разговор са психологом у случају постојања потребе за психолошком подршком током трајања пандемије</w:t>
            </w:r>
          </w:p>
        </w:tc>
        <w:tc>
          <w:tcPr>
            <w:tcW w:w="20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Одељенске старешине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Наставници</w:t>
            </w:r>
          </w:p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bCs/>
                <w:sz w:val="20"/>
                <w:lang w:val="sr-Cyrl-RS"/>
              </w:rPr>
            </w:pPr>
            <w:r w:rsidRPr="003030E4">
              <w:rPr>
                <w:rFonts w:ascii="Times New Roman" w:hAnsi="Times New Roman"/>
                <w:bCs/>
                <w:sz w:val="20"/>
                <w:lang w:val="sr-Cyrl-RS"/>
              </w:rPr>
              <w:t>родитељи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30E4" w:rsidRPr="003030E4" w:rsidRDefault="003030E4" w:rsidP="003030E4">
            <w:pPr>
              <w:overflowPunct/>
              <w:autoSpaceDE/>
              <w:autoSpaceDN/>
              <w:adjustRightInd/>
              <w:snapToGrid w:val="0"/>
              <w:jc w:val="center"/>
              <w:textAlignment w:val="auto"/>
              <w:rPr>
                <w:rFonts w:ascii="Times New Roman" w:hAnsi="Times New Roman"/>
                <w:sz w:val="20"/>
                <w:lang w:val="sr-Cyrl-CS"/>
              </w:rPr>
            </w:pPr>
            <w:r w:rsidRPr="003030E4">
              <w:rPr>
                <w:rFonts w:ascii="Times New Roman" w:hAnsi="Times New Roman"/>
                <w:sz w:val="20"/>
                <w:lang w:val="sr-Cyrl-RS"/>
              </w:rPr>
              <w:t>Током школске године</w:t>
            </w:r>
          </w:p>
        </w:tc>
      </w:tr>
    </w:tbl>
    <w:p w:rsidR="003030E4" w:rsidRDefault="003030E4">
      <w:pPr>
        <w:spacing w:line="360" w:lineRule="auto"/>
        <w:rPr>
          <w:rFonts w:ascii="Times New Roman" w:hAnsi="Times New Roman"/>
          <w:lang w:val="sr-Cyrl-RS"/>
        </w:rPr>
      </w:pPr>
    </w:p>
    <w:p w:rsidR="00B636F8" w:rsidRDefault="00B636F8">
      <w:pPr>
        <w:spacing w:line="360" w:lineRule="auto"/>
        <w:rPr>
          <w:rFonts w:ascii="Times New Roman" w:hAnsi="Times New Roman"/>
          <w:lang w:val="sr-Cyrl-RS"/>
        </w:rPr>
      </w:pPr>
    </w:p>
    <w:p w:rsidR="00B636F8" w:rsidRDefault="00B636F8">
      <w:pPr>
        <w:spacing w:line="360" w:lineRule="auto"/>
        <w:rPr>
          <w:rFonts w:ascii="Times New Roman" w:hAnsi="Times New Roman"/>
          <w:lang w:val="sr-Cyrl-RS"/>
        </w:rPr>
      </w:pPr>
    </w:p>
    <w:p w:rsidR="004F4017" w:rsidRDefault="004F4017">
      <w:pPr>
        <w:spacing w:line="360" w:lineRule="auto"/>
        <w:rPr>
          <w:rFonts w:ascii="Times New Roman" w:hAnsi="Times New Roman"/>
          <w:lang w:val="sr-Cyrl-RS"/>
        </w:rPr>
      </w:pPr>
    </w:p>
    <w:p w:rsidR="004F4017" w:rsidRPr="00B636F8" w:rsidRDefault="004F4017">
      <w:pPr>
        <w:spacing w:line="360" w:lineRule="auto"/>
        <w:rPr>
          <w:rFonts w:ascii="Times New Roman" w:hAnsi="Times New Roman"/>
          <w:lang w:val="sr-Cyrl-RS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3030E4" w:rsidRDefault="003030E4" w:rsidP="005A2A2F">
      <w:pPr>
        <w:pStyle w:val="Heading1"/>
        <w:rPr>
          <w:lang w:val="sr-Cyrl-RS"/>
        </w:rPr>
      </w:pPr>
      <w:bookmarkStart w:id="753" w:name="_Toc367098616"/>
      <w:bookmarkStart w:id="754" w:name="_Toc367099683"/>
      <w:bookmarkStart w:id="755" w:name="_Toc367099782"/>
      <w:bookmarkStart w:id="756" w:name="_Toc493243042"/>
      <w:bookmarkStart w:id="757" w:name="_Toc19013024"/>
      <w:bookmarkStart w:id="758" w:name="_Toc50922366"/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3030E4">
      <w:pPr>
        <w:rPr>
          <w:rFonts w:asciiTheme="minorHAnsi" w:hAnsiTheme="minorHAnsi"/>
          <w:lang w:val="sr-Cyrl-RS"/>
        </w:rPr>
      </w:pPr>
    </w:p>
    <w:p w:rsidR="003030E4" w:rsidRDefault="003030E4" w:rsidP="003030E4">
      <w:pPr>
        <w:rPr>
          <w:rFonts w:asciiTheme="minorHAnsi" w:hAnsiTheme="minorHAnsi"/>
          <w:lang w:val="sr-Cyrl-RS"/>
        </w:rPr>
      </w:pPr>
    </w:p>
    <w:p w:rsidR="003030E4" w:rsidRDefault="003030E4" w:rsidP="003030E4">
      <w:pPr>
        <w:rPr>
          <w:rFonts w:asciiTheme="minorHAnsi" w:hAnsiTheme="minorHAnsi"/>
          <w:lang w:val="sr-Cyrl-RS"/>
        </w:rPr>
      </w:pPr>
    </w:p>
    <w:p w:rsidR="003030E4" w:rsidRPr="003030E4" w:rsidRDefault="003030E4" w:rsidP="003030E4">
      <w:pPr>
        <w:rPr>
          <w:rFonts w:asciiTheme="minorHAnsi" w:hAnsiTheme="minorHAnsi"/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3030E4" w:rsidRDefault="003030E4" w:rsidP="005A2A2F">
      <w:pPr>
        <w:pStyle w:val="Heading1"/>
        <w:rPr>
          <w:lang w:val="sr-Cyrl-RS"/>
        </w:rPr>
      </w:pPr>
    </w:p>
    <w:p w:rsidR="00CC385B" w:rsidRPr="005A2A2F" w:rsidRDefault="00CC385B" w:rsidP="005A2A2F">
      <w:pPr>
        <w:pStyle w:val="Heading1"/>
      </w:pPr>
      <w:bookmarkStart w:id="759" w:name="_Toc82627540"/>
      <w:bookmarkStart w:id="760" w:name="_Toc82638013"/>
      <w:r w:rsidRPr="005A2A2F">
        <w:t>9. П</w:t>
      </w:r>
      <w:bookmarkEnd w:id="753"/>
      <w:bookmarkEnd w:id="754"/>
      <w:bookmarkEnd w:id="755"/>
      <w:r w:rsidRPr="005A2A2F">
        <w:t>РАЋЕЊЕ ОСТВАРИВАЊА И ЕВАЛУАЦИЈА ГОДИШЊЕГ ПЛАНА РАДА</w:t>
      </w:r>
      <w:bookmarkEnd w:id="756"/>
      <w:bookmarkEnd w:id="757"/>
      <w:bookmarkEnd w:id="758"/>
      <w:bookmarkEnd w:id="759"/>
      <w:bookmarkEnd w:id="760"/>
    </w:p>
    <w:p w:rsidR="00CC385B" w:rsidRDefault="00CC385B" w:rsidP="0092593F">
      <w:pPr>
        <w:pStyle w:val="Heading2"/>
        <w:tabs>
          <w:tab w:val="left" w:pos="567"/>
        </w:tabs>
        <w:rPr>
          <w:b w:val="0"/>
          <w:sz w:val="24"/>
        </w:rPr>
      </w:pPr>
    </w:p>
    <w:p w:rsidR="00CC385B" w:rsidRDefault="00CC385B" w:rsidP="0092593F">
      <w:pPr>
        <w:pStyle w:val="Heading2"/>
        <w:tabs>
          <w:tab w:val="left" w:pos="567"/>
        </w:tabs>
        <w:rPr>
          <w:b w:val="0"/>
          <w:sz w:val="24"/>
        </w:rPr>
      </w:pPr>
    </w:p>
    <w:p w:rsidR="00CC385B" w:rsidRDefault="00CC385B" w:rsidP="0092593F">
      <w:pPr>
        <w:pStyle w:val="Heading2"/>
        <w:tabs>
          <w:tab w:val="left" w:pos="567"/>
        </w:tabs>
        <w:rPr>
          <w:b w:val="0"/>
          <w:sz w:val="24"/>
        </w:rPr>
      </w:pPr>
    </w:p>
    <w:p w:rsidR="00CC385B" w:rsidRDefault="00CC385B" w:rsidP="000E58F7"/>
    <w:p w:rsidR="00CC385B" w:rsidRDefault="00CC385B" w:rsidP="000E58F7"/>
    <w:p w:rsidR="00CC385B" w:rsidRPr="000E58F7" w:rsidRDefault="00CC385B" w:rsidP="000E58F7"/>
    <w:p w:rsidR="00CC385B" w:rsidRPr="000E58F7" w:rsidRDefault="00CC385B" w:rsidP="00721EBA">
      <w:pPr>
        <w:pStyle w:val="Normal1"/>
        <w:numPr>
          <w:ilvl w:val="0"/>
          <w:numId w:val="28"/>
        </w:numPr>
        <w:rPr>
          <w:b/>
          <w:color w:val="000000"/>
          <w:sz w:val="36"/>
          <w:szCs w:val="36"/>
          <w:lang w:bidi="th-TH"/>
        </w:rPr>
      </w:pPr>
      <w:r w:rsidRPr="000E58F7">
        <w:rPr>
          <w:b/>
          <w:color w:val="000000"/>
          <w:sz w:val="36"/>
          <w:szCs w:val="36"/>
          <w:lang w:bidi="th-TH"/>
        </w:rPr>
        <w:t>Праћење остваривања и евалуција годишњег плана рада</w:t>
      </w:r>
    </w:p>
    <w:p w:rsidR="00CC385B" w:rsidRDefault="00CC385B" w:rsidP="000E58F7"/>
    <w:p w:rsidR="00CC385B" w:rsidRPr="000E58F7" w:rsidRDefault="00CC385B" w:rsidP="00721EBA">
      <w:pPr>
        <w:numPr>
          <w:ilvl w:val="0"/>
          <w:numId w:val="28"/>
        </w:numPr>
        <w:rPr>
          <w:rFonts w:ascii="Times New Roman" w:hAnsi="Times New Roman"/>
          <w:b/>
          <w:sz w:val="36"/>
          <w:szCs w:val="36"/>
          <w:lang w:val="sr-Cyrl-CS"/>
        </w:rPr>
      </w:pPr>
      <w:r w:rsidRPr="000E58F7">
        <w:rPr>
          <w:rFonts w:ascii="Times New Roman" w:hAnsi="Times New Roman"/>
          <w:b/>
          <w:sz w:val="36"/>
          <w:szCs w:val="36"/>
        </w:rPr>
        <w:t>К</w:t>
      </w:r>
      <w:r w:rsidRPr="000E58F7">
        <w:rPr>
          <w:rFonts w:ascii="Times New Roman" w:hAnsi="Times New Roman"/>
          <w:b/>
          <w:sz w:val="36"/>
          <w:szCs w:val="36"/>
          <w:lang w:val="sr-Cyrl-CS"/>
        </w:rPr>
        <w:t>алендар израде  годишњег плана рада и извештаја о остварености годишњег плана рада</w:t>
      </w:r>
    </w:p>
    <w:p w:rsidR="00CC385B" w:rsidRPr="000E58F7" w:rsidRDefault="00CC385B" w:rsidP="000E58F7">
      <w:pPr>
        <w:rPr>
          <w:rFonts w:ascii="Times New Roman" w:hAnsi="Times New Roman"/>
          <w:b/>
          <w:sz w:val="36"/>
          <w:szCs w:val="36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CC385B" w:rsidRDefault="00CC385B">
      <w:pPr>
        <w:spacing w:line="360" w:lineRule="auto"/>
        <w:rPr>
          <w:rFonts w:ascii="Times New Roman" w:hAnsi="Times New Roman"/>
        </w:rPr>
      </w:pPr>
    </w:p>
    <w:p w:rsidR="00A13F19" w:rsidRPr="000F6C99" w:rsidRDefault="000F6C99" w:rsidP="000F6C99">
      <w:pPr>
        <w:pStyle w:val="Heading2"/>
      </w:pPr>
      <w:bookmarkStart w:id="761" w:name="_Toc50922367"/>
      <w:bookmarkStart w:id="762" w:name="_Toc82627541"/>
      <w:bookmarkStart w:id="763" w:name="_Toc398887578"/>
      <w:bookmarkStart w:id="764" w:name="_Toc493243043"/>
      <w:bookmarkStart w:id="765" w:name="_Toc19013025"/>
      <w:bookmarkStart w:id="766" w:name="_Toc82638014"/>
      <w:r w:rsidRPr="000F6C99">
        <w:lastRenderedPageBreak/>
        <w:t xml:space="preserve">9.1. </w:t>
      </w:r>
      <w:r w:rsidR="00CC385B" w:rsidRPr="000F6C99">
        <w:t>ПРАЋЕЊЕ ОСТВАРИВАЊА И ЕВАЛУАЦИЈА</w:t>
      </w:r>
      <w:bookmarkEnd w:id="761"/>
      <w:bookmarkEnd w:id="762"/>
      <w:bookmarkEnd w:id="766"/>
    </w:p>
    <w:p w:rsidR="00CC385B" w:rsidRPr="000F6C99" w:rsidRDefault="00CC385B" w:rsidP="000F6C99">
      <w:pPr>
        <w:pStyle w:val="Heading2"/>
      </w:pPr>
      <w:bookmarkStart w:id="767" w:name="_Toc50922368"/>
      <w:bookmarkStart w:id="768" w:name="_Toc82627542"/>
      <w:bookmarkStart w:id="769" w:name="_Toc82638015"/>
      <w:r w:rsidRPr="000F6C99">
        <w:t>ГОДИШЊЕГ ПЛАНА РАДА</w:t>
      </w:r>
      <w:bookmarkEnd w:id="763"/>
      <w:bookmarkEnd w:id="764"/>
      <w:bookmarkEnd w:id="765"/>
      <w:bookmarkEnd w:id="767"/>
      <w:bookmarkEnd w:id="768"/>
      <w:bookmarkEnd w:id="769"/>
    </w:p>
    <w:p w:rsidR="00CC385B" w:rsidRDefault="00CC385B" w:rsidP="003E66DC">
      <w:pPr>
        <w:pStyle w:val="BodyText"/>
        <w:ind w:firstLine="720"/>
        <w:rPr>
          <w:rFonts w:ascii="Times New Roman" w:hAnsi="Times New Roman"/>
          <w:iCs/>
          <w:color w:val="000000"/>
          <w:szCs w:val="24"/>
        </w:rPr>
      </w:pPr>
    </w:p>
    <w:p w:rsidR="00CC385B" w:rsidRPr="00F80A89" w:rsidRDefault="00CC385B" w:rsidP="003E66DC">
      <w:pPr>
        <w:pStyle w:val="BodyText"/>
        <w:ind w:firstLine="720"/>
        <w:rPr>
          <w:rFonts w:ascii="Times New Roman" w:hAnsi="Times New Roman"/>
          <w:iCs/>
          <w:color w:val="000000"/>
          <w:szCs w:val="24"/>
        </w:rPr>
      </w:pPr>
      <w:r w:rsidRPr="00F80A89">
        <w:rPr>
          <w:rFonts w:ascii="Times New Roman" w:hAnsi="Times New Roman"/>
          <w:iCs/>
          <w:color w:val="000000"/>
          <w:szCs w:val="24"/>
          <w:lang w:val="sr-Cyrl-CS"/>
        </w:rPr>
        <w:t>Праћење остваривања плана школе вршиће директор школе и</w:t>
      </w:r>
      <w:r w:rsidR="00C50C00">
        <w:rPr>
          <w:rFonts w:ascii="Times New Roman" w:hAnsi="Times New Roman"/>
          <w:iCs/>
          <w:color w:val="000000"/>
          <w:szCs w:val="24"/>
          <w:lang w:val="sr-Cyrl-CS"/>
        </w:rPr>
        <w:t xml:space="preserve"> </w:t>
      </w:r>
      <w:r w:rsidRPr="00F80A89">
        <w:rPr>
          <w:rFonts w:ascii="Times New Roman" w:hAnsi="Times New Roman"/>
          <w:iCs/>
          <w:color w:val="000000"/>
          <w:szCs w:val="24"/>
          <w:lang w:val="sr-Cyrl-CS"/>
        </w:rPr>
        <w:t>психолог школе</w:t>
      </w:r>
    </w:p>
    <w:p w:rsidR="00CC385B" w:rsidRPr="003E66DC" w:rsidRDefault="00CC385B" w:rsidP="003E66DC">
      <w:pPr>
        <w:pStyle w:val="BodyText"/>
        <w:ind w:firstLine="720"/>
        <w:rPr>
          <w:rFonts w:ascii="Times New Roman" w:hAnsi="Times New Roman"/>
          <w:iCs/>
          <w:color w:val="000000"/>
          <w:sz w:val="20"/>
          <w:lang w:val="sr-Cyrl-CS"/>
        </w:rPr>
      </w:pPr>
    </w:p>
    <w:tbl>
      <w:tblPr>
        <w:tblW w:w="97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3"/>
        <w:gridCol w:w="3184"/>
        <w:gridCol w:w="1598"/>
        <w:gridCol w:w="2473"/>
      </w:tblGrid>
      <w:tr w:rsidR="00CC385B" w:rsidRPr="003E66DC" w:rsidTr="00E75D63">
        <w:trPr>
          <w:jc w:val="center"/>
        </w:trPr>
        <w:tc>
          <w:tcPr>
            <w:tcW w:w="2504" w:type="dxa"/>
            <w:shd w:val="clear" w:color="auto" w:fill="D6E3BC" w:themeFill="accent3" w:themeFillTint="66"/>
            <w:vAlign w:val="center"/>
          </w:tcPr>
          <w:p w:rsidR="00CC385B" w:rsidRPr="003E66DC" w:rsidRDefault="00CC385B" w:rsidP="004114DA">
            <w:pPr>
              <w:pStyle w:val="BodyText"/>
              <w:jc w:val="center"/>
              <w:rPr>
                <w:rFonts w:ascii="Times New Roman" w:hAnsi="Times New Roman"/>
                <w:b/>
                <w:iCs/>
                <w:color w:val="000000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/>
                <w:iCs/>
                <w:color w:val="000000"/>
                <w:sz w:val="20"/>
                <w:lang w:val="sr-Cyrl-CS"/>
              </w:rPr>
              <w:t>Садржај праћења и вредновања</w:t>
            </w:r>
          </w:p>
        </w:tc>
        <w:tc>
          <w:tcPr>
            <w:tcW w:w="3256" w:type="dxa"/>
            <w:shd w:val="clear" w:color="auto" w:fill="D6E3BC" w:themeFill="accent3" w:themeFillTint="66"/>
            <w:vAlign w:val="center"/>
          </w:tcPr>
          <w:p w:rsidR="00CC385B" w:rsidRPr="003E66DC" w:rsidRDefault="00CC385B" w:rsidP="004114DA">
            <w:pPr>
              <w:pStyle w:val="BodyText"/>
              <w:jc w:val="center"/>
              <w:rPr>
                <w:rFonts w:ascii="Times New Roman" w:hAnsi="Times New Roman"/>
                <w:b/>
                <w:iCs/>
                <w:color w:val="000000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/>
                <w:iCs/>
                <w:color w:val="000000"/>
                <w:sz w:val="20"/>
                <w:lang w:val="sr-Cyrl-CS"/>
              </w:rPr>
              <w:t>Начин праћења и вредновања</w:t>
            </w:r>
          </w:p>
        </w:tc>
        <w:tc>
          <w:tcPr>
            <w:tcW w:w="1620" w:type="dxa"/>
            <w:shd w:val="clear" w:color="auto" w:fill="D6E3BC" w:themeFill="accent3" w:themeFillTint="66"/>
            <w:vAlign w:val="center"/>
          </w:tcPr>
          <w:p w:rsidR="00CC385B" w:rsidRPr="003E66DC" w:rsidRDefault="00CC385B" w:rsidP="004114DA">
            <w:pPr>
              <w:pStyle w:val="BodyText"/>
              <w:jc w:val="center"/>
              <w:rPr>
                <w:rFonts w:ascii="Times New Roman" w:hAnsi="Times New Roman"/>
                <w:b/>
                <w:iCs/>
                <w:color w:val="000000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/>
                <w:iCs/>
                <w:color w:val="000000"/>
                <w:sz w:val="20"/>
                <w:lang w:val="sr-Cyrl-CS"/>
              </w:rPr>
              <w:t>Време</w:t>
            </w:r>
          </w:p>
        </w:tc>
        <w:tc>
          <w:tcPr>
            <w:tcW w:w="2506" w:type="dxa"/>
            <w:shd w:val="clear" w:color="auto" w:fill="D6E3BC" w:themeFill="accent3" w:themeFillTint="66"/>
            <w:vAlign w:val="center"/>
          </w:tcPr>
          <w:p w:rsidR="00CC385B" w:rsidRPr="003E66DC" w:rsidRDefault="00CC385B" w:rsidP="004114DA">
            <w:pPr>
              <w:pStyle w:val="BodyText"/>
              <w:jc w:val="center"/>
              <w:rPr>
                <w:rFonts w:ascii="Times New Roman" w:hAnsi="Times New Roman"/>
                <w:b/>
                <w:iCs/>
                <w:color w:val="000000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/>
                <w:iCs/>
                <w:color w:val="000000"/>
                <w:sz w:val="20"/>
                <w:lang w:val="sr-Cyrl-CS"/>
              </w:rPr>
              <w:t>Носиоци праћења и вредновања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i/>
                <w:iCs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Праћење остваривања планираних активности наставника и стручних сарадника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преглед годишњих и оперативних планова за образовно-васпитни рад</w:t>
            </w:r>
            <w:r w:rsidRPr="003E66DC">
              <w:rPr>
                <w:rFonts w:ascii="Times New Roman" w:hAnsi="Times New Roman"/>
                <w:bCs/>
                <w:sz w:val="20"/>
              </w:rPr>
              <w:t>,</w:t>
            </w: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 xml:space="preserve"> увид у педагошку документацију, извештаје о раду, посете часовима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током године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директор, стручни сарадник</w:t>
            </w:r>
            <w:r w:rsidRPr="003E66DC">
              <w:rPr>
                <w:rFonts w:ascii="Times New Roman" w:hAnsi="Times New Roman"/>
                <w:sz w:val="20"/>
              </w:rPr>
              <w:t>, ментори приправника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i/>
                <w:iCs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Праћење припрема наставника за рад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преглед припрема за образовно-васпитни рад (код приправника)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током године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директор, стручни сарадник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lang w:val="sr-Cyrl-CS"/>
              </w:rPr>
              <w:t xml:space="preserve">Праћење успеха </w:t>
            </w: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 xml:space="preserve"> квартално и на крају првог и другог полугодишта 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увид у извештаје одељенских старешина и председника одељенских већа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новембар, децембар, март, јун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директор, стручни сарадник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Праћење оцењивања и евиденције наставника о оцењивању у складу са Правилником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квартално и на крају првог и другог полугодишта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јануар, јун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одељењски старешина</w:t>
            </w:r>
          </w:p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директор, стручни сарадник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i/>
                <w:iCs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Праћење стручног усавршавања наставника и стручних сарадника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увид у личне извештаје о стручном усавршавању наставника, стручног сарадника и директора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децембар, април, август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стручни сарадник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i/>
                <w:iCs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Праћење успеха ученика на такмичењима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увид у евиденцију награђених ученика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током године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директор,  административно технички радник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bCs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</w:t>
            </w:r>
            <w:r>
              <w:rPr>
                <w:rFonts w:ascii="Times New Roman" w:hAnsi="Times New Roman"/>
                <w:bCs/>
                <w:sz w:val="20"/>
                <w:lang w:val="sr-Cyrl-CS"/>
              </w:rPr>
              <w:t>аћење и вредновање индивидуалног образовног плана</w:t>
            </w: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 xml:space="preserve"> и стратегија прилагођавања наставе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Увидом у обрасце које прате напредовање ученика којима је потребна додатна подршка у образовању и васпитању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током године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Стручни тим за додатну подршку ученицима, директор, стручни сарадник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i/>
                <w:iCs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Праћење иновација у настави - угледни часови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увид у личне извештаје о стручном усавршавању наставника, стручног сарадника и директора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током године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стручни сарадник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 xml:space="preserve">Праћење остваривања планираних активности органа школе 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увид у записнике са састанака и седница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јун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 xml:space="preserve">директор, </w:t>
            </w:r>
            <w:r>
              <w:rPr>
                <w:rFonts w:ascii="Times New Roman" w:hAnsi="Times New Roman"/>
                <w:sz w:val="20"/>
                <w:lang w:val="sr-Cyrl-CS"/>
              </w:rPr>
              <w:t xml:space="preserve">административни </w:t>
            </w:r>
            <w:r w:rsidRPr="003E66DC">
              <w:rPr>
                <w:rFonts w:ascii="Times New Roman" w:hAnsi="Times New Roman"/>
                <w:sz w:val="20"/>
                <w:lang w:val="sr-Cyrl-CS"/>
              </w:rPr>
              <w:t>радник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Праћење остваривања развојних активности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увид у извештаје тимова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децембар-јануар, јун-август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директор</w:t>
            </w:r>
          </w:p>
        </w:tc>
      </w:tr>
      <w:tr w:rsidR="00CC385B" w:rsidRPr="003E66DC" w:rsidTr="003C1718">
        <w:trPr>
          <w:jc w:val="center"/>
        </w:trPr>
        <w:tc>
          <w:tcPr>
            <w:tcW w:w="2504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i/>
                <w:iCs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Евалуација Годишњег програма рада школе</w:t>
            </w:r>
          </w:p>
        </w:tc>
        <w:tc>
          <w:tcPr>
            <w:tcW w:w="3256" w:type="dxa"/>
            <w:vAlign w:val="center"/>
          </w:tcPr>
          <w:p w:rsidR="00CC385B" w:rsidRPr="003E66DC" w:rsidRDefault="00CC385B" w:rsidP="003C1718">
            <w:pPr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bCs/>
                <w:sz w:val="20"/>
                <w:lang w:val="sr-Cyrl-CS"/>
              </w:rPr>
              <w:t>на основу анализе претходно наведеног</w:t>
            </w:r>
          </w:p>
        </w:tc>
        <w:tc>
          <w:tcPr>
            <w:tcW w:w="1620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3E66DC">
              <w:rPr>
                <w:rFonts w:ascii="Times New Roman" w:hAnsi="Times New Roman"/>
                <w:sz w:val="20"/>
                <w:lang w:val="sr-Cyrl-CS"/>
              </w:rPr>
              <w:t>јануар, август</w:t>
            </w:r>
          </w:p>
        </w:tc>
        <w:tc>
          <w:tcPr>
            <w:tcW w:w="2506" w:type="dxa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>
              <w:rPr>
                <w:rFonts w:ascii="Times New Roman" w:hAnsi="Times New Roman"/>
                <w:sz w:val="20"/>
                <w:lang w:val="sr-Cyrl-CS"/>
              </w:rPr>
              <w:t>директор, стручни сарадник, административни</w:t>
            </w:r>
            <w:r w:rsidRPr="003E66DC">
              <w:rPr>
                <w:rFonts w:ascii="Times New Roman" w:hAnsi="Times New Roman"/>
                <w:sz w:val="20"/>
                <w:lang w:val="sr-Cyrl-CS"/>
              </w:rPr>
              <w:t xml:space="preserve"> радник</w:t>
            </w:r>
          </w:p>
        </w:tc>
      </w:tr>
    </w:tbl>
    <w:p w:rsidR="00CC385B" w:rsidRDefault="00CC385B" w:rsidP="00F733CB">
      <w:pPr>
        <w:pStyle w:val="Heading2"/>
        <w:rPr>
          <w:szCs w:val="36"/>
          <w:u w:val="single"/>
        </w:rPr>
      </w:pPr>
      <w:bookmarkStart w:id="770" w:name="_Toc398887579"/>
    </w:p>
    <w:p w:rsidR="00E75D63" w:rsidRDefault="00E75D63" w:rsidP="00E75D63">
      <w:pPr>
        <w:rPr>
          <w:rFonts w:asciiTheme="minorHAnsi" w:hAnsiTheme="minorHAnsi"/>
        </w:rPr>
      </w:pPr>
    </w:p>
    <w:p w:rsidR="00AE1559" w:rsidRDefault="00AE1559" w:rsidP="00E75D63">
      <w:pPr>
        <w:rPr>
          <w:rFonts w:asciiTheme="minorHAnsi" w:hAnsiTheme="minorHAnsi"/>
        </w:rPr>
      </w:pPr>
    </w:p>
    <w:p w:rsidR="00AE1559" w:rsidRDefault="00AE1559" w:rsidP="00E75D63">
      <w:pPr>
        <w:rPr>
          <w:rFonts w:asciiTheme="minorHAnsi" w:hAnsiTheme="minorHAnsi"/>
        </w:rPr>
      </w:pPr>
    </w:p>
    <w:p w:rsidR="00AE1559" w:rsidRDefault="00AE1559" w:rsidP="00E75D63">
      <w:pPr>
        <w:rPr>
          <w:rFonts w:asciiTheme="minorHAnsi" w:hAnsiTheme="minorHAnsi"/>
        </w:rPr>
      </w:pPr>
    </w:p>
    <w:p w:rsidR="00E75D63" w:rsidRPr="00E75D63" w:rsidRDefault="00E75D63" w:rsidP="00E75D63">
      <w:pPr>
        <w:rPr>
          <w:rFonts w:asciiTheme="minorHAnsi" w:hAnsiTheme="minorHAnsi"/>
        </w:rPr>
      </w:pPr>
    </w:p>
    <w:p w:rsidR="00CC385B" w:rsidRPr="000F6C99" w:rsidRDefault="00CC385B" w:rsidP="000F6C99">
      <w:pPr>
        <w:pStyle w:val="Heading2"/>
      </w:pPr>
      <w:bookmarkStart w:id="771" w:name="_Toc493243044"/>
      <w:bookmarkStart w:id="772" w:name="_Toc19013026"/>
      <w:bookmarkStart w:id="773" w:name="_Toc50922369"/>
      <w:bookmarkStart w:id="774" w:name="_Toc82627543"/>
      <w:bookmarkStart w:id="775" w:name="_Toc82638016"/>
      <w:r w:rsidRPr="000F6C99">
        <w:lastRenderedPageBreak/>
        <w:t>9.2.КАЛЕНДАР ИЗРАДЕ</w:t>
      </w:r>
      <w:r w:rsidR="00C50C00" w:rsidRPr="000F6C99">
        <w:t xml:space="preserve"> </w:t>
      </w:r>
      <w:r w:rsidRPr="000F6C99">
        <w:t>ГОДИШЊЕГ ПЛАНА РАДА И ИЗВЕШТАЈА О ОСТВАРЕНОСТИ ГОДИШЊЕГ ПЛАНА РАДА</w:t>
      </w:r>
      <w:bookmarkEnd w:id="770"/>
      <w:bookmarkEnd w:id="771"/>
      <w:bookmarkEnd w:id="772"/>
      <w:bookmarkEnd w:id="773"/>
      <w:bookmarkEnd w:id="774"/>
      <w:bookmarkEnd w:id="775"/>
    </w:p>
    <w:p w:rsidR="00CC385B" w:rsidRPr="003E66DC" w:rsidRDefault="00CC385B" w:rsidP="003E66DC">
      <w:pPr>
        <w:pStyle w:val="BodyText"/>
        <w:ind w:firstLine="720"/>
        <w:rPr>
          <w:rFonts w:ascii="Times New Roman" w:hAnsi="Times New Roman"/>
          <w:iCs/>
          <w:sz w:val="20"/>
          <w:lang w:val="sr-Cyrl-CS"/>
        </w:rPr>
      </w:pPr>
    </w:p>
    <w:p w:rsidR="00CC385B" w:rsidRPr="00F80A89" w:rsidRDefault="00CC385B" w:rsidP="003E66DC">
      <w:pPr>
        <w:pStyle w:val="BodyText"/>
        <w:ind w:firstLine="720"/>
        <w:rPr>
          <w:rFonts w:ascii="Times New Roman" w:hAnsi="Times New Roman"/>
          <w:iCs/>
          <w:szCs w:val="24"/>
          <w:lang w:val="sr-Cyrl-CS"/>
        </w:rPr>
      </w:pPr>
      <w:r w:rsidRPr="00F80A89">
        <w:rPr>
          <w:rFonts w:ascii="Times New Roman" w:hAnsi="Times New Roman"/>
          <w:iCs/>
          <w:szCs w:val="24"/>
        </w:rPr>
        <w:t xml:space="preserve">План рада Стручног </w:t>
      </w:r>
      <w:r w:rsidRPr="00F80A89">
        <w:rPr>
          <w:rFonts w:ascii="Times New Roman" w:hAnsi="Times New Roman"/>
          <w:iCs/>
          <w:szCs w:val="24"/>
          <w:lang w:val="sr-Cyrl-CS"/>
        </w:rPr>
        <w:t xml:space="preserve">тима </w:t>
      </w:r>
      <w:r w:rsidRPr="00F80A89">
        <w:rPr>
          <w:rFonts w:ascii="Times New Roman" w:hAnsi="Times New Roman"/>
          <w:iCs/>
          <w:szCs w:val="24"/>
        </w:rPr>
        <w:t>за израду Годишњег плана рада и Извештаја о остварености Годишњег плана рада:</w:t>
      </w:r>
    </w:p>
    <w:tbl>
      <w:tblPr>
        <w:tblW w:w="9718" w:type="dxa"/>
        <w:jc w:val="center"/>
        <w:tblInd w:w="108" w:type="dxa"/>
        <w:tblLook w:val="0000" w:firstRow="0" w:lastRow="0" w:firstColumn="0" w:lastColumn="0" w:noHBand="0" w:noVBand="0"/>
      </w:tblPr>
      <w:tblGrid>
        <w:gridCol w:w="376"/>
        <w:gridCol w:w="3471"/>
        <w:gridCol w:w="1568"/>
        <w:gridCol w:w="329"/>
        <w:gridCol w:w="440"/>
        <w:gridCol w:w="440"/>
        <w:gridCol w:w="440"/>
        <w:gridCol w:w="329"/>
        <w:gridCol w:w="329"/>
        <w:gridCol w:w="329"/>
        <w:gridCol w:w="329"/>
        <w:gridCol w:w="329"/>
        <w:gridCol w:w="329"/>
        <w:gridCol w:w="329"/>
        <w:gridCol w:w="351"/>
      </w:tblGrid>
      <w:tr w:rsidR="00CC385B" w:rsidRPr="003E66DC" w:rsidTr="00DF38C1">
        <w:trPr>
          <w:trHeight w:val="255"/>
          <w:jc w:val="center"/>
        </w:trPr>
        <w:tc>
          <w:tcPr>
            <w:tcW w:w="3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b/>
                <w:bCs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b/>
                <w:bCs/>
                <w:sz w:val="20"/>
                <w:lang w:val="ru-RU" w:bidi="th-TH"/>
              </w:rPr>
              <w:t>#</w:t>
            </w:r>
          </w:p>
        </w:tc>
        <w:tc>
          <w:tcPr>
            <w:tcW w:w="34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b/>
                <w:bCs/>
                <w:sz w:val="20"/>
                <w:lang w:val="ru-RU" w:bidi="th-TH"/>
              </w:rPr>
              <w:t>Активност</w:t>
            </w: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b/>
                <w:bCs/>
                <w:sz w:val="20"/>
                <w:lang w:val="ru-RU" w:bidi="th-TH"/>
              </w:rPr>
              <w:t>Носиоци</w:t>
            </w:r>
          </w:p>
        </w:tc>
        <w:tc>
          <w:tcPr>
            <w:tcW w:w="4303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b/>
                <w:bCs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b/>
                <w:bCs/>
                <w:sz w:val="20"/>
                <w:lang w:val="ru-RU" w:bidi="th-TH"/>
              </w:rPr>
              <w:t>Временскадинамика</w:t>
            </w:r>
          </w:p>
        </w:tc>
      </w:tr>
      <w:tr w:rsidR="00CC385B" w:rsidRPr="003E66DC" w:rsidTr="003C1718">
        <w:trPr>
          <w:trHeight w:val="255"/>
          <w:jc w:val="center"/>
        </w:trPr>
        <w:tc>
          <w:tcPr>
            <w:tcW w:w="3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val="hr-HR" w:bidi="th-TH"/>
              </w:rPr>
            </w:pPr>
          </w:p>
        </w:tc>
        <w:tc>
          <w:tcPr>
            <w:tcW w:w="34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bottom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val="hr-HR" w:bidi="th-TH"/>
              </w:rPr>
            </w:pPr>
          </w:p>
        </w:tc>
        <w:tc>
          <w:tcPr>
            <w:tcW w:w="1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val="hr-HR" w:bidi="th-TH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11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12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1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2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6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7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bottom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8</w:t>
            </w:r>
          </w:p>
        </w:tc>
      </w:tr>
      <w:tr w:rsidR="00CC385B" w:rsidRPr="003E66DC" w:rsidTr="008C34FD">
        <w:trPr>
          <w:trHeight w:val="308"/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hr-HR" w:bidi="th-TH"/>
              </w:rPr>
            </w:pPr>
            <w:r w:rsidRPr="003E66DC">
              <w:rPr>
                <w:rFonts w:ascii="Times New Roman" w:hAnsi="Times New Roman"/>
                <w:sz w:val="20"/>
                <w:lang w:val="hr-HR" w:bidi="th-TH"/>
              </w:rPr>
              <w:t>1.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val="ru-RU" w:bidi="th-TH"/>
              </w:rPr>
            </w:pPr>
            <w:r w:rsidRPr="003E66DC">
              <w:rPr>
                <w:rFonts w:ascii="Times New Roman" w:hAnsi="Times New Roman"/>
                <w:iCs/>
                <w:sz w:val="20"/>
                <w:lang w:val="sr-Cyrl-CS"/>
              </w:rPr>
              <w:t>Израда Извештаја о остварености Годишњег плана рада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C385B" w:rsidRPr="003E66DC" w:rsidRDefault="00CC385B" w:rsidP="003C1718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Стр</w:t>
            </w:r>
            <w:r>
              <w:rPr>
                <w:rFonts w:ascii="Times New Roman" w:hAnsi="Times New Roman"/>
                <w:sz w:val="20"/>
                <w:lang w:val="sr-Cyrl-CS" w:bidi="th-TH"/>
              </w:rPr>
              <w:t>у</w:t>
            </w: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чни тим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*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*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*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*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*</w:t>
            </w: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*</w:t>
            </w:r>
          </w:p>
        </w:tc>
      </w:tr>
      <w:tr w:rsidR="00CC385B" w:rsidRPr="003E66DC" w:rsidTr="008C34FD">
        <w:trPr>
          <w:trHeight w:val="539"/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  <w:r w:rsidRPr="003E66DC">
              <w:rPr>
                <w:rFonts w:ascii="Times New Roman" w:hAnsi="Times New Roman"/>
                <w:sz w:val="20"/>
                <w:lang w:bidi="th-TH"/>
              </w:rPr>
              <w:t>2.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val="ru-RU" w:bidi="th-TH"/>
              </w:rPr>
            </w:pPr>
            <w:r w:rsidRPr="003E66DC">
              <w:rPr>
                <w:rFonts w:ascii="Times New Roman" w:hAnsi="Times New Roman"/>
                <w:iCs/>
                <w:sz w:val="20"/>
                <w:lang w:val="sr-Cyrl-CS"/>
              </w:rPr>
              <w:t>И</w:t>
            </w:r>
            <w:r w:rsidRPr="003E66DC">
              <w:rPr>
                <w:rFonts w:ascii="Times New Roman" w:hAnsi="Times New Roman"/>
                <w:iCs/>
                <w:sz w:val="20"/>
              </w:rPr>
              <w:t>зрад</w:t>
            </w:r>
            <w:r w:rsidRPr="003E66DC">
              <w:rPr>
                <w:rFonts w:ascii="Times New Roman" w:hAnsi="Times New Roman"/>
                <w:iCs/>
                <w:sz w:val="20"/>
                <w:lang w:val="sr-Cyrl-CS"/>
              </w:rPr>
              <w:t>а</w:t>
            </w:r>
            <w:r w:rsidRPr="003E66DC">
              <w:rPr>
                <w:rFonts w:ascii="Times New Roman" w:hAnsi="Times New Roman"/>
                <w:iCs/>
                <w:sz w:val="20"/>
              </w:rPr>
              <w:t xml:space="preserve"> Годишњег плана рада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>
              <w:rPr>
                <w:rFonts w:ascii="Times New Roman" w:hAnsi="Times New Roman"/>
                <w:sz w:val="20"/>
                <w:lang w:val="sr-Cyrl-CS" w:bidi="th-TH"/>
              </w:rPr>
              <w:t>Ст</w:t>
            </w: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р</w:t>
            </w:r>
            <w:r>
              <w:rPr>
                <w:rFonts w:ascii="Times New Roman" w:hAnsi="Times New Roman"/>
                <w:sz w:val="20"/>
                <w:lang w:val="sr-Cyrl-CS" w:bidi="th-TH"/>
              </w:rPr>
              <w:t>у</w:t>
            </w: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чни тим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*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*</w:t>
            </w:r>
          </w:p>
        </w:tc>
      </w:tr>
      <w:tr w:rsidR="00CC385B" w:rsidRPr="003E66DC" w:rsidTr="008C34FD">
        <w:trPr>
          <w:trHeight w:val="197"/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3.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val="ru-RU" w:bidi="th-TH"/>
              </w:rPr>
            </w:pPr>
            <w:r w:rsidRPr="003E66DC">
              <w:rPr>
                <w:rFonts w:ascii="Times New Roman" w:hAnsi="Times New Roman"/>
                <w:sz w:val="20"/>
                <w:lang w:val="ru-RU" w:bidi="th-TH"/>
              </w:rPr>
              <w:t>Усвајање ових докумената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Школски одбор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bidi="th-TH"/>
              </w:rPr>
            </w:pPr>
            <w:r w:rsidRPr="003E66DC">
              <w:rPr>
                <w:rFonts w:ascii="Times New Roman" w:hAnsi="Times New Roman"/>
                <w:sz w:val="20"/>
                <w:lang w:val="sr-Cyrl-CS" w:bidi="th-TH"/>
              </w:rPr>
              <w:t>*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CC385B" w:rsidRPr="003E66DC" w:rsidRDefault="00CC385B" w:rsidP="004114DA">
            <w:pPr>
              <w:jc w:val="center"/>
              <w:rPr>
                <w:rFonts w:ascii="Times New Roman" w:hAnsi="Times New Roman"/>
                <w:sz w:val="20"/>
                <w:lang w:val="sr-Cyrl-CS" w:bidi="th-TH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bidi="th-TH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CC385B" w:rsidRPr="003E66DC" w:rsidRDefault="00CC385B" w:rsidP="004114DA">
            <w:pPr>
              <w:rPr>
                <w:rFonts w:ascii="Times New Roman" w:hAnsi="Times New Roman"/>
                <w:sz w:val="20"/>
                <w:lang w:val="sr-Cyrl-CS" w:bidi="th-TH"/>
              </w:rPr>
            </w:pPr>
          </w:p>
        </w:tc>
      </w:tr>
    </w:tbl>
    <w:p w:rsidR="00CC385B" w:rsidRPr="006659D3" w:rsidRDefault="00CC385B" w:rsidP="003E66DC">
      <w:pPr>
        <w:pStyle w:val="BodyText"/>
        <w:rPr>
          <w:iCs/>
          <w:color w:val="FF0000"/>
          <w:sz w:val="20"/>
          <w:lang w:val="hr-HR"/>
        </w:rPr>
      </w:pPr>
    </w:p>
    <w:p w:rsidR="00CC385B" w:rsidRPr="00F80A89" w:rsidRDefault="00CC385B" w:rsidP="003E66DC">
      <w:pPr>
        <w:pStyle w:val="BodyText"/>
        <w:ind w:firstLine="720"/>
        <w:rPr>
          <w:rFonts w:ascii="Times New Roman" w:hAnsi="Times New Roman"/>
          <w:iCs/>
          <w:szCs w:val="24"/>
          <w:lang w:val="sr-Cyrl-CS"/>
        </w:rPr>
      </w:pPr>
      <w:r w:rsidRPr="00F80A89">
        <w:rPr>
          <w:rFonts w:ascii="Times New Roman" w:hAnsi="Times New Roman"/>
          <w:iCs/>
          <w:szCs w:val="24"/>
          <w:lang w:val="sr-Cyrl-CS"/>
        </w:rPr>
        <w:t xml:space="preserve">Извештај о остварености </w:t>
      </w:r>
      <w:r w:rsidRPr="00F80A89">
        <w:rPr>
          <w:rFonts w:ascii="Times New Roman" w:hAnsi="Times New Roman"/>
          <w:iCs/>
          <w:szCs w:val="24"/>
        </w:rPr>
        <w:t>Г</w:t>
      </w:r>
      <w:r w:rsidRPr="00F80A89">
        <w:rPr>
          <w:rFonts w:ascii="Times New Roman" w:hAnsi="Times New Roman"/>
          <w:iCs/>
          <w:szCs w:val="24"/>
          <w:lang w:val="sr-Cyrl-CS"/>
        </w:rPr>
        <w:t>одишњег плана рада школе поднеће директор школе на крају  првог полугодишта, и на крају школске године за целу школску годину.</w:t>
      </w:r>
    </w:p>
    <w:p w:rsidR="00CC385B" w:rsidRPr="003E66DC" w:rsidRDefault="00CC385B" w:rsidP="003E66DC">
      <w:pPr>
        <w:pStyle w:val="BodyText"/>
        <w:rPr>
          <w:rFonts w:ascii="Times New Roman" w:hAnsi="Times New Roman"/>
          <w:iCs/>
          <w:color w:val="FF0000"/>
          <w:sz w:val="20"/>
          <w:lang w:val="sr-Cyrl-CS"/>
        </w:rPr>
      </w:pPr>
    </w:p>
    <w:p w:rsidR="00CC385B" w:rsidRDefault="00CC385B">
      <w:pPr>
        <w:spacing w:line="360" w:lineRule="auto"/>
        <w:rPr>
          <w:rFonts w:ascii="Times New Roman" w:hAnsi="Times New Roman"/>
          <w:sz w:val="52"/>
          <w:szCs w:val="52"/>
          <w:lang w:val="sr-Cyrl-CS"/>
        </w:rPr>
      </w:pPr>
    </w:p>
    <w:p w:rsidR="00AE1559" w:rsidRDefault="00AE1559">
      <w:pPr>
        <w:spacing w:line="360" w:lineRule="auto"/>
        <w:rPr>
          <w:rFonts w:ascii="Times New Roman" w:hAnsi="Times New Roman"/>
          <w:sz w:val="52"/>
          <w:szCs w:val="52"/>
          <w:lang w:val="sr-Cyrl-CS"/>
        </w:rPr>
      </w:pPr>
    </w:p>
    <w:p w:rsidR="00AE1559" w:rsidRDefault="00AE1559">
      <w:pPr>
        <w:spacing w:line="360" w:lineRule="auto"/>
        <w:rPr>
          <w:rFonts w:ascii="Times New Roman" w:hAnsi="Times New Roman"/>
          <w:sz w:val="52"/>
          <w:szCs w:val="52"/>
          <w:lang w:val="sr-Cyrl-CS"/>
        </w:rPr>
      </w:pPr>
    </w:p>
    <w:p w:rsidR="00AE1559" w:rsidRDefault="00AE1559">
      <w:pPr>
        <w:spacing w:line="360" w:lineRule="auto"/>
        <w:rPr>
          <w:rFonts w:ascii="Times New Roman" w:hAnsi="Times New Roman"/>
          <w:sz w:val="52"/>
          <w:szCs w:val="52"/>
          <w:lang w:val="sr-Latn-RS"/>
        </w:rPr>
      </w:pPr>
    </w:p>
    <w:p w:rsidR="000F6C99" w:rsidRDefault="000F6C99">
      <w:pPr>
        <w:spacing w:line="360" w:lineRule="auto"/>
        <w:rPr>
          <w:rFonts w:ascii="Times New Roman" w:hAnsi="Times New Roman"/>
          <w:sz w:val="52"/>
          <w:szCs w:val="52"/>
          <w:lang w:val="sr-Latn-RS"/>
        </w:rPr>
      </w:pPr>
    </w:p>
    <w:p w:rsidR="000F6C99" w:rsidRDefault="000F6C99">
      <w:pPr>
        <w:spacing w:line="360" w:lineRule="auto"/>
        <w:rPr>
          <w:rFonts w:ascii="Times New Roman" w:hAnsi="Times New Roman"/>
          <w:sz w:val="52"/>
          <w:szCs w:val="52"/>
          <w:lang w:val="sr-Latn-RS"/>
        </w:rPr>
      </w:pPr>
    </w:p>
    <w:p w:rsidR="000F6C99" w:rsidRDefault="000F6C99">
      <w:pPr>
        <w:spacing w:line="360" w:lineRule="auto"/>
        <w:rPr>
          <w:rFonts w:ascii="Times New Roman" w:hAnsi="Times New Roman"/>
          <w:sz w:val="52"/>
          <w:szCs w:val="52"/>
          <w:lang w:val="sr-Latn-RS"/>
        </w:rPr>
      </w:pPr>
    </w:p>
    <w:p w:rsidR="000F6C99" w:rsidRDefault="000F6C99">
      <w:pPr>
        <w:spacing w:line="360" w:lineRule="auto"/>
        <w:rPr>
          <w:rFonts w:ascii="Times New Roman" w:hAnsi="Times New Roman"/>
          <w:sz w:val="52"/>
          <w:szCs w:val="52"/>
          <w:lang w:val="sr-Latn-RS"/>
        </w:rPr>
      </w:pPr>
    </w:p>
    <w:p w:rsidR="000F6C99" w:rsidRDefault="000F6C99">
      <w:pPr>
        <w:spacing w:line="360" w:lineRule="auto"/>
        <w:rPr>
          <w:rFonts w:ascii="Times New Roman" w:hAnsi="Times New Roman"/>
          <w:sz w:val="52"/>
          <w:szCs w:val="52"/>
          <w:lang w:val="sr-Latn-RS"/>
        </w:rPr>
      </w:pPr>
    </w:p>
    <w:p w:rsidR="000F6C99" w:rsidRDefault="000F6C99">
      <w:pPr>
        <w:spacing w:line="360" w:lineRule="auto"/>
        <w:rPr>
          <w:rFonts w:ascii="Times New Roman" w:hAnsi="Times New Roman"/>
          <w:sz w:val="52"/>
          <w:szCs w:val="52"/>
          <w:lang w:val="sr-Latn-RS"/>
        </w:rPr>
      </w:pPr>
    </w:p>
    <w:p w:rsidR="000F6C99" w:rsidRDefault="000F6C99">
      <w:pPr>
        <w:spacing w:line="360" w:lineRule="auto"/>
        <w:rPr>
          <w:rFonts w:ascii="Times New Roman" w:hAnsi="Times New Roman"/>
          <w:sz w:val="52"/>
          <w:szCs w:val="52"/>
          <w:lang w:val="sr-Latn-RS"/>
        </w:rPr>
      </w:pPr>
    </w:p>
    <w:sdt>
      <w:sdtPr>
        <w:id w:val="-1835058290"/>
        <w:docPartObj>
          <w:docPartGallery w:val="Table of Contents"/>
          <w:docPartUnique/>
        </w:docPartObj>
      </w:sdtPr>
      <w:sdtEndPr>
        <w:rPr>
          <w:rFonts w:ascii="Cir Helv Plain New" w:eastAsia="Times New Roman" w:hAnsi="Cir Helv Plain New" w:cs="Times New Roman"/>
          <w:noProof/>
          <w:color w:val="auto"/>
          <w:sz w:val="24"/>
          <w:szCs w:val="20"/>
          <w:lang w:eastAsia="en-US"/>
        </w:rPr>
      </w:sdtEndPr>
      <w:sdtContent>
        <w:p w:rsidR="00672187" w:rsidRDefault="00672187">
          <w:pPr>
            <w:pStyle w:val="TOCHeading"/>
          </w:pPr>
          <w:r>
            <w:t>Contents</w:t>
          </w:r>
        </w:p>
        <w:p w:rsidR="00672187" w:rsidRP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637887" w:history="1">
            <w:r w:rsidRPr="00672187">
              <w:rPr>
                <w:rStyle w:val="Hyperlink"/>
                <w:i/>
                <w:lang w:val="ru-RU"/>
              </w:rPr>
              <w:t>ГОДИШЊИ  П</w:t>
            </w:r>
            <w:r w:rsidRPr="00672187">
              <w:rPr>
                <w:rStyle w:val="Hyperlink"/>
                <w:i/>
              </w:rPr>
              <w:t>ЛАН</w:t>
            </w:r>
            <w:r w:rsidRPr="00672187">
              <w:rPr>
                <w:rStyle w:val="Hyperlink"/>
                <w:i/>
                <w:lang w:val="ru-RU"/>
              </w:rPr>
              <w:t xml:space="preserve">  РАДА  ЗА  ШКОЛСКУ  202</w:t>
            </w:r>
            <w:r w:rsidRPr="00672187">
              <w:rPr>
                <w:rStyle w:val="Hyperlink"/>
                <w:i/>
                <w:lang w:val="sr-Latn-RS"/>
              </w:rPr>
              <w:t>1</w:t>
            </w:r>
            <w:r w:rsidRPr="00672187">
              <w:rPr>
                <w:rStyle w:val="Hyperlink"/>
                <w:i/>
                <w:lang w:val="ru-RU"/>
              </w:rPr>
              <w:t>/20</w:t>
            </w:r>
            <w:r w:rsidRPr="00672187">
              <w:rPr>
                <w:rStyle w:val="Hyperlink"/>
                <w:i/>
              </w:rPr>
              <w:t>22</w:t>
            </w:r>
            <w:r w:rsidRPr="00672187">
              <w:rPr>
                <w:rStyle w:val="Hyperlink"/>
                <w:i/>
                <w:lang w:val="ru-RU"/>
              </w:rPr>
              <w:t>. ГОДИНУ</w:t>
            </w:r>
            <w:r w:rsidRPr="00672187">
              <w:rPr>
                <w:webHidden/>
              </w:rPr>
              <w:tab/>
            </w:r>
            <w:r w:rsidRPr="00672187">
              <w:rPr>
                <w:webHidden/>
              </w:rPr>
              <w:fldChar w:fldCharType="begin"/>
            </w:r>
            <w:r w:rsidRPr="00672187">
              <w:rPr>
                <w:webHidden/>
              </w:rPr>
              <w:instrText xml:space="preserve"> PAGEREF _Toc82637887 \h </w:instrText>
            </w:r>
            <w:r w:rsidRPr="00672187">
              <w:rPr>
                <w:webHidden/>
              </w:rPr>
            </w:r>
            <w:r w:rsidRPr="00672187"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1</w:t>
            </w:r>
            <w:r w:rsidRPr="00672187">
              <w:rPr>
                <w:webHidden/>
              </w:rPr>
              <w:fldChar w:fldCharType="end"/>
            </w:r>
          </w:hyperlink>
        </w:p>
        <w:p w:rsidR="00672187" w:rsidRP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888" w:history="1">
            <w:r w:rsidRPr="00672187">
              <w:rPr>
                <w:rStyle w:val="Hyperlink"/>
                <w:i/>
              </w:rPr>
              <w:t>ОПШТИ ПОДАЦИ О ШКОЛИ</w:t>
            </w:r>
            <w:r w:rsidRPr="00672187">
              <w:rPr>
                <w:webHidden/>
              </w:rPr>
              <w:tab/>
            </w:r>
            <w:r w:rsidRPr="00672187">
              <w:rPr>
                <w:webHidden/>
              </w:rPr>
              <w:fldChar w:fldCharType="begin"/>
            </w:r>
            <w:r w:rsidRPr="00672187">
              <w:rPr>
                <w:webHidden/>
              </w:rPr>
              <w:instrText xml:space="preserve"> PAGEREF _Toc82637888 \h </w:instrText>
            </w:r>
            <w:r w:rsidRPr="00672187">
              <w:rPr>
                <w:webHidden/>
              </w:rPr>
            </w:r>
            <w:r w:rsidRPr="00672187"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1</w:t>
            </w:r>
            <w:r w:rsidRPr="00672187">
              <w:rPr>
                <w:webHidden/>
              </w:rPr>
              <w:fldChar w:fldCharType="end"/>
            </w:r>
          </w:hyperlink>
        </w:p>
        <w:p w:rsidR="00672187" w:rsidRP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889" w:history="1">
            <w:r w:rsidRPr="00672187">
              <w:rPr>
                <w:rStyle w:val="Hyperlink"/>
                <w:i/>
              </w:rPr>
              <w:t>1.УВОДНИ ДЕО</w:t>
            </w:r>
            <w:r w:rsidRPr="00672187">
              <w:rPr>
                <w:webHidden/>
              </w:rPr>
              <w:tab/>
            </w:r>
            <w:r w:rsidRPr="00672187">
              <w:rPr>
                <w:webHidden/>
              </w:rPr>
              <w:fldChar w:fldCharType="begin"/>
            </w:r>
            <w:r w:rsidRPr="00672187">
              <w:rPr>
                <w:webHidden/>
              </w:rPr>
              <w:instrText xml:space="preserve"> PAGEREF _Toc82637889 \h </w:instrText>
            </w:r>
            <w:r w:rsidRPr="00672187">
              <w:rPr>
                <w:webHidden/>
              </w:rPr>
            </w:r>
            <w:r w:rsidRPr="00672187"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2</w:t>
            </w:r>
            <w:r w:rsidRPr="00672187">
              <w:rPr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890" w:history="1">
            <w:r w:rsidRPr="009F1F28">
              <w:rPr>
                <w:rStyle w:val="Hyperlink"/>
                <w:noProof/>
              </w:rPr>
              <w:t>1.1. ИСТОРИЈАТ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891" w:history="1">
            <w:r w:rsidRPr="009F1F28">
              <w:rPr>
                <w:rStyle w:val="Hyperlink"/>
                <w:noProof/>
              </w:rPr>
              <w:t>1.2.ОПШТИ ПОДАЦИ О ШКОЛИ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892" w:history="1">
            <w:r w:rsidRPr="009F1F28">
              <w:rPr>
                <w:rStyle w:val="Hyperlink"/>
                <w:noProof/>
              </w:rPr>
              <w:t>Подручје рада Саобраћај: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893" w:history="1">
            <w:r w:rsidRPr="009F1F28">
              <w:rPr>
                <w:rStyle w:val="Hyperlink"/>
                <w:noProof/>
              </w:rPr>
              <w:t>Подручје рада Машинство и обрада метала: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894" w:history="1">
            <w:r w:rsidRPr="009F1F28">
              <w:rPr>
                <w:rStyle w:val="Hyperlink"/>
                <w:noProof/>
              </w:rPr>
              <w:t xml:space="preserve">Подручје рада </w:t>
            </w:r>
            <w:r w:rsidRPr="009F1F28">
              <w:rPr>
                <w:rStyle w:val="Hyperlink"/>
                <w:noProof/>
                <w:lang w:val="sr-Cyrl-RS"/>
              </w:rPr>
              <w:t>Шумарство</w:t>
            </w:r>
            <w:r w:rsidRPr="009F1F28">
              <w:rPr>
                <w:rStyle w:val="Hyperlink"/>
                <w:noProof/>
              </w:rPr>
              <w:t xml:space="preserve"> и обрада </w:t>
            </w:r>
            <w:r w:rsidRPr="009F1F28">
              <w:rPr>
                <w:rStyle w:val="Hyperlink"/>
                <w:noProof/>
                <w:lang w:val="sr-Cyrl-RS"/>
              </w:rPr>
              <w:t>дрвета</w:t>
            </w:r>
            <w:r w:rsidRPr="009F1F28">
              <w:rPr>
                <w:rStyle w:val="Hyperlink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895" w:history="1">
            <w:r w:rsidRPr="009F1F28">
              <w:rPr>
                <w:rStyle w:val="Hyperlink"/>
                <w:noProof/>
              </w:rPr>
              <w:t>1.3. КАРАКТЕРИСТИКЕ  ПРОГРАМА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896" w:history="1">
            <w:r w:rsidRPr="009F1F28">
              <w:rPr>
                <w:rStyle w:val="Hyperlink"/>
                <w:noProof/>
              </w:rPr>
              <w:t>1.4. ПОЛАЗНЕ ОСНОВЕ РАДА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897" w:history="1">
            <w:r w:rsidRPr="009F1F28">
              <w:rPr>
                <w:rStyle w:val="Hyperlink"/>
                <w:noProof/>
                <w:lang w:val="sr-Cyrl-CS"/>
              </w:rPr>
              <w:t>А. Закони и важећа подзаконска акта по којима  Школа ради: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898" w:history="1">
            <w:r w:rsidRPr="009F1F28">
              <w:rPr>
                <w:rStyle w:val="Hyperlink"/>
                <w:noProof/>
                <w:lang w:val="sr-Cyrl-CS"/>
              </w:rPr>
              <w:t>Б. Општи акти школе: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899" w:history="1">
            <w:r w:rsidRPr="009F1F28">
              <w:rPr>
                <w:rStyle w:val="Hyperlink"/>
                <w:noProof/>
                <w:lang w:val="sr-Cyrl-CS"/>
              </w:rPr>
              <w:t>В. Остале смернице у раду и планирању: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00" w:history="1">
            <w:r w:rsidRPr="009F1F28">
              <w:rPr>
                <w:rStyle w:val="Hyperlink"/>
                <w:noProof/>
              </w:rPr>
              <w:t>1.5. ПРИОРИТЕТНИ ЗАДАЦИ РАДА ЗА ШКОЛСКУ 2021/2022.ГОДИНУ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01" w:history="1">
            <w:r w:rsidRPr="009F1F28">
              <w:rPr>
                <w:rStyle w:val="Hyperlink"/>
                <w:noProof/>
              </w:rPr>
              <w:t>1.6. АКЦИОНИ ПЛАН: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P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02" w:history="1">
            <w:r w:rsidRPr="00672187">
              <w:rPr>
                <w:rStyle w:val="Hyperlink"/>
                <w:i/>
                <w:lang w:val="sr-Cyrl-CS"/>
              </w:rPr>
              <w:t>МИСИЈА</w:t>
            </w:r>
            <w:r w:rsidRPr="00672187">
              <w:rPr>
                <w:webHidden/>
              </w:rPr>
              <w:tab/>
            </w:r>
            <w:r w:rsidRPr="00672187">
              <w:rPr>
                <w:webHidden/>
              </w:rPr>
              <w:fldChar w:fldCharType="begin"/>
            </w:r>
            <w:r w:rsidRPr="00672187">
              <w:rPr>
                <w:webHidden/>
              </w:rPr>
              <w:instrText xml:space="preserve"> PAGEREF _Toc82637902 \h </w:instrText>
            </w:r>
            <w:r w:rsidRPr="00672187">
              <w:rPr>
                <w:webHidden/>
              </w:rPr>
            </w:r>
            <w:r w:rsidRPr="00672187"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13</w:t>
            </w:r>
            <w:r w:rsidRPr="00672187">
              <w:rPr>
                <w:webHidden/>
              </w:rPr>
              <w:fldChar w:fldCharType="end"/>
            </w:r>
          </w:hyperlink>
        </w:p>
        <w:p w:rsidR="00672187" w:rsidRP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03" w:history="1">
            <w:r w:rsidRPr="00672187">
              <w:rPr>
                <w:rStyle w:val="Hyperlink"/>
                <w:i/>
                <w:lang w:val="sr-Cyrl-CS"/>
              </w:rPr>
              <w:t>ВИЗИЈА</w:t>
            </w:r>
            <w:r w:rsidRPr="00672187">
              <w:rPr>
                <w:webHidden/>
              </w:rPr>
              <w:tab/>
            </w:r>
            <w:r w:rsidRPr="00672187">
              <w:rPr>
                <w:webHidden/>
              </w:rPr>
              <w:fldChar w:fldCharType="begin"/>
            </w:r>
            <w:r w:rsidRPr="00672187">
              <w:rPr>
                <w:webHidden/>
              </w:rPr>
              <w:instrText xml:space="preserve"> PAGEREF _Toc82637903 \h </w:instrText>
            </w:r>
            <w:r w:rsidRPr="00672187">
              <w:rPr>
                <w:webHidden/>
              </w:rPr>
            </w:r>
            <w:r w:rsidRPr="00672187"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13</w:t>
            </w:r>
            <w:r w:rsidRPr="00672187">
              <w:rPr>
                <w:webHidden/>
              </w:rPr>
              <w:fldChar w:fldCharType="end"/>
            </w:r>
          </w:hyperlink>
        </w:p>
        <w:p w:rsidR="00672187" w:rsidRP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04" w:history="1">
            <w:r w:rsidRPr="00672187">
              <w:rPr>
                <w:rStyle w:val="Hyperlink"/>
              </w:rPr>
              <w:t>Акциони план пројекта „Заједно ка средњој школи – спречавање осипања ученика из осетљивих група“ за период јануар-децембар 2021. године</w:t>
            </w:r>
            <w:r w:rsidRPr="00672187">
              <w:rPr>
                <w:webHidden/>
              </w:rPr>
              <w:tab/>
            </w:r>
            <w:r w:rsidRPr="00672187">
              <w:rPr>
                <w:webHidden/>
              </w:rPr>
              <w:fldChar w:fldCharType="begin"/>
            </w:r>
            <w:r w:rsidRPr="00672187">
              <w:rPr>
                <w:webHidden/>
              </w:rPr>
              <w:instrText xml:space="preserve"> PAGEREF _Toc82637904 \h </w:instrText>
            </w:r>
            <w:r w:rsidRPr="00672187">
              <w:rPr>
                <w:webHidden/>
              </w:rPr>
            </w:r>
            <w:r w:rsidRPr="00672187"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14</w:t>
            </w:r>
            <w:r w:rsidRPr="00672187">
              <w:rPr>
                <w:webHidden/>
              </w:rPr>
              <w:fldChar w:fldCharType="end"/>
            </w:r>
          </w:hyperlink>
        </w:p>
        <w:p w:rsid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05" w:history="1">
            <w:r w:rsidRPr="009F1F28">
              <w:rPr>
                <w:rStyle w:val="Hyperlink"/>
              </w:rPr>
              <w:t>2. УСЛОВИ ЗА ОСТВАРИВАЊЕ ОБРАЗОВНО-ВАСПИТНОГ РАДА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_Toc82637905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06" w:history="1">
            <w:r w:rsidRPr="009F1F28">
              <w:rPr>
                <w:rStyle w:val="Hyperlink"/>
                <w:noProof/>
              </w:rPr>
              <w:t>2.1.  МАТЕРИЈАЛНО-ТЕХНИЧКИ УСЛОВИ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07" w:history="1">
            <w:r w:rsidRPr="009F1F28">
              <w:rPr>
                <w:rStyle w:val="Hyperlink"/>
                <w:noProof/>
              </w:rPr>
              <w:t>2.1.1. Школски простор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08" w:history="1">
            <w:r w:rsidRPr="009F1F28">
              <w:rPr>
                <w:rStyle w:val="Hyperlink"/>
                <w:noProof/>
              </w:rPr>
              <w:t>2.1.2. Опрема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09" w:history="1">
            <w:r w:rsidRPr="009F1F28">
              <w:rPr>
                <w:rStyle w:val="Hyperlink"/>
                <w:noProof/>
              </w:rPr>
              <w:t>2.1.3. Мере за побољшање материјално-техничких услова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10" w:history="1">
            <w:r w:rsidRPr="009F1F28">
              <w:rPr>
                <w:rStyle w:val="Hyperlink"/>
                <w:noProof/>
              </w:rPr>
              <w:t>2.2.  КАДРОВСКИ УСЛОВИ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11" w:history="1">
            <w:r w:rsidRPr="009F1F28">
              <w:rPr>
                <w:rStyle w:val="Hyperlink"/>
              </w:rPr>
              <w:t>3. УЧЕНИЦИ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_Toc82637911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12" w:history="1">
            <w:r w:rsidRPr="009F1F28">
              <w:rPr>
                <w:rStyle w:val="Hyperlink"/>
                <w:noProof/>
              </w:rPr>
              <w:t>3.1. УЧЕНИЦИ ПО ПОДРУЧЈИМА РАДА И ОБРАЗОВНОМ ПРОФИЛУ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13" w:history="1"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14" w:history="1">
            <w:r w:rsidRPr="009F1F28">
              <w:rPr>
                <w:rStyle w:val="Hyperlink"/>
                <w:noProof/>
              </w:rPr>
              <w:t>3.2. СТРУКТУРА УЧЕНИКА ПРЕМА СТРАНИМ ЈЕЗИЦИМА ЗА ШКОЛСКУ 2021/2022.ГОДИНУ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15" w:history="1">
            <w:r w:rsidRPr="009F1F28">
              <w:rPr>
                <w:rStyle w:val="Hyperlink"/>
                <w:noProof/>
              </w:rPr>
              <w:t>3.3. БРОЈ УЧЕНИКА ПО РАЗРЕДИМА И ОДЕЉЕЊИМА 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16" w:history="1">
            <w:r w:rsidRPr="009F1F28">
              <w:rPr>
                <w:rStyle w:val="Hyperlink"/>
              </w:rPr>
              <w:t>4. ОРГАНИЗАЦИЈА  РАДА  ШКОЛЕ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_Toc82637916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17" w:history="1">
            <w:r w:rsidRPr="009F1F28">
              <w:rPr>
                <w:rStyle w:val="Hyperlink"/>
                <w:noProof/>
              </w:rPr>
              <w:t>4.1. КАЛЕНДАР ОБРАЗОВНО-ВАСПИТНОГ РАДА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18" w:history="1"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19" w:history="1">
            <w:r w:rsidRPr="009F1F28">
              <w:rPr>
                <w:rStyle w:val="Hyperlink"/>
                <w:noProof/>
              </w:rPr>
              <w:t>4.2. РИТАМ РАДА У ТОКУ ШКОЛСКЕ 2021/2022. ГОДИНЕ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20" w:history="1">
            <w:r w:rsidRPr="009F1F28">
              <w:rPr>
                <w:rStyle w:val="Hyperlink"/>
                <w:noProof/>
                <w:lang w:val="sr-Cyrl-CS"/>
              </w:rPr>
              <w:t>Динамика завршетка наставе по одељењима за школску 2021</w:t>
            </w:r>
            <w:r w:rsidRPr="009F1F28">
              <w:rPr>
                <w:rStyle w:val="Hyperlink"/>
                <w:noProof/>
              </w:rPr>
              <w:t>/</w:t>
            </w:r>
            <w:r w:rsidRPr="009F1F28">
              <w:rPr>
                <w:rStyle w:val="Hyperlink"/>
                <w:noProof/>
                <w:lang w:val="sr-Cyrl-CS"/>
              </w:rPr>
              <w:t>2022</w:t>
            </w:r>
            <w:r w:rsidRPr="009F1F28">
              <w:rPr>
                <w:rStyle w:val="Hyperlink"/>
                <w:noProof/>
                <w:lang w:val="ru-RU"/>
              </w:rPr>
              <w:t xml:space="preserve">. </w:t>
            </w:r>
            <w:r w:rsidRPr="009F1F28">
              <w:rPr>
                <w:rStyle w:val="Hyperlink"/>
                <w:noProof/>
                <w:lang w:val="sr-Cyrl-CS"/>
              </w:rPr>
              <w:t>год.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21" w:history="1">
            <w:r w:rsidRPr="009F1F28">
              <w:rPr>
                <w:rStyle w:val="Hyperlink"/>
                <w:noProof/>
              </w:rPr>
              <w:t>4.3. ОРГАНИЗАЦИЈА НАСТАВНИХ 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22" w:history="1">
            <w:r w:rsidRPr="009F1F28">
              <w:rPr>
                <w:rStyle w:val="Hyperlink"/>
                <w:noProof/>
              </w:rPr>
              <w:t>4.3.1</w:t>
            </w:r>
            <w:r w:rsidRPr="009F1F28">
              <w:rPr>
                <w:rStyle w:val="Hyperlink"/>
                <w:noProof/>
                <w:lang w:val="ru-RU"/>
              </w:rPr>
              <w:t>. Редовна  настава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23" w:history="1">
            <w:r w:rsidRPr="009F1F28">
              <w:rPr>
                <w:rStyle w:val="Hyperlink"/>
                <w:noProof/>
                <w:lang w:val="ru-RU"/>
              </w:rPr>
              <w:t>4.3.2. Допунска настава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24" w:history="1">
            <w:r w:rsidRPr="009F1F28">
              <w:rPr>
                <w:rStyle w:val="Hyperlink"/>
                <w:noProof/>
                <w:lang w:val="ru-RU"/>
              </w:rPr>
              <w:t>4.3.3. Додатна настава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25" w:history="1">
            <w:r w:rsidRPr="009F1F28">
              <w:rPr>
                <w:rStyle w:val="Hyperlink"/>
                <w:noProof/>
                <w:lang w:val="ru-RU"/>
              </w:rPr>
              <w:t>4.3.4.Припремна настава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26" w:history="1">
            <w:r w:rsidRPr="009F1F28">
              <w:rPr>
                <w:rStyle w:val="Hyperlink"/>
                <w:noProof/>
              </w:rPr>
              <w:t xml:space="preserve">4.3.5. </w:t>
            </w:r>
            <w:r w:rsidRPr="009F1F28">
              <w:rPr>
                <w:rStyle w:val="Hyperlink"/>
                <w:noProof/>
                <w:lang w:val="ru-RU"/>
              </w:rPr>
              <w:t>Изборна настава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27" w:history="1">
            <w:r w:rsidRPr="009F1F28">
              <w:rPr>
                <w:rStyle w:val="Hyperlink"/>
                <w:noProof/>
              </w:rPr>
              <w:t>4.3.6</w:t>
            </w:r>
            <w:r w:rsidRPr="009F1F28">
              <w:rPr>
                <w:rStyle w:val="Hyperlink"/>
                <w:noProof/>
                <w:lang w:val="ru-RU"/>
              </w:rPr>
              <w:t>. Практична настава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28" w:history="1">
            <w:r w:rsidRPr="009F1F28">
              <w:rPr>
                <w:rStyle w:val="Hyperlink"/>
                <w:noProof/>
              </w:rPr>
              <w:t>4.3.7</w:t>
            </w:r>
            <w:r w:rsidRPr="009F1F28">
              <w:rPr>
                <w:rStyle w:val="Hyperlink"/>
                <w:noProof/>
                <w:lang w:val="ru-RU"/>
              </w:rPr>
              <w:t xml:space="preserve">. </w:t>
            </w:r>
            <w:r w:rsidRPr="009F1F28">
              <w:rPr>
                <w:rStyle w:val="Hyperlink"/>
                <w:noProof/>
                <w:lang w:val="sr-Cyrl-CS"/>
              </w:rPr>
              <w:t>Специјалистичко школовање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29" w:history="1">
            <w:r w:rsidRPr="009F1F28">
              <w:rPr>
                <w:rStyle w:val="Hyperlink"/>
                <w:noProof/>
              </w:rPr>
              <w:t>4.3.8</w:t>
            </w:r>
            <w:r w:rsidRPr="009F1F28">
              <w:rPr>
                <w:rStyle w:val="Hyperlink"/>
                <w:noProof/>
                <w:lang w:val="sr-Cyrl-CS"/>
              </w:rPr>
              <w:t>. Ванредно школовање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0" w:history="1">
            <w:r w:rsidRPr="009F1F28">
              <w:rPr>
                <w:rStyle w:val="Hyperlink"/>
                <w:noProof/>
              </w:rPr>
              <w:t>4.4. ХОДОГРАМ ПРАКТИЧНЕ НАСТАВЕ ЗА ШКОЛСКУ  2021/2022.год. - САОБРАЋАЈ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1" w:history="1">
            <w:r w:rsidRPr="009F1F28">
              <w:rPr>
                <w:rStyle w:val="Hyperlink"/>
                <w:noProof/>
                <w:lang w:val="ru-RU"/>
              </w:rPr>
              <w:t>4.5. ХОДОГРАМ ПРАКТИЧНЕ НАСТАВЕ ЗА ШКОЛСКУ  20</w:t>
            </w:r>
            <w:r w:rsidRPr="009F1F28">
              <w:rPr>
                <w:rStyle w:val="Hyperlink"/>
                <w:noProof/>
              </w:rPr>
              <w:t>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  <w:lang w:val="ru-RU"/>
              </w:rPr>
              <w:t>/20</w:t>
            </w:r>
            <w:r w:rsidRPr="009F1F28">
              <w:rPr>
                <w:rStyle w:val="Hyperlink"/>
                <w:noProof/>
              </w:rPr>
              <w:t>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  <w:lang w:val="ru-RU"/>
              </w:rPr>
              <w:t>.год. – МАШИНСТВО И ОБРАДА МЕТАЛА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2" w:history="1">
            <w:r w:rsidRPr="009F1F28">
              <w:rPr>
                <w:rStyle w:val="Hyperlink"/>
                <w:noProof/>
                <w:lang w:val="ru-RU"/>
              </w:rPr>
              <w:t>4.5. ХОДОГРАМ ПРАКТИЧНЕ НАСТАВЕ ЗА ШКОЛСКУ  20</w:t>
            </w:r>
            <w:r w:rsidRPr="009F1F28">
              <w:rPr>
                <w:rStyle w:val="Hyperlink"/>
                <w:noProof/>
              </w:rPr>
              <w:t>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  <w:lang w:val="ru-RU"/>
              </w:rPr>
              <w:t>/20</w:t>
            </w:r>
            <w:r w:rsidRPr="009F1F28">
              <w:rPr>
                <w:rStyle w:val="Hyperlink"/>
                <w:noProof/>
              </w:rPr>
              <w:t>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  <w:lang w:val="ru-RU"/>
              </w:rPr>
              <w:t>.год. – ШУМАРСТВО И ОБРАДА ДРВЕТА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3" w:history="1">
            <w:r w:rsidRPr="009F1F28">
              <w:rPr>
                <w:rStyle w:val="Hyperlink"/>
                <w:noProof/>
              </w:rPr>
              <w:t>4.6. ПРЕГЛЕД НЕДЕЉНОГ ФОНДА ЧАСОВА 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4" w:history="1">
            <w:r w:rsidRPr="009F1F28">
              <w:rPr>
                <w:rStyle w:val="Hyperlink"/>
                <w:noProof/>
              </w:rPr>
              <w:t>4.7. ПРЕГЛЕД  ЧАСОВА ПРАКТИЧНЕ НАСТАВЕ 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5" w:history="1">
            <w:r w:rsidRPr="009F1F28">
              <w:rPr>
                <w:rStyle w:val="Hyperlink"/>
                <w:noProof/>
              </w:rPr>
              <w:t>4.8. ГОДИШЊИ БРОЈ ЧАСОВА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6" w:history="1">
            <w:r w:rsidRPr="009F1F28">
              <w:rPr>
                <w:rStyle w:val="Hyperlink"/>
                <w:noProof/>
              </w:rPr>
              <w:t>У ШКОЛСКОЈ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7" w:history="1">
            <w:r w:rsidRPr="009F1F28">
              <w:rPr>
                <w:rStyle w:val="Hyperlink"/>
                <w:noProof/>
              </w:rPr>
              <w:t>4.9. ПРЕГЛЕД БРОЈА НАСТАВНИХ НЕДЕЉА ПО ЗАНИМАЊИМА 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8" w:history="1">
            <w:r w:rsidRPr="009F1F28">
              <w:rPr>
                <w:rStyle w:val="Hyperlink"/>
                <w:noProof/>
              </w:rPr>
              <w:t>4.10. КВАЛИФИКАЦИОНА СТРУКТУРА ЗАПОСЛЕНИХ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39" w:history="1">
            <w:r w:rsidRPr="009F1F28">
              <w:rPr>
                <w:rStyle w:val="Hyperlink"/>
                <w:noProof/>
              </w:rPr>
              <w:t>-школска 2021/2022.година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40" w:history="1">
            <w:r w:rsidRPr="009F1F28">
              <w:rPr>
                <w:rStyle w:val="Hyperlink"/>
                <w:noProof/>
              </w:rPr>
              <w:t>4.11. СТРУКТУРA 40-TО ЧАСОВНЕ РАДНЕ НЕДЕЉЕ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41" w:history="1">
            <w:r w:rsidRPr="009F1F28">
              <w:rPr>
                <w:rStyle w:val="Hyperlink"/>
                <w:noProof/>
              </w:rPr>
              <w:t>ШКОЛСКОГ ПСИХОЛОГА</w:t>
            </w:r>
            <w:r w:rsidRPr="009F1F28">
              <w:rPr>
                <w:rStyle w:val="Hyperlink"/>
                <w:noProof/>
                <w:lang w:val="sr-Cyrl-RS"/>
              </w:rPr>
              <w:t xml:space="preserve"> </w:t>
            </w:r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42" w:history="1">
            <w:r w:rsidRPr="009F1F28">
              <w:rPr>
                <w:rStyle w:val="Hyperlink"/>
                <w:noProof/>
              </w:rPr>
              <w:t>4.12. ПОДЕЛА ПРЕДМЕТА НА НАСТАВНИКЕ 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43" w:history="1">
            <w:r w:rsidRPr="009F1F28">
              <w:rPr>
                <w:rStyle w:val="Hyperlink"/>
                <w:noProof/>
              </w:rPr>
              <w:t>ШКОЛСКУ 2020/2021.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44" w:history="1">
            <w:r w:rsidRPr="009F1F28">
              <w:rPr>
                <w:rStyle w:val="Hyperlink"/>
                <w:noProof/>
              </w:rPr>
              <w:t>4.13. СТРУКТУРА 40-ЧАСОВНЕ РАДНЕ НЕДЕЉЕ 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45" w:history="1">
            <w:r w:rsidRPr="009F1F28">
              <w:rPr>
                <w:rStyle w:val="Hyperlink"/>
                <w:noProof/>
              </w:rPr>
              <w:t>4.14. ЗАДУЖЕЊАНАСТАВНИКА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46" w:history="1">
            <w:r w:rsidRPr="009F1F28">
              <w:rPr>
                <w:rStyle w:val="Hyperlink"/>
                <w:noProof/>
                <w:w w:val="99"/>
                <w:lang w:val="sr-Cyrl-CS"/>
              </w:rPr>
              <w:t>4.14.1 Одељењске старешине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47" w:history="1">
            <w:r w:rsidRPr="009F1F28">
              <w:rPr>
                <w:rStyle w:val="Hyperlink"/>
                <w:noProof/>
                <w:w w:val="99"/>
                <w:lang w:val="sr-Cyrl-CS"/>
              </w:rPr>
              <w:t>4.14.2. Руководиоци Одељењских већа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48" w:history="1">
            <w:r w:rsidRPr="009F1F28">
              <w:rPr>
                <w:rStyle w:val="Hyperlink"/>
                <w:noProof/>
                <w:w w:val="99"/>
                <w:lang w:val="sr-Cyrl-CS"/>
              </w:rPr>
              <w:t>4.14.3. Руководиоци стручних већа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49" w:history="1">
            <w:r w:rsidRPr="009F1F28">
              <w:rPr>
                <w:rStyle w:val="Hyperlink"/>
                <w:noProof/>
                <w:w w:val="99"/>
                <w:lang w:val="sr-Cyrl-CS"/>
              </w:rPr>
              <w:t>4.14.4. Стручни активи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50" w:history="1">
            <w:r w:rsidRPr="009F1F28">
              <w:rPr>
                <w:rStyle w:val="Hyperlink"/>
                <w:noProof/>
                <w:w w:val="99"/>
                <w:lang w:val="sr-Cyrl-CS"/>
              </w:rPr>
              <w:t>4.14.5. Стручни тимови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51" w:history="1">
            <w:r w:rsidRPr="009F1F28">
              <w:rPr>
                <w:rStyle w:val="Hyperlink"/>
                <w:noProof/>
                <w:w w:val="99"/>
                <w:lang w:val="sr-Cyrl-CS"/>
              </w:rPr>
              <w:t>4.14.6. Комисије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52" w:history="1">
            <w:r w:rsidRPr="009F1F28">
              <w:rPr>
                <w:rStyle w:val="Hyperlink"/>
                <w:noProof/>
                <w:w w:val="99"/>
                <w:lang w:val="sr-Cyrl-CS"/>
              </w:rPr>
              <w:t>4.14.7. Остале школске 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53" w:history="1">
            <w:r w:rsidRPr="009F1F28">
              <w:rPr>
                <w:rStyle w:val="Hyperlink"/>
                <w:noProof/>
              </w:rPr>
              <w:t>Педагошки колегијум: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54" w:history="1">
            <w:r w:rsidRPr="009F1F28">
              <w:rPr>
                <w:rStyle w:val="Hyperlink"/>
              </w:rPr>
              <w:t>5. ПРОГРАМИ РАДА СТРУЧНИХ,РУКОВОДЕЋИХ, УПРАВНИХ И САВЕТОДАВНИХ ОРГАНА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_Toc82637954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90</w:t>
            </w:r>
            <w:r>
              <w:rPr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55" w:history="1">
            <w:r w:rsidRPr="009F1F28">
              <w:rPr>
                <w:rStyle w:val="Hyperlink"/>
                <w:noProof/>
              </w:rPr>
              <w:t>5.1. ПРОГРАМ РАДА ШКОЛСКОГ ОДБОРА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56" w:history="1"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57" w:history="1">
            <w:r w:rsidRPr="009F1F28">
              <w:rPr>
                <w:rStyle w:val="Hyperlink"/>
                <w:noProof/>
              </w:rPr>
              <w:t>5.2. ПРОГРАМ РАДА ДИРЕКТОРА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58" w:history="1"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59" w:history="1">
            <w:r w:rsidRPr="009F1F28">
              <w:rPr>
                <w:rStyle w:val="Hyperlink"/>
                <w:noProof/>
              </w:rPr>
              <w:t>5.3. ПРОГРАМ РАДА САВЕТА РОДИТЕЉА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0" w:history="1">
            <w:r w:rsidRPr="009F1F28">
              <w:rPr>
                <w:rStyle w:val="Hyperlink"/>
                <w:noProof/>
              </w:rPr>
              <w:t>ЗА ШКОЛСКУ 2021/2022.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1" w:history="1">
            <w:r w:rsidRPr="009F1F28">
              <w:rPr>
                <w:rStyle w:val="Hyperlink"/>
                <w:noProof/>
                <w:lang w:val="sr-Cyrl-CS"/>
              </w:rPr>
              <w:t>5.4. ПРОГРАМ РАДА УЧЕНИЧКОГ ПАРЛАМЕНТА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2" w:history="1">
            <w:r w:rsidRPr="009F1F28">
              <w:rPr>
                <w:rStyle w:val="Hyperlink"/>
                <w:noProof/>
                <w:bdr w:val="none" w:sz="0" w:space="0" w:color="auto" w:frame="1"/>
              </w:rPr>
              <w:t>ЗА ШКОЛСКУ 20</w:t>
            </w:r>
            <w:r w:rsidRPr="009F1F28">
              <w:rPr>
                <w:rStyle w:val="Hyperlink"/>
                <w:noProof/>
                <w:bdr w:val="none" w:sz="0" w:space="0" w:color="auto" w:frame="1"/>
                <w:lang w:val="sr-Cyrl-RS"/>
              </w:rPr>
              <w:t>20</w:t>
            </w:r>
            <w:r w:rsidRPr="009F1F28">
              <w:rPr>
                <w:rStyle w:val="Hyperlink"/>
                <w:noProof/>
                <w:bdr w:val="none" w:sz="0" w:space="0" w:color="auto" w:frame="1"/>
              </w:rPr>
              <w:t>/202</w:t>
            </w:r>
            <w:r w:rsidRPr="009F1F28">
              <w:rPr>
                <w:rStyle w:val="Hyperlink"/>
                <w:noProof/>
                <w:bdr w:val="none" w:sz="0" w:space="0" w:color="auto" w:frame="1"/>
                <w:lang w:val="sr-Cyrl-RS"/>
              </w:rPr>
              <w:t>1</w:t>
            </w:r>
            <w:r w:rsidRPr="009F1F28">
              <w:rPr>
                <w:rStyle w:val="Hyperlink"/>
                <w:noProof/>
                <w:bdr w:val="none" w:sz="0" w:space="0" w:color="auto" w:frame="1"/>
              </w:rPr>
              <w:t>. 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3" w:history="1">
            <w:r w:rsidRPr="009F1F28">
              <w:rPr>
                <w:rStyle w:val="Hyperlink"/>
                <w:noProof/>
              </w:rPr>
              <w:t>5.5. ПРОГРАМ РАДА ПЕДАГОШКОГ КОЛЕГИЈУМА ЗА ШКОЛСКУ 2021/2022.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4" w:history="1">
            <w:r w:rsidRPr="009F1F28">
              <w:rPr>
                <w:rStyle w:val="Hyperlink"/>
                <w:noProof/>
              </w:rPr>
              <w:t>5.6. ПРОГРАМ РАДА НАСТАВНИЧКОГ ВЕЋА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5" w:history="1"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6" w:history="1">
            <w:r w:rsidRPr="009F1F28">
              <w:rPr>
                <w:rStyle w:val="Hyperlink"/>
                <w:noProof/>
              </w:rPr>
              <w:t>5.7. ПРОГРАМ РАДА ОДЕЉЕЊСКИХ ВЕЋА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7" w:history="1">
            <w:r w:rsidRPr="009F1F28">
              <w:rPr>
                <w:rStyle w:val="Hyperlink"/>
                <w:noProof/>
              </w:rPr>
              <w:t>ПРВОГ РАЗРЕДА 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8" w:history="1">
            <w:r w:rsidRPr="009F1F28">
              <w:rPr>
                <w:rStyle w:val="Hyperlink"/>
                <w:noProof/>
              </w:rPr>
              <w:t>5.8. ПРОГРАМ РАДА ОДЕЉЕЊСКИХ ВЕЋА ДРУГОГ РАЗРЕДА ЗА ШКОЛСКУ 20</w:t>
            </w:r>
            <w:r w:rsidRPr="009F1F28">
              <w:rPr>
                <w:rStyle w:val="Hyperlink"/>
                <w:noProof/>
                <w:lang w:val="sr-Cyrl-RS"/>
              </w:rPr>
              <w:t>21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69" w:history="1">
            <w:r w:rsidRPr="009F1F28">
              <w:rPr>
                <w:rStyle w:val="Hyperlink"/>
                <w:noProof/>
              </w:rPr>
              <w:t>5.9. ПРОГРАМ РАДА ОДЕЉЕЊСКИХ ВЕЋА ТРЕЋЕГ РАЗРЕДА ЗА ШКОЛСКУ 20</w:t>
            </w:r>
            <w:r w:rsidRPr="009F1F28">
              <w:rPr>
                <w:rStyle w:val="Hyperlink"/>
                <w:noProof/>
                <w:lang w:val="sr-Cyrl-RS"/>
              </w:rPr>
              <w:t>21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70" w:history="1">
            <w:r w:rsidRPr="009F1F28">
              <w:rPr>
                <w:rStyle w:val="Hyperlink"/>
                <w:noProof/>
              </w:rPr>
              <w:t>5.10. ПРОГРАМ РАДА ОДЕЉЕЊСКИХ ВЕЋА ЧЕТВРТОГ РАЗРЕДА ЗА ШКОЛСКУ 20</w:t>
            </w:r>
            <w:r w:rsidRPr="009F1F28">
              <w:rPr>
                <w:rStyle w:val="Hyperlink"/>
                <w:noProof/>
                <w:lang w:val="sr-Cyrl-RS"/>
              </w:rPr>
              <w:t>21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71" w:history="1">
            <w:r w:rsidRPr="009F1F28">
              <w:rPr>
                <w:rStyle w:val="Hyperlink"/>
                <w:noProof/>
              </w:rPr>
              <w:t>5.11. ПРОГРАМ РАДА СТРУЧНИХ ВЕЋА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72" w:history="1">
            <w:r w:rsidRPr="009F1F28">
              <w:rPr>
                <w:rStyle w:val="Hyperlink"/>
                <w:noProof/>
              </w:rPr>
              <w:t>Програм рада Стручног већа за саобраћајну групу предмета 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73" w:history="1">
            <w:r w:rsidRPr="009F1F28">
              <w:rPr>
                <w:rStyle w:val="Hyperlink"/>
                <w:noProof/>
              </w:rPr>
              <w:t>Програм рада Стручног већа за општеобразовне предмете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74" w:history="1"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75" w:history="1">
            <w:r w:rsidRPr="009F1F28">
              <w:rPr>
                <w:rStyle w:val="Hyperlink"/>
                <w:noProof/>
                <w:lang w:val="sr-Cyrl-CS"/>
              </w:rPr>
              <w:t>Време реализације 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76" w:history="1">
            <w:r w:rsidRPr="009F1F28">
              <w:rPr>
                <w:rStyle w:val="Hyperlink"/>
                <w:noProof/>
                <w:lang w:val="sr-Cyrl-CS"/>
              </w:rPr>
              <w:t>Активност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77" w:history="1">
            <w:r w:rsidRPr="009F1F28">
              <w:rPr>
                <w:rStyle w:val="Hyperlink"/>
                <w:noProof/>
                <w:lang w:val="sr-Cyrl-CS"/>
              </w:rPr>
              <w:t>Начин реализације 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78" w:history="1">
            <w:r w:rsidRPr="009F1F28">
              <w:rPr>
                <w:rStyle w:val="Hyperlink"/>
                <w:noProof/>
                <w:lang w:val="sr-Cyrl-CS"/>
              </w:rPr>
              <w:t>одговорна особа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79" w:history="1">
            <w:r w:rsidRPr="009F1F28">
              <w:rPr>
                <w:rStyle w:val="Hyperlink"/>
                <w:noProof/>
                <w:lang w:val="sr-Cyrl-CS"/>
              </w:rPr>
              <w:t>доказ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80" w:history="1">
            <w:r w:rsidRPr="009F1F28">
              <w:rPr>
                <w:rStyle w:val="Hyperlink"/>
                <w:noProof/>
              </w:rPr>
              <w:t>Програм рада Стручног већа за машинску групу предмета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81" w:history="1"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82" w:history="1">
            <w:r w:rsidRPr="009F1F28">
              <w:rPr>
                <w:rStyle w:val="Hyperlink"/>
                <w:noProof/>
              </w:rPr>
              <w:t xml:space="preserve">5.12. ПРОГРАМ РАДА СТРУЧНОГ </w:t>
            </w:r>
            <w:r w:rsidRPr="009F1F28">
              <w:rPr>
                <w:rStyle w:val="Hyperlink"/>
                <w:noProof/>
                <w:lang w:val="sr-Cyrl-RS"/>
              </w:rPr>
              <w:t>ТИМА</w:t>
            </w:r>
            <w:r w:rsidRPr="009F1F28">
              <w:rPr>
                <w:rStyle w:val="Hyperlink"/>
                <w:noProof/>
              </w:rPr>
              <w:t xml:space="preserve"> ЗА САМОВРЕДНОВАЊЕ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83" w:history="1">
            <w:r w:rsidRPr="009F1F28">
              <w:rPr>
                <w:rStyle w:val="Hyperlink"/>
                <w:noProof/>
              </w:rPr>
              <w:t>5.13. ПРОГРАМ РАДА СТРУЧНОГ АКТИВА ЗА РАЗВОЈНО  ПЛАНИРАЊЕ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left" w:pos="960"/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84" w:history="1">
            <w:r w:rsidRPr="009F1F28">
              <w:rPr>
                <w:rStyle w:val="Hyperlink"/>
                <w:noProof/>
              </w:rPr>
              <w:t>5.14.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9F1F28">
              <w:rPr>
                <w:rStyle w:val="Hyperlink"/>
                <w:noProof/>
              </w:rPr>
              <w:t>ПРОГРАМ СТРУЧНОГ УСАВРШАВАЊА НАСТАВНИКА 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85" w:history="1">
            <w:r w:rsidRPr="009F1F28">
              <w:rPr>
                <w:rStyle w:val="Hyperlink"/>
                <w:noProof/>
                <w:lang w:val="sr-Cyrl-RS"/>
              </w:rPr>
              <w:t xml:space="preserve">5.14.1 </w:t>
            </w:r>
            <w:r w:rsidRPr="009F1F28">
              <w:rPr>
                <w:rStyle w:val="Hyperlink"/>
                <w:noProof/>
                <w:lang w:val="sr-Cyrl-CS"/>
              </w:rPr>
              <w:t xml:space="preserve"> ПЛАН СТРУЧНОГ УСАВРШАВАЊА  АКТИВА  МАШИНСКЕ ГРУПЕ ПРЕДМЕТА ЗА 2021</w:t>
            </w:r>
            <w:r w:rsidRPr="009F1F28">
              <w:rPr>
                <w:rStyle w:val="Hyperlink"/>
                <w:noProof/>
              </w:rPr>
              <w:t>/</w:t>
            </w:r>
            <w:r w:rsidRPr="009F1F28">
              <w:rPr>
                <w:rStyle w:val="Hyperlink"/>
                <w:noProof/>
                <w:lang w:val="sr-Cyrl-CS"/>
              </w:rPr>
              <w:t>20</w:t>
            </w:r>
            <w:r w:rsidRPr="009F1F28">
              <w:rPr>
                <w:rStyle w:val="Hyperlink"/>
                <w:noProof/>
              </w:rPr>
              <w:t>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  <w:lang w:val="sr-Cyrl-CS"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86" w:history="1">
            <w:r w:rsidRPr="009F1F28">
              <w:rPr>
                <w:rStyle w:val="Hyperlink"/>
                <w:noProof/>
                <w:lang w:val="sr-Cyrl-CS"/>
              </w:rPr>
              <w:t>5.1</w:t>
            </w:r>
            <w:r w:rsidRPr="009F1F28">
              <w:rPr>
                <w:rStyle w:val="Hyperlink"/>
                <w:noProof/>
              </w:rPr>
              <w:t>4</w:t>
            </w:r>
            <w:r w:rsidRPr="009F1F28">
              <w:rPr>
                <w:rStyle w:val="Hyperlink"/>
                <w:noProof/>
                <w:lang w:val="sr-Cyrl-CS"/>
              </w:rPr>
              <w:t>.2.</w:t>
            </w:r>
            <w:r w:rsidRPr="009F1F28">
              <w:rPr>
                <w:rStyle w:val="Hyperlink"/>
                <w:noProof/>
              </w:rPr>
              <w:t xml:space="preserve"> </w:t>
            </w:r>
            <w:r w:rsidRPr="009F1F28">
              <w:rPr>
                <w:rStyle w:val="Hyperlink"/>
                <w:noProof/>
                <w:lang w:val="sr-Cyrl-CS"/>
              </w:rPr>
              <w:t>ПЛАН СТРУЧНОГ УСАВРШАВАЊА  АКТИВА САОБРАЋАЈНЕ ГРУПЕ ПРЕДМЕТА ЗА 2021/20</w:t>
            </w:r>
            <w:r w:rsidRPr="009F1F28">
              <w:rPr>
                <w:rStyle w:val="Hyperlink"/>
                <w:noProof/>
              </w:rPr>
              <w:t>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  <w:lang w:val="sr-Cyrl-CS"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7987" w:history="1">
            <w:r w:rsidRPr="009F1F28">
              <w:rPr>
                <w:rStyle w:val="Hyperlink"/>
                <w:noProof/>
              </w:rPr>
              <w:t>5.14.3</w:t>
            </w:r>
            <w:r w:rsidRPr="009F1F28">
              <w:rPr>
                <w:rStyle w:val="Hyperlink"/>
                <w:noProof/>
                <w:lang w:val="sr-Cyrl-RS"/>
              </w:rPr>
              <w:t>.</w:t>
            </w:r>
            <w:r w:rsidRPr="009F1F28">
              <w:rPr>
                <w:rStyle w:val="Hyperlink"/>
                <w:noProof/>
              </w:rPr>
              <w:t xml:space="preserve">  </w:t>
            </w:r>
            <w:r w:rsidRPr="009F1F28">
              <w:rPr>
                <w:rStyle w:val="Hyperlink"/>
                <w:noProof/>
                <w:lang w:val="sr-Cyrl-CS"/>
              </w:rPr>
              <w:t>ПЛАН СТРУЧНОГ УСАВРШАВАЊА  АКТИВА ОПШТЕОБРАЗОВНИХ ПРЕДМЕТА</w:t>
            </w:r>
            <w:r w:rsidRPr="009F1F28">
              <w:rPr>
                <w:rStyle w:val="Hyperlink"/>
                <w:noProof/>
              </w:rPr>
              <w:t xml:space="preserve"> ЗА 20</w:t>
            </w:r>
            <w:r w:rsidRPr="009F1F28">
              <w:rPr>
                <w:rStyle w:val="Hyperlink"/>
                <w:noProof/>
                <w:lang w:val="sr-Cyrl-RS"/>
              </w:rPr>
              <w:t>21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88" w:history="1">
            <w:r w:rsidRPr="009F1F28">
              <w:rPr>
                <w:rStyle w:val="Hyperlink"/>
                <w:rFonts w:eastAsia="Tahoma"/>
                <w:noProof/>
                <w:shd w:val="clear" w:color="auto" w:fill="FFFFFF"/>
                <w:lang w:val="sr-Cyrl-RS" w:eastAsia="sr-Cyrl-CS"/>
              </w:rPr>
              <w:t>5.15 ПЛАН РАДА СТРУЧНОГ АКТИВА ЗА РАЗВОЈ ШКОЛСКОГ ПРОГРАМА У ШКОЛСКОЈ 2021/2022. години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89" w:history="1">
            <w:r w:rsidRPr="009F1F28">
              <w:rPr>
                <w:rStyle w:val="Hyperlink"/>
              </w:rPr>
              <w:t>6. ПЛАНОВИ И ПРОГРАМИ РАДА ОДЕЉЕЊСКИХ СТАРЕШИНА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_Toc82637989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124</w:t>
            </w:r>
            <w:r>
              <w:rPr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90" w:history="1">
            <w:r w:rsidRPr="009F1F28">
              <w:rPr>
                <w:rStyle w:val="Hyperlink"/>
                <w:noProof/>
              </w:rPr>
              <w:t>6.1. ПРОГРАМ   РАДА  ОДЕЉЕЊСКОГ  СТАРЕШИНЕ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91" w:history="1"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92" w:history="1">
            <w:r w:rsidRPr="009F1F28">
              <w:rPr>
                <w:rStyle w:val="Hyperlink"/>
              </w:rPr>
              <w:t>7. ПЛАНОВИ И ПРОГРАМИ РАДА СТРУЧНИХ САРАДНИКА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_Toc82637992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128</w:t>
            </w:r>
            <w:r>
              <w:rPr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93" w:history="1">
            <w:r w:rsidRPr="009F1F28">
              <w:rPr>
                <w:rStyle w:val="Hyperlink"/>
                <w:noProof/>
              </w:rPr>
              <w:t>7.1. ПРОГРАM РАДА ШКОЛСКОГ ПСИХОЛОГА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94" w:history="1">
            <w:r w:rsidRPr="009F1F28">
              <w:rPr>
                <w:rStyle w:val="Hyperlink"/>
                <w:noProof/>
              </w:rPr>
              <w:t>ЗА ШКОЛСКУ 20</w:t>
            </w:r>
            <w:r w:rsidRPr="009F1F28">
              <w:rPr>
                <w:rStyle w:val="Hyperlink"/>
                <w:noProof/>
                <w:lang w:val="sr-Cyrl-RS"/>
              </w:rPr>
              <w:t>21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95" w:history="1">
            <w:r w:rsidRPr="009F1F28">
              <w:rPr>
                <w:rStyle w:val="Hyperlink"/>
                <w:noProof/>
              </w:rPr>
              <w:t>7.2. ПРОГРАM РАДА БИБЛИОТЕКАРА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96" w:history="1">
            <w:r w:rsidRPr="009F1F28">
              <w:rPr>
                <w:rStyle w:val="Hyperlink"/>
                <w:noProof/>
              </w:rPr>
              <w:t>ЗА ШКОЛСКУ 202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/202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7997" w:history="1">
            <w:r w:rsidRPr="009F1F28">
              <w:rPr>
                <w:rStyle w:val="Hyperlink"/>
              </w:rPr>
              <w:t>8. ПОСЕБНИ  ПЛАНОВИ И ПРОГРАМИ ВАСПИТНО-ОБРАЗОВНОГ РАДА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_Toc82637997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134</w:t>
            </w:r>
            <w:r>
              <w:rPr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98" w:history="1">
            <w:r w:rsidRPr="009F1F28">
              <w:rPr>
                <w:rStyle w:val="Hyperlink"/>
                <w:noProof/>
              </w:rPr>
              <w:t>8.1. ПРОГРАМ ВАСПИТНОГ РАДА СА УЧЕНИЦИМА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7999" w:history="1">
            <w:r w:rsidRPr="009F1F28">
              <w:rPr>
                <w:rStyle w:val="Hyperlink"/>
                <w:noProof/>
              </w:rPr>
              <w:t>8.2. ПРОГРАМ ЗАШТИТЕ УЧЕНИКА ОД НАСИЉА, ЗЛОСТАВЉАЊА И ЗАНЕМАРИВАЊА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_Toc82637999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8000" w:history="1">
            <w:r w:rsidRPr="009F1F28">
              <w:rPr>
                <w:rStyle w:val="Hyperlink"/>
                <w:noProof/>
                <w:lang w:val="ru-RU"/>
              </w:rPr>
              <w:t>8.2.1. Програм превентивних активности у заштити ученика од насиља, злостављања и занемаривања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01" w:history="1">
            <w:r w:rsidRPr="009F1F28">
              <w:rPr>
                <w:rStyle w:val="Hyperlink"/>
                <w:noProof/>
              </w:rPr>
              <w:t>8.3. ПРОГРАМ РАДА ТИМА ЗА ОБЕЗБЕЂИВАЊЕ КВАЛИТЕТА И РАЗВОЈ УСТАНОВЕ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02" w:history="1">
            <w:r w:rsidRPr="009F1F28">
              <w:rPr>
                <w:rStyle w:val="Hyperlink"/>
                <w:noProof/>
              </w:rPr>
              <w:t>8.4. ПРОГРАМ РАДА ТИМА ЗА МЕЂУПРЕДМЕТНЕ КОМПЕТЕНЦИЈЕ И ПРЕДУЗЕТНИШТВО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03" w:history="1">
            <w:r w:rsidRPr="009F1F28">
              <w:rPr>
                <w:rStyle w:val="Hyperlink"/>
                <w:noProof/>
              </w:rPr>
              <w:t>8.5. ПРОГРАМ РАДА ТИМА ЗА ПРОФЕСИОНАЛНИ РАЗВОЈ (КВиС)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04" w:history="1">
            <w:r w:rsidRPr="009F1F28">
              <w:rPr>
                <w:rStyle w:val="Hyperlink"/>
                <w:noProof/>
              </w:rPr>
              <w:t>8.6. ПРОГРАМ РАДА СТРУЧНОГ ТИМА ЗА ИНКЛУЗИВНО ОБРАЗОВАЊЕ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05" w:history="1">
            <w:r w:rsidRPr="009F1F28">
              <w:rPr>
                <w:rStyle w:val="Hyperlink"/>
                <w:noProof/>
              </w:rPr>
              <w:t>8.7. ПРОГРАМ  ИНТЕРВЕНЦИЈЕ У КРИЗНИМ СИТУАЦИЈАМА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06" w:history="1">
            <w:r w:rsidRPr="009F1F28">
              <w:rPr>
                <w:rStyle w:val="Hyperlink"/>
                <w:noProof/>
              </w:rPr>
              <w:t>8.8.САРАДЊА СА ДРУШТВЕНОМ СРЕДИНОМ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07" w:history="1">
            <w:r w:rsidRPr="009F1F28">
              <w:rPr>
                <w:rStyle w:val="Hyperlink"/>
                <w:noProof/>
              </w:rPr>
              <w:t>8.9. КУЛТУРНА И ЈАВНА ДЕЛАТНОСТ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8008" w:history="1">
            <w:r w:rsidRPr="009F1F28">
              <w:rPr>
                <w:rStyle w:val="Hyperlink"/>
                <w:noProof/>
                <w:lang w:val="ru-RU"/>
              </w:rPr>
              <w:t>8.9.1. Програм културне и јавне делатности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09" w:history="1">
            <w:r w:rsidRPr="009F1F28">
              <w:rPr>
                <w:rStyle w:val="Hyperlink"/>
                <w:noProof/>
                <w:lang w:val="sr-Cyrl-RS"/>
              </w:rPr>
              <w:t>8.10.ПРОГРАМ РАДА ТИМА ЗА ПРОЈЕКТОВАЊЕ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10" w:history="1">
            <w:r w:rsidRPr="009F1F28">
              <w:rPr>
                <w:rStyle w:val="Hyperlink"/>
                <w:noProof/>
              </w:rPr>
              <w:t>8.1</w:t>
            </w:r>
            <w:r w:rsidRPr="009F1F28">
              <w:rPr>
                <w:rStyle w:val="Hyperlink"/>
                <w:noProof/>
                <w:lang w:val="sr-Cyrl-RS"/>
              </w:rPr>
              <w:t>1</w:t>
            </w:r>
            <w:r w:rsidRPr="009F1F28">
              <w:rPr>
                <w:rStyle w:val="Hyperlink"/>
                <w:noProof/>
              </w:rPr>
              <w:t>.ЕКСКУРЗИЈЕ, ИЗЛЕТИ, ПОСЕТЕ САЈМОВИМА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11" w:history="1">
            <w:r w:rsidRPr="009F1F28">
              <w:rPr>
                <w:rStyle w:val="Hyperlink"/>
                <w:noProof/>
              </w:rPr>
              <w:t>8.1</w:t>
            </w:r>
            <w:r w:rsidRPr="009F1F28">
              <w:rPr>
                <w:rStyle w:val="Hyperlink"/>
                <w:noProof/>
                <w:lang w:val="sr-Cyrl-RS"/>
              </w:rPr>
              <w:t>2</w:t>
            </w:r>
            <w:r w:rsidRPr="009F1F28">
              <w:rPr>
                <w:rStyle w:val="Hyperlink"/>
                <w:noProof/>
              </w:rPr>
              <w:t>. ПЛАН ШКОЛСКОГ МАРКЕТИНГА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3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638012" w:history="1">
            <w:r w:rsidRPr="009F1F28">
              <w:rPr>
                <w:rStyle w:val="Hyperlink"/>
                <w:noProof/>
                <w:lang w:val="sr-Cyrl-CS"/>
              </w:rPr>
              <w:t>ПРОМОЦИЈА ШКОЛЕ У ВАНРЕДНИМ УСЛОВИМА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 w:rsidP="00672187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82638013" w:history="1">
            <w:r w:rsidRPr="009F1F28">
              <w:rPr>
                <w:rStyle w:val="Hyperlink"/>
              </w:rPr>
              <w:t>9. ПРАЋЕЊЕ ОСТВАРИВАЊА И ЕВАЛУАЦИЈА ГОДИШЊЕГ ПЛАНА РАДА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_Toc82638013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365E5">
              <w:rPr>
                <w:webHidden/>
              </w:rPr>
              <w:t>159</w:t>
            </w:r>
            <w:r>
              <w:rPr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14" w:history="1">
            <w:r w:rsidRPr="009F1F28">
              <w:rPr>
                <w:rStyle w:val="Hyperlink"/>
                <w:noProof/>
              </w:rPr>
              <w:t>9.1. ПРАЋЕЊЕ ОСТВАРИВАЊА И ЕВАЛУАЦИЈА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15" w:history="1">
            <w:r w:rsidRPr="009F1F28">
              <w:rPr>
                <w:rStyle w:val="Hyperlink"/>
                <w:noProof/>
              </w:rPr>
              <w:t>ГОДИШЊЕГ ПЛАНА РАДА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pPr>
            <w:pStyle w:val="TOC2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2638016" w:history="1">
            <w:r w:rsidRPr="009F1F28">
              <w:rPr>
                <w:rStyle w:val="Hyperlink"/>
                <w:noProof/>
              </w:rPr>
              <w:t>9.2.КАЛЕНДАР ИЗРАДЕ ГОДИШЊЕГ ПЛАНА РАДА И ИЗВЕШТАЈА О ОСТВАРЕНОСТИ ГОДИШЊЕГ ПЛАНА РАДА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_Toc82638016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65E5"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2187" w:rsidRDefault="00672187">
          <w:r>
            <w:rPr>
              <w:b/>
              <w:bCs/>
              <w:noProof/>
            </w:rPr>
            <w:fldChar w:fldCharType="end"/>
          </w:r>
        </w:p>
      </w:sdtContent>
    </w:sdt>
    <w:p w:rsidR="00AE1559" w:rsidRDefault="00AE1559">
      <w:pPr>
        <w:spacing w:line="360" w:lineRule="auto"/>
        <w:rPr>
          <w:rFonts w:ascii="Times New Roman" w:hAnsi="Times New Roman"/>
          <w:sz w:val="52"/>
          <w:szCs w:val="52"/>
          <w:lang w:val="sr-Cyrl-CS"/>
        </w:rPr>
      </w:pPr>
    </w:p>
    <w:p w:rsidR="00AE1559" w:rsidRDefault="00AE1559">
      <w:pPr>
        <w:spacing w:line="360" w:lineRule="auto"/>
        <w:rPr>
          <w:rFonts w:ascii="Times New Roman" w:hAnsi="Times New Roman"/>
          <w:sz w:val="52"/>
          <w:szCs w:val="52"/>
          <w:lang w:val="sr-Cyrl-CS"/>
        </w:rPr>
      </w:pPr>
    </w:p>
    <w:p w:rsidR="00AE1559" w:rsidRDefault="00AE1559">
      <w:pPr>
        <w:spacing w:line="360" w:lineRule="auto"/>
        <w:rPr>
          <w:rFonts w:ascii="Times New Roman" w:hAnsi="Times New Roman"/>
          <w:sz w:val="52"/>
          <w:szCs w:val="52"/>
          <w:lang w:val="sr-Cyrl-CS"/>
        </w:rPr>
      </w:pPr>
    </w:p>
    <w:p w:rsidR="00AE1559" w:rsidRDefault="00AE1559">
      <w:pPr>
        <w:spacing w:line="360" w:lineRule="auto"/>
        <w:rPr>
          <w:rFonts w:ascii="Times New Roman" w:hAnsi="Times New Roman"/>
          <w:sz w:val="52"/>
          <w:szCs w:val="52"/>
          <w:lang w:val="sr-Cyrl-CS"/>
        </w:rPr>
      </w:pPr>
    </w:p>
    <w:p w:rsidR="00CC385B" w:rsidRPr="009338AD" w:rsidRDefault="00CC385B">
      <w:pPr>
        <w:spacing w:line="360" w:lineRule="auto"/>
        <w:rPr>
          <w:rFonts w:ascii="Times New Roman" w:hAnsi="Times New Roman"/>
        </w:rPr>
      </w:pPr>
      <w:bookmarkStart w:id="776" w:name="_GoBack"/>
      <w:bookmarkEnd w:id="776"/>
    </w:p>
    <w:sectPr w:rsidR="00CC385B" w:rsidRPr="009338AD" w:rsidSect="00672187">
      <w:footerReference w:type="first" r:id="rId37"/>
      <w:pgSz w:w="11907" w:h="16840" w:code="9"/>
      <w:pgMar w:top="992" w:right="1418" w:bottom="1418" w:left="709" w:header="709" w:footer="709" w:gutter="0"/>
      <w:pgNumType w:start="129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B29" w:rsidRDefault="00AF7B29">
      <w:r>
        <w:separator/>
      </w:r>
    </w:p>
  </w:endnote>
  <w:endnote w:type="continuationSeparator" w:id="0">
    <w:p w:rsidR="00AF7B29" w:rsidRDefault="00AF7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r Helv Plain New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Ciril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Cirilica">
    <w:altName w:val="Impac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CF" w:rsidRDefault="00052DCF" w:rsidP="00AA73E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52DCF" w:rsidRDefault="00052DC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CF" w:rsidRDefault="00052DCF">
    <w:pPr>
      <w:pStyle w:val="Footer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CF" w:rsidRDefault="00052DCF">
    <w:pPr>
      <w:pStyle w:val="Footer"/>
      <w:jc w:val="right"/>
    </w:pPr>
  </w:p>
  <w:p w:rsidR="00052DCF" w:rsidRDefault="00052DC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CF" w:rsidRDefault="00052DC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sr-Cyrl-RS"/>
      </w:rPr>
      <w:t>Годишњи план рада Техничке школе 2021/2022.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C365E5" w:rsidRPr="00C365E5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052DCF" w:rsidRDefault="00052DCF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CF" w:rsidRPr="003532EB" w:rsidRDefault="00052DCF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/>
      </w:rPr>
    </w:pPr>
    <w:r w:rsidRPr="003532EB">
      <w:rPr>
        <w:rFonts w:ascii="Times New Roman" w:eastAsiaTheme="majorEastAsia" w:hAnsi="Times New Roman"/>
        <w:lang w:val="sr-Cyrl-RS"/>
      </w:rPr>
      <w:t>Годишњи план рада Техничке школе 2021/2022.</w:t>
    </w:r>
    <w:r w:rsidRPr="003532EB">
      <w:rPr>
        <w:rFonts w:ascii="Times New Roman" w:eastAsiaTheme="majorEastAsia" w:hAnsi="Times New Roman"/>
      </w:rPr>
      <w:ptab w:relativeTo="margin" w:alignment="right" w:leader="none"/>
    </w:r>
    <w:r w:rsidRPr="003532EB">
      <w:rPr>
        <w:rFonts w:ascii="Times New Roman" w:eastAsiaTheme="majorEastAsia" w:hAnsi="Times New Roman"/>
      </w:rPr>
      <w:t xml:space="preserve"> </w:t>
    </w:r>
    <w:r w:rsidRPr="003532EB">
      <w:rPr>
        <w:rFonts w:ascii="Times New Roman" w:eastAsiaTheme="minorEastAsia" w:hAnsi="Times New Roman"/>
      </w:rPr>
      <w:fldChar w:fldCharType="begin"/>
    </w:r>
    <w:r w:rsidRPr="003532EB">
      <w:rPr>
        <w:rFonts w:ascii="Times New Roman" w:hAnsi="Times New Roman"/>
      </w:rPr>
      <w:instrText xml:space="preserve"> PAGE   \* MERGEFORMAT </w:instrText>
    </w:r>
    <w:r w:rsidRPr="003532EB">
      <w:rPr>
        <w:rFonts w:ascii="Times New Roman" w:eastAsiaTheme="minorEastAsia" w:hAnsi="Times New Roman"/>
      </w:rPr>
      <w:fldChar w:fldCharType="separate"/>
    </w:r>
    <w:r w:rsidR="00C365E5" w:rsidRPr="00C365E5">
      <w:rPr>
        <w:rFonts w:ascii="Times New Roman" w:eastAsiaTheme="majorEastAsia" w:hAnsi="Times New Roman"/>
        <w:noProof/>
      </w:rPr>
      <w:t>47</w:t>
    </w:r>
    <w:r w:rsidRPr="003532EB">
      <w:rPr>
        <w:rFonts w:ascii="Times New Roman" w:eastAsiaTheme="majorEastAsia" w:hAnsi="Times New Roman"/>
        <w:noProof/>
      </w:rPr>
      <w:fldChar w:fldCharType="end"/>
    </w:r>
  </w:p>
  <w:p w:rsidR="00052DCF" w:rsidRDefault="00052DCF">
    <w:pPr>
      <w:pStyle w:val="Footer"/>
      <w:ind w:right="360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CF" w:rsidRDefault="00052DC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sr-Cyrl-RS"/>
      </w:rPr>
      <w:t>Годишњи план рада Техничке школе 2021/2022.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C365E5" w:rsidRPr="00C365E5">
      <w:rPr>
        <w:rFonts w:asciiTheme="majorHAnsi" w:eastAsiaTheme="majorEastAsia" w:hAnsiTheme="majorHAnsi" w:cstheme="majorBidi"/>
        <w:noProof/>
      </w:rPr>
      <w:t>127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052DCF" w:rsidRDefault="00052DCF">
    <w:pPr>
      <w:pStyle w:val="Footer"/>
      <w:ind w:right="360"/>
      <w:jc w:val="cen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CF" w:rsidRDefault="00052DC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sr-Cyrl-RS"/>
      </w:rPr>
      <w:t>Годишњи план рада Техничке школе 2021/2022.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C365E5" w:rsidRPr="00C365E5">
      <w:rPr>
        <w:rFonts w:asciiTheme="majorHAnsi" w:eastAsiaTheme="majorEastAsia" w:hAnsiTheme="majorHAnsi" w:cstheme="majorBidi"/>
        <w:noProof/>
      </w:rPr>
      <w:t>165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052DCF" w:rsidRDefault="00052DCF">
    <w:pPr>
      <w:pStyle w:val="Footer"/>
      <w:ind w:right="360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CF" w:rsidRDefault="00052DC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sr-Cyrl-RS"/>
      </w:rPr>
      <w:t>Годишњи план рада Техничке школе 2021/2022.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C365E5" w:rsidRPr="00C365E5">
      <w:rPr>
        <w:rFonts w:asciiTheme="majorHAnsi" w:eastAsiaTheme="majorEastAsia" w:hAnsiTheme="majorHAnsi" w:cstheme="majorBidi"/>
        <w:noProof/>
      </w:rPr>
      <w:t>129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052DCF" w:rsidRDefault="00052D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B29" w:rsidRDefault="00AF7B29">
      <w:r>
        <w:separator/>
      </w:r>
    </w:p>
  </w:footnote>
  <w:footnote w:type="continuationSeparator" w:id="0">
    <w:p w:rsidR="00AF7B29" w:rsidRDefault="00AF7B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CF" w:rsidRDefault="00052D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52DCF" w:rsidRDefault="00052DC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206"/>
      <w:gridCol w:w="3814"/>
      <w:gridCol w:w="2208"/>
    </w:tblGrid>
    <w:tr w:rsidR="00052DCF">
      <w:trPr>
        <w:jc w:val="center"/>
      </w:trPr>
      <w:tc>
        <w:tcPr>
          <w:tcW w:w="2206" w:type="dxa"/>
          <w:vAlign w:val="center"/>
        </w:tcPr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3083F9DA" wp14:editId="5214E56E">
                <wp:extent cx="302260" cy="492760"/>
                <wp:effectExtent l="19050" t="0" r="2540" b="0"/>
                <wp:docPr id="9" name="Picture 4" descr="Grb-Srbija_2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Grb-Srbija_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26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4" w:type="dxa"/>
          <w:vAlign w:val="center"/>
        </w:tcPr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  <w:sz w:val="20"/>
              <w:lang w:val="sr-Cyrl-CS"/>
            </w:rPr>
          </w:pPr>
          <w:r>
            <w:rPr>
              <w:rFonts w:ascii="Times New Roman" w:hAnsi="Times New Roman"/>
              <w:sz w:val="20"/>
              <w:lang w:val="sr-Cyrl-CS"/>
            </w:rPr>
            <w:t>Годишњи п</w:t>
          </w:r>
          <w:r>
            <w:rPr>
              <w:rFonts w:ascii="Times New Roman" w:hAnsi="Times New Roman"/>
              <w:sz w:val="20"/>
            </w:rPr>
            <w:t>лан</w:t>
          </w:r>
          <w:r>
            <w:rPr>
              <w:rFonts w:ascii="Times New Roman" w:hAnsi="Times New Roman"/>
              <w:sz w:val="20"/>
              <w:lang w:val="sr-Cyrl-CS"/>
            </w:rPr>
            <w:t xml:space="preserve"> рада</w:t>
          </w:r>
        </w:p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  <w:sz w:val="20"/>
              <w:lang w:val="sr-Cyrl-CS"/>
            </w:rPr>
          </w:pPr>
          <w:r>
            <w:rPr>
              <w:rFonts w:ascii="Times New Roman" w:hAnsi="Times New Roman"/>
              <w:sz w:val="20"/>
              <w:lang w:val="sr-Cyrl-CS"/>
            </w:rPr>
            <w:t>Техничке школе у Ћуприји</w:t>
          </w:r>
        </w:p>
        <w:p w:rsidR="00052DCF" w:rsidRDefault="00052DCF" w:rsidP="00BD19F7">
          <w:pPr>
            <w:pStyle w:val="Header"/>
            <w:ind w:right="360"/>
            <w:jc w:val="center"/>
            <w:rPr>
              <w:rFonts w:ascii="Times New Roman" w:hAnsi="Times New Roman"/>
              <w:sz w:val="20"/>
              <w:lang w:val="sr-Cyrl-CS"/>
            </w:rPr>
          </w:pPr>
          <w:r>
            <w:rPr>
              <w:rFonts w:ascii="Times New Roman" w:hAnsi="Times New Roman"/>
              <w:sz w:val="20"/>
              <w:lang w:val="sr-Cyrl-CS"/>
            </w:rPr>
            <w:t>за школску 202</w:t>
          </w:r>
          <w:r>
            <w:rPr>
              <w:rFonts w:ascii="Times New Roman" w:hAnsi="Times New Roman"/>
              <w:sz w:val="20"/>
              <w:lang w:val="sr-Latn-RS"/>
            </w:rPr>
            <w:t>1</w:t>
          </w:r>
          <w:r>
            <w:rPr>
              <w:rFonts w:ascii="Times New Roman" w:hAnsi="Times New Roman"/>
              <w:sz w:val="20"/>
              <w:lang w:val="sr-Cyrl-CS"/>
            </w:rPr>
            <w:t>/202</w:t>
          </w:r>
          <w:r>
            <w:rPr>
              <w:rFonts w:ascii="Times New Roman" w:hAnsi="Times New Roman"/>
              <w:sz w:val="20"/>
              <w:lang w:val="sr-Latn-RS"/>
            </w:rPr>
            <w:t>2</w:t>
          </w:r>
          <w:r>
            <w:rPr>
              <w:rFonts w:ascii="Times New Roman" w:hAnsi="Times New Roman"/>
              <w:sz w:val="20"/>
              <w:lang w:val="sr-Cyrl-CS"/>
            </w:rPr>
            <w:t>. годину</w:t>
          </w:r>
        </w:p>
      </w:tc>
      <w:tc>
        <w:tcPr>
          <w:tcW w:w="2208" w:type="dxa"/>
          <w:vAlign w:val="center"/>
        </w:tcPr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06B28083" wp14:editId="08F8C303">
                <wp:extent cx="501015" cy="501015"/>
                <wp:effectExtent l="19050" t="0" r="0" b="0"/>
                <wp:docPr id="10" name="Picture 5" descr="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015" cy="50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2DCF" w:rsidRDefault="00052DCF">
    <w:pPr>
      <w:pStyle w:val="Header"/>
      <w:ind w:right="360"/>
      <w:rPr>
        <w:lang w:val="sr-Cyrl-C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206"/>
      <w:gridCol w:w="3814"/>
      <w:gridCol w:w="2208"/>
    </w:tblGrid>
    <w:tr w:rsidR="00052DCF">
      <w:trPr>
        <w:jc w:val="center"/>
      </w:trPr>
      <w:tc>
        <w:tcPr>
          <w:tcW w:w="2206" w:type="dxa"/>
          <w:vAlign w:val="center"/>
        </w:tcPr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4A5DFE04" wp14:editId="12E6B493">
                <wp:extent cx="302260" cy="492760"/>
                <wp:effectExtent l="19050" t="0" r="2540" b="0"/>
                <wp:docPr id="11" name="Picture 11" descr="Grb-Srbija_2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-Srbija_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26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4" w:type="dxa"/>
          <w:vAlign w:val="center"/>
        </w:tcPr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  <w:sz w:val="20"/>
              <w:lang w:val="sr-Cyrl-CS"/>
            </w:rPr>
          </w:pPr>
          <w:r>
            <w:rPr>
              <w:rFonts w:ascii="Times New Roman" w:hAnsi="Times New Roman"/>
              <w:sz w:val="20"/>
              <w:lang w:val="sr-Cyrl-CS"/>
            </w:rPr>
            <w:t>Годишњи п</w:t>
          </w:r>
          <w:r>
            <w:rPr>
              <w:rFonts w:ascii="Times New Roman" w:hAnsi="Times New Roman"/>
              <w:sz w:val="20"/>
            </w:rPr>
            <w:t xml:space="preserve">лан </w:t>
          </w:r>
          <w:r>
            <w:rPr>
              <w:rFonts w:ascii="Times New Roman" w:hAnsi="Times New Roman"/>
              <w:sz w:val="20"/>
              <w:lang w:val="sr-Cyrl-CS"/>
            </w:rPr>
            <w:t>рада</w:t>
          </w:r>
        </w:p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  <w:sz w:val="20"/>
              <w:lang w:val="sr-Cyrl-CS"/>
            </w:rPr>
          </w:pPr>
          <w:r>
            <w:rPr>
              <w:rFonts w:ascii="Times New Roman" w:hAnsi="Times New Roman"/>
              <w:sz w:val="20"/>
              <w:lang w:val="sr-Cyrl-CS"/>
            </w:rPr>
            <w:t>Техничке школе у Ћуприји</w:t>
          </w:r>
        </w:p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  <w:sz w:val="20"/>
              <w:lang w:val="sr-Cyrl-CS"/>
            </w:rPr>
          </w:pPr>
          <w:r>
            <w:rPr>
              <w:rFonts w:ascii="Times New Roman" w:hAnsi="Times New Roman"/>
              <w:sz w:val="20"/>
              <w:lang w:val="sr-Cyrl-CS"/>
            </w:rPr>
            <w:t>за школску 20</w:t>
          </w:r>
          <w:r>
            <w:rPr>
              <w:rFonts w:ascii="Times New Roman" w:hAnsi="Times New Roman"/>
              <w:sz w:val="20"/>
            </w:rPr>
            <w:t>20</w:t>
          </w:r>
          <w:r>
            <w:rPr>
              <w:rFonts w:ascii="Times New Roman" w:hAnsi="Times New Roman"/>
              <w:sz w:val="20"/>
              <w:lang w:val="sr-Cyrl-CS"/>
            </w:rPr>
            <w:t>/21.годину</w:t>
          </w:r>
        </w:p>
      </w:tc>
      <w:tc>
        <w:tcPr>
          <w:tcW w:w="2208" w:type="dxa"/>
          <w:vAlign w:val="center"/>
        </w:tcPr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37AA2C11" wp14:editId="166958A7">
                <wp:extent cx="501015" cy="501015"/>
                <wp:effectExtent l="19050" t="0" r="0" b="0"/>
                <wp:docPr id="12" name="Picture 12" descr="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015" cy="50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2DCF" w:rsidRDefault="00052DC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206"/>
      <w:gridCol w:w="3814"/>
      <w:gridCol w:w="2208"/>
    </w:tblGrid>
    <w:tr w:rsidR="00052DCF">
      <w:trPr>
        <w:jc w:val="center"/>
      </w:trPr>
      <w:tc>
        <w:tcPr>
          <w:tcW w:w="2206" w:type="dxa"/>
          <w:vAlign w:val="center"/>
        </w:tcPr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5B5A6542" wp14:editId="35EB831F">
                <wp:extent cx="302260" cy="492760"/>
                <wp:effectExtent l="19050" t="0" r="2540" b="0"/>
                <wp:docPr id="13" name="Picture 10" descr="Grb-Srbija_2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Grb-Srbija_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26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4" w:type="dxa"/>
          <w:vAlign w:val="center"/>
        </w:tcPr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  <w:sz w:val="20"/>
              <w:lang w:val="sr-Cyrl-CS"/>
            </w:rPr>
          </w:pPr>
          <w:r>
            <w:rPr>
              <w:rFonts w:ascii="Times New Roman" w:hAnsi="Times New Roman"/>
              <w:sz w:val="20"/>
              <w:lang w:val="sr-Cyrl-CS"/>
            </w:rPr>
            <w:t>Годишњи програм рада</w:t>
          </w:r>
        </w:p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  <w:sz w:val="20"/>
              <w:lang w:val="sr-Cyrl-CS"/>
            </w:rPr>
          </w:pPr>
          <w:r>
            <w:rPr>
              <w:rFonts w:ascii="Times New Roman" w:hAnsi="Times New Roman"/>
              <w:sz w:val="20"/>
              <w:lang w:val="sr-Cyrl-CS"/>
            </w:rPr>
            <w:t>Техничке школе у Ћуприји</w:t>
          </w:r>
        </w:p>
        <w:p w:rsidR="00052DCF" w:rsidRDefault="00052DCF" w:rsidP="00ED2877">
          <w:pPr>
            <w:pStyle w:val="Header"/>
            <w:ind w:right="360"/>
            <w:jc w:val="center"/>
            <w:rPr>
              <w:rFonts w:ascii="Times New Roman" w:hAnsi="Times New Roman"/>
              <w:sz w:val="20"/>
              <w:lang w:val="sr-Cyrl-CS"/>
            </w:rPr>
          </w:pPr>
          <w:r>
            <w:rPr>
              <w:rFonts w:ascii="Times New Roman" w:hAnsi="Times New Roman"/>
              <w:sz w:val="20"/>
              <w:lang w:val="sr-Cyrl-CS"/>
            </w:rPr>
            <w:t>за школску 2015/2016. годину</w:t>
          </w:r>
        </w:p>
      </w:tc>
      <w:tc>
        <w:tcPr>
          <w:tcW w:w="2208" w:type="dxa"/>
          <w:vAlign w:val="center"/>
        </w:tcPr>
        <w:p w:rsidR="00052DCF" w:rsidRDefault="00052DCF">
          <w:pPr>
            <w:pStyle w:val="Header"/>
            <w:ind w:right="36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2712168D" wp14:editId="7BF7F456">
                <wp:extent cx="501015" cy="501015"/>
                <wp:effectExtent l="19050" t="0" r="0" b="0"/>
                <wp:docPr id="14" name="Picture 12" descr="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015" cy="50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2DCF" w:rsidRDefault="00052D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2C4"/>
    <w:multiLevelType w:val="hybridMultilevel"/>
    <w:tmpl w:val="58BA5EC4"/>
    <w:lvl w:ilvl="0" w:tplc="420C3B4E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1">
    <w:nsid w:val="02BF77B6"/>
    <w:multiLevelType w:val="hybridMultilevel"/>
    <w:tmpl w:val="C83E917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31237"/>
    <w:multiLevelType w:val="hybridMultilevel"/>
    <w:tmpl w:val="01FA46D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04782EFF"/>
    <w:multiLevelType w:val="hybridMultilevel"/>
    <w:tmpl w:val="ECF044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4C949A8"/>
    <w:multiLevelType w:val="hybridMultilevel"/>
    <w:tmpl w:val="BB903B6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981738"/>
    <w:multiLevelType w:val="hybridMultilevel"/>
    <w:tmpl w:val="EE76CF8E"/>
    <w:lvl w:ilvl="0" w:tplc="040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069E0B45"/>
    <w:multiLevelType w:val="hybridMultilevel"/>
    <w:tmpl w:val="EDBE1898"/>
    <w:lvl w:ilvl="0" w:tplc="241A000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7">
    <w:nsid w:val="06CC5FEC"/>
    <w:multiLevelType w:val="hybridMultilevel"/>
    <w:tmpl w:val="BC2EA6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9A8B7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3F1ECAFA">
      <w:start w:val="1"/>
      <w:numFmt w:val="decimal"/>
      <w:lvlText w:val="%3."/>
      <w:lvlJc w:val="left"/>
      <w:pPr>
        <w:ind w:left="2340" w:hanging="360"/>
      </w:pPr>
      <w:rPr>
        <w:rFonts w:hint="default"/>
        <w:sz w:val="2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1267B7"/>
    <w:multiLevelType w:val="hybridMultilevel"/>
    <w:tmpl w:val="265E3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363C4F"/>
    <w:multiLevelType w:val="hybridMultilevel"/>
    <w:tmpl w:val="53C29756"/>
    <w:lvl w:ilvl="0" w:tplc="82242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9566699"/>
    <w:multiLevelType w:val="hybridMultilevel"/>
    <w:tmpl w:val="6234E90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7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0A254F8F"/>
    <w:multiLevelType w:val="hybridMultilevel"/>
    <w:tmpl w:val="D42A08D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AE5AB4"/>
    <w:multiLevelType w:val="hybridMultilevel"/>
    <w:tmpl w:val="C4A6AB76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4F698E"/>
    <w:multiLevelType w:val="hybridMultilevel"/>
    <w:tmpl w:val="559CA27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BC3536"/>
    <w:multiLevelType w:val="hybridMultilevel"/>
    <w:tmpl w:val="125CB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051A44"/>
    <w:multiLevelType w:val="hybridMultilevel"/>
    <w:tmpl w:val="BE20885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D300BA"/>
    <w:multiLevelType w:val="hybridMultilevel"/>
    <w:tmpl w:val="40A6A01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EC4C18"/>
    <w:multiLevelType w:val="hybridMultilevel"/>
    <w:tmpl w:val="779883FC"/>
    <w:lvl w:ilvl="0" w:tplc="09F0BA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20330F7"/>
    <w:multiLevelType w:val="hybridMultilevel"/>
    <w:tmpl w:val="62BC2F6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B726CF"/>
    <w:multiLevelType w:val="hybridMultilevel"/>
    <w:tmpl w:val="310A933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485C66"/>
    <w:multiLevelType w:val="hybridMultilevel"/>
    <w:tmpl w:val="8BE44E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847396"/>
    <w:multiLevelType w:val="hybridMultilevel"/>
    <w:tmpl w:val="37D41FA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BF367C"/>
    <w:multiLevelType w:val="hybridMultilevel"/>
    <w:tmpl w:val="F09AEB06"/>
    <w:lvl w:ilvl="0" w:tplc="7E18EA2E">
      <w:start w:val="1"/>
      <w:numFmt w:val="decimal"/>
      <w:lvlText w:val="%1."/>
      <w:lvlJc w:val="left"/>
      <w:pPr>
        <w:ind w:left="454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74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94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614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334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54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74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94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214" w:hanging="180"/>
      </w:pPr>
      <w:rPr>
        <w:rFonts w:cs="Times New Roman"/>
      </w:rPr>
    </w:lvl>
  </w:abstractNum>
  <w:abstractNum w:abstractNumId="23">
    <w:nsid w:val="13D331B7"/>
    <w:multiLevelType w:val="hybridMultilevel"/>
    <w:tmpl w:val="E7FC6796"/>
    <w:lvl w:ilvl="0" w:tplc="82242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3E445FC"/>
    <w:multiLevelType w:val="hybridMultilevel"/>
    <w:tmpl w:val="D5C452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6723BC3"/>
    <w:multiLevelType w:val="hybridMultilevel"/>
    <w:tmpl w:val="F09AEB06"/>
    <w:lvl w:ilvl="0" w:tplc="7E18EA2E">
      <w:start w:val="1"/>
      <w:numFmt w:val="decimal"/>
      <w:lvlText w:val="%1."/>
      <w:lvlJc w:val="left"/>
      <w:pPr>
        <w:ind w:left="454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74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94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614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334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54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74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94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214" w:hanging="180"/>
      </w:pPr>
      <w:rPr>
        <w:rFonts w:cs="Times New Roman"/>
      </w:rPr>
    </w:lvl>
  </w:abstractNum>
  <w:abstractNum w:abstractNumId="26">
    <w:nsid w:val="169F0554"/>
    <w:multiLevelType w:val="hybridMultilevel"/>
    <w:tmpl w:val="7D603C0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A6538F5"/>
    <w:multiLevelType w:val="hybridMultilevel"/>
    <w:tmpl w:val="BD54C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A6F3AC6"/>
    <w:multiLevelType w:val="hybridMultilevel"/>
    <w:tmpl w:val="3056D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3617CB"/>
    <w:multiLevelType w:val="hybridMultilevel"/>
    <w:tmpl w:val="21D6801C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>
    <w:nsid w:val="1B85663B"/>
    <w:multiLevelType w:val="hybridMultilevel"/>
    <w:tmpl w:val="7D603C0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BB645A5"/>
    <w:multiLevelType w:val="hybridMultilevel"/>
    <w:tmpl w:val="A518F56C"/>
    <w:lvl w:ilvl="0" w:tplc="15560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C2F72C4"/>
    <w:multiLevelType w:val="hybridMultilevel"/>
    <w:tmpl w:val="51B2882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D2143FF"/>
    <w:multiLevelType w:val="hybridMultilevel"/>
    <w:tmpl w:val="BD6672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D3F2E87"/>
    <w:multiLevelType w:val="multilevel"/>
    <w:tmpl w:val="2A66E9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35">
    <w:nsid w:val="1D690628"/>
    <w:multiLevelType w:val="hybridMultilevel"/>
    <w:tmpl w:val="FC26DC7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DDB101E"/>
    <w:multiLevelType w:val="hybridMultilevel"/>
    <w:tmpl w:val="DD90634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E1704EA"/>
    <w:multiLevelType w:val="hybridMultilevel"/>
    <w:tmpl w:val="DC6CC15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E240959"/>
    <w:multiLevelType w:val="hybridMultilevel"/>
    <w:tmpl w:val="5C30F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EF02420"/>
    <w:multiLevelType w:val="hybridMultilevel"/>
    <w:tmpl w:val="1FA0BE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1FD02112"/>
    <w:multiLevelType w:val="hybridMultilevel"/>
    <w:tmpl w:val="8B022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0DB33D1"/>
    <w:multiLevelType w:val="hybridMultilevel"/>
    <w:tmpl w:val="9266D048"/>
    <w:lvl w:ilvl="0" w:tplc="82242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227F134A"/>
    <w:multiLevelType w:val="multilevel"/>
    <w:tmpl w:val="3B26AB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upperRoman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3">
    <w:nsid w:val="254A3C0B"/>
    <w:multiLevelType w:val="hybridMultilevel"/>
    <w:tmpl w:val="7D1C3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67171C2"/>
    <w:multiLevelType w:val="hybridMultilevel"/>
    <w:tmpl w:val="BC56C8D8"/>
    <w:lvl w:ilvl="0" w:tplc="331E52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86D04FB"/>
    <w:multiLevelType w:val="hybridMultilevel"/>
    <w:tmpl w:val="62BC2F6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87F3755"/>
    <w:multiLevelType w:val="hybridMultilevel"/>
    <w:tmpl w:val="A3CC671C"/>
    <w:lvl w:ilvl="0" w:tplc="675EDE3E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47">
    <w:nsid w:val="296B19C2"/>
    <w:multiLevelType w:val="hybridMultilevel"/>
    <w:tmpl w:val="D7788D7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9D760C8"/>
    <w:multiLevelType w:val="hybridMultilevel"/>
    <w:tmpl w:val="3CBED87C"/>
    <w:lvl w:ilvl="0" w:tplc="241A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49">
    <w:nsid w:val="29F8444E"/>
    <w:multiLevelType w:val="hybridMultilevel"/>
    <w:tmpl w:val="361637C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AA53EAF"/>
    <w:multiLevelType w:val="hybridMultilevel"/>
    <w:tmpl w:val="250CAD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2B714967"/>
    <w:multiLevelType w:val="hybridMultilevel"/>
    <w:tmpl w:val="AF642ADA"/>
    <w:lvl w:ilvl="0" w:tplc="420C3B4E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52">
    <w:nsid w:val="2C8A62F4"/>
    <w:multiLevelType w:val="hybridMultilevel"/>
    <w:tmpl w:val="0332F9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32C26980"/>
    <w:multiLevelType w:val="hybridMultilevel"/>
    <w:tmpl w:val="3912B99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3270D35"/>
    <w:multiLevelType w:val="hybridMultilevel"/>
    <w:tmpl w:val="BB568B0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576122"/>
    <w:multiLevelType w:val="hybridMultilevel"/>
    <w:tmpl w:val="C0921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45B404B"/>
    <w:multiLevelType w:val="hybridMultilevel"/>
    <w:tmpl w:val="71426B88"/>
    <w:lvl w:ilvl="0" w:tplc="241A000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57">
    <w:nsid w:val="35B17EF5"/>
    <w:multiLevelType w:val="multilevel"/>
    <w:tmpl w:val="22E8A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8">
    <w:nsid w:val="36353FCA"/>
    <w:multiLevelType w:val="hybridMultilevel"/>
    <w:tmpl w:val="EB9E9896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6A51C22"/>
    <w:multiLevelType w:val="hybridMultilevel"/>
    <w:tmpl w:val="13308A8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722401E"/>
    <w:multiLevelType w:val="hybridMultilevel"/>
    <w:tmpl w:val="A0322198"/>
    <w:lvl w:ilvl="0" w:tplc="04090001">
      <w:start w:val="1"/>
      <w:numFmt w:val="bullet"/>
      <w:lvlText w:val=""/>
      <w:lvlJc w:val="left"/>
      <w:pPr>
        <w:tabs>
          <w:tab w:val="num" w:pos="-2883"/>
        </w:tabs>
        <w:ind w:left="-2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2163"/>
        </w:tabs>
        <w:ind w:left="-21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443"/>
        </w:tabs>
        <w:ind w:left="-1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723"/>
        </w:tabs>
        <w:ind w:left="-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3"/>
        </w:tabs>
        <w:ind w:left="-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157"/>
        </w:tabs>
        <w:ind w:left="21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</w:abstractNum>
  <w:abstractNum w:abstractNumId="61">
    <w:nsid w:val="37FE5A04"/>
    <w:multiLevelType w:val="hybridMultilevel"/>
    <w:tmpl w:val="1BCA73D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8CD5AF4"/>
    <w:multiLevelType w:val="hybridMultilevel"/>
    <w:tmpl w:val="E174AFAC"/>
    <w:lvl w:ilvl="0" w:tplc="0B284B96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 w:val="0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38D86CBC"/>
    <w:multiLevelType w:val="hybridMultilevel"/>
    <w:tmpl w:val="8DDCA2B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4">
    <w:nsid w:val="39CC055B"/>
    <w:multiLevelType w:val="hybridMultilevel"/>
    <w:tmpl w:val="9B6025B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B073C77"/>
    <w:multiLevelType w:val="hybridMultilevel"/>
    <w:tmpl w:val="A9F8050C"/>
    <w:lvl w:ilvl="0" w:tplc="252440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B533167"/>
    <w:multiLevelType w:val="hybridMultilevel"/>
    <w:tmpl w:val="8FDC64B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>
    <w:nsid w:val="3B7C4123"/>
    <w:multiLevelType w:val="hybridMultilevel"/>
    <w:tmpl w:val="490CD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B817734"/>
    <w:multiLevelType w:val="hybridMultilevel"/>
    <w:tmpl w:val="51B2882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E44905"/>
    <w:multiLevelType w:val="hybridMultilevel"/>
    <w:tmpl w:val="CE30AB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CFB2647"/>
    <w:multiLevelType w:val="hybridMultilevel"/>
    <w:tmpl w:val="05887B94"/>
    <w:lvl w:ilvl="0" w:tplc="4DCAD4F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3D4708B0"/>
    <w:multiLevelType w:val="hybridMultilevel"/>
    <w:tmpl w:val="E8AE1A8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DB33429"/>
    <w:multiLevelType w:val="hybridMultilevel"/>
    <w:tmpl w:val="743204D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E352774"/>
    <w:multiLevelType w:val="hybridMultilevel"/>
    <w:tmpl w:val="95B24E4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447B5B"/>
    <w:multiLevelType w:val="hybridMultilevel"/>
    <w:tmpl w:val="6B44664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F294FDA"/>
    <w:multiLevelType w:val="hybridMultilevel"/>
    <w:tmpl w:val="29482F2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FC64E0B"/>
    <w:multiLevelType w:val="hybridMultilevel"/>
    <w:tmpl w:val="853A72C6"/>
    <w:lvl w:ilvl="0" w:tplc="331E52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4014064F"/>
    <w:multiLevelType w:val="hybridMultilevel"/>
    <w:tmpl w:val="602CFB00"/>
    <w:lvl w:ilvl="0" w:tplc="420C3B4E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78">
    <w:nsid w:val="417F6DA6"/>
    <w:multiLevelType w:val="hybridMultilevel"/>
    <w:tmpl w:val="303AA50C"/>
    <w:lvl w:ilvl="0" w:tplc="82242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418E1734"/>
    <w:multiLevelType w:val="hybridMultilevel"/>
    <w:tmpl w:val="D09460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28C37B4"/>
    <w:multiLevelType w:val="hybridMultilevel"/>
    <w:tmpl w:val="5D701D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45A105C0"/>
    <w:multiLevelType w:val="hybridMultilevel"/>
    <w:tmpl w:val="BEF07528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2">
    <w:nsid w:val="46306CAF"/>
    <w:multiLevelType w:val="hybridMultilevel"/>
    <w:tmpl w:val="8DFEC4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46987FAE"/>
    <w:multiLevelType w:val="hybridMultilevel"/>
    <w:tmpl w:val="390E266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7512049"/>
    <w:multiLevelType w:val="hybridMultilevel"/>
    <w:tmpl w:val="58BA5EC4"/>
    <w:lvl w:ilvl="0" w:tplc="420C3B4E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85">
    <w:nsid w:val="47F94C81"/>
    <w:multiLevelType w:val="hybridMultilevel"/>
    <w:tmpl w:val="5414E3C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88C6CA5"/>
    <w:multiLevelType w:val="hybridMultilevel"/>
    <w:tmpl w:val="DE88A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>
    <w:nsid w:val="48EA7837"/>
    <w:multiLevelType w:val="hybridMultilevel"/>
    <w:tmpl w:val="5D1EB9FC"/>
    <w:lvl w:ilvl="0" w:tplc="241A000F">
      <w:start w:val="1"/>
      <w:numFmt w:val="decimal"/>
      <w:lvlText w:val="%1."/>
      <w:lvlJc w:val="left"/>
      <w:pPr>
        <w:ind w:left="1077" w:hanging="360"/>
      </w:pPr>
    </w:lvl>
    <w:lvl w:ilvl="1" w:tplc="241A0019" w:tentative="1">
      <w:start w:val="1"/>
      <w:numFmt w:val="lowerLetter"/>
      <w:lvlText w:val="%2."/>
      <w:lvlJc w:val="left"/>
      <w:pPr>
        <w:ind w:left="1797" w:hanging="360"/>
      </w:pPr>
    </w:lvl>
    <w:lvl w:ilvl="2" w:tplc="241A001B" w:tentative="1">
      <w:start w:val="1"/>
      <w:numFmt w:val="lowerRoman"/>
      <w:lvlText w:val="%3."/>
      <w:lvlJc w:val="right"/>
      <w:pPr>
        <w:ind w:left="2517" w:hanging="180"/>
      </w:pPr>
    </w:lvl>
    <w:lvl w:ilvl="3" w:tplc="241A000F" w:tentative="1">
      <w:start w:val="1"/>
      <w:numFmt w:val="decimal"/>
      <w:lvlText w:val="%4."/>
      <w:lvlJc w:val="left"/>
      <w:pPr>
        <w:ind w:left="3237" w:hanging="360"/>
      </w:pPr>
    </w:lvl>
    <w:lvl w:ilvl="4" w:tplc="241A0019" w:tentative="1">
      <w:start w:val="1"/>
      <w:numFmt w:val="lowerLetter"/>
      <w:lvlText w:val="%5."/>
      <w:lvlJc w:val="left"/>
      <w:pPr>
        <w:ind w:left="3957" w:hanging="360"/>
      </w:pPr>
    </w:lvl>
    <w:lvl w:ilvl="5" w:tplc="241A001B" w:tentative="1">
      <w:start w:val="1"/>
      <w:numFmt w:val="lowerRoman"/>
      <w:lvlText w:val="%6."/>
      <w:lvlJc w:val="right"/>
      <w:pPr>
        <w:ind w:left="4677" w:hanging="180"/>
      </w:pPr>
    </w:lvl>
    <w:lvl w:ilvl="6" w:tplc="241A000F" w:tentative="1">
      <w:start w:val="1"/>
      <w:numFmt w:val="decimal"/>
      <w:lvlText w:val="%7."/>
      <w:lvlJc w:val="left"/>
      <w:pPr>
        <w:ind w:left="5397" w:hanging="360"/>
      </w:pPr>
    </w:lvl>
    <w:lvl w:ilvl="7" w:tplc="241A0019" w:tentative="1">
      <w:start w:val="1"/>
      <w:numFmt w:val="lowerLetter"/>
      <w:lvlText w:val="%8."/>
      <w:lvlJc w:val="left"/>
      <w:pPr>
        <w:ind w:left="6117" w:hanging="360"/>
      </w:pPr>
    </w:lvl>
    <w:lvl w:ilvl="8" w:tplc="2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8">
    <w:nsid w:val="4A26465E"/>
    <w:multiLevelType w:val="hybridMultilevel"/>
    <w:tmpl w:val="9CA6FA28"/>
    <w:lvl w:ilvl="0" w:tplc="331E52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B082C76"/>
    <w:multiLevelType w:val="hybridMultilevel"/>
    <w:tmpl w:val="18EA1CE4"/>
    <w:lvl w:ilvl="0" w:tplc="A9E8C1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B0A7217"/>
    <w:multiLevelType w:val="hybridMultilevel"/>
    <w:tmpl w:val="A3CC671C"/>
    <w:lvl w:ilvl="0" w:tplc="675EDE3E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91">
    <w:nsid w:val="4C2D0CCD"/>
    <w:multiLevelType w:val="hybridMultilevel"/>
    <w:tmpl w:val="9CD28D0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2">
    <w:nsid w:val="4C8F476C"/>
    <w:multiLevelType w:val="hybridMultilevel"/>
    <w:tmpl w:val="654C9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DBF50B5"/>
    <w:multiLevelType w:val="hybridMultilevel"/>
    <w:tmpl w:val="765631B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FEA1492"/>
    <w:multiLevelType w:val="hybridMultilevel"/>
    <w:tmpl w:val="52C8519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1394021"/>
    <w:multiLevelType w:val="hybridMultilevel"/>
    <w:tmpl w:val="E61AF3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1DB7A0F"/>
    <w:multiLevelType w:val="hybridMultilevel"/>
    <w:tmpl w:val="A3E63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1E20D2D"/>
    <w:multiLevelType w:val="hybridMultilevel"/>
    <w:tmpl w:val="77FA1B9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2BB0DBA"/>
    <w:multiLevelType w:val="hybridMultilevel"/>
    <w:tmpl w:val="7A4E7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3A22956"/>
    <w:multiLevelType w:val="hybridMultilevel"/>
    <w:tmpl w:val="F7C6320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5EA27F2"/>
    <w:multiLevelType w:val="hybridMultilevel"/>
    <w:tmpl w:val="BB568B0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6066EC0"/>
    <w:multiLevelType w:val="hybridMultilevel"/>
    <w:tmpl w:val="F0FC83E8"/>
    <w:lvl w:ilvl="0" w:tplc="04090001">
      <w:start w:val="1"/>
      <w:numFmt w:val="bullet"/>
      <w:lvlText w:val="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601"/>
        </w:tabs>
        <w:ind w:left="76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321"/>
        </w:tabs>
        <w:ind w:left="8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9041"/>
        </w:tabs>
        <w:ind w:left="9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9761"/>
        </w:tabs>
        <w:ind w:left="97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481"/>
        </w:tabs>
        <w:ind w:left="10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201"/>
        </w:tabs>
        <w:ind w:left="11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1921"/>
        </w:tabs>
        <w:ind w:left="119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2641"/>
        </w:tabs>
        <w:ind w:left="12641" w:hanging="360"/>
      </w:pPr>
      <w:rPr>
        <w:rFonts w:ascii="Wingdings" w:hAnsi="Wingdings" w:hint="default"/>
      </w:rPr>
    </w:lvl>
  </w:abstractNum>
  <w:abstractNum w:abstractNumId="102">
    <w:nsid w:val="56571C06"/>
    <w:multiLevelType w:val="hybridMultilevel"/>
    <w:tmpl w:val="1BCA73D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7D67BF6"/>
    <w:multiLevelType w:val="hybridMultilevel"/>
    <w:tmpl w:val="0FC09A9C"/>
    <w:lvl w:ilvl="0" w:tplc="82242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96A0613"/>
    <w:multiLevelType w:val="hybridMultilevel"/>
    <w:tmpl w:val="4AF61B4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AC62674"/>
    <w:multiLevelType w:val="hybridMultilevel"/>
    <w:tmpl w:val="BE86CF3A"/>
    <w:lvl w:ilvl="0" w:tplc="241A000F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174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94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614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334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54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74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94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214" w:hanging="180"/>
      </w:pPr>
      <w:rPr>
        <w:rFonts w:cs="Times New Roman"/>
      </w:rPr>
    </w:lvl>
  </w:abstractNum>
  <w:abstractNum w:abstractNumId="106">
    <w:nsid w:val="5BDF4508"/>
    <w:multiLevelType w:val="hybridMultilevel"/>
    <w:tmpl w:val="28F24D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5C3C32B3"/>
    <w:multiLevelType w:val="hybridMultilevel"/>
    <w:tmpl w:val="63925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CCE1B99"/>
    <w:multiLevelType w:val="multilevel"/>
    <w:tmpl w:val="D8F01A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."/>
      <w:lvlJc w:val="left"/>
      <w:pPr>
        <w:ind w:left="1185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85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9">
    <w:nsid w:val="5D001BCA"/>
    <w:multiLevelType w:val="hybridMultilevel"/>
    <w:tmpl w:val="403EF6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D607347"/>
    <w:multiLevelType w:val="hybridMultilevel"/>
    <w:tmpl w:val="90F8FFE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E8D11F6"/>
    <w:multiLevelType w:val="hybridMultilevel"/>
    <w:tmpl w:val="5F862994"/>
    <w:lvl w:ilvl="0" w:tplc="551EDE1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5EF47C24"/>
    <w:multiLevelType w:val="hybridMultilevel"/>
    <w:tmpl w:val="C5E20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5FF169BF"/>
    <w:multiLevelType w:val="hybridMultilevel"/>
    <w:tmpl w:val="AF642ADA"/>
    <w:lvl w:ilvl="0" w:tplc="420C3B4E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114">
    <w:nsid w:val="60B71F2A"/>
    <w:multiLevelType w:val="hybridMultilevel"/>
    <w:tmpl w:val="ABCC3C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625A69AE"/>
    <w:multiLevelType w:val="hybridMultilevel"/>
    <w:tmpl w:val="2CCCE5F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33E0A97"/>
    <w:multiLevelType w:val="hybridMultilevel"/>
    <w:tmpl w:val="62E8EE66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7">
    <w:nsid w:val="638B086D"/>
    <w:multiLevelType w:val="hybridMultilevel"/>
    <w:tmpl w:val="DC6CC15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6A22972"/>
    <w:multiLevelType w:val="hybridMultilevel"/>
    <w:tmpl w:val="54BC3F6A"/>
    <w:lvl w:ilvl="0" w:tplc="331E52DC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19">
    <w:nsid w:val="68C06A87"/>
    <w:multiLevelType w:val="hybridMultilevel"/>
    <w:tmpl w:val="33A00876"/>
    <w:lvl w:ilvl="0" w:tplc="241A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20">
    <w:nsid w:val="69204E07"/>
    <w:multiLevelType w:val="hybridMultilevel"/>
    <w:tmpl w:val="46F453E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9F22470"/>
    <w:multiLevelType w:val="hybridMultilevel"/>
    <w:tmpl w:val="15388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69F36322"/>
    <w:multiLevelType w:val="hybridMultilevel"/>
    <w:tmpl w:val="1C288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0C23BC"/>
    <w:multiLevelType w:val="hybridMultilevel"/>
    <w:tmpl w:val="4572A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BBB407A"/>
    <w:multiLevelType w:val="hybridMultilevel"/>
    <w:tmpl w:val="88D861B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EE4954"/>
    <w:multiLevelType w:val="hybridMultilevel"/>
    <w:tmpl w:val="40C070C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D3E393C"/>
    <w:multiLevelType w:val="hybridMultilevel"/>
    <w:tmpl w:val="CA721A1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6B7A0C"/>
    <w:multiLevelType w:val="hybridMultilevel"/>
    <w:tmpl w:val="F146B510"/>
    <w:lvl w:ilvl="0" w:tplc="241A000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128">
    <w:nsid w:val="6DBE6C58"/>
    <w:multiLevelType w:val="hybridMultilevel"/>
    <w:tmpl w:val="2576986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E725EDF"/>
    <w:multiLevelType w:val="hybridMultilevel"/>
    <w:tmpl w:val="3A7404C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E770EDB"/>
    <w:multiLevelType w:val="hybridMultilevel"/>
    <w:tmpl w:val="2BF81FCA"/>
    <w:lvl w:ilvl="0" w:tplc="22964562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31">
    <w:nsid w:val="6E8A7E2E"/>
    <w:multiLevelType w:val="multilevel"/>
    <w:tmpl w:val="E2DCC0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hint="default"/>
      </w:rPr>
    </w:lvl>
  </w:abstractNum>
  <w:abstractNum w:abstractNumId="132">
    <w:nsid w:val="70B64659"/>
    <w:multiLevelType w:val="hybridMultilevel"/>
    <w:tmpl w:val="ECD40D8C"/>
    <w:lvl w:ilvl="0" w:tplc="08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3">
    <w:nsid w:val="70FB2072"/>
    <w:multiLevelType w:val="hybridMultilevel"/>
    <w:tmpl w:val="37D41FA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1470187"/>
    <w:multiLevelType w:val="hybridMultilevel"/>
    <w:tmpl w:val="BB6A53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17972F4"/>
    <w:multiLevelType w:val="hybridMultilevel"/>
    <w:tmpl w:val="AC801FF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17F709C"/>
    <w:multiLevelType w:val="multilevel"/>
    <w:tmpl w:val="2A66E9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7">
    <w:nsid w:val="71825E5F"/>
    <w:multiLevelType w:val="hybridMultilevel"/>
    <w:tmpl w:val="40C070C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3A72A7B"/>
    <w:multiLevelType w:val="multilevel"/>
    <w:tmpl w:val="0D8E7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upperRoman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9">
    <w:nsid w:val="74DD0117"/>
    <w:multiLevelType w:val="hybridMultilevel"/>
    <w:tmpl w:val="743204D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4F05A3F"/>
    <w:multiLevelType w:val="hybridMultilevel"/>
    <w:tmpl w:val="B7C6B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AA1937"/>
    <w:multiLevelType w:val="hybridMultilevel"/>
    <w:tmpl w:val="10D40FE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DF6EAC"/>
    <w:multiLevelType w:val="hybridMultilevel"/>
    <w:tmpl w:val="1BDE923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651508"/>
    <w:multiLevelType w:val="hybridMultilevel"/>
    <w:tmpl w:val="2BF81FCA"/>
    <w:lvl w:ilvl="0" w:tplc="22964562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241A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44">
    <w:nsid w:val="78A8254A"/>
    <w:multiLevelType w:val="hybridMultilevel"/>
    <w:tmpl w:val="76F61BA4"/>
    <w:lvl w:ilvl="0" w:tplc="992841FC">
      <w:start w:val="3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>
    <w:nsid w:val="7B135ED4"/>
    <w:multiLevelType w:val="hybridMultilevel"/>
    <w:tmpl w:val="6318F3E6"/>
    <w:lvl w:ilvl="0" w:tplc="241A000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241A001B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241A000F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241A0019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241A001B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241A000F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241A0019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241A001B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146">
    <w:nsid w:val="7B9138FA"/>
    <w:multiLevelType w:val="hybridMultilevel"/>
    <w:tmpl w:val="23D4F0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7C5B7C5C"/>
    <w:multiLevelType w:val="hybridMultilevel"/>
    <w:tmpl w:val="7798A35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7CA3581B"/>
    <w:multiLevelType w:val="hybridMultilevel"/>
    <w:tmpl w:val="645C9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E1E0C58"/>
    <w:multiLevelType w:val="hybridMultilevel"/>
    <w:tmpl w:val="76BA2B0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EEF7CCC"/>
    <w:multiLevelType w:val="hybridMultilevel"/>
    <w:tmpl w:val="EEEA2A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1"/>
  </w:num>
  <w:num w:numId="2">
    <w:abstractNumId w:val="63"/>
  </w:num>
  <w:num w:numId="3">
    <w:abstractNumId w:val="2"/>
  </w:num>
  <w:num w:numId="4">
    <w:abstractNumId w:val="101"/>
  </w:num>
  <w:num w:numId="5">
    <w:abstractNumId w:val="5"/>
  </w:num>
  <w:num w:numId="6">
    <w:abstractNumId w:val="114"/>
  </w:num>
  <w:num w:numId="7">
    <w:abstractNumId w:val="80"/>
  </w:num>
  <w:num w:numId="8">
    <w:abstractNumId w:val="70"/>
  </w:num>
  <w:num w:numId="9">
    <w:abstractNumId w:val="111"/>
  </w:num>
  <w:num w:numId="10">
    <w:abstractNumId w:val="60"/>
  </w:num>
  <w:num w:numId="11">
    <w:abstractNumId w:val="118"/>
  </w:num>
  <w:num w:numId="12">
    <w:abstractNumId w:val="44"/>
  </w:num>
  <w:num w:numId="13">
    <w:abstractNumId w:val="88"/>
  </w:num>
  <w:num w:numId="14">
    <w:abstractNumId w:val="76"/>
  </w:num>
  <w:num w:numId="15">
    <w:abstractNumId w:val="10"/>
  </w:num>
  <w:num w:numId="16">
    <w:abstractNumId w:val="91"/>
  </w:num>
  <w:num w:numId="17">
    <w:abstractNumId w:val="92"/>
  </w:num>
  <w:num w:numId="18">
    <w:abstractNumId w:val="31"/>
  </w:num>
  <w:num w:numId="19">
    <w:abstractNumId w:val="132"/>
  </w:num>
  <w:num w:numId="20">
    <w:abstractNumId w:val="77"/>
  </w:num>
  <w:num w:numId="21">
    <w:abstractNumId w:val="84"/>
  </w:num>
  <w:num w:numId="22">
    <w:abstractNumId w:val="51"/>
  </w:num>
  <w:num w:numId="23">
    <w:abstractNumId w:val="22"/>
  </w:num>
  <w:num w:numId="24">
    <w:abstractNumId w:val="130"/>
  </w:num>
  <w:num w:numId="25">
    <w:abstractNumId w:val="46"/>
  </w:num>
  <w:num w:numId="26">
    <w:abstractNumId w:val="3"/>
  </w:num>
  <w:num w:numId="27">
    <w:abstractNumId w:val="62"/>
  </w:num>
  <w:num w:numId="28">
    <w:abstractNumId w:val="52"/>
  </w:num>
  <w:num w:numId="29">
    <w:abstractNumId w:val="39"/>
  </w:num>
  <w:num w:numId="30">
    <w:abstractNumId w:val="106"/>
  </w:num>
  <w:num w:numId="31">
    <w:abstractNumId w:val="144"/>
  </w:num>
  <w:num w:numId="32">
    <w:abstractNumId w:val="33"/>
  </w:num>
  <w:num w:numId="33">
    <w:abstractNumId w:val="82"/>
  </w:num>
  <w:num w:numId="34">
    <w:abstractNumId w:val="98"/>
  </w:num>
  <w:num w:numId="35">
    <w:abstractNumId w:val="55"/>
  </w:num>
  <w:num w:numId="36">
    <w:abstractNumId w:val="28"/>
  </w:num>
  <w:num w:numId="37">
    <w:abstractNumId w:val="40"/>
  </w:num>
  <w:num w:numId="38">
    <w:abstractNumId w:val="27"/>
  </w:num>
  <w:num w:numId="39">
    <w:abstractNumId w:val="78"/>
  </w:num>
  <w:num w:numId="40">
    <w:abstractNumId w:val="9"/>
  </w:num>
  <w:num w:numId="41">
    <w:abstractNumId w:val="23"/>
  </w:num>
  <w:num w:numId="42">
    <w:abstractNumId w:val="41"/>
  </w:num>
  <w:num w:numId="43">
    <w:abstractNumId w:val="103"/>
  </w:num>
  <w:num w:numId="44">
    <w:abstractNumId w:val="122"/>
  </w:num>
  <w:num w:numId="45">
    <w:abstractNumId w:val="38"/>
  </w:num>
  <w:num w:numId="46">
    <w:abstractNumId w:val="134"/>
  </w:num>
  <w:num w:numId="47">
    <w:abstractNumId w:val="7"/>
  </w:num>
  <w:num w:numId="48">
    <w:abstractNumId w:val="17"/>
  </w:num>
  <w:num w:numId="49">
    <w:abstractNumId w:val="66"/>
  </w:num>
  <w:num w:numId="50">
    <w:abstractNumId w:val="12"/>
  </w:num>
  <w:num w:numId="51">
    <w:abstractNumId w:val="58"/>
  </w:num>
  <w:num w:numId="52">
    <w:abstractNumId w:val="6"/>
  </w:num>
  <w:num w:numId="53">
    <w:abstractNumId w:val="0"/>
  </w:num>
  <w:num w:numId="54">
    <w:abstractNumId w:val="113"/>
  </w:num>
  <w:num w:numId="55">
    <w:abstractNumId w:val="25"/>
  </w:num>
  <w:num w:numId="56">
    <w:abstractNumId w:val="143"/>
  </w:num>
  <w:num w:numId="57">
    <w:abstractNumId w:val="90"/>
  </w:num>
  <w:num w:numId="58">
    <w:abstractNumId w:val="117"/>
  </w:num>
  <w:num w:numId="59">
    <w:abstractNumId w:val="129"/>
  </w:num>
  <w:num w:numId="60">
    <w:abstractNumId w:val="138"/>
  </w:num>
  <w:num w:numId="61">
    <w:abstractNumId w:val="16"/>
  </w:num>
  <w:num w:numId="62">
    <w:abstractNumId w:val="131"/>
  </w:num>
  <w:num w:numId="63">
    <w:abstractNumId w:val="147"/>
  </w:num>
  <w:num w:numId="64">
    <w:abstractNumId w:val="19"/>
  </w:num>
  <w:num w:numId="65">
    <w:abstractNumId w:val="45"/>
  </w:num>
  <w:num w:numId="66">
    <w:abstractNumId w:val="71"/>
  </w:num>
  <w:num w:numId="67">
    <w:abstractNumId w:val="137"/>
  </w:num>
  <w:num w:numId="68">
    <w:abstractNumId w:val="72"/>
  </w:num>
  <w:num w:numId="69">
    <w:abstractNumId w:val="32"/>
  </w:num>
  <w:num w:numId="70">
    <w:abstractNumId w:val="53"/>
  </w:num>
  <w:num w:numId="71">
    <w:abstractNumId w:val="18"/>
  </w:num>
  <w:num w:numId="72">
    <w:abstractNumId w:val="135"/>
  </w:num>
  <w:num w:numId="73">
    <w:abstractNumId w:val="125"/>
  </w:num>
  <w:num w:numId="74">
    <w:abstractNumId w:val="139"/>
  </w:num>
  <w:num w:numId="75">
    <w:abstractNumId w:val="68"/>
  </w:num>
  <w:num w:numId="76">
    <w:abstractNumId w:val="1"/>
  </w:num>
  <w:num w:numId="77">
    <w:abstractNumId w:val="11"/>
  </w:num>
  <w:num w:numId="78">
    <w:abstractNumId w:val="87"/>
  </w:num>
  <w:num w:numId="79">
    <w:abstractNumId w:val="47"/>
  </w:num>
  <w:num w:numId="80">
    <w:abstractNumId w:val="64"/>
  </w:num>
  <w:num w:numId="81">
    <w:abstractNumId w:val="15"/>
  </w:num>
  <w:num w:numId="82">
    <w:abstractNumId w:val="54"/>
  </w:num>
  <w:num w:numId="83">
    <w:abstractNumId w:val="124"/>
  </w:num>
  <w:num w:numId="84">
    <w:abstractNumId w:val="21"/>
  </w:num>
  <w:num w:numId="85">
    <w:abstractNumId w:val="30"/>
  </w:num>
  <w:num w:numId="86">
    <w:abstractNumId w:val="34"/>
  </w:num>
  <w:num w:numId="87">
    <w:abstractNumId w:val="61"/>
  </w:num>
  <w:num w:numId="88">
    <w:abstractNumId w:val="119"/>
  </w:num>
  <w:num w:numId="89">
    <w:abstractNumId w:val="145"/>
  </w:num>
  <w:num w:numId="90">
    <w:abstractNumId w:val="56"/>
  </w:num>
  <w:num w:numId="91">
    <w:abstractNumId w:val="105"/>
  </w:num>
  <w:num w:numId="92">
    <w:abstractNumId w:val="48"/>
  </w:num>
  <w:num w:numId="93">
    <w:abstractNumId w:val="127"/>
  </w:num>
  <w:num w:numId="94">
    <w:abstractNumId w:val="57"/>
  </w:num>
  <w:num w:numId="95">
    <w:abstractNumId w:val="37"/>
  </w:num>
  <w:num w:numId="96">
    <w:abstractNumId w:val="75"/>
  </w:num>
  <w:num w:numId="97">
    <w:abstractNumId w:val="13"/>
  </w:num>
  <w:num w:numId="98">
    <w:abstractNumId w:val="104"/>
  </w:num>
  <w:num w:numId="99">
    <w:abstractNumId w:val="49"/>
  </w:num>
  <w:num w:numId="100">
    <w:abstractNumId w:val="99"/>
  </w:num>
  <w:num w:numId="101">
    <w:abstractNumId w:val="142"/>
  </w:num>
  <w:num w:numId="102">
    <w:abstractNumId w:val="36"/>
  </w:num>
  <w:num w:numId="103">
    <w:abstractNumId w:val="59"/>
  </w:num>
  <w:num w:numId="104">
    <w:abstractNumId w:val="126"/>
  </w:num>
  <w:num w:numId="105">
    <w:abstractNumId w:val="42"/>
  </w:num>
  <w:num w:numId="106">
    <w:abstractNumId w:val="110"/>
  </w:num>
  <w:num w:numId="107">
    <w:abstractNumId w:val="4"/>
  </w:num>
  <w:num w:numId="108">
    <w:abstractNumId w:val="115"/>
  </w:num>
  <w:num w:numId="109">
    <w:abstractNumId w:val="120"/>
  </w:num>
  <w:num w:numId="110">
    <w:abstractNumId w:val="149"/>
  </w:num>
  <w:num w:numId="111">
    <w:abstractNumId w:val="35"/>
  </w:num>
  <w:num w:numId="112">
    <w:abstractNumId w:val="74"/>
  </w:num>
  <w:num w:numId="113">
    <w:abstractNumId w:val="73"/>
  </w:num>
  <w:num w:numId="114">
    <w:abstractNumId w:val="93"/>
  </w:num>
  <w:num w:numId="115">
    <w:abstractNumId w:val="94"/>
  </w:num>
  <w:num w:numId="116">
    <w:abstractNumId w:val="128"/>
  </w:num>
  <w:num w:numId="117">
    <w:abstractNumId w:val="29"/>
  </w:num>
  <w:num w:numId="118">
    <w:abstractNumId w:val="146"/>
  </w:num>
  <w:num w:numId="119">
    <w:abstractNumId w:val="116"/>
  </w:num>
  <w:num w:numId="120">
    <w:abstractNumId w:val="20"/>
  </w:num>
  <w:num w:numId="121">
    <w:abstractNumId w:val="95"/>
  </w:num>
  <w:num w:numId="122">
    <w:abstractNumId w:val="79"/>
  </w:num>
  <w:num w:numId="123">
    <w:abstractNumId w:val="81"/>
  </w:num>
  <w:num w:numId="124">
    <w:abstractNumId w:val="112"/>
  </w:num>
  <w:num w:numId="125">
    <w:abstractNumId w:val="150"/>
  </w:num>
  <w:num w:numId="126">
    <w:abstractNumId w:val="141"/>
  </w:num>
  <w:num w:numId="127">
    <w:abstractNumId w:val="100"/>
  </w:num>
  <w:num w:numId="128">
    <w:abstractNumId w:val="133"/>
  </w:num>
  <w:num w:numId="129">
    <w:abstractNumId w:val="26"/>
  </w:num>
  <w:num w:numId="130">
    <w:abstractNumId w:val="136"/>
  </w:num>
  <w:num w:numId="131">
    <w:abstractNumId w:val="102"/>
  </w:num>
  <w:num w:numId="132">
    <w:abstractNumId w:val="97"/>
  </w:num>
  <w:num w:numId="133">
    <w:abstractNumId w:val="85"/>
  </w:num>
  <w:num w:numId="134">
    <w:abstractNumId w:val="83"/>
  </w:num>
  <w:num w:numId="135">
    <w:abstractNumId w:val="108"/>
  </w:num>
  <w:num w:numId="136">
    <w:abstractNumId w:val="109"/>
  </w:num>
  <w:num w:numId="137">
    <w:abstractNumId w:val="14"/>
  </w:num>
  <w:num w:numId="138">
    <w:abstractNumId w:val="107"/>
  </w:num>
  <w:num w:numId="139">
    <w:abstractNumId w:val="148"/>
  </w:num>
  <w:num w:numId="140">
    <w:abstractNumId w:val="24"/>
  </w:num>
  <w:num w:numId="141">
    <w:abstractNumId w:val="67"/>
  </w:num>
  <w:num w:numId="142">
    <w:abstractNumId w:val="43"/>
  </w:num>
  <w:num w:numId="143">
    <w:abstractNumId w:val="140"/>
  </w:num>
  <w:num w:numId="144">
    <w:abstractNumId w:val="96"/>
  </w:num>
  <w:num w:numId="145">
    <w:abstractNumId w:val="123"/>
  </w:num>
  <w:num w:numId="146">
    <w:abstractNumId w:val="69"/>
  </w:num>
  <w:num w:numId="147">
    <w:abstractNumId w:val="89"/>
  </w:num>
  <w:num w:numId="148">
    <w:abstractNumId w:val="65"/>
  </w:num>
  <w:num w:numId="149">
    <w:abstractNumId w:val="86"/>
  </w:num>
  <w:num w:numId="150">
    <w:abstractNumId w:val="50"/>
  </w:num>
  <w:num w:numId="151">
    <w:abstractNumId w:val="8"/>
  </w:num>
  <w:numIdMacAtCleanup w:val="1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C730A1"/>
    <w:rsid w:val="000010C0"/>
    <w:rsid w:val="0000117C"/>
    <w:rsid w:val="000013D5"/>
    <w:rsid w:val="000018C3"/>
    <w:rsid w:val="0000295E"/>
    <w:rsid w:val="00004B1A"/>
    <w:rsid w:val="00004B7B"/>
    <w:rsid w:val="00005BF6"/>
    <w:rsid w:val="00005D16"/>
    <w:rsid w:val="00006C94"/>
    <w:rsid w:val="00006D26"/>
    <w:rsid w:val="00007B4D"/>
    <w:rsid w:val="0001042B"/>
    <w:rsid w:val="000106E5"/>
    <w:rsid w:val="00011477"/>
    <w:rsid w:val="000114F9"/>
    <w:rsid w:val="00011EA7"/>
    <w:rsid w:val="0001219F"/>
    <w:rsid w:val="00012250"/>
    <w:rsid w:val="00012B96"/>
    <w:rsid w:val="00012BFA"/>
    <w:rsid w:val="000130E8"/>
    <w:rsid w:val="00013752"/>
    <w:rsid w:val="0001419E"/>
    <w:rsid w:val="00015819"/>
    <w:rsid w:val="00015CCE"/>
    <w:rsid w:val="00015EC1"/>
    <w:rsid w:val="00015F2A"/>
    <w:rsid w:val="00016510"/>
    <w:rsid w:val="00016FFB"/>
    <w:rsid w:val="00017C0A"/>
    <w:rsid w:val="000202FD"/>
    <w:rsid w:val="00020D7C"/>
    <w:rsid w:val="000216E8"/>
    <w:rsid w:val="00022066"/>
    <w:rsid w:val="000222B4"/>
    <w:rsid w:val="00022541"/>
    <w:rsid w:val="000229FA"/>
    <w:rsid w:val="00023AB7"/>
    <w:rsid w:val="00025DBB"/>
    <w:rsid w:val="0002616C"/>
    <w:rsid w:val="0002694F"/>
    <w:rsid w:val="00026D06"/>
    <w:rsid w:val="00027103"/>
    <w:rsid w:val="00027292"/>
    <w:rsid w:val="000300D9"/>
    <w:rsid w:val="000303E6"/>
    <w:rsid w:val="00030873"/>
    <w:rsid w:val="00031298"/>
    <w:rsid w:val="000317C1"/>
    <w:rsid w:val="000325E5"/>
    <w:rsid w:val="0003264B"/>
    <w:rsid w:val="000329FD"/>
    <w:rsid w:val="00032F99"/>
    <w:rsid w:val="0003391E"/>
    <w:rsid w:val="000340BA"/>
    <w:rsid w:val="000349FD"/>
    <w:rsid w:val="000350F0"/>
    <w:rsid w:val="0004073B"/>
    <w:rsid w:val="00040BEF"/>
    <w:rsid w:val="000412CA"/>
    <w:rsid w:val="0004135B"/>
    <w:rsid w:val="00041567"/>
    <w:rsid w:val="00044052"/>
    <w:rsid w:val="00044307"/>
    <w:rsid w:val="00044557"/>
    <w:rsid w:val="0004575E"/>
    <w:rsid w:val="000460F9"/>
    <w:rsid w:val="0005036B"/>
    <w:rsid w:val="00051000"/>
    <w:rsid w:val="0005139B"/>
    <w:rsid w:val="00051661"/>
    <w:rsid w:val="00052822"/>
    <w:rsid w:val="00052DCF"/>
    <w:rsid w:val="000534BC"/>
    <w:rsid w:val="0005511C"/>
    <w:rsid w:val="00055965"/>
    <w:rsid w:val="00055BF2"/>
    <w:rsid w:val="00056C08"/>
    <w:rsid w:val="00056C26"/>
    <w:rsid w:val="00057055"/>
    <w:rsid w:val="00060815"/>
    <w:rsid w:val="000614CC"/>
    <w:rsid w:val="00061AF3"/>
    <w:rsid w:val="00062066"/>
    <w:rsid w:val="0006329B"/>
    <w:rsid w:val="00063675"/>
    <w:rsid w:val="0006440E"/>
    <w:rsid w:val="00065230"/>
    <w:rsid w:val="000653EB"/>
    <w:rsid w:val="00066360"/>
    <w:rsid w:val="000667C2"/>
    <w:rsid w:val="0006689D"/>
    <w:rsid w:val="00066A9A"/>
    <w:rsid w:val="00066B31"/>
    <w:rsid w:val="00066E2E"/>
    <w:rsid w:val="00066ECB"/>
    <w:rsid w:val="000706BD"/>
    <w:rsid w:val="00070791"/>
    <w:rsid w:val="00070B21"/>
    <w:rsid w:val="000727BB"/>
    <w:rsid w:val="000733DA"/>
    <w:rsid w:val="0007451A"/>
    <w:rsid w:val="00074553"/>
    <w:rsid w:val="00074576"/>
    <w:rsid w:val="0007517D"/>
    <w:rsid w:val="00075275"/>
    <w:rsid w:val="00075ED5"/>
    <w:rsid w:val="000768E1"/>
    <w:rsid w:val="00076C48"/>
    <w:rsid w:val="00076D11"/>
    <w:rsid w:val="00076E6F"/>
    <w:rsid w:val="0008033A"/>
    <w:rsid w:val="00080490"/>
    <w:rsid w:val="00080AC4"/>
    <w:rsid w:val="00080D62"/>
    <w:rsid w:val="000814C2"/>
    <w:rsid w:val="0008226D"/>
    <w:rsid w:val="000823C5"/>
    <w:rsid w:val="00082509"/>
    <w:rsid w:val="0008258F"/>
    <w:rsid w:val="00083B79"/>
    <w:rsid w:val="00083DD5"/>
    <w:rsid w:val="00083E0C"/>
    <w:rsid w:val="000842FB"/>
    <w:rsid w:val="00084576"/>
    <w:rsid w:val="0008463D"/>
    <w:rsid w:val="000847A5"/>
    <w:rsid w:val="00084DD6"/>
    <w:rsid w:val="00084F2D"/>
    <w:rsid w:val="00085163"/>
    <w:rsid w:val="00085697"/>
    <w:rsid w:val="00085BA1"/>
    <w:rsid w:val="00086193"/>
    <w:rsid w:val="00086409"/>
    <w:rsid w:val="00086CFD"/>
    <w:rsid w:val="00086FC9"/>
    <w:rsid w:val="0008759F"/>
    <w:rsid w:val="0008774D"/>
    <w:rsid w:val="00087DF9"/>
    <w:rsid w:val="0009042B"/>
    <w:rsid w:val="0009163B"/>
    <w:rsid w:val="000916A2"/>
    <w:rsid w:val="000921D1"/>
    <w:rsid w:val="00092545"/>
    <w:rsid w:val="00093449"/>
    <w:rsid w:val="00094539"/>
    <w:rsid w:val="00095BD7"/>
    <w:rsid w:val="00095EA0"/>
    <w:rsid w:val="000966FA"/>
    <w:rsid w:val="00096DB9"/>
    <w:rsid w:val="000973BD"/>
    <w:rsid w:val="000973D4"/>
    <w:rsid w:val="000A00C9"/>
    <w:rsid w:val="000A00E1"/>
    <w:rsid w:val="000A0436"/>
    <w:rsid w:val="000A0BB8"/>
    <w:rsid w:val="000A1C7E"/>
    <w:rsid w:val="000A2588"/>
    <w:rsid w:val="000A2776"/>
    <w:rsid w:val="000A279A"/>
    <w:rsid w:val="000A2EDD"/>
    <w:rsid w:val="000A3384"/>
    <w:rsid w:val="000A3916"/>
    <w:rsid w:val="000A3C1E"/>
    <w:rsid w:val="000A6387"/>
    <w:rsid w:val="000A71A5"/>
    <w:rsid w:val="000A78CD"/>
    <w:rsid w:val="000A7CD8"/>
    <w:rsid w:val="000B0051"/>
    <w:rsid w:val="000B032C"/>
    <w:rsid w:val="000B068C"/>
    <w:rsid w:val="000B0EC5"/>
    <w:rsid w:val="000B1AE8"/>
    <w:rsid w:val="000B212C"/>
    <w:rsid w:val="000B259B"/>
    <w:rsid w:val="000B26F7"/>
    <w:rsid w:val="000B2C8E"/>
    <w:rsid w:val="000B3533"/>
    <w:rsid w:val="000B37C6"/>
    <w:rsid w:val="000B3EC1"/>
    <w:rsid w:val="000B42F7"/>
    <w:rsid w:val="000B4610"/>
    <w:rsid w:val="000B5C75"/>
    <w:rsid w:val="000B6185"/>
    <w:rsid w:val="000B6374"/>
    <w:rsid w:val="000B63B1"/>
    <w:rsid w:val="000C1F7B"/>
    <w:rsid w:val="000C2734"/>
    <w:rsid w:val="000C2D4D"/>
    <w:rsid w:val="000C3BA8"/>
    <w:rsid w:val="000C4296"/>
    <w:rsid w:val="000C4354"/>
    <w:rsid w:val="000C480C"/>
    <w:rsid w:val="000C5947"/>
    <w:rsid w:val="000C684E"/>
    <w:rsid w:val="000C6892"/>
    <w:rsid w:val="000C7B96"/>
    <w:rsid w:val="000D00E4"/>
    <w:rsid w:val="000D045D"/>
    <w:rsid w:val="000D056A"/>
    <w:rsid w:val="000D0692"/>
    <w:rsid w:val="000D0A83"/>
    <w:rsid w:val="000D2E36"/>
    <w:rsid w:val="000D33DF"/>
    <w:rsid w:val="000D4D81"/>
    <w:rsid w:val="000D4E15"/>
    <w:rsid w:val="000D5C85"/>
    <w:rsid w:val="000D5D68"/>
    <w:rsid w:val="000D629F"/>
    <w:rsid w:val="000D6764"/>
    <w:rsid w:val="000D6C3B"/>
    <w:rsid w:val="000E113E"/>
    <w:rsid w:val="000E16B7"/>
    <w:rsid w:val="000E2837"/>
    <w:rsid w:val="000E39A5"/>
    <w:rsid w:val="000E4ACE"/>
    <w:rsid w:val="000E56C7"/>
    <w:rsid w:val="000E58F7"/>
    <w:rsid w:val="000E5A88"/>
    <w:rsid w:val="000E5E65"/>
    <w:rsid w:val="000E64B7"/>
    <w:rsid w:val="000E704D"/>
    <w:rsid w:val="000E79AB"/>
    <w:rsid w:val="000E7D2B"/>
    <w:rsid w:val="000F030F"/>
    <w:rsid w:val="000F08B6"/>
    <w:rsid w:val="000F09F5"/>
    <w:rsid w:val="000F1E86"/>
    <w:rsid w:val="000F2DE6"/>
    <w:rsid w:val="000F2FB1"/>
    <w:rsid w:val="000F38FB"/>
    <w:rsid w:val="000F394F"/>
    <w:rsid w:val="000F39DA"/>
    <w:rsid w:val="000F4B67"/>
    <w:rsid w:val="000F4FA7"/>
    <w:rsid w:val="000F5070"/>
    <w:rsid w:val="000F5430"/>
    <w:rsid w:val="000F54D4"/>
    <w:rsid w:val="000F54ED"/>
    <w:rsid w:val="000F5BAF"/>
    <w:rsid w:val="000F5EA8"/>
    <w:rsid w:val="000F6C99"/>
    <w:rsid w:val="000F7B87"/>
    <w:rsid w:val="00100BC1"/>
    <w:rsid w:val="00100DED"/>
    <w:rsid w:val="0010108F"/>
    <w:rsid w:val="00101797"/>
    <w:rsid w:val="001026B7"/>
    <w:rsid w:val="0010291B"/>
    <w:rsid w:val="00102930"/>
    <w:rsid w:val="001032BF"/>
    <w:rsid w:val="00103AA6"/>
    <w:rsid w:val="00103CB9"/>
    <w:rsid w:val="00104CF8"/>
    <w:rsid w:val="00104D7C"/>
    <w:rsid w:val="00104F52"/>
    <w:rsid w:val="0010769D"/>
    <w:rsid w:val="001079CE"/>
    <w:rsid w:val="00107A3D"/>
    <w:rsid w:val="00107E27"/>
    <w:rsid w:val="001101A3"/>
    <w:rsid w:val="001103FC"/>
    <w:rsid w:val="00110438"/>
    <w:rsid w:val="00111609"/>
    <w:rsid w:val="00113824"/>
    <w:rsid w:val="00113891"/>
    <w:rsid w:val="00113905"/>
    <w:rsid w:val="001141B7"/>
    <w:rsid w:val="001147A3"/>
    <w:rsid w:val="00115072"/>
    <w:rsid w:val="00115437"/>
    <w:rsid w:val="00115532"/>
    <w:rsid w:val="0011575D"/>
    <w:rsid w:val="00116082"/>
    <w:rsid w:val="00116806"/>
    <w:rsid w:val="00117690"/>
    <w:rsid w:val="00117BB4"/>
    <w:rsid w:val="001200D4"/>
    <w:rsid w:val="00120575"/>
    <w:rsid w:val="00120A66"/>
    <w:rsid w:val="0012164E"/>
    <w:rsid w:val="001219D6"/>
    <w:rsid w:val="001220C7"/>
    <w:rsid w:val="00122305"/>
    <w:rsid w:val="00123ABE"/>
    <w:rsid w:val="00123DA4"/>
    <w:rsid w:val="00123F40"/>
    <w:rsid w:val="001240E0"/>
    <w:rsid w:val="00124D3F"/>
    <w:rsid w:val="001259B0"/>
    <w:rsid w:val="00125AF9"/>
    <w:rsid w:val="00125D5C"/>
    <w:rsid w:val="00126DE5"/>
    <w:rsid w:val="00127234"/>
    <w:rsid w:val="00127E8E"/>
    <w:rsid w:val="001302F1"/>
    <w:rsid w:val="001315C7"/>
    <w:rsid w:val="001325A5"/>
    <w:rsid w:val="00132E72"/>
    <w:rsid w:val="0013314B"/>
    <w:rsid w:val="0013368C"/>
    <w:rsid w:val="00133753"/>
    <w:rsid w:val="00133C26"/>
    <w:rsid w:val="00134726"/>
    <w:rsid w:val="00134C80"/>
    <w:rsid w:val="00136700"/>
    <w:rsid w:val="0013673A"/>
    <w:rsid w:val="0013675D"/>
    <w:rsid w:val="00136C1C"/>
    <w:rsid w:val="00137671"/>
    <w:rsid w:val="00137C1A"/>
    <w:rsid w:val="00137C9B"/>
    <w:rsid w:val="001400DF"/>
    <w:rsid w:val="00140957"/>
    <w:rsid w:val="0014164F"/>
    <w:rsid w:val="00142921"/>
    <w:rsid w:val="00142FA3"/>
    <w:rsid w:val="00143256"/>
    <w:rsid w:val="00143687"/>
    <w:rsid w:val="0014408F"/>
    <w:rsid w:val="001442BC"/>
    <w:rsid w:val="00144DDE"/>
    <w:rsid w:val="00145105"/>
    <w:rsid w:val="0014548E"/>
    <w:rsid w:val="001455CA"/>
    <w:rsid w:val="001459B7"/>
    <w:rsid w:val="00146251"/>
    <w:rsid w:val="00146375"/>
    <w:rsid w:val="00146805"/>
    <w:rsid w:val="00147CD7"/>
    <w:rsid w:val="00147E74"/>
    <w:rsid w:val="00150891"/>
    <w:rsid w:val="0015099D"/>
    <w:rsid w:val="00155FCC"/>
    <w:rsid w:val="001561A2"/>
    <w:rsid w:val="0015629A"/>
    <w:rsid w:val="001563B7"/>
    <w:rsid w:val="0015710C"/>
    <w:rsid w:val="00157745"/>
    <w:rsid w:val="00160272"/>
    <w:rsid w:val="00161BF0"/>
    <w:rsid w:val="00161D9B"/>
    <w:rsid w:val="00161FFC"/>
    <w:rsid w:val="001626B2"/>
    <w:rsid w:val="00162BD6"/>
    <w:rsid w:val="00163741"/>
    <w:rsid w:val="00163894"/>
    <w:rsid w:val="001653E6"/>
    <w:rsid w:val="00165A6F"/>
    <w:rsid w:val="00165E48"/>
    <w:rsid w:val="001663EB"/>
    <w:rsid w:val="001668CA"/>
    <w:rsid w:val="00166E05"/>
    <w:rsid w:val="00166ED0"/>
    <w:rsid w:val="0016756B"/>
    <w:rsid w:val="00167C69"/>
    <w:rsid w:val="00171360"/>
    <w:rsid w:val="00171380"/>
    <w:rsid w:val="00171C0D"/>
    <w:rsid w:val="00171CFA"/>
    <w:rsid w:val="00172B94"/>
    <w:rsid w:val="00172D6D"/>
    <w:rsid w:val="00173E43"/>
    <w:rsid w:val="001742D9"/>
    <w:rsid w:val="001747B8"/>
    <w:rsid w:val="001747FE"/>
    <w:rsid w:val="0017561D"/>
    <w:rsid w:val="00175903"/>
    <w:rsid w:val="00175E57"/>
    <w:rsid w:val="00176701"/>
    <w:rsid w:val="00177F71"/>
    <w:rsid w:val="0018006B"/>
    <w:rsid w:val="0018048D"/>
    <w:rsid w:val="00180CAC"/>
    <w:rsid w:val="00180D57"/>
    <w:rsid w:val="001823E0"/>
    <w:rsid w:val="00182465"/>
    <w:rsid w:val="0018328D"/>
    <w:rsid w:val="001834C2"/>
    <w:rsid w:val="00183C47"/>
    <w:rsid w:val="00184B30"/>
    <w:rsid w:val="001850CB"/>
    <w:rsid w:val="00185AA3"/>
    <w:rsid w:val="00185CE3"/>
    <w:rsid w:val="00185FB8"/>
    <w:rsid w:val="00186A9F"/>
    <w:rsid w:val="00186B14"/>
    <w:rsid w:val="00186C8F"/>
    <w:rsid w:val="001874FE"/>
    <w:rsid w:val="0018790E"/>
    <w:rsid w:val="00187CF9"/>
    <w:rsid w:val="0019098F"/>
    <w:rsid w:val="0019112A"/>
    <w:rsid w:val="00191844"/>
    <w:rsid w:val="00192CDE"/>
    <w:rsid w:val="00193425"/>
    <w:rsid w:val="0019384C"/>
    <w:rsid w:val="00194E3E"/>
    <w:rsid w:val="00195842"/>
    <w:rsid w:val="00195946"/>
    <w:rsid w:val="001965C2"/>
    <w:rsid w:val="001967D8"/>
    <w:rsid w:val="00196BA9"/>
    <w:rsid w:val="00196CA9"/>
    <w:rsid w:val="00197D23"/>
    <w:rsid w:val="001A01F4"/>
    <w:rsid w:val="001A0753"/>
    <w:rsid w:val="001A0D01"/>
    <w:rsid w:val="001A1390"/>
    <w:rsid w:val="001A13A3"/>
    <w:rsid w:val="001A1AFF"/>
    <w:rsid w:val="001A2C91"/>
    <w:rsid w:val="001A3539"/>
    <w:rsid w:val="001A35D9"/>
    <w:rsid w:val="001A3CD3"/>
    <w:rsid w:val="001A5155"/>
    <w:rsid w:val="001A56B4"/>
    <w:rsid w:val="001A58C9"/>
    <w:rsid w:val="001A680E"/>
    <w:rsid w:val="001A72D8"/>
    <w:rsid w:val="001A736C"/>
    <w:rsid w:val="001A7604"/>
    <w:rsid w:val="001A7F71"/>
    <w:rsid w:val="001B076F"/>
    <w:rsid w:val="001B0C49"/>
    <w:rsid w:val="001B12B1"/>
    <w:rsid w:val="001B1E9D"/>
    <w:rsid w:val="001B212A"/>
    <w:rsid w:val="001B231B"/>
    <w:rsid w:val="001B3F46"/>
    <w:rsid w:val="001B413B"/>
    <w:rsid w:val="001B5E88"/>
    <w:rsid w:val="001B5EBF"/>
    <w:rsid w:val="001B651E"/>
    <w:rsid w:val="001B71E8"/>
    <w:rsid w:val="001B7408"/>
    <w:rsid w:val="001C003E"/>
    <w:rsid w:val="001C0781"/>
    <w:rsid w:val="001C09C6"/>
    <w:rsid w:val="001C189A"/>
    <w:rsid w:val="001C1ADC"/>
    <w:rsid w:val="001C1CB7"/>
    <w:rsid w:val="001C1D1A"/>
    <w:rsid w:val="001C3236"/>
    <w:rsid w:val="001C3A80"/>
    <w:rsid w:val="001C3DA5"/>
    <w:rsid w:val="001C405A"/>
    <w:rsid w:val="001C4FD6"/>
    <w:rsid w:val="001C5478"/>
    <w:rsid w:val="001C57A0"/>
    <w:rsid w:val="001C5C74"/>
    <w:rsid w:val="001C5E1F"/>
    <w:rsid w:val="001C6585"/>
    <w:rsid w:val="001C667F"/>
    <w:rsid w:val="001C66C1"/>
    <w:rsid w:val="001C6CA1"/>
    <w:rsid w:val="001C7A35"/>
    <w:rsid w:val="001D0D40"/>
    <w:rsid w:val="001D1311"/>
    <w:rsid w:val="001D1430"/>
    <w:rsid w:val="001D193C"/>
    <w:rsid w:val="001D1CA5"/>
    <w:rsid w:val="001D2040"/>
    <w:rsid w:val="001D311E"/>
    <w:rsid w:val="001D31C8"/>
    <w:rsid w:val="001D3436"/>
    <w:rsid w:val="001D3996"/>
    <w:rsid w:val="001D3EF3"/>
    <w:rsid w:val="001D401E"/>
    <w:rsid w:val="001D412E"/>
    <w:rsid w:val="001D4E28"/>
    <w:rsid w:val="001D6EE9"/>
    <w:rsid w:val="001E0BD2"/>
    <w:rsid w:val="001E0C70"/>
    <w:rsid w:val="001E0F78"/>
    <w:rsid w:val="001E1824"/>
    <w:rsid w:val="001E2280"/>
    <w:rsid w:val="001E28AD"/>
    <w:rsid w:val="001E3844"/>
    <w:rsid w:val="001E3C6B"/>
    <w:rsid w:val="001E3C91"/>
    <w:rsid w:val="001E3E76"/>
    <w:rsid w:val="001E43C2"/>
    <w:rsid w:val="001E49A0"/>
    <w:rsid w:val="001E4AB2"/>
    <w:rsid w:val="001E525C"/>
    <w:rsid w:val="001E5542"/>
    <w:rsid w:val="001E5B37"/>
    <w:rsid w:val="001E604F"/>
    <w:rsid w:val="001E619D"/>
    <w:rsid w:val="001E6BDB"/>
    <w:rsid w:val="001E7497"/>
    <w:rsid w:val="001E7A94"/>
    <w:rsid w:val="001F0044"/>
    <w:rsid w:val="001F1787"/>
    <w:rsid w:val="001F211E"/>
    <w:rsid w:val="001F2544"/>
    <w:rsid w:val="001F29CA"/>
    <w:rsid w:val="001F3F4C"/>
    <w:rsid w:val="001F4709"/>
    <w:rsid w:val="001F475B"/>
    <w:rsid w:val="001F5200"/>
    <w:rsid w:val="001F5692"/>
    <w:rsid w:val="001F6510"/>
    <w:rsid w:val="001F6701"/>
    <w:rsid w:val="001F72A5"/>
    <w:rsid w:val="001F7563"/>
    <w:rsid w:val="001F76C0"/>
    <w:rsid w:val="00201089"/>
    <w:rsid w:val="00201DEB"/>
    <w:rsid w:val="00201E27"/>
    <w:rsid w:val="00203519"/>
    <w:rsid w:val="00203EE7"/>
    <w:rsid w:val="002042F9"/>
    <w:rsid w:val="00206072"/>
    <w:rsid w:val="00207E0E"/>
    <w:rsid w:val="00213DA6"/>
    <w:rsid w:val="002140B2"/>
    <w:rsid w:val="0021478C"/>
    <w:rsid w:val="00214EC0"/>
    <w:rsid w:val="00215C9F"/>
    <w:rsid w:val="002160FE"/>
    <w:rsid w:val="00216F96"/>
    <w:rsid w:val="00217AA3"/>
    <w:rsid w:val="00217DD3"/>
    <w:rsid w:val="002201B5"/>
    <w:rsid w:val="002209FD"/>
    <w:rsid w:val="00221526"/>
    <w:rsid w:val="002225DB"/>
    <w:rsid w:val="0022280C"/>
    <w:rsid w:val="00224490"/>
    <w:rsid w:val="00224DC0"/>
    <w:rsid w:val="0022638C"/>
    <w:rsid w:val="00226652"/>
    <w:rsid w:val="00226C2F"/>
    <w:rsid w:val="00226CEF"/>
    <w:rsid w:val="00227873"/>
    <w:rsid w:val="00227BF8"/>
    <w:rsid w:val="0023046F"/>
    <w:rsid w:val="00231402"/>
    <w:rsid w:val="0023167F"/>
    <w:rsid w:val="002317CC"/>
    <w:rsid w:val="00231964"/>
    <w:rsid w:val="00232F16"/>
    <w:rsid w:val="00233045"/>
    <w:rsid w:val="0023324A"/>
    <w:rsid w:val="00233984"/>
    <w:rsid w:val="00233CDC"/>
    <w:rsid w:val="00235BE9"/>
    <w:rsid w:val="00236B39"/>
    <w:rsid w:val="0023789D"/>
    <w:rsid w:val="00237D84"/>
    <w:rsid w:val="00240948"/>
    <w:rsid w:val="00241050"/>
    <w:rsid w:val="002418AD"/>
    <w:rsid w:val="00241B72"/>
    <w:rsid w:val="00241CAD"/>
    <w:rsid w:val="00241FBC"/>
    <w:rsid w:val="002427B5"/>
    <w:rsid w:val="00242BD4"/>
    <w:rsid w:val="0024394F"/>
    <w:rsid w:val="00243AC3"/>
    <w:rsid w:val="00244D7A"/>
    <w:rsid w:val="00245082"/>
    <w:rsid w:val="0024539A"/>
    <w:rsid w:val="00245BD9"/>
    <w:rsid w:val="00245F88"/>
    <w:rsid w:val="002465C2"/>
    <w:rsid w:val="0024692F"/>
    <w:rsid w:val="0025002B"/>
    <w:rsid w:val="002509A7"/>
    <w:rsid w:val="00253AC2"/>
    <w:rsid w:val="002547EF"/>
    <w:rsid w:val="00254845"/>
    <w:rsid w:val="00254F5D"/>
    <w:rsid w:val="00255090"/>
    <w:rsid w:val="0025582B"/>
    <w:rsid w:val="00255DA8"/>
    <w:rsid w:val="00256767"/>
    <w:rsid w:val="0025703B"/>
    <w:rsid w:val="00257166"/>
    <w:rsid w:val="00257383"/>
    <w:rsid w:val="00257526"/>
    <w:rsid w:val="00257A8C"/>
    <w:rsid w:val="00257BEC"/>
    <w:rsid w:val="00262134"/>
    <w:rsid w:val="002624D8"/>
    <w:rsid w:val="00262639"/>
    <w:rsid w:val="00263621"/>
    <w:rsid w:val="0026399A"/>
    <w:rsid w:val="00263F02"/>
    <w:rsid w:val="0026461B"/>
    <w:rsid w:val="0026478C"/>
    <w:rsid w:val="0026495D"/>
    <w:rsid w:val="002649D3"/>
    <w:rsid w:val="0026504B"/>
    <w:rsid w:val="002656DF"/>
    <w:rsid w:val="0026573C"/>
    <w:rsid w:val="00265F70"/>
    <w:rsid w:val="002663E5"/>
    <w:rsid w:val="00267BCC"/>
    <w:rsid w:val="00270329"/>
    <w:rsid w:val="002703DE"/>
    <w:rsid w:val="00270BD6"/>
    <w:rsid w:val="0027172F"/>
    <w:rsid w:val="002718D6"/>
    <w:rsid w:val="00272CDE"/>
    <w:rsid w:val="00273710"/>
    <w:rsid w:val="00273F6C"/>
    <w:rsid w:val="00274BB9"/>
    <w:rsid w:val="0027539C"/>
    <w:rsid w:val="002753EF"/>
    <w:rsid w:val="00276557"/>
    <w:rsid w:val="00276ACA"/>
    <w:rsid w:val="00277018"/>
    <w:rsid w:val="00277064"/>
    <w:rsid w:val="002772AD"/>
    <w:rsid w:val="00277A3A"/>
    <w:rsid w:val="002804EB"/>
    <w:rsid w:val="0028111D"/>
    <w:rsid w:val="002812FA"/>
    <w:rsid w:val="00281E74"/>
    <w:rsid w:val="002824E1"/>
    <w:rsid w:val="00282936"/>
    <w:rsid w:val="002830F8"/>
    <w:rsid w:val="00283690"/>
    <w:rsid w:val="0028387C"/>
    <w:rsid w:val="0028565E"/>
    <w:rsid w:val="002857D4"/>
    <w:rsid w:val="00285853"/>
    <w:rsid w:val="0028588B"/>
    <w:rsid w:val="002858DE"/>
    <w:rsid w:val="00285A77"/>
    <w:rsid w:val="00285BB9"/>
    <w:rsid w:val="00286A03"/>
    <w:rsid w:val="002875D7"/>
    <w:rsid w:val="00287B0E"/>
    <w:rsid w:val="00287B51"/>
    <w:rsid w:val="00290700"/>
    <w:rsid w:val="00292F3F"/>
    <w:rsid w:val="00293E9B"/>
    <w:rsid w:val="002943AA"/>
    <w:rsid w:val="00294B4D"/>
    <w:rsid w:val="00295200"/>
    <w:rsid w:val="002953D1"/>
    <w:rsid w:val="0029568E"/>
    <w:rsid w:val="00295889"/>
    <w:rsid w:val="00296440"/>
    <w:rsid w:val="002966D3"/>
    <w:rsid w:val="00296E89"/>
    <w:rsid w:val="00296EE3"/>
    <w:rsid w:val="00296FDC"/>
    <w:rsid w:val="00297388"/>
    <w:rsid w:val="00297594"/>
    <w:rsid w:val="002A03AC"/>
    <w:rsid w:val="002A0655"/>
    <w:rsid w:val="002A0D3A"/>
    <w:rsid w:val="002A3083"/>
    <w:rsid w:val="002A3317"/>
    <w:rsid w:val="002A40FB"/>
    <w:rsid w:val="002A4C8E"/>
    <w:rsid w:val="002A5528"/>
    <w:rsid w:val="002A56AC"/>
    <w:rsid w:val="002A5780"/>
    <w:rsid w:val="002A594E"/>
    <w:rsid w:val="002A5C1D"/>
    <w:rsid w:val="002B02D2"/>
    <w:rsid w:val="002B05F1"/>
    <w:rsid w:val="002B2613"/>
    <w:rsid w:val="002B27D5"/>
    <w:rsid w:val="002B280C"/>
    <w:rsid w:val="002B2B27"/>
    <w:rsid w:val="002B2B9B"/>
    <w:rsid w:val="002B340F"/>
    <w:rsid w:val="002B372A"/>
    <w:rsid w:val="002B3C14"/>
    <w:rsid w:val="002B3E0A"/>
    <w:rsid w:val="002B44BA"/>
    <w:rsid w:val="002B52AD"/>
    <w:rsid w:val="002B55E6"/>
    <w:rsid w:val="002B632D"/>
    <w:rsid w:val="002B6DBF"/>
    <w:rsid w:val="002B7166"/>
    <w:rsid w:val="002C0EC4"/>
    <w:rsid w:val="002C1617"/>
    <w:rsid w:val="002C1E3A"/>
    <w:rsid w:val="002C285F"/>
    <w:rsid w:val="002C2C45"/>
    <w:rsid w:val="002C3681"/>
    <w:rsid w:val="002C37D3"/>
    <w:rsid w:val="002C3D20"/>
    <w:rsid w:val="002C4754"/>
    <w:rsid w:val="002C5830"/>
    <w:rsid w:val="002C605F"/>
    <w:rsid w:val="002C65FB"/>
    <w:rsid w:val="002C6927"/>
    <w:rsid w:val="002C6CAE"/>
    <w:rsid w:val="002C7F21"/>
    <w:rsid w:val="002D024F"/>
    <w:rsid w:val="002D0256"/>
    <w:rsid w:val="002D07EE"/>
    <w:rsid w:val="002D0989"/>
    <w:rsid w:val="002D17BE"/>
    <w:rsid w:val="002D235B"/>
    <w:rsid w:val="002D2914"/>
    <w:rsid w:val="002D2BE5"/>
    <w:rsid w:val="002D3098"/>
    <w:rsid w:val="002D3F9C"/>
    <w:rsid w:val="002D4609"/>
    <w:rsid w:val="002D4BF2"/>
    <w:rsid w:val="002D4F8B"/>
    <w:rsid w:val="002D57EA"/>
    <w:rsid w:val="002D5D2D"/>
    <w:rsid w:val="002D692F"/>
    <w:rsid w:val="002D707C"/>
    <w:rsid w:val="002E0633"/>
    <w:rsid w:val="002E1D97"/>
    <w:rsid w:val="002E2177"/>
    <w:rsid w:val="002E328C"/>
    <w:rsid w:val="002E37C1"/>
    <w:rsid w:val="002E3AC5"/>
    <w:rsid w:val="002E3FC9"/>
    <w:rsid w:val="002E4443"/>
    <w:rsid w:val="002E51F9"/>
    <w:rsid w:val="002E5A16"/>
    <w:rsid w:val="002E6206"/>
    <w:rsid w:val="002E6C26"/>
    <w:rsid w:val="002E7D9D"/>
    <w:rsid w:val="002F01D9"/>
    <w:rsid w:val="002F0282"/>
    <w:rsid w:val="002F0C45"/>
    <w:rsid w:val="002F0DFA"/>
    <w:rsid w:val="002F1240"/>
    <w:rsid w:val="002F1599"/>
    <w:rsid w:val="002F1CA2"/>
    <w:rsid w:val="002F1F70"/>
    <w:rsid w:val="002F4935"/>
    <w:rsid w:val="002F5185"/>
    <w:rsid w:val="002F521C"/>
    <w:rsid w:val="002F566A"/>
    <w:rsid w:val="002F5CD2"/>
    <w:rsid w:val="002F5E23"/>
    <w:rsid w:val="002F6926"/>
    <w:rsid w:val="00300ED0"/>
    <w:rsid w:val="003030E4"/>
    <w:rsid w:val="003032DE"/>
    <w:rsid w:val="003043ED"/>
    <w:rsid w:val="00304D0A"/>
    <w:rsid w:val="0030548F"/>
    <w:rsid w:val="0030571B"/>
    <w:rsid w:val="00305754"/>
    <w:rsid w:val="00305819"/>
    <w:rsid w:val="00305F35"/>
    <w:rsid w:val="003066ED"/>
    <w:rsid w:val="00306966"/>
    <w:rsid w:val="00307CD2"/>
    <w:rsid w:val="00310229"/>
    <w:rsid w:val="003110A6"/>
    <w:rsid w:val="0031127E"/>
    <w:rsid w:val="00311DBE"/>
    <w:rsid w:val="00312697"/>
    <w:rsid w:val="0031269C"/>
    <w:rsid w:val="00312742"/>
    <w:rsid w:val="00312D50"/>
    <w:rsid w:val="00312E00"/>
    <w:rsid w:val="00312EF2"/>
    <w:rsid w:val="00313343"/>
    <w:rsid w:val="00313374"/>
    <w:rsid w:val="003136C6"/>
    <w:rsid w:val="00314FE6"/>
    <w:rsid w:val="0031582C"/>
    <w:rsid w:val="003158B5"/>
    <w:rsid w:val="003159A8"/>
    <w:rsid w:val="00317C15"/>
    <w:rsid w:val="00317DF6"/>
    <w:rsid w:val="00320D95"/>
    <w:rsid w:val="00321D1A"/>
    <w:rsid w:val="00322851"/>
    <w:rsid w:val="00322B02"/>
    <w:rsid w:val="00322C6A"/>
    <w:rsid w:val="003235D2"/>
    <w:rsid w:val="00324BD1"/>
    <w:rsid w:val="00326A76"/>
    <w:rsid w:val="003306F3"/>
    <w:rsid w:val="00330F57"/>
    <w:rsid w:val="003312E2"/>
    <w:rsid w:val="00331B80"/>
    <w:rsid w:val="00331C28"/>
    <w:rsid w:val="003324C4"/>
    <w:rsid w:val="003335F1"/>
    <w:rsid w:val="00333B19"/>
    <w:rsid w:val="00333D93"/>
    <w:rsid w:val="00334217"/>
    <w:rsid w:val="003343B8"/>
    <w:rsid w:val="003349BB"/>
    <w:rsid w:val="003365C7"/>
    <w:rsid w:val="00336820"/>
    <w:rsid w:val="003372AB"/>
    <w:rsid w:val="00337EFE"/>
    <w:rsid w:val="0034027D"/>
    <w:rsid w:val="0034049B"/>
    <w:rsid w:val="0034096F"/>
    <w:rsid w:val="00340CE1"/>
    <w:rsid w:val="00341824"/>
    <w:rsid w:val="0034282F"/>
    <w:rsid w:val="00342B53"/>
    <w:rsid w:val="00343388"/>
    <w:rsid w:val="00343EBB"/>
    <w:rsid w:val="0034431D"/>
    <w:rsid w:val="00344EA8"/>
    <w:rsid w:val="00345422"/>
    <w:rsid w:val="00345B97"/>
    <w:rsid w:val="00346A4C"/>
    <w:rsid w:val="00346C6B"/>
    <w:rsid w:val="00350FB1"/>
    <w:rsid w:val="00351273"/>
    <w:rsid w:val="00351352"/>
    <w:rsid w:val="003514E4"/>
    <w:rsid w:val="00351804"/>
    <w:rsid w:val="00351A64"/>
    <w:rsid w:val="00352420"/>
    <w:rsid w:val="00352EAC"/>
    <w:rsid w:val="003532EB"/>
    <w:rsid w:val="00353438"/>
    <w:rsid w:val="00353615"/>
    <w:rsid w:val="0035395B"/>
    <w:rsid w:val="003558B9"/>
    <w:rsid w:val="00356B3B"/>
    <w:rsid w:val="00357A98"/>
    <w:rsid w:val="0036063E"/>
    <w:rsid w:val="003609F3"/>
    <w:rsid w:val="00360C06"/>
    <w:rsid w:val="00361547"/>
    <w:rsid w:val="00361859"/>
    <w:rsid w:val="003619EB"/>
    <w:rsid w:val="00361C9E"/>
    <w:rsid w:val="003625CD"/>
    <w:rsid w:val="00362F62"/>
    <w:rsid w:val="00363117"/>
    <w:rsid w:val="003645D3"/>
    <w:rsid w:val="00364B12"/>
    <w:rsid w:val="00365E0A"/>
    <w:rsid w:val="0036612B"/>
    <w:rsid w:val="003665D3"/>
    <w:rsid w:val="00367352"/>
    <w:rsid w:val="00367AFC"/>
    <w:rsid w:val="00367E00"/>
    <w:rsid w:val="003702C9"/>
    <w:rsid w:val="00371659"/>
    <w:rsid w:val="0037189E"/>
    <w:rsid w:val="003721F8"/>
    <w:rsid w:val="00372DA2"/>
    <w:rsid w:val="003734D3"/>
    <w:rsid w:val="00373ACF"/>
    <w:rsid w:val="003745EF"/>
    <w:rsid w:val="0037494B"/>
    <w:rsid w:val="00375E10"/>
    <w:rsid w:val="003766EC"/>
    <w:rsid w:val="00377BD0"/>
    <w:rsid w:val="00377BEA"/>
    <w:rsid w:val="00380307"/>
    <w:rsid w:val="0038047F"/>
    <w:rsid w:val="0038091C"/>
    <w:rsid w:val="00381487"/>
    <w:rsid w:val="00381684"/>
    <w:rsid w:val="00381CA2"/>
    <w:rsid w:val="00382249"/>
    <w:rsid w:val="00382377"/>
    <w:rsid w:val="00384497"/>
    <w:rsid w:val="003846AB"/>
    <w:rsid w:val="00384BB2"/>
    <w:rsid w:val="00385906"/>
    <w:rsid w:val="00385DBC"/>
    <w:rsid w:val="0038659F"/>
    <w:rsid w:val="00386B16"/>
    <w:rsid w:val="00387055"/>
    <w:rsid w:val="00387DF7"/>
    <w:rsid w:val="00387E96"/>
    <w:rsid w:val="00390F5B"/>
    <w:rsid w:val="003910E2"/>
    <w:rsid w:val="0039124D"/>
    <w:rsid w:val="0039179A"/>
    <w:rsid w:val="00391F41"/>
    <w:rsid w:val="0039258B"/>
    <w:rsid w:val="0039304F"/>
    <w:rsid w:val="003932D1"/>
    <w:rsid w:val="00393408"/>
    <w:rsid w:val="003940F5"/>
    <w:rsid w:val="00394E48"/>
    <w:rsid w:val="003954D2"/>
    <w:rsid w:val="003958E2"/>
    <w:rsid w:val="00396B3F"/>
    <w:rsid w:val="00397B70"/>
    <w:rsid w:val="00397DF0"/>
    <w:rsid w:val="00397ED0"/>
    <w:rsid w:val="003A0212"/>
    <w:rsid w:val="003A04BE"/>
    <w:rsid w:val="003A0C66"/>
    <w:rsid w:val="003A1599"/>
    <w:rsid w:val="003A18C4"/>
    <w:rsid w:val="003A2301"/>
    <w:rsid w:val="003A385E"/>
    <w:rsid w:val="003A5820"/>
    <w:rsid w:val="003A5B3F"/>
    <w:rsid w:val="003A64B6"/>
    <w:rsid w:val="003A64FB"/>
    <w:rsid w:val="003A6A9D"/>
    <w:rsid w:val="003A6F4B"/>
    <w:rsid w:val="003A7943"/>
    <w:rsid w:val="003A7EA3"/>
    <w:rsid w:val="003B092F"/>
    <w:rsid w:val="003B2689"/>
    <w:rsid w:val="003B2988"/>
    <w:rsid w:val="003B29D5"/>
    <w:rsid w:val="003B2CBB"/>
    <w:rsid w:val="003B3690"/>
    <w:rsid w:val="003B42BA"/>
    <w:rsid w:val="003B439F"/>
    <w:rsid w:val="003B478D"/>
    <w:rsid w:val="003B53B4"/>
    <w:rsid w:val="003B6EF3"/>
    <w:rsid w:val="003C032A"/>
    <w:rsid w:val="003C1718"/>
    <w:rsid w:val="003C1D1A"/>
    <w:rsid w:val="003C2058"/>
    <w:rsid w:val="003C20FD"/>
    <w:rsid w:val="003C2BA9"/>
    <w:rsid w:val="003C32CE"/>
    <w:rsid w:val="003C45AD"/>
    <w:rsid w:val="003C5FA2"/>
    <w:rsid w:val="003C62D0"/>
    <w:rsid w:val="003C6A4C"/>
    <w:rsid w:val="003C7442"/>
    <w:rsid w:val="003C7DDB"/>
    <w:rsid w:val="003D0761"/>
    <w:rsid w:val="003D3041"/>
    <w:rsid w:val="003D3AE6"/>
    <w:rsid w:val="003D4458"/>
    <w:rsid w:val="003D4B19"/>
    <w:rsid w:val="003D556A"/>
    <w:rsid w:val="003D5C65"/>
    <w:rsid w:val="003D7B48"/>
    <w:rsid w:val="003D7E5F"/>
    <w:rsid w:val="003E00D2"/>
    <w:rsid w:val="003E079F"/>
    <w:rsid w:val="003E1D6E"/>
    <w:rsid w:val="003E2B1E"/>
    <w:rsid w:val="003E400A"/>
    <w:rsid w:val="003E4D95"/>
    <w:rsid w:val="003E4FC0"/>
    <w:rsid w:val="003E5093"/>
    <w:rsid w:val="003E5BD3"/>
    <w:rsid w:val="003E66DC"/>
    <w:rsid w:val="003E7648"/>
    <w:rsid w:val="003E7965"/>
    <w:rsid w:val="003E7DF3"/>
    <w:rsid w:val="003F0162"/>
    <w:rsid w:val="003F05AD"/>
    <w:rsid w:val="003F0A72"/>
    <w:rsid w:val="003F0AB1"/>
    <w:rsid w:val="003F0CBD"/>
    <w:rsid w:val="003F1010"/>
    <w:rsid w:val="003F1447"/>
    <w:rsid w:val="003F1896"/>
    <w:rsid w:val="003F1B67"/>
    <w:rsid w:val="003F4863"/>
    <w:rsid w:val="003F4A65"/>
    <w:rsid w:val="003F4DD5"/>
    <w:rsid w:val="003F5BE4"/>
    <w:rsid w:val="003F5DA2"/>
    <w:rsid w:val="003F71CA"/>
    <w:rsid w:val="003F720E"/>
    <w:rsid w:val="00400137"/>
    <w:rsid w:val="00400F85"/>
    <w:rsid w:val="00401115"/>
    <w:rsid w:val="00401209"/>
    <w:rsid w:val="004024DC"/>
    <w:rsid w:val="00402541"/>
    <w:rsid w:val="0040363C"/>
    <w:rsid w:val="00403B81"/>
    <w:rsid w:val="00403D5F"/>
    <w:rsid w:val="004045E7"/>
    <w:rsid w:val="00404AE7"/>
    <w:rsid w:val="00404C29"/>
    <w:rsid w:val="00405775"/>
    <w:rsid w:val="00405E25"/>
    <w:rsid w:val="00406956"/>
    <w:rsid w:val="004074F8"/>
    <w:rsid w:val="00407BCE"/>
    <w:rsid w:val="004114DA"/>
    <w:rsid w:val="00411B45"/>
    <w:rsid w:val="00412185"/>
    <w:rsid w:val="004121D1"/>
    <w:rsid w:val="0041231B"/>
    <w:rsid w:val="00413349"/>
    <w:rsid w:val="00413381"/>
    <w:rsid w:val="00414043"/>
    <w:rsid w:val="00414591"/>
    <w:rsid w:val="00414C98"/>
    <w:rsid w:val="0041637A"/>
    <w:rsid w:val="00416D1F"/>
    <w:rsid w:val="00416E60"/>
    <w:rsid w:val="00417768"/>
    <w:rsid w:val="00420DE0"/>
    <w:rsid w:val="00421737"/>
    <w:rsid w:val="00421DA8"/>
    <w:rsid w:val="00423823"/>
    <w:rsid w:val="00423F0E"/>
    <w:rsid w:val="0042470D"/>
    <w:rsid w:val="00424FC6"/>
    <w:rsid w:val="00425A3D"/>
    <w:rsid w:val="00426798"/>
    <w:rsid w:val="00427B29"/>
    <w:rsid w:val="00427CEA"/>
    <w:rsid w:val="00427ED4"/>
    <w:rsid w:val="00427FD1"/>
    <w:rsid w:val="00430B1B"/>
    <w:rsid w:val="00430CD7"/>
    <w:rsid w:val="0043106E"/>
    <w:rsid w:val="004314E9"/>
    <w:rsid w:val="00431666"/>
    <w:rsid w:val="00431A22"/>
    <w:rsid w:val="00431BD8"/>
    <w:rsid w:val="00432354"/>
    <w:rsid w:val="00432FF1"/>
    <w:rsid w:val="00433E3C"/>
    <w:rsid w:val="00434567"/>
    <w:rsid w:val="0043494D"/>
    <w:rsid w:val="00434DBB"/>
    <w:rsid w:val="004353CB"/>
    <w:rsid w:val="004373F1"/>
    <w:rsid w:val="00437865"/>
    <w:rsid w:val="0044000E"/>
    <w:rsid w:val="004401BA"/>
    <w:rsid w:val="00440A84"/>
    <w:rsid w:val="00440C0E"/>
    <w:rsid w:val="00442399"/>
    <w:rsid w:val="004425F8"/>
    <w:rsid w:val="00442720"/>
    <w:rsid w:val="00442759"/>
    <w:rsid w:val="00442D9C"/>
    <w:rsid w:val="00443B5A"/>
    <w:rsid w:val="004444C2"/>
    <w:rsid w:val="00444655"/>
    <w:rsid w:val="00444711"/>
    <w:rsid w:val="004459C4"/>
    <w:rsid w:val="00447FE1"/>
    <w:rsid w:val="004507BA"/>
    <w:rsid w:val="00450E15"/>
    <w:rsid w:val="00451073"/>
    <w:rsid w:val="00452088"/>
    <w:rsid w:val="00453485"/>
    <w:rsid w:val="00453FF5"/>
    <w:rsid w:val="0045407D"/>
    <w:rsid w:val="004542AC"/>
    <w:rsid w:val="004543C2"/>
    <w:rsid w:val="004543E5"/>
    <w:rsid w:val="00454687"/>
    <w:rsid w:val="004557C9"/>
    <w:rsid w:val="00456961"/>
    <w:rsid w:val="00456D50"/>
    <w:rsid w:val="00456ED3"/>
    <w:rsid w:val="00457019"/>
    <w:rsid w:val="00461526"/>
    <w:rsid w:val="00461D85"/>
    <w:rsid w:val="004625CE"/>
    <w:rsid w:val="00462667"/>
    <w:rsid w:val="00462EE8"/>
    <w:rsid w:val="004634CB"/>
    <w:rsid w:val="00464446"/>
    <w:rsid w:val="00464A08"/>
    <w:rsid w:val="00464CB5"/>
    <w:rsid w:val="00464CEE"/>
    <w:rsid w:val="0046509C"/>
    <w:rsid w:val="004655B9"/>
    <w:rsid w:val="00465659"/>
    <w:rsid w:val="004664B8"/>
    <w:rsid w:val="00466658"/>
    <w:rsid w:val="00466949"/>
    <w:rsid w:val="00470FF8"/>
    <w:rsid w:val="00471552"/>
    <w:rsid w:val="00471C49"/>
    <w:rsid w:val="00471D9A"/>
    <w:rsid w:val="00472A24"/>
    <w:rsid w:val="00472C63"/>
    <w:rsid w:val="004734B7"/>
    <w:rsid w:val="00473504"/>
    <w:rsid w:val="00473D0A"/>
    <w:rsid w:val="00474DE1"/>
    <w:rsid w:val="00476444"/>
    <w:rsid w:val="004765F5"/>
    <w:rsid w:val="00477B79"/>
    <w:rsid w:val="0048125F"/>
    <w:rsid w:val="00482FD8"/>
    <w:rsid w:val="0048506A"/>
    <w:rsid w:val="00485480"/>
    <w:rsid w:val="00485A7D"/>
    <w:rsid w:val="0048610F"/>
    <w:rsid w:val="00486F7A"/>
    <w:rsid w:val="004875EF"/>
    <w:rsid w:val="004876C4"/>
    <w:rsid w:val="00491FA0"/>
    <w:rsid w:val="00492325"/>
    <w:rsid w:val="00493A31"/>
    <w:rsid w:val="00493C10"/>
    <w:rsid w:val="00493D6B"/>
    <w:rsid w:val="004946B7"/>
    <w:rsid w:val="0049492A"/>
    <w:rsid w:val="00494B58"/>
    <w:rsid w:val="00494FAF"/>
    <w:rsid w:val="004963A0"/>
    <w:rsid w:val="00497236"/>
    <w:rsid w:val="004979FA"/>
    <w:rsid w:val="004A0304"/>
    <w:rsid w:val="004A0321"/>
    <w:rsid w:val="004A0462"/>
    <w:rsid w:val="004A10AA"/>
    <w:rsid w:val="004A18B9"/>
    <w:rsid w:val="004A1F16"/>
    <w:rsid w:val="004A3096"/>
    <w:rsid w:val="004A3307"/>
    <w:rsid w:val="004A344E"/>
    <w:rsid w:val="004A356D"/>
    <w:rsid w:val="004A35FE"/>
    <w:rsid w:val="004A3727"/>
    <w:rsid w:val="004A4C29"/>
    <w:rsid w:val="004A4DD0"/>
    <w:rsid w:val="004A4DD3"/>
    <w:rsid w:val="004A4F01"/>
    <w:rsid w:val="004A5442"/>
    <w:rsid w:val="004A56D8"/>
    <w:rsid w:val="004A5F59"/>
    <w:rsid w:val="004A619C"/>
    <w:rsid w:val="004B10F5"/>
    <w:rsid w:val="004B22AB"/>
    <w:rsid w:val="004B2979"/>
    <w:rsid w:val="004B320A"/>
    <w:rsid w:val="004B3BF0"/>
    <w:rsid w:val="004B3C9E"/>
    <w:rsid w:val="004B524C"/>
    <w:rsid w:val="004B55C8"/>
    <w:rsid w:val="004B69CD"/>
    <w:rsid w:val="004B6DBA"/>
    <w:rsid w:val="004B6F63"/>
    <w:rsid w:val="004B7A88"/>
    <w:rsid w:val="004B7BB2"/>
    <w:rsid w:val="004C0C75"/>
    <w:rsid w:val="004C0E14"/>
    <w:rsid w:val="004C2C7E"/>
    <w:rsid w:val="004C357E"/>
    <w:rsid w:val="004C37D6"/>
    <w:rsid w:val="004C39BF"/>
    <w:rsid w:val="004C4271"/>
    <w:rsid w:val="004C5986"/>
    <w:rsid w:val="004C62DC"/>
    <w:rsid w:val="004D303F"/>
    <w:rsid w:val="004D37A3"/>
    <w:rsid w:val="004D3C9E"/>
    <w:rsid w:val="004D3DE1"/>
    <w:rsid w:val="004D6288"/>
    <w:rsid w:val="004D7E95"/>
    <w:rsid w:val="004E1135"/>
    <w:rsid w:val="004E12D6"/>
    <w:rsid w:val="004E2311"/>
    <w:rsid w:val="004E23CB"/>
    <w:rsid w:val="004E24AF"/>
    <w:rsid w:val="004E303D"/>
    <w:rsid w:val="004E3193"/>
    <w:rsid w:val="004E35A0"/>
    <w:rsid w:val="004E3ADB"/>
    <w:rsid w:val="004E3FC5"/>
    <w:rsid w:val="004E4B67"/>
    <w:rsid w:val="004E4D78"/>
    <w:rsid w:val="004E4EA9"/>
    <w:rsid w:val="004E5034"/>
    <w:rsid w:val="004E5914"/>
    <w:rsid w:val="004E6130"/>
    <w:rsid w:val="004F08B2"/>
    <w:rsid w:val="004F0F3D"/>
    <w:rsid w:val="004F0FB4"/>
    <w:rsid w:val="004F117F"/>
    <w:rsid w:val="004F1203"/>
    <w:rsid w:val="004F26A8"/>
    <w:rsid w:val="004F27D7"/>
    <w:rsid w:val="004F3084"/>
    <w:rsid w:val="004F34B0"/>
    <w:rsid w:val="004F393E"/>
    <w:rsid w:val="004F39C9"/>
    <w:rsid w:val="004F3BBD"/>
    <w:rsid w:val="004F4017"/>
    <w:rsid w:val="004F455B"/>
    <w:rsid w:val="004F4C33"/>
    <w:rsid w:val="004F54C7"/>
    <w:rsid w:val="004F59F8"/>
    <w:rsid w:val="004F6CC3"/>
    <w:rsid w:val="004F70F8"/>
    <w:rsid w:val="004F7C6A"/>
    <w:rsid w:val="00500C4E"/>
    <w:rsid w:val="00500DD4"/>
    <w:rsid w:val="005010A6"/>
    <w:rsid w:val="00501266"/>
    <w:rsid w:val="005016E9"/>
    <w:rsid w:val="00502A36"/>
    <w:rsid w:val="00503257"/>
    <w:rsid w:val="005034CA"/>
    <w:rsid w:val="00503FDD"/>
    <w:rsid w:val="00504903"/>
    <w:rsid w:val="00504D32"/>
    <w:rsid w:val="0050598F"/>
    <w:rsid w:val="0050602F"/>
    <w:rsid w:val="00506802"/>
    <w:rsid w:val="00507269"/>
    <w:rsid w:val="00507436"/>
    <w:rsid w:val="005076F9"/>
    <w:rsid w:val="00507880"/>
    <w:rsid w:val="00507B36"/>
    <w:rsid w:val="0051127D"/>
    <w:rsid w:val="00511F46"/>
    <w:rsid w:val="00512FF6"/>
    <w:rsid w:val="005134A2"/>
    <w:rsid w:val="005136AA"/>
    <w:rsid w:val="0051383C"/>
    <w:rsid w:val="00513D57"/>
    <w:rsid w:val="00514061"/>
    <w:rsid w:val="00514B3E"/>
    <w:rsid w:val="00514C9F"/>
    <w:rsid w:val="0051590E"/>
    <w:rsid w:val="00515AE6"/>
    <w:rsid w:val="005167A6"/>
    <w:rsid w:val="005167CE"/>
    <w:rsid w:val="00516916"/>
    <w:rsid w:val="005176A3"/>
    <w:rsid w:val="005177BF"/>
    <w:rsid w:val="005201DC"/>
    <w:rsid w:val="0052036D"/>
    <w:rsid w:val="00520B4F"/>
    <w:rsid w:val="00520E57"/>
    <w:rsid w:val="00522160"/>
    <w:rsid w:val="0052228C"/>
    <w:rsid w:val="00522EB1"/>
    <w:rsid w:val="005235D9"/>
    <w:rsid w:val="00523B16"/>
    <w:rsid w:val="00523B8C"/>
    <w:rsid w:val="0052420D"/>
    <w:rsid w:val="005248A6"/>
    <w:rsid w:val="00525810"/>
    <w:rsid w:val="00525C1F"/>
    <w:rsid w:val="00525C6C"/>
    <w:rsid w:val="005261C8"/>
    <w:rsid w:val="005273A7"/>
    <w:rsid w:val="00527685"/>
    <w:rsid w:val="00527A07"/>
    <w:rsid w:val="00527C6B"/>
    <w:rsid w:val="0053049B"/>
    <w:rsid w:val="00530CDF"/>
    <w:rsid w:val="0053115B"/>
    <w:rsid w:val="005312B1"/>
    <w:rsid w:val="0053203E"/>
    <w:rsid w:val="00533938"/>
    <w:rsid w:val="00533CD8"/>
    <w:rsid w:val="00533DC9"/>
    <w:rsid w:val="00533E0A"/>
    <w:rsid w:val="00534636"/>
    <w:rsid w:val="00534AC1"/>
    <w:rsid w:val="00534B11"/>
    <w:rsid w:val="00534CE9"/>
    <w:rsid w:val="00535236"/>
    <w:rsid w:val="00535641"/>
    <w:rsid w:val="00535C6F"/>
    <w:rsid w:val="00535E59"/>
    <w:rsid w:val="005366A7"/>
    <w:rsid w:val="00537779"/>
    <w:rsid w:val="005411EA"/>
    <w:rsid w:val="0054171F"/>
    <w:rsid w:val="00541BEA"/>
    <w:rsid w:val="00542426"/>
    <w:rsid w:val="00542E34"/>
    <w:rsid w:val="00542FCF"/>
    <w:rsid w:val="005445A1"/>
    <w:rsid w:val="005446B5"/>
    <w:rsid w:val="00544852"/>
    <w:rsid w:val="00544B1D"/>
    <w:rsid w:val="00544B53"/>
    <w:rsid w:val="00545CE0"/>
    <w:rsid w:val="00547BEB"/>
    <w:rsid w:val="00550005"/>
    <w:rsid w:val="00551505"/>
    <w:rsid w:val="0055207D"/>
    <w:rsid w:val="005529B3"/>
    <w:rsid w:val="00552D46"/>
    <w:rsid w:val="005532EB"/>
    <w:rsid w:val="00553BE2"/>
    <w:rsid w:val="00554A94"/>
    <w:rsid w:val="0055524D"/>
    <w:rsid w:val="00555419"/>
    <w:rsid w:val="005558C9"/>
    <w:rsid w:val="00555ED4"/>
    <w:rsid w:val="005567E5"/>
    <w:rsid w:val="00556C6F"/>
    <w:rsid w:val="00557032"/>
    <w:rsid w:val="00557281"/>
    <w:rsid w:val="0055739B"/>
    <w:rsid w:val="00557CC8"/>
    <w:rsid w:val="005603CE"/>
    <w:rsid w:val="00560A98"/>
    <w:rsid w:val="00561EAC"/>
    <w:rsid w:val="0056213E"/>
    <w:rsid w:val="005623C3"/>
    <w:rsid w:val="00562CCC"/>
    <w:rsid w:val="00564099"/>
    <w:rsid w:val="005647AF"/>
    <w:rsid w:val="00564E26"/>
    <w:rsid w:val="00565B2C"/>
    <w:rsid w:val="00565C70"/>
    <w:rsid w:val="00566A4B"/>
    <w:rsid w:val="00567742"/>
    <w:rsid w:val="00567938"/>
    <w:rsid w:val="00570906"/>
    <w:rsid w:val="00570C69"/>
    <w:rsid w:val="00570DC7"/>
    <w:rsid w:val="005715AA"/>
    <w:rsid w:val="005716AA"/>
    <w:rsid w:val="00571A70"/>
    <w:rsid w:val="00571B22"/>
    <w:rsid w:val="00571CF8"/>
    <w:rsid w:val="00571D15"/>
    <w:rsid w:val="0057268E"/>
    <w:rsid w:val="00573299"/>
    <w:rsid w:val="0057380E"/>
    <w:rsid w:val="00574486"/>
    <w:rsid w:val="00575C35"/>
    <w:rsid w:val="00575CFB"/>
    <w:rsid w:val="00575ED9"/>
    <w:rsid w:val="00576D8E"/>
    <w:rsid w:val="0058099E"/>
    <w:rsid w:val="00580CFB"/>
    <w:rsid w:val="0058130F"/>
    <w:rsid w:val="005818E6"/>
    <w:rsid w:val="00581CD7"/>
    <w:rsid w:val="00581DA8"/>
    <w:rsid w:val="005837BC"/>
    <w:rsid w:val="005855AA"/>
    <w:rsid w:val="00585740"/>
    <w:rsid w:val="00585955"/>
    <w:rsid w:val="00585C51"/>
    <w:rsid w:val="00586566"/>
    <w:rsid w:val="00587021"/>
    <w:rsid w:val="00587483"/>
    <w:rsid w:val="005874FC"/>
    <w:rsid w:val="00590783"/>
    <w:rsid w:val="00590B4E"/>
    <w:rsid w:val="00590CA7"/>
    <w:rsid w:val="005914DF"/>
    <w:rsid w:val="00591E33"/>
    <w:rsid w:val="005921E1"/>
    <w:rsid w:val="0059255E"/>
    <w:rsid w:val="0059283A"/>
    <w:rsid w:val="005946E4"/>
    <w:rsid w:val="005959BC"/>
    <w:rsid w:val="0059690B"/>
    <w:rsid w:val="00597067"/>
    <w:rsid w:val="005972E1"/>
    <w:rsid w:val="005974C6"/>
    <w:rsid w:val="00597980"/>
    <w:rsid w:val="005A0345"/>
    <w:rsid w:val="005A1C26"/>
    <w:rsid w:val="005A27FF"/>
    <w:rsid w:val="005A29D6"/>
    <w:rsid w:val="005A2A2F"/>
    <w:rsid w:val="005A2F37"/>
    <w:rsid w:val="005A3530"/>
    <w:rsid w:val="005A56AA"/>
    <w:rsid w:val="005A5B14"/>
    <w:rsid w:val="005A7318"/>
    <w:rsid w:val="005A7651"/>
    <w:rsid w:val="005B16F9"/>
    <w:rsid w:val="005B18AE"/>
    <w:rsid w:val="005B22AD"/>
    <w:rsid w:val="005B28BB"/>
    <w:rsid w:val="005B38E8"/>
    <w:rsid w:val="005B3B52"/>
    <w:rsid w:val="005B41A5"/>
    <w:rsid w:val="005B453B"/>
    <w:rsid w:val="005B4B72"/>
    <w:rsid w:val="005B531D"/>
    <w:rsid w:val="005B5C7F"/>
    <w:rsid w:val="005B613D"/>
    <w:rsid w:val="005B6AC5"/>
    <w:rsid w:val="005C0132"/>
    <w:rsid w:val="005C348A"/>
    <w:rsid w:val="005C58DB"/>
    <w:rsid w:val="005C7077"/>
    <w:rsid w:val="005C77D4"/>
    <w:rsid w:val="005C7AB5"/>
    <w:rsid w:val="005D1704"/>
    <w:rsid w:val="005D2576"/>
    <w:rsid w:val="005D33BA"/>
    <w:rsid w:val="005D3430"/>
    <w:rsid w:val="005D3D70"/>
    <w:rsid w:val="005D6455"/>
    <w:rsid w:val="005D6CD3"/>
    <w:rsid w:val="005D6D9E"/>
    <w:rsid w:val="005D6DD4"/>
    <w:rsid w:val="005D7B63"/>
    <w:rsid w:val="005E0AE6"/>
    <w:rsid w:val="005E0B10"/>
    <w:rsid w:val="005E113C"/>
    <w:rsid w:val="005E196B"/>
    <w:rsid w:val="005E1CAB"/>
    <w:rsid w:val="005E39B3"/>
    <w:rsid w:val="005E44E8"/>
    <w:rsid w:val="005E4EA1"/>
    <w:rsid w:val="005E6563"/>
    <w:rsid w:val="005E6900"/>
    <w:rsid w:val="005E6FEE"/>
    <w:rsid w:val="005E7422"/>
    <w:rsid w:val="005F031F"/>
    <w:rsid w:val="005F0AAD"/>
    <w:rsid w:val="005F1BCF"/>
    <w:rsid w:val="005F1C96"/>
    <w:rsid w:val="005F1EFB"/>
    <w:rsid w:val="005F1FCA"/>
    <w:rsid w:val="005F2495"/>
    <w:rsid w:val="005F24A7"/>
    <w:rsid w:val="005F2688"/>
    <w:rsid w:val="005F2D47"/>
    <w:rsid w:val="005F3EC1"/>
    <w:rsid w:val="005F4118"/>
    <w:rsid w:val="005F6C5C"/>
    <w:rsid w:val="005F716A"/>
    <w:rsid w:val="005F7887"/>
    <w:rsid w:val="005F7FC7"/>
    <w:rsid w:val="006005DF"/>
    <w:rsid w:val="00600961"/>
    <w:rsid w:val="006009C6"/>
    <w:rsid w:val="00600BCD"/>
    <w:rsid w:val="0060274E"/>
    <w:rsid w:val="00602EB3"/>
    <w:rsid w:val="00603105"/>
    <w:rsid w:val="006033BB"/>
    <w:rsid w:val="006033EE"/>
    <w:rsid w:val="00603C4D"/>
    <w:rsid w:val="00603DDD"/>
    <w:rsid w:val="00604341"/>
    <w:rsid w:val="0060456F"/>
    <w:rsid w:val="006045FE"/>
    <w:rsid w:val="00605880"/>
    <w:rsid w:val="006065B6"/>
    <w:rsid w:val="006069B0"/>
    <w:rsid w:val="006073B2"/>
    <w:rsid w:val="006076BC"/>
    <w:rsid w:val="00607F87"/>
    <w:rsid w:val="0061043E"/>
    <w:rsid w:val="006123A2"/>
    <w:rsid w:val="006132F1"/>
    <w:rsid w:val="00613A3F"/>
    <w:rsid w:val="00613C1D"/>
    <w:rsid w:val="006143CA"/>
    <w:rsid w:val="006162BD"/>
    <w:rsid w:val="00616670"/>
    <w:rsid w:val="00616B26"/>
    <w:rsid w:val="00617897"/>
    <w:rsid w:val="00617BB6"/>
    <w:rsid w:val="00620525"/>
    <w:rsid w:val="006217DE"/>
    <w:rsid w:val="00622D7E"/>
    <w:rsid w:val="00623213"/>
    <w:rsid w:val="006232E2"/>
    <w:rsid w:val="00623CD5"/>
    <w:rsid w:val="006249D5"/>
    <w:rsid w:val="00624CD6"/>
    <w:rsid w:val="006252B2"/>
    <w:rsid w:val="00626720"/>
    <w:rsid w:val="00626F78"/>
    <w:rsid w:val="00630256"/>
    <w:rsid w:val="0063073F"/>
    <w:rsid w:val="0063082A"/>
    <w:rsid w:val="006330AB"/>
    <w:rsid w:val="006355A0"/>
    <w:rsid w:val="006360F0"/>
    <w:rsid w:val="006361D9"/>
    <w:rsid w:val="0063661B"/>
    <w:rsid w:val="00637208"/>
    <w:rsid w:val="006400E3"/>
    <w:rsid w:val="00640E02"/>
    <w:rsid w:val="00641101"/>
    <w:rsid w:val="00641F6D"/>
    <w:rsid w:val="006424A9"/>
    <w:rsid w:val="00642558"/>
    <w:rsid w:val="00642A62"/>
    <w:rsid w:val="006430C2"/>
    <w:rsid w:val="00644122"/>
    <w:rsid w:val="00645B3D"/>
    <w:rsid w:val="006462AF"/>
    <w:rsid w:val="006464EF"/>
    <w:rsid w:val="00646661"/>
    <w:rsid w:val="00647EB2"/>
    <w:rsid w:val="006512AC"/>
    <w:rsid w:val="006512C2"/>
    <w:rsid w:val="006515A6"/>
    <w:rsid w:val="00652A85"/>
    <w:rsid w:val="00652D5F"/>
    <w:rsid w:val="006539E4"/>
    <w:rsid w:val="0065402A"/>
    <w:rsid w:val="006545C4"/>
    <w:rsid w:val="00654662"/>
    <w:rsid w:val="006546BC"/>
    <w:rsid w:val="006548DE"/>
    <w:rsid w:val="00656708"/>
    <w:rsid w:val="00656CF3"/>
    <w:rsid w:val="00657687"/>
    <w:rsid w:val="006576AB"/>
    <w:rsid w:val="006576C3"/>
    <w:rsid w:val="006576CF"/>
    <w:rsid w:val="00657F31"/>
    <w:rsid w:val="00660699"/>
    <w:rsid w:val="0066116D"/>
    <w:rsid w:val="0066150C"/>
    <w:rsid w:val="00661D9E"/>
    <w:rsid w:val="006627BC"/>
    <w:rsid w:val="00663934"/>
    <w:rsid w:val="00663BF9"/>
    <w:rsid w:val="00663E64"/>
    <w:rsid w:val="0066526E"/>
    <w:rsid w:val="0066594D"/>
    <w:rsid w:val="006659D3"/>
    <w:rsid w:val="00665A6F"/>
    <w:rsid w:val="006669C4"/>
    <w:rsid w:val="006672F5"/>
    <w:rsid w:val="00667611"/>
    <w:rsid w:val="006679CA"/>
    <w:rsid w:val="00670139"/>
    <w:rsid w:val="00670347"/>
    <w:rsid w:val="00670F23"/>
    <w:rsid w:val="0067110B"/>
    <w:rsid w:val="006712B6"/>
    <w:rsid w:val="00671931"/>
    <w:rsid w:val="00671B9D"/>
    <w:rsid w:val="00672187"/>
    <w:rsid w:val="00673D34"/>
    <w:rsid w:val="00674668"/>
    <w:rsid w:val="0067518D"/>
    <w:rsid w:val="00676756"/>
    <w:rsid w:val="00676CDF"/>
    <w:rsid w:val="006778B1"/>
    <w:rsid w:val="006819B3"/>
    <w:rsid w:val="00682307"/>
    <w:rsid w:val="00682412"/>
    <w:rsid w:val="00682B16"/>
    <w:rsid w:val="00682C33"/>
    <w:rsid w:val="00683302"/>
    <w:rsid w:val="00684EC7"/>
    <w:rsid w:val="00685F79"/>
    <w:rsid w:val="0068631D"/>
    <w:rsid w:val="0068747F"/>
    <w:rsid w:val="006900A7"/>
    <w:rsid w:val="006902E1"/>
    <w:rsid w:val="00690627"/>
    <w:rsid w:val="00690E1C"/>
    <w:rsid w:val="0069266D"/>
    <w:rsid w:val="0069285E"/>
    <w:rsid w:val="006928A4"/>
    <w:rsid w:val="0069322D"/>
    <w:rsid w:val="006932E8"/>
    <w:rsid w:val="006933C3"/>
    <w:rsid w:val="006957FC"/>
    <w:rsid w:val="00695F2F"/>
    <w:rsid w:val="00696004"/>
    <w:rsid w:val="006964ED"/>
    <w:rsid w:val="00696FD8"/>
    <w:rsid w:val="006A0399"/>
    <w:rsid w:val="006A181D"/>
    <w:rsid w:val="006A1AD5"/>
    <w:rsid w:val="006A1D68"/>
    <w:rsid w:val="006A2DDC"/>
    <w:rsid w:val="006A325A"/>
    <w:rsid w:val="006A4499"/>
    <w:rsid w:val="006A44D7"/>
    <w:rsid w:val="006A50CB"/>
    <w:rsid w:val="006A5506"/>
    <w:rsid w:val="006A571E"/>
    <w:rsid w:val="006A59CD"/>
    <w:rsid w:val="006A5EC3"/>
    <w:rsid w:val="006A6417"/>
    <w:rsid w:val="006A6899"/>
    <w:rsid w:val="006A6B12"/>
    <w:rsid w:val="006A7315"/>
    <w:rsid w:val="006A7372"/>
    <w:rsid w:val="006B1B6A"/>
    <w:rsid w:val="006B311F"/>
    <w:rsid w:val="006B315B"/>
    <w:rsid w:val="006B3B5A"/>
    <w:rsid w:val="006B3D8A"/>
    <w:rsid w:val="006B4499"/>
    <w:rsid w:val="006B4E08"/>
    <w:rsid w:val="006B5A47"/>
    <w:rsid w:val="006B69EE"/>
    <w:rsid w:val="006B7D45"/>
    <w:rsid w:val="006C03F5"/>
    <w:rsid w:val="006C1BBD"/>
    <w:rsid w:val="006C2023"/>
    <w:rsid w:val="006C2186"/>
    <w:rsid w:val="006C2C91"/>
    <w:rsid w:val="006C335A"/>
    <w:rsid w:val="006C3626"/>
    <w:rsid w:val="006C39B0"/>
    <w:rsid w:val="006C3CE4"/>
    <w:rsid w:val="006C3DDC"/>
    <w:rsid w:val="006C3EC8"/>
    <w:rsid w:val="006C5093"/>
    <w:rsid w:val="006C58B2"/>
    <w:rsid w:val="006C6378"/>
    <w:rsid w:val="006C763C"/>
    <w:rsid w:val="006C786D"/>
    <w:rsid w:val="006C7D46"/>
    <w:rsid w:val="006D0295"/>
    <w:rsid w:val="006D0413"/>
    <w:rsid w:val="006D15BF"/>
    <w:rsid w:val="006D1710"/>
    <w:rsid w:val="006D22E4"/>
    <w:rsid w:val="006D28F7"/>
    <w:rsid w:val="006D2EA7"/>
    <w:rsid w:val="006D367A"/>
    <w:rsid w:val="006D37AB"/>
    <w:rsid w:val="006D4229"/>
    <w:rsid w:val="006D4231"/>
    <w:rsid w:val="006D4B1D"/>
    <w:rsid w:val="006D4D85"/>
    <w:rsid w:val="006D54BB"/>
    <w:rsid w:val="006D67EA"/>
    <w:rsid w:val="006D6983"/>
    <w:rsid w:val="006D7D30"/>
    <w:rsid w:val="006E0A82"/>
    <w:rsid w:val="006E0CE3"/>
    <w:rsid w:val="006E0FF3"/>
    <w:rsid w:val="006E1969"/>
    <w:rsid w:val="006E1B02"/>
    <w:rsid w:val="006E1F27"/>
    <w:rsid w:val="006E2290"/>
    <w:rsid w:val="006E26C1"/>
    <w:rsid w:val="006E36D5"/>
    <w:rsid w:val="006E37DA"/>
    <w:rsid w:val="006E4392"/>
    <w:rsid w:val="006E5754"/>
    <w:rsid w:val="006E62D2"/>
    <w:rsid w:val="006E6328"/>
    <w:rsid w:val="006E6B4B"/>
    <w:rsid w:val="006E6CD9"/>
    <w:rsid w:val="006F062D"/>
    <w:rsid w:val="006F33AB"/>
    <w:rsid w:val="006F44F7"/>
    <w:rsid w:val="006F452D"/>
    <w:rsid w:val="006F46E8"/>
    <w:rsid w:val="006F587E"/>
    <w:rsid w:val="006F5C34"/>
    <w:rsid w:val="006F636A"/>
    <w:rsid w:val="006F6950"/>
    <w:rsid w:val="006F7105"/>
    <w:rsid w:val="006F7772"/>
    <w:rsid w:val="00700397"/>
    <w:rsid w:val="007003BA"/>
    <w:rsid w:val="0070043E"/>
    <w:rsid w:val="00700BFF"/>
    <w:rsid w:val="0070147B"/>
    <w:rsid w:val="00702F3B"/>
    <w:rsid w:val="00703AC9"/>
    <w:rsid w:val="00704CE9"/>
    <w:rsid w:val="00705614"/>
    <w:rsid w:val="00705940"/>
    <w:rsid w:val="007061BD"/>
    <w:rsid w:val="00706234"/>
    <w:rsid w:val="00706DD6"/>
    <w:rsid w:val="00707254"/>
    <w:rsid w:val="007073CB"/>
    <w:rsid w:val="00707426"/>
    <w:rsid w:val="00707CDD"/>
    <w:rsid w:val="00707D69"/>
    <w:rsid w:val="007103D9"/>
    <w:rsid w:val="007108E5"/>
    <w:rsid w:val="00712574"/>
    <w:rsid w:val="007126B5"/>
    <w:rsid w:val="00712B34"/>
    <w:rsid w:val="0071303A"/>
    <w:rsid w:val="007144B8"/>
    <w:rsid w:val="007145A4"/>
    <w:rsid w:val="007147B0"/>
    <w:rsid w:val="007179FD"/>
    <w:rsid w:val="00717DCB"/>
    <w:rsid w:val="0072007B"/>
    <w:rsid w:val="00720180"/>
    <w:rsid w:val="007207A2"/>
    <w:rsid w:val="00720BEE"/>
    <w:rsid w:val="00721EBA"/>
    <w:rsid w:val="00722965"/>
    <w:rsid w:val="00722AF7"/>
    <w:rsid w:val="00726679"/>
    <w:rsid w:val="00726A67"/>
    <w:rsid w:val="00726C68"/>
    <w:rsid w:val="00727AA1"/>
    <w:rsid w:val="00727B8B"/>
    <w:rsid w:val="00731E2E"/>
    <w:rsid w:val="00732408"/>
    <w:rsid w:val="007325F7"/>
    <w:rsid w:val="00733285"/>
    <w:rsid w:val="00733E3B"/>
    <w:rsid w:val="00733FBE"/>
    <w:rsid w:val="007356C3"/>
    <w:rsid w:val="007356D7"/>
    <w:rsid w:val="0073581A"/>
    <w:rsid w:val="007358B2"/>
    <w:rsid w:val="00735B63"/>
    <w:rsid w:val="00735E37"/>
    <w:rsid w:val="0073645A"/>
    <w:rsid w:val="007366A9"/>
    <w:rsid w:val="00737BCE"/>
    <w:rsid w:val="00737FC0"/>
    <w:rsid w:val="00741884"/>
    <w:rsid w:val="00741933"/>
    <w:rsid w:val="0074260E"/>
    <w:rsid w:val="00742A6C"/>
    <w:rsid w:val="00742B3B"/>
    <w:rsid w:val="00742B76"/>
    <w:rsid w:val="00742CC7"/>
    <w:rsid w:val="007435E1"/>
    <w:rsid w:val="00743BD7"/>
    <w:rsid w:val="00743EC8"/>
    <w:rsid w:val="0074440D"/>
    <w:rsid w:val="00744BEF"/>
    <w:rsid w:val="007457EE"/>
    <w:rsid w:val="00745B6C"/>
    <w:rsid w:val="007475A5"/>
    <w:rsid w:val="00750E82"/>
    <w:rsid w:val="007515B6"/>
    <w:rsid w:val="00752495"/>
    <w:rsid w:val="00752A12"/>
    <w:rsid w:val="00752AD2"/>
    <w:rsid w:val="00753210"/>
    <w:rsid w:val="00753319"/>
    <w:rsid w:val="00753445"/>
    <w:rsid w:val="00754AE7"/>
    <w:rsid w:val="00754C08"/>
    <w:rsid w:val="0075537B"/>
    <w:rsid w:val="00755692"/>
    <w:rsid w:val="00755943"/>
    <w:rsid w:val="0075645F"/>
    <w:rsid w:val="0075671F"/>
    <w:rsid w:val="00756F72"/>
    <w:rsid w:val="007601A5"/>
    <w:rsid w:val="00761481"/>
    <w:rsid w:val="00762AC9"/>
    <w:rsid w:val="0076387C"/>
    <w:rsid w:val="00763E79"/>
    <w:rsid w:val="00764378"/>
    <w:rsid w:val="007643F7"/>
    <w:rsid w:val="00764796"/>
    <w:rsid w:val="00764F0D"/>
    <w:rsid w:val="00765DBD"/>
    <w:rsid w:val="00766E10"/>
    <w:rsid w:val="00766F90"/>
    <w:rsid w:val="0076758D"/>
    <w:rsid w:val="0077059F"/>
    <w:rsid w:val="00770800"/>
    <w:rsid w:val="00770E31"/>
    <w:rsid w:val="0077189C"/>
    <w:rsid w:val="0077331B"/>
    <w:rsid w:val="007738CA"/>
    <w:rsid w:val="0077402D"/>
    <w:rsid w:val="00774EE7"/>
    <w:rsid w:val="00776102"/>
    <w:rsid w:val="00776227"/>
    <w:rsid w:val="00776249"/>
    <w:rsid w:val="00776410"/>
    <w:rsid w:val="007767DB"/>
    <w:rsid w:val="00776A19"/>
    <w:rsid w:val="00776A79"/>
    <w:rsid w:val="00777204"/>
    <w:rsid w:val="0077760C"/>
    <w:rsid w:val="00777BF4"/>
    <w:rsid w:val="00777FB8"/>
    <w:rsid w:val="0078062E"/>
    <w:rsid w:val="0078095C"/>
    <w:rsid w:val="00780E65"/>
    <w:rsid w:val="00781A21"/>
    <w:rsid w:val="00782E20"/>
    <w:rsid w:val="00783C9F"/>
    <w:rsid w:val="00785595"/>
    <w:rsid w:val="007863D4"/>
    <w:rsid w:val="007863FC"/>
    <w:rsid w:val="007865EB"/>
    <w:rsid w:val="0078719D"/>
    <w:rsid w:val="007872C2"/>
    <w:rsid w:val="00787819"/>
    <w:rsid w:val="00790893"/>
    <w:rsid w:val="00791CA5"/>
    <w:rsid w:val="00791EF8"/>
    <w:rsid w:val="007921AD"/>
    <w:rsid w:val="007922A3"/>
    <w:rsid w:val="00792F7A"/>
    <w:rsid w:val="007937AF"/>
    <w:rsid w:val="0079383A"/>
    <w:rsid w:val="00794014"/>
    <w:rsid w:val="007940DC"/>
    <w:rsid w:val="007942CF"/>
    <w:rsid w:val="00794EE5"/>
    <w:rsid w:val="007953CB"/>
    <w:rsid w:val="007954D5"/>
    <w:rsid w:val="007965F0"/>
    <w:rsid w:val="00796C12"/>
    <w:rsid w:val="00796D01"/>
    <w:rsid w:val="0079720F"/>
    <w:rsid w:val="007A0864"/>
    <w:rsid w:val="007A1DCF"/>
    <w:rsid w:val="007A34F5"/>
    <w:rsid w:val="007A3C72"/>
    <w:rsid w:val="007A4435"/>
    <w:rsid w:val="007A52C8"/>
    <w:rsid w:val="007A53DB"/>
    <w:rsid w:val="007A5AF9"/>
    <w:rsid w:val="007A6608"/>
    <w:rsid w:val="007A67A1"/>
    <w:rsid w:val="007A6E5B"/>
    <w:rsid w:val="007A7A94"/>
    <w:rsid w:val="007B0402"/>
    <w:rsid w:val="007B1EC5"/>
    <w:rsid w:val="007B368E"/>
    <w:rsid w:val="007B37EA"/>
    <w:rsid w:val="007B3D37"/>
    <w:rsid w:val="007B3EFA"/>
    <w:rsid w:val="007B40A1"/>
    <w:rsid w:val="007B4310"/>
    <w:rsid w:val="007B51B9"/>
    <w:rsid w:val="007B67E0"/>
    <w:rsid w:val="007B68A1"/>
    <w:rsid w:val="007C094F"/>
    <w:rsid w:val="007C1F0F"/>
    <w:rsid w:val="007C2544"/>
    <w:rsid w:val="007C2664"/>
    <w:rsid w:val="007C295C"/>
    <w:rsid w:val="007C2BF6"/>
    <w:rsid w:val="007C2DD0"/>
    <w:rsid w:val="007C2F1F"/>
    <w:rsid w:val="007C3946"/>
    <w:rsid w:val="007C3CE0"/>
    <w:rsid w:val="007C4684"/>
    <w:rsid w:val="007C4AD2"/>
    <w:rsid w:val="007C4DF8"/>
    <w:rsid w:val="007C504D"/>
    <w:rsid w:val="007C6391"/>
    <w:rsid w:val="007C6679"/>
    <w:rsid w:val="007C6966"/>
    <w:rsid w:val="007C6D15"/>
    <w:rsid w:val="007C715E"/>
    <w:rsid w:val="007C747D"/>
    <w:rsid w:val="007D10E4"/>
    <w:rsid w:val="007D1259"/>
    <w:rsid w:val="007D1AC9"/>
    <w:rsid w:val="007D27E5"/>
    <w:rsid w:val="007D38F0"/>
    <w:rsid w:val="007D3AFA"/>
    <w:rsid w:val="007D4326"/>
    <w:rsid w:val="007D48A6"/>
    <w:rsid w:val="007D4994"/>
    <w:rsid w:val="007D4B48"/>
    <w:rsid w:val="007D4DAF"/>
    <w:rsid w:val="007D63DB"/>
    <w:rsid w:val="007D776E"/>
    <w:rsid w:val="007E0251"/>
    <w:rsid w:val="007E1555"/>
    <w:rsid w:val="007E1B6E"/>
    <w:rsid w:val="007E2A65"/>
    <w:rsid w:val="007E42C6"/>
    <w:rsid w:val="007E4BBE"/>
    <w:rsid w:val="007E4E48"/>
    <w:rsid w:val="007E4FC8"/>
    <w:rsid w:val="007E516D"/>
    <w:rsid w:val="007E593B"/>
    <w:rsid w:val="007E5BE7"/>
    <w:rsid w:val="007E5EEE"/>
    <w:rsid w:val="007E64C1"/>
    <w:rsid w:val="007F1A19"/>
    <w:rsid w:val="007F2043"/>
    <w:rsid w:val="007F25B3"/>
    <w:rsid w:val="007F3C38"/>
    <w:rsid w:val="007F468F"/>
    <w:rsid w:val="007F4844"/>
    <w:rsid w:val="007F4A14"/>
    <w:rsid w:val="007F4F29"/>
    <w:rsid w:val="007F57CE"/>
    <w:rsid w:val="007F5EEE"/>
    <w:rsid w:val="007F6FBE"/>
    <w:rsid w:val="007F75DB"/>
    <w:rsid w:val="007F776F"/>
    <w:rsid w:val="007F7BF0"/>
    <w:rsid w:val="00800008"/>
    <w:rsid w:val="00801080"/>
    <w:rsid w:val="0080180F"/>
    <w:rsid w:val="00801D24"/>
    <w:rsid w:val="00802D3E"/>
    <w:rsid w:val="00802F42"/>
    <w:rsid w:val="00803536"/>
    <w:rsid w:val="008035D9"/>
    <w:rsid w:val="00803BB0"/>
    <w:rsid w:val="00803CB5"/>
    <w:rsid w:val="00803DC3"/>
    <w:rsid w:val="00805458"/>
    <w:rsid w:val="008056C7"/>
    <w:rsid w:val="008058D9"/>
    <w:rsid w:val="00806DB7"/>
    <w:rsid w:val="0081053A"/>
    <w:rsid w:val="00810769"/>
    <w:rsid w:val="00811389"/>
    <w:rsid w:val="00811C53"/>
    <w:rsid w:val="00812228"/>
    <w:rsid w:val="0081232A"/>
    <w:rsid w:val="008133D2"/>
    <w:rsid w:val="00813F6C"/>
    <w:rsid w:val="00814F05"/>
    <w:rsid w:val="00814FBD"/>
    <w:rsid w:val="008156D2"/>
    <w:rsid w:val="00815A88"/>
    <w:rsid w:val="00815F96"/>
    <w:rsid w:val="00817701"/>
    <w:rsid w:val="00817CCA"/>
    <w:rsid w:val="00817CF9"/>
    <w:rsid w:val="0082058C"/>
    <w:rsid w:val="00820A61"/>
    <w:rsid w:val="008217D6"/>
    <w:rsid w:val="00822288"/>
    <w:rsid w:val="00822330"/>
    <w:rsid w:val="00822BCC"/>
    <w:rsid w:val="00823011"/>
    <w:rsid w:val="00823204"/>
    <w:rsid w:val="00823991"/>
    <w:rsid w:val="00823B74"/>
    <w:rsid w:val="0082406C"/>
    <w:rsid w:val="00824812"/>
    <w:rsid w:val="0082485C"/>
    <w:rsid w:val="00825016"/>
    <w:rsid w:val="0082504E"/>
    <w:rsid w:val="008256EC"/>
    <w:rsid w:val="008269A1"/>
    <w:rsid w:val="008269DD"/>
    <w:rsid w:val="00827A41"/>
    <w:rsid w:val="008303A6"/>
    <w:rsid w:val="008309C4"/>
    <w:rsid w:val="008309CB"/>
    <w:rsid w:val="008309F9"/>
    <w:rsid w:val="00830BFE"/>
    <w:rsid w:val="008311EE"/>
    <w:rsid w:val="008317CF"/>
    <w:rsid w:val="00831AE2"/>
    <w:rsid w:val="00831BA9"/>
    <w:rsid w:val="00832B6A"/>
    <w:rsid w:val="00832CDA"/>
    <w:rsid w:val="00832F3C"/>
    <w:rsid w:val="008331F1"/>
    <w:rsid w:val="00833EE8"/>
    <w:rsid w:val="008343E4"/>
    <w:rsid w:val="0083506B"/>
    <w:rsid w:val="008351FA"/>
    <w:rsid w:val="00835F00"/>
    <w:rsid w:val="00835F8F"/>
    <w:rsid w:val="00836018"/>
    <w:rsid w:val="008364B5"/>
    <w:rsid w:val="00836A9F"/>
    <w:rsid w:val="00836AD4"/>
    <w:rsid w:val="00837B50"/>
    <w:rsid w:val="00837C31"/>
    <w:rsid w:val="008400AF"/>
    <w:rsid w:val="008402F1"/>
    <w:rsid w:val="008403DA"/>
    <w:rsid w:val="00840586"/>
    <w:rsid w:val="00840DB3"/>
    <w:rsid w:val="008423B4"/>
    <w:rsid w:val="00842649"/>
    <w:rsid w:val="0084342D"/>
    <w:rsid w:val="00843763"/>
    <w:rsid w:val="00844C6C"/>
    <w:rsid w:val="00844C72"/>
    <w:rsid w:val="00845542"/>
    <w:rsid w:val="00845A61"/>
    <w:rsid w:val="00845C11"/>
    <w:rsid w:val="0084787B"/>
    <w:rsid w:val="00847A54"/>
    <w:rsid w:val="00850C7D"/>
    <w:rsid w:val="00852E47"/>
    <w:rsid w:val="0085309C"/>
    <w:rsid w:val="00853434"/>
    <w:rsid w:val="008542D8"/>
    <w:rsid w:val="00854D2F"/>
    <w:rsid w:val="00854E12"/>
    <w:rsid w:val="0085584D"/>
    <w:rsid w:val="008568DD"/>
    <w:rsid w:val="00857A5B"/>
    <w:rsid w:val="0086057F"/>
    <w:rsid w:val="00861E66"/>
    <w:rsid w:val="00861EC3"/>
    <w:rsid w:val="0086231F"/>
    <w:rsid w:val="008623BA"/>
    <w:rsid w:val="0086252D"/>
    <w:rsid w:val="008629F6"/>
    <w:rsid w:val="00862AF2"/>
    <w:rsid w:val="00862C9C"/>
    <w:rsid w:val="00864536"/>
    <w:rsid w:val="00864ABE"/>
    <w:rsid w:val="00864F1D"/>
    <w:rsid w:val="008658A0"/>
    <w:rsid w:val="00865A3C"/>
    <w:rsid w:val="00865AF1"/>
    <w:rsid w:val="00865FEA"/>
    <w:rsid w:val="00865FFC"/>
    <w:rsid w:val="008664D8"/>
    <w:rsid w:val="00866793"/>
    <w:rsid w:val="00866FC3"/>
    <w:rsid w:val="008678F0"/>
    <w:rsid w:val="00867BB2"/>
    <w:rsid w:val="00870B49"/>
    <w:rsid w:val="0087110B"/>
    <w:rsid w:val="008712EC"/>
    <w:rsid w:val="00871AD4"/>
    <w:rsid w:val="00873998"/>
    <w:rsid w:val="00873F72"/>
    <w:rsid w:val="00874533"/>
    <w:rsid w:val="00875BAE"/>
    <w:rsid w:val="008760F5"/>
    <w:rsid w:val="0087629A"/>
    <w:rsid w:val="0087763E"/>
    <w:rsid w:val="00880BE7"/>
    <w:rsid w:val="00881737"/>
    <w:rsid w:val="0088249F"/>
    <w:rsid w:val="0088304A"/>
    <w:rsid w:val="00883265"/>
    <w:rsid w:val="00883E6B"/>
    <w:rsid w:val="008845F4"/>
    <w:rsid w:val="0088554F"/>
    <w:rsid w:val="00885FBC"/>
    <w:rsid w:val="00886689"/>
    <w:rsid w:val="00886A64"/>
    <w:rsid w:val="00886C67"/>
    <w:rsid w:val="00887592"/>
    <w:rsid w:val="0089045B"/>
    <w:rsid w:val="00890BBB"/>
    <w:rsid w:val="00890C4E"/>
    <w:rsid w:val="00891889"/>
    <w:rsid w:val="008920F8"/>
    <w:rsid w:val="008920FE"/>
    <w:rsid w:val="0089226D"/>
    <w:rsid w:val="00892A50"/>
    <w:rsid w:val="00892C9C"/>
    <w:rsid w:val="00892E53"/>
    <w:rsid w:val="008934DA"/>
    <w:rsid w:val="00893E88"/>
    <w:rsid w:val="00894779"/>
    <w:rsid w:val="00894FE9"/>
    <w:rsid w:val="008950C2"/>
    <w:rsid w:val="00895312"/>
    <w:rsid w:val="00895820"/>
    <w:rsid w:val="00895B51"/>
    <w:rsid w:val="0089642D"/>
    <w:rsid w:val="008964CE"/>
    <w:rsid w:val="00896AF7"/>
    <w:rsid w:val="008A079C"/>
    <w:rsid w:val="008A0E11"/>
    <w:rsid w:val="008A1026"/>
    <w:rsid w:val="008A1264"/>
    <w:rsid w:val="008A25CB"/>
    <w:rsid w:val="008A26F7"/>
    <w:rsid w:val="008A367D"/>
    <w:rsid w:val="008A3E07"/>
    <w:rsid w:val="008A48B0"/>
    <w:rsid w:val="008A5007"/>
    <w:rsid w:val="008A5706"/>
    <w:rsid w:val="008A58F9"/>
    <w:rsid w:val="008A6491"/>
    <w:rsid w:val="008A6546"/>
    <w:rsid w:val="008A6821"/>
    <w:rsid w:val="008A6D77"/>
    <w:rsid w:val="008A718B"/>
    <w:rsid w:val="008A7785"/>
    <w:rsid w:val="008B0033"/>
    <w:rsid w:val="008B09AA"/>
    <w:rsid w:val="008B17EE"/>
    <w:rsid w:val="008B1850"/>
    <w:rsid w:val="008B1D00"/>
    <w:rsid w:val="008B2600"/>
    <w:rsid w:val="008B2874"/>
    <w:rsid w:val="008B31B5"/>
    <w:rsid w:val="008B3A13"/>
    <w:rsid w:val="008B45EF"/>
    <w:rsid w:val="008B4981"/>
    <w:rsid w:val="008B57FD"/>
    <w:rsid w:val="008B5A23"/>
    <w:rsid w:val="008B6F99"/>
    <w:rsid w:val="008B72E8"/>
    <w:rsid w:val="008B7832"/>
    <w:rsid w:val="008B7A4E"/>
    <w:rsid w:val="008C01A5"/>
    <w:rsid w:val="008C121C"/>
    <w:rsid w:val="008C16BD"/>
    <w:rsid w:val="008C2052"/>
    <w:rsid w:val="008C2ECB"/>
    <w:rsid w:val="008C2F0C"/>
    <w:rsid w:val="008C34FD"/>
    <w:rsid w:val="008C3540"/>
    <w:rsid w:val="008C3A15"/>
    <w:rsid w:val="008C497D"/>
    <w:rsid w:val="008C56E0"/>
    <w:rsid w:val="008C5FB1"/>
    <w:rsid w:val="008C6915"/>
    <w:rsid w:val="008C7125"/>
    <w:rsid w:val="008C7D84"/>
    <w:rsid w:val="008D023E"/>
    <w:rsid w:val="008D0E02"/>
    <w:rsid w:val="008D1181"/>
    <w:rsid w:val="008D14D8"/>
    <w:rsid w:val="008D1C23"/>
    <w:rsid w:val="008D1CE2"/>
    <w:rsid w:val="008D25BE"/>
    <w:rsid w:val="008D2BF2"/>
    <w:rsid w:val="008D3072"/>
    <w:rsid w:val="008D4403"/>
    <w:rsid w:val="008D4B5E"/>
    <w:rsid w:val="008D4CCF"/>
    <w:rsid w:val="008D4F9E"/>
    <w:rsid w:val="008D607D"/>
    <w:rsid w:val="008D6C83"/>
    <w:rsid w:val="008D6F23"/>
    <w:rsid w:val="008D7EB1"/>
    <w:rsid w:val="008E017E"/>
    <w:rsid w:val="008E0207"/>
    <w:rsid w:val="008E123D"/>
    <w:rsid w:val="008E1881"/>
    <w:rsid w:val="008E1CD8"/>
    <w:rsid w:val="008E2383"/>
    <w:rsid w:val="008E25B1"/>
    <w:rsid w:val="008E263D"/>
    <w:rsid w:val="008E29E8"/>
    <w:rsid w:val="008E3C0D"/>
    <w:rsid w:val="008E3CD2"/>
    <w:rsid w:val="008E4629"/>
    <w:rsid w:val="008E5000"/>
    <w:rsid w:val="008E50B5"/>
    <w:rsid w:val="008E5564"/>
    <w:rsid w:val="008E5949"/>
    <w:rsid w:val="008E5D11"/>
    <w:rsid w:val="008E5D12"/>
    <w:rsid w:val="008E7293"/>
    <w:rsid w:val="008E7EB0"/>
    <w:rsid w:val="008F02FF"/>
    <w:rsid w:val="008F0D44"/>
    <w:rsid w:val="008F24B7"/>
    <w:rsid w:val="008F2A52"/>
    <w:rsid w:val="008F2C17"/>
    <w:rsid w:val="008F350F"/>
    <w:rsid w:val="008F4A82"/>
    <w:rsid w:val="008F4AEA"/>
    <w:rsid w:val="008F4CAE"/>
    <w:rsid w:val="008F4DF2"/>
    <w:rsid w:val="008F592F"/>
    <w:rsid w:val="008F5D22"/>
    <w:rsid w:val="008F68DF"/>
    <w:rsid w:val="008F6E1F"/>
    <w:rsid w:val="008F761F"/>
    <w:rsid w:val="00900B0D"/>
    <w:rsid w:val="00901278"/>
    <w:rsid w:val="009017E1"/>
    <w:rsid w:val="00902483"/>
    <w:rsid w:val="009027B9"/>
    <w:rsid w:val="00902C97"/>
    <w:rsid w:val="0090320E"/>
    <w:rsid w:val="00903909"/>
    <w:rsid w:val="009045F6"/>
    <w:rsid w:val="009047B8"/>
    <w:rsid w:val="009051C4"/>
    <w:rsid w:val="0090621A"/>
    <w:rsid w:val="00907256"/>
    <w:rsid w:val="009077C2"/>
    <w:rsid w:val="00910006"/>
    <w:rsid w:val="0091111F"/>
    <w:rsid w:val="009114CC"/>
    <w:rsid w:val="009120DD"/>
    <w:rsid w:val="009124D5"/>
    <w:rsid w:val="00912549"/>
    <w:rsid w:val="0091283A"/>
    <w:rsid w:val="00913119"/>
    <w:rsid w:val="00913345"/>
    <w:rsid w:val="00913793"/>
    <w:rsid w:val="00913803"/>
    <w:rsid w:val="0091456A"/>
    <w:rsid w:val="0091506E"/>
    <w:rsid w:val="009151D7"/>
    <w:rsid w:val="009159F0"/>
    <w:rsid w:val="0091628B"/>
    <w:rsid w:val="009163C2"/>
    <w:rsid w:val="00916CBB"/>
    <w:rsid w:val="00920B12"/>
    <w:rsid w:val="00920B54"/>
    <w:rsid w:val="00920D85"/>
    <w:rsid w:val="0092116B"/>
    <w:rsid w:val="0092124A"/>
    <w:rsid w:val="00921B92"/>
    <w:rsid w:val="00921BAC"/>
    <w:rsid w:val="00922BCC"/>
    <w:rsid w:val="00923103"/>
    <w:rsid w:val="00923743"/>
    <w:rsid w:val="00923B53"/>
    <w:rsid w:val="00924239"/>
    <w:rsid w:val="0092457B"/>
    <w:rsid w:val="0092474D"/>
    <w:rsid w:val="009248D2"/>
    <w:rsid w:val="00924DCE"/>
    <w:rsid w:val="0092563C"/>
    <w:rsid w:val="0092593F"/>
    <w:rsid w:val="00925C48"/>
    <w:rsid w:val="00925F33"/>
    <w:rsid w:val="009264BC"/>
    <w:rsid w:val="00926611"/>
    <w:rsid w:val="0092692A"/>
    <w:rsid w:val="00926F31"/>
    <w:rsid w:val="0092716F"/>
    <w:rsid w:val="00927249"/>
    <w:rsid w:val="00927F34"/>
    <w:rsid w:val="0093051A"/>
    <w:rsid w:val="009305E1"/>
    <w:rsid w:val="009307D8"/>
    <w:rsid w:val="00930DD6"/>
    <w:rsid w:val="0093131A"/>
    <w:rsid w:val="009336FA"/>
    <w:rsid w:val="009338AD"/>
    <w:rsid w:val="009340B8"/>
    <w:rsid w:val="009340E7"/>
    <w:rsid w:val="0093461F"/>
    <w:rsid w:val="0093487E"/>
    <w:rsid w:val="0093539C"/>
    <w:rsid w:val="0093631E"/>
    <w:rsid w:val="00937C5E"/>
    <w:rsid w:val="00937F28"/>
    <w:rsid w:val="00940197"/>
    <w:rsid w:val="00940A0F"/>
    <w:rsid w:val="00940CCF"/>
    <w:rsid w:val="00940EF6"/>
    <w:rsid w:val="009418E8"/>
    <w:rsid w:val="00941BC0"/>
    <w:rsid w:val="00941FB0"/>
    <w:rsid w:val="009420ED"/>
    <w:rsid w:val="009424FE"/>
    <w:rsid w:val="0094293D"/>
    <w:rsid w:val="009431C6"/>
    <w:rsid w:val="009435EA"/>
    <w:rsid w:val="00943F6A"/>
    <w:rsid w:val="00944251"/>
    <w:rsid w:val="009447C4"/>
    <w:rsid w:val="0094485F"/>
    <w:rsid w:val="00944E30"/>
    <w:rsid w:val="00945F7A"/>
    <w:rsid w:val="00946E40"/>
    <w:rsid w:val="00947277"/>
    <w:rsid w:val="0094799E"/>
    <w:rsid w:val="00947B0C"/>
    <w:rsid w:val="00947DA2"/>
    <w:rsid w:val="0095106C"/>
    <w:rsid w:val="00951E3B"/>
    <w:rsid w:val="00951EC4"/>
    <w:rsid w:val="0095229D"/>
    <w:rsid w:val="009527A9"/>
    <w:rsid w:val="00952F7A"/>
    <w:rsid w:val="00953CFC"/>
    <w:rsid w:val="00954F81"/>
    <w:rsid w:val="00955863"/>
    <w:rsid w:val="00955BB5"/>
    <w:rsid w:val="00955D8D"/>
    <w:rsid w:val="00956207"/>
    <w:rsid w:val="00956B74"/>
    <w:rsid w:val="00960627"/>
    <w:rsid w:val="009612D3"/>
    <w:rsid w:val="00962132"/>
    <w:rsid w:val="00962FE1"/>
    <w:rsid w:val="00963785"/>
    <w:rsid w:val="009654C8"/>
    <w:rsid w:val="009657B1"/>
    <w:rsid w:val="009659FE"/>
    <w:rsid w:val="00965E24"/>
    <w:rsid w:val="00967006"/>
    <w:rsid w:val="009709C8"/>
    <w:rsid w:val="00970ABD"/>
    <w:rsid w:val="00970B7D"/>
    <w:rsid w:val="0097130D"/>
    <w:rsid w:val="00971547"/>
    <w:rsid w:val="009715CE"/>
    <w:rsid w:val="0097179D"/>
    <w:rsid w:val="00971BA9"/>
    <w:rsid w:val="00972D5B"/>
    <w:rsid w:val="009742C9"/>
    <w:rsid w:val="00974513"/>
    <w:rsid w:val="00974AA5"/>
    <w:rsid w:val="00974DD8"/>
    <w:rsid w:val="009755A7"/>
    <w:rsid w:val="0097674C"/>
    <w:rsid w:val="009769CE"/>
    <w:rsid w:val="0098008A"/>
    <w:rsid w:val="00980129"/>
    <w:rsid w:val="00980181"/>
    <w:rsid w:val="0098137F"/>
    <w:rsid w:val="009815CF"/>
    <w:rsid w:val="009818C9"/>
    <w:rsid w:val="00981D4C"/>
    <w:rsid w:val="00984D45"/>
    <w:rsid w:val="009855B5"/>
    <w:rsid w:val="00985BA9"/>
    <w:rsid w:val="00985E10"/>
    <w:rsid w:val="0098611F"/>
    <w:rsid w:val="0098661F"/>
    <w:rsid w:val="00986F67"/>
    <w:rsid w:val="00990813"/>
    <w:rsid w:val="00990AF1"/>
    <w:rsid w:val="00990E15"/>
    <w:rsid w:val="00991043"/>
    <w:rsid w:val="00991F2F"/>
    <w:rsid w:val="009939CB"/>
    <w:rsid w:val="00994D1D"/>
    <w:rsid w:val="00994D6C"/>
    <w:rsid w:val="0099595C"/>
    <w:rsid w:val="00995DE6"/>
    <w:rsid w:val="0099639F"/>
    <w:rsid w:val="009A0534"/>
    <w:rsid w:val="009A0E28"/>
    <w:rsid w:val="009A1297"/>
    <w:rsid w:val="009A168F"/>
    <w:rsid w:val="009A19B0"/>
    <w:rsid w:val="009A1E0C"/>
    <w:rsid w:val="009A339F"/>
    <w:rsid w:val="009A3637"/>
    <w:rsid w:val="009A3966"/>
    <w:rsid w:val="009A3A8E"/>
    <w:rsid w:val="009A3B53"/>
    <w:rsid w:val="009A3E31"/>
    <w:rsid w:val="009A487F"/>
    <w:rsid w:val="009A59BD"/>
    <w:rsid w:val="009A5CD2"/>
    <w:rsid w:val="009A722C"/>
    <w:rsid w:val="009A7E3F"/>
    <w:rsid w:val="009B07E2"/>
    <w:rsid w:val="009B0C64"/>
    <w:rsid w:val="009B34BB"/>
    <w:rsid w:val="009B367A"/>
    <w:rsid w:val="009B3AC2"/>
    <w:rsid w:val="009B4B6A"/>
    <w:rsid w:val="009B6787"/>
    <w:rsid w:val="009B773A"/>
    <w:rsid w:val="009B7A8A"/>
    <w:rsid w:val="009C0606"/>
    <w:rsid w:val="009C0F0F"/>
    <w:rsid w:val="009C1275"/>
    <w:rsid w:val="009C39A5"/>
    <w:rsid w:val="009C5541"/>
    <w:rsid w:val="009C57B1"/>
    <w:rsid w:val="009C7B9A"/>
    <w:rsid w:val="009C7C3B"/>
    <w:rsid w:val="009C7EDD"/>
    <w:rsid w:val="009D0069"/>
    <w:rsid w:val="009D113D"/>
    <w:rsid w:val="009D1450"/>
    <w:rsid w:val="009D2A27"/>
    <w:rsid w:val="009D3403"/>
    <w:rsid w:val="009D40AB"/>
    <w:rsid w:val="009D5DDD"/>
    <w:rsid w:val="009D64D9"/>
    <w:rsid w:val="009D72B7"/>
    <w:rsid w:val="009E03B6"/>
    <w:rsid w:val="009E07D3"/>
    <w:rsid w:val="009E092F"/>
    <w:rsid w:val="009E0CD5"/>
    <w:rsid w:val="009E0D01"/>
    <w:rsid w:val="009E13EB"/>
    <w:rsid w:val="009E153B"/>
    <w:rsid w:val="009E1A47"/>
    <w:rsid w:val="009E33B9"/>
    <w:rsid w:val="009E3A83"/>
    <w:rsid w:val="009E426E"/>
    <w:rsid w:val="009E42B5"/>
    <w:rsid w:val="009E4862"/>
    <w:rsid w:val="009E4C00"/>
    <w:rsid w:val="009E4D7F"/>
    <w:rsid w:val="009E5FCD"/>
    <w:rsid w:val="009E658C"/>
    <w:rsid w:val="009E6A55"/>
    <w:rsid w:val="009E6F45"/>
    <w:rsid w:val="009F115D"/>
    <w:rsid w:val="009F18A3"/>
    <w:rsid w:val="009F22A0"/>
    <w:rsid w:val="009F2AFA"/>
    <w:rsid w:val="009F4250"/>
    <w:rsid w:val="009F47A7"/>
    <w:rsid w:val="009F513D"/>
    <w:rsid w:val="009F70B0"/>
    <w:rsid w:val="009F7184"/>
    <w:rsid w:val="009F7586"/>
    <w:rsid w:val="009F7FB1"/>
    <w:rsid w:val="00A002A0"/>
    <w:rsid w:val="00A011B6"/>
    <w:rsid w:val="00A0121A"/>
    <w:rsid w:val="00A0143D"/>
    <w:rsid w:val="00A026F8"/>
    <w:rsid w:val="00A02A3D"/>
    <w:rsid w:val="00A035A5"/>
    <w:rsid w:val="00A03A45"/>
    <w:rsid w:val="00A04498"/>
    <w:rsid w:val="00A044B4"/>
    <w:rsid w:val="00A04534"/>
    <w:rsid w:val="00A04A01"/>
    <w:rsid w:val="00A05213"/>
    <w:rsid w:val="00A06A9C"/>
    <w:rsid w:val="00A06EA3"/>
    <w:rsid w:val="00A1071A"/>
    <w:rsid w:val="00A107A2"/>
    <w:rsid w:val="00A10AFC"/>
    <w:rsid w:val="00A11142"/>
    <w:rsid w:val="00A11451"/>
    <w:rsid w:val="00A11E5B"/>
    <w:rsid w:val="00A125A3"/>
    <w:rsid w:val="00A1288F"/>
    <w:rsid w:val="00A12A36"/>
    <w:rsid w:val="00A132D5"/>
    <w:rsid w:val="00A13C01"/>
    <w:rsid w:val="00A13D34"/>
    <w:rsid w:val="00A13E31"/>
    <w:rsid w:val="00A13F19"/>
    <w:rsid w:val="00A14792"/>
    <w:rsid w:val="00A1553A"/>
    <w:rsid w:val="00A16088"/>
    <w:rsid w:val="00A1622F"/>
    <w:rsid w:val="00A169CB"/>
    <w:rsid w:val="00A16D9A"/>
    <w:rsid w:val="00A1782C"/>
    <w:rsid w:val="00A20E09"/>
    <w:rsid w:val="00A21265"/>
    <w:rsid w:val="00A21575"/>
    <w:rsid w:val="00A218CC"/>
    <w:rsid w:val="00A219C7"/>
    <w:rsid w:val="00A22AE2"/>
    <w:rsid w:val="00A23F59"/>
    <w:rsid w:val="00A2511A"/>
    <w:rsid w:val="00A25A1A"/>
    <w:rsid w:val="00A25C11"/>
    <w:rsid w:val="00A25EEB"/>
    <w:rsid w:val="00A26BA1"/>
    <w:rsid w:val="00A27D1A"/>
    <w:rsid w:val="00A27EF7"/>
    <w:rsid w:val="00A27F37"/>
    <w:rsid w:val="00A30012"/>
    <w:rsid w:val="00A3095F"/>
    <w:rsid w:val="00A322F7"/>
    <w:rsid w:val="00A32AFC"/>
    <w:rsid w:val="00A32C47"/>
    <w:rsid w:val="00A33837"/>
    <w:rsid w:val="00A33FAB"/>
    <w:rsid w:val="00A340D0"/>
    <w:rsid w:val="00A3574E"/>
    <w:rsid w:val="00A35D18"/>
    <w:rsid w:val="00A360CF"/>
    <w:rsid w:val="00A3621D"/>
    <w:rsid w:val="00A367E9"/>
    <w:rsid w:val="00A36AC2"/>
    <w:rsid w:val="00A36CD0"/>
    <w:rsid w:val="00A4099A"/>
    <w:rsid w:val="00A416D6"/>
    <w:rsid w:val="00A41847"/>
    <w:rsid w:val="00A41E11"/>
    <w:rsid w:val="00A42D9B"/>
    <w:rsid w:val="00A43F4D"/>
    <w:rsid w:val="00A44523"/>
    <w:rsid w:val="00A44547"/>
    <w:rsid w:val="00A449F0"/>
    <w:rsid w:val="00A45D92"/>
    <w:rsid w:val="00A46F70"/>
    <w:rsid w:val="00A4715C"/>
    <w:rsid w:val="00A471FF"/>
    <w:rsid w:val="00A473C4"/>
    <w:rsid w:val="00A476EE"/>
    <w:rsid w:val="00A50DBF"/>
    <w:rsid w:val="00A51638"/>
    <w:rsid w:val="00A518DB"/>
    <w:rsid w:val="00A52765"/>
    <w:rsid w:val="00A52EA2"/>
    <w:rsid w:val="00A534E8"/>
    <w:rsid w:val="00A5408A"/>
    <w:rsid w:val="00A54A8C"/>
    <w:rsid w:val="00A55519"/>
    <w:rsid w:val="00A559CE"/>
    <w:rsid w:val="00A56FA6"/>
    <w:rsid w:val="00A57620"/>
    <w:rsid w:val="00A608C7"/>
    <w:rsid w:val="00A60A95"/>
    <w:rsid w:val="00A60B19"/>
    <w:rsid w:val="00A6136A"/>
    <w:rsid w:val="00A6138D"/>
    <w:rsid w:val="00A615F9"/>
    <w:rsid w:val="00A61962"/>
    <w:rsid w:val="00A628DB"/>
    <w:rsid w:val="00A6487A"/>
    <w:rsid w:val="00A64F8F"/>
    <w:rsid w:val="00A65514"/>
    <w:rsid w:val="00A656AF"/>
    <w:rsid w:val="00A65A80"/>
    <w:rsid w:val="00A6616B"/>
    <w:rsid w:val="00A662E0"/>
    <w:rsid w:val="00A6678C"/>
    <w:rsid w:val="00A6694D"/>
    <w:rsid w:val="00A67BFA"/>
    <w:rsid w:val="00A70655"/>
    <w:rsid w:val="00A70C59"/>
    <w:rsid w:val="00A71298"/>
    <w:rsid w:val="00A739A9"/>
    <w:rsid w:val="00A73F46"/>
    <w:rsid w:val="00A74949"/>
    <w:rsid w:val="00A7501C"/>
    <w:rsid w:val="00A752ED"/>
    <w:rsid w:val="00A7538B"/>
    <w:rsid w:val="00A75BE6"/>
    <w:rsid w:val="00A7720C"/>
    <w:rsid w:val="00A778AE"/>
    <w:rsid w:val="00A77F43"/>
    <w:rsid w:val="00A77F6F"/>
    <w:rsid w:val="00A8112D"/>
    <w:rsid w:val="00A81AA0"/>
    <w:rsid w:val="00A8210E"/>
    <w:rsid w:val="00A82523"/>
    <w:rsid w:val="00A83013"/>
    <w:rsid w:val="00A835D1"/>
    <w:rsid w:val="00A83F53"/>
    <w:rsid w:val="00A842B3"/>
    <w:rsid w:val="00A84566"/>
    <w:rsid w:val="00A849C4"/>
    <w:rsid w:val="00A853C0"/>
    <w:rsid w:val="00A8567C"/>
    <w:rsid w:val="00A876C9"/>
    <w:rsid w:val="00A8780E"/>
    <w:rsid w:val="00A92953"/>
    <w:rsid w:val="00A92F52"/>
    <w:rsid w:val="00A931BC"/>
    <w:rsid w:val="00A93DCC"/>
    <w:rsid w:val="00A94500"/>
    <w:rsid w:val="00A948EC"/>
    <w:rsid w:val="00A94AF2"/>
    <w:rsid w:val="00A951BF"/>
    <w:rsid w:val="00A956E2"/>
    <w:rsid w:val="00A9581E"/>
    <w:rsid w:val="00A958DE"/>
    <w:rsid w:val="00A96110"/>
    <w:rsid w:val="00A96408"/>
    <w:rsid w:val="00A96C0B"/>
    <w:rsid w:val="00A978F1"/>
    <w:rsid w:val="00A97A2C"/>
    <w:rsid w:val="00AA031C"/>
    <w:rsid w:val="00AA061F"/>
    <w:rsid w:val="00AA06AF"/>
    <w:rsid w:val="00AA0D6C"/>
    <w:rsid w:val="00AA1D4C"/>
    <w:rsid w:val="00AA2A1B"/>
    <w:rsid w:val="00AA4BA2"/>
    <w:rsid w:val="00AA4CC4"/>
    <w:rsid w:val="00AA4FD3"/>
    <w:rsid w:val="00AA50C3"/>
    <w:rsid w:val="00AA57A5"/>
    <w:rsid w:val="00AA5870"/>
    <w:rsid w:val="00AA61DD"/>
    <w:rsid w:val="00AA6304"/>
    <w:rsid w:val="00AA6AE4"/>
    <w:rsid w:val="00AA6F3C"/>
    <w:rsid w:val="00AA73EB"/>
    <w:rsid w:val="00AA77F0"/>
    <w:rsid w:val="00AB0569"/>
    <w:rsid w:val="00AB0A2C"/>
    <w:rsid w:val="00AB1138"/>
    <w:rsid w:val="00AB2EFD"/>
    <w:rsid w:val="00AB3B0D"/>
    <w:rsid w:val="00AB61ED"/>
    <w:rsid w:val="00AB68A1"/>
    <w:rsid w:val="00AB6B42"/>
    <w:rsid w:val="00AB7229"/>
    <w:rsid w:val="00AB7E85"/>
    <w:rsid w:val="00AC22C0"/>
    <w:rsid w:val="00AC2EE8"/>
    <w:rsid w:val="00AC3E90"/>
    <w:rsid w:val="00AC46BD"/>
    <w:rsid w:val="00AC53B3"/>
    <w:rsid w:val="00AC550F"/>
    <w:rsid w:val="00AC6519"/>
    <w:rsid w:val="00AC7701"/>
    <w:rsid w:val="00AC7F91"/>
    <w:rsid w:val="00AD12A2"/>
    <w:rsid w:val="00AD1397"/>
    <w:rsid w:val="00AD1679"/>
    <w:rsid w:val="00AD1892"/>
    <w:rsid w:val="00AD4937"/>
    <w:rsid w:val="00AD4A2C"/>
    <w:rsid w:val="00AD4CA8"/>
    <w:rsid w:val="00AD5195"/>
    <w:rsid w:val="00AD5AD3"/>
    <w:rsid w:val="00AD6553"/>
    <w:rsid w:val="00AD6A51"/>
    <w:rsid w:val="00AD751F"/>
    <w:rsid w:val="00AD7F04"/>
    <w:rsid w:val="00AE0B0D"/>
    <w:rsid w:val="00AE0BC0"/>
    <w:rsid w:val="00AE110B"/>
    <w:rsid w:val="00AE1559"/>
    <w:rsid w:val="00AE16E7"/>
    <w:rsid w:val="00AE1A43"/>
    <w:rsid w:val="00AE3AE4"/>
    <w:rsid w:val="00AE4200"/>
    <w:rsid w:val="00AE5379"/>
    <w:rsid w:val="00AE59AF"/>
    <w:rsid w:val="00AE65F1"/>
    <w:rsid w:val="00AE66CD"/>
    <w:rsid w:val="00AE677B"/>
    <w:rsid w:val="00AE7494"/>
    <w:rsid w:val="00AE7A91"/>
    <w:rsid w:val="00AF06CE"/>
    <w:rsid w:val="00AF0A31"/>
    <w:rsid w:val="00AF1385"/>
    <w:rsid w:val="00AF1F4D"/>
    <w:rsid w:val="00AF387A"/>
    <w:rsid w:val="00AF425A"/>
    <w:rsid w:val="00AF456A"/>
    <w:rsid w:val="00AF547F"/>
    <w:rsid w:val="00AF57D3"/>
    <w:rsid w:val="00AF5D0F"/>
    <w:rsid w:val="00AF766F"/>
    <w:rsid w:val="00AF79EF"/>
    <w:rsid w:val="00AF7A43"/>
    <w:rsid w:val="00AF7B29"/>
    <w:rsid w:val="00B0039B"/>
    <w:rsid w:val="00B0255A"/>
    <w:rsid w:val="00B0298F"/>
    <w:rsid w:val="00B02B61"/>
    <w:rsid w:val="00B044CB"/>
    <w:rsid w:val="00B047FC"/>
    <w:rsid w:val="00B04DF5"/>
    <w:rsid w:val="00B05262"/>
    <w:rsid w:val="00B073AB"/>
    <w:rsid w:val="00B10A92"/>
    <w:rsid w:val="00B10BDE"/>
    <w:rsid w:val="00B11458"/>
    <w:rsid w:val="00B1182D"/>
    <w:rsid w:val="00B11B1B"/>
    <w:rsid w:val="00B11C42"/>
    <w:rsid w:val="00B1218D"/>
    <w:rsid w:val="00B13D4E"/>
    <w:rsid w:val="00B13E2D"/>
    <w:rsid w:val="00B13FC7"/>
    <w:rsid w:val="00B1584F"/>
    <w:rsid w:val="00B16AA1"/>
    <w:rsid w:val="00B17427"/>
    <w:rsid w:val="00B21195"/>
    <w:rsid w:val="00B21483"/>
    <w:rsid w:val="00B21B03"/>
    <w:rsid w:val="00B220FD"/>
    <w:rsid w:val="00B2232C"/>
    <w:rsid w:val="00B22FAF"/>
    <w:rsid w:val="00B24CE7"/>
    <w:rsid w:val="00B25558"/>
    <w:rsid w:val="00B25885"/>
    <w:rsid w:val="00B26B46"/>
    <w:rsid w:val="00B273BA"/>
    <w:rsid w:val="00B30310"/>
    <w:rsid w:val="00B3051C"/>
    <w:rsid w:val="00B307B0"/>
    <w:rsid w:val="00B30C50"/>
    <w:rsid w:val="00B30E02"/>
    <w:rsid w:val="00B3111E"/>
    <w:rsid w:val="00B31AAA"/>
    <w:rsid w:val="00B326E3"/>
    <w:rsid w:val="00B329F2"/>
    <w:rsid w:val="00B337CA"/>
    <w:rsid w:val="00B3450C"/>
    <w:rsid w:val="00B34D41"/>
    <w:rsid w:val="00B34DC7"/>
    <w:rsid w:val="00B34F23"/>
    <w:rsid w:val="00B3586B"/>
    <w:rsid w:val="00B3588F"/>
    <w:rsid w:val="00B370DD"/>
    <w:rsid w:val="00B374A6"/>
    <w:rsid w:val="00B3789B"/>
    <w:rsid w:val="00B40268"/>
    <w:rsid w:val="00B402D1"/>
    <w:rsid w:val="00B4169A"/>
    <w:rsid w:val="00B42EAD"/>
    <w:rsid w:val="00B435A2"/>
    <w:rsid w:val="00B436A9"/>
    <w:rsid w:val="00B43E31"/>
    <w:rsid w:val="00B44032"/>
    <w:rsid w:val="00B4439E"/>
    <w:rsid w:val="00B4513E"/>
    <w:rsid w:val="00B45158"/>
    <w:rsid w:val="00B45173"/>
    <w:rsid w:val="00B471F7"/>
    <w:rsid w:val="00B50100"/>
    <w:rsid w:val="00B50F03"/>
    <w:rsid w:val="00B51EC5"/>
    <w:rsid w:val="00B52FA3"/>
    <w:rsid w:val="00B5334D"/>
    <w:rsid w:val="00B53CA5"/>
    <w:rsid w:val="00B548D5"/>
    <w:rsid w:val="00B54F05"/>
    <w:rsid w:val="00B5597D"/>
    <w:rsid w:val="00B565F6"/>
    <w:rsid w:val="00B57891"/>
    <w:rsid w:val="00B57D49"/>
    <w:rsid w:val="00B57FAB"/>
    <w:rsid w:val="00B604D4"/>
    <w:rsid w:val="00B60BC8"/>
    <w:rsid w:val="00B60E42"/>
    <w:rsid w:val="00B612C9"/>
    <w:rsid w:val="00B6199F"/>
    <w:rsid w:val="00B62500"/>
    <w:rsid w:val="00B629AB"/>
    <w:rsid w:val="00B62D7B"/>
    <w:rsid w:val="00B62EFF"/>
    <w:rsid w:val="00B633D2"/>
    <w:rsid w:val="00B6345B"/>
    <w:rsid w:val="00B636F8"/>
    <w:rsid w:val="00B63DEB"/>
    <w:rsid w:val="00B65384"/>
    <w:rsid w:val="00B66639"/>
    <w:rsid w:val="00B6677B"/>
    <w:rsid w:val="00B71348"/>
    <w:rsid w:val="00B72AA2"/>
    <w:rsid w:val="00B73350"/>
    <w:rsid w:val="00B735CF"/>
    <w:rsid w:val="00B73D9B"/>
    <w:rsid w:val="00B74422"/>
    <w:rsid w:val="00B74632"/>
    <w:rsid w:val="00B74A9C"/>
    <w:rsid w:val="00B74D88"/>
    <w:rsid w:val="00B74E76"/>
    <w:rsid w:val="00B75B36"/>
    <w:rsid w:val="00B75B6B"/>
    <w:rsid w:val="00B76BB4"/>
    <w:rsid w:val="00B77167"/>
    <w:rsid w:val="00B77555"/>
    <w:rsid w:val="00B80BC2"/>
    <w:rsid w:val="00B80D78"/>
    <w:rsid w:val="00B81137"/>
    <w:rsid w:val="00B814DB"/>
    <w:rsid w:val="00B81629"/>
    <w:rsid w:val="00B828DF"/>
    <w:rsid w:val="00B842AD"/>
    <w:rsid w:val="00B8483D"/>
    <w:rsid w:val="00B84B7A"/>
    <w:rsid w:val="00B8564F"/>
    <w:rsid w:val="00B85762"/>
    <w:rsid w:val="00B86062"/>
    <w:rsid w:val="00B8663E"/>
    <w:rsid w:val="00B8697A"/>
    <w:rsid w:val="00B8697B"/>
    <w:rsid w:val="00B86AAF"/>
    <w:rsid w:val="00B87C19"/>
    <w:rsid w:val="00B87E0C"/>
    <w:rsid w:val="00B90324"/>
    <w:rsid w:val="00B90A6B"/>
    <w:rsid w:val="00B90E04"/>
    <w:rsid w:val="00B913C9"/>
    <w:rsid w:val="00B9268C"/>
    <w:rsid w:val="00B927D2"/>
    <w:rsid w:val="00B92ACA"/>
    <w:rsid w:val="00B94FA6"/>
    <w:rsid w:val="00B95142"/>
    <w:rsid w:val="00B951E9"/>
    <w:rsid w:val="00B9539E"/>
    <w:rsid w:val="00B957D5"/>
    <w:rsid w:val="00B95C8B"/>
    <w:rsid w:val="00B97823"/>
    <w:rsid w:val="00BA0844"/>
    <w:rsid w:val="00BA11A4"/>
    <w:rsid w:val="00BA18AD"/>
    <w:rsid w:val="00BA2E9E"/>
    <w:rsid w:val="00BA370E"/>
    <w:rsid w:val="00BA382E"/>
    <w:rsid w:val="00BA39BC"/>
    <w:rsid w:val="00BA3A81"/>
    <w:rsid w:val="00BA4835"/>
    <w:rsid w:val="00BA4900"/>
    <w:rsid w:val="00BA52A8"/>
    <w:rsid w:val="00BA574E"/>
    <w:rsid w:val="00BA583A"/>
    <w:rsid w:val="00BA6D25"/>
    <w:rsid w:val="00BA7ABA"/>
    <w:rsid w:val="00BB0B7B"/>
    <w:rsid w:val="00BB273D"/>
    <w:rsid w:val="00BB2C25"/>
    <w:rsid w:val="00BB3819"/>
    <w:rsid w:val="00BB3CAB"/>
    <w:rsid w:val="00BB3DFF"/>
    <w:rsid w:val="00BB4533"/>
    <w:rsid w:val="00BB48BF"/>
    <w:rsid w:val="00BB51FC"/>
    <w:rsid w:val="00BB6757"/>
    <w:rsid w:val="00BB6A15"/>
    <w:rsid w:val="00BB6FBB"/>
    <w:rsid w:val="00BB6FED"/>
    <w:rsid w:val="00BB7C85"/>
    <w:rsid w:val="00BC0931"/>
    <w:rsid w:val="00BC1D5C"/>
    <w:rsid w:val="00BC2DC2"/>
    <w:rsid w:val="00BC3288"/>
    <w:rsid w:val="00BC3B37"/>
    <w:rsid w:val="00BC3BB1"/>
    <w:rsid w:val="00BC4184"/>
    <w:rsid w:val="00BC4A2B"/>
    <w:rsid w:val="00BC4BF3"/>
    <w:rsid w:val="00BC5C84"/>
    <w:rsid w:val="00BC6377"/>
    <w:rsid w:val="00BC641A"/>
    <w:rsid w:val="00BC6696"/>
    <w:rsid w:val="00BC7099"/>
    <w:rsid w:val="00BC7915"/>
    <w:rsid w:val="00BD0754"/>
    <w:rsid w:val="00BD0AC8"/>
    <w:rsid w:val="00BD19F7"/>
    <w:rsid w:val="00BD2915"/>
    <w:rsid w:val="00BD2B34"/>
    <w:rsid w:val="00BD356F"/>
    <w:rsid w:val="00BD37E0"/>
    <w:rsid w:val="00BD38DB"/>
    <w:rsid w:val="00BD463A"/>
    <w:rsid w:val="00BD4D78"/>
    <w:rsid w:val="00BD4FE1"/>
    <w:rsid w:val="00BD53F2"/>
    <w:rsid w:val="00BD5B7F"/>
    <w:rsid w:val="00BD6176"/>
    <w:rsid w:val="00BD7534"/>
    <w:rsid w:val="00BE082D"/>
    <w:rsid w:val="00BE0911"/>
    <w:rsid w:val="00BE236B"/>
    <w:rsid w:val="00BE26FF"/>
    <w:rsid w:val="00BE2D9B"/>
    <w:rsid w:val="00BE3178"/>
    <w:rsid w:val="00BE37B8"/>
    <w:rsid w:val="00BE4667"/>
    <w:rsid w:val="00BE4A76"/>
    <w:rsid w:val="00BE4B81"/>
    <w:rsid w:val="00BE5183"/>
    <w:rsid w:val="00BE55B4"/>
    <w:rsid w:val="00BE5E43"/>
    <w:rsid w:val="00BE6236"/>
    <w:rsid w:val="00BE6F32"/>
    <w:rsid w:val="00BE77C3"/>
    <w:rsid w:val="00BF064B"/>
    <w:rsid w:val="00BF072F"/>
    <w:rsid w:val="00BF0A09"/>
    <w:rsid w:val="00BF124D"/>
    <w:rsid w:val="00BF1434"/>
    <w:rsid w:val="00BF194C"/>
    <w:rsid w:val="00BF1E10"/>
    <w:rsid w:val="00BF2688"/>
    <w:rsid w:val="00BF2718"/>
    <w:rsid w:val="00BF27EB"/>
    <w:rsid w:val="00BF2F78"/>
    <w:rsid w:val="00BF3004"/>
    <w:rsid w:val="00BF31E2"/>
    <w:rsid w:val="00BF338B"/>
    <w:rsid w:val="00BF54BF"/>
    <w:rsid w:val="00BF5CE7"/>
    <w:rsid w:val="00BF5F96"/>
    <w:rsid w:val="00BF68DE"/>
    <w:rsid w:val="00BF70D8"/>
    <w:rsid w:val="00BF76FF"/>
    <w:rsid w:val="00BF7781"/>
    <w:rsid w:val="00BF79E7"/>
    <w:rsid w:val="00C01BD1"/>
    <w:rsid w:val="00C01D41"/>
    <w:rsid w:val="00C0301C"/>
    <w:rsid w:val="00C037F1"/>
    <w:rsid w:val="00C0420B"/>
    <w:rsid w:val="00C0487D"/>
    <w:rsid w:val="00C04C3B"/>
    <w:rsid w:val="00C04D9B"/>
    <w:rsid w:val="00C060A0"/>
    <w:rsid w:val="00C06461"/>
    <w:rsid w:val="00C06551"/>
    <w:rsid w:val="00C065DB"/>
    <w:rsid w:val="00C06B94"/>
    <w:rsid w:val="00C06C8B"/>
    <w:rsid w:val="00C11192"/>
    <w:rsid w:val="00C11CE0"/>
    <w:rsid w:val="00C11D15"/>
    <w:rsid w:val="00C11F10"/>
    <w:rsid w:val="00C12121"/>
    <w:rsid w:val="00C12542"/>
    <w:rsid w:val="00C12AC7"/>
    <w:rsid w:val="00C14A52"/>
    <w:rsid w:val="00C14CF2"/>
    <w:rsid w:val="00C1538E"/>
    <w:rsid w:val="00C163FC"/>
    <w:rsid w:val="00C1640F"/>
    <w:rsid w:val="00C1689D"/>
    <w:rsid w:val="00C20ACC"/>
    <w:rsid w:val="00C222C0"/>
    <w:rsid w:val="00C223D0"/>
    <w:rsid w:val="00C227D6"/>
    <w:rsid w:val="00C23FB5"/>
    <w:rsid w:val="00C24462"/>
    <w:rsid w:val="00C247E2"/>
    <w:rsid w:val="00C249DC"/>
    <w:rsid w:val="00C24C70"/>
    <w:rsid w:val="00C27742"/>
    <w:rsid w:val="00C30746"/>
    <w:rsid w:val="00C3301E"/>
    <w:rsid w:val="00C330B0"/>
    <w:rsid w:val="00C332A3"/>
    <w:rsid w:val="00C34594"/>
    <w:rsid w:val="00C355D2"/>
    <w:rsid w:val="00C35F2D"/>
    <w:rsid w:val="00C35FCD"/>
    <w:rsid w:val="00C3623E"/>
    <w:rsid w:val="00C365E5"/>
    <w:rsid w:val="00C3724B"/>
    <w:rsid w:val="00C376F1"/>
    <w:rsid w:val="00C3775B"/>
    <w:rsid w:val="00C37957"/>
    <w:rsid w:val="00C406F0"/>
    <w:rsid w:val="00C40745"/>
    <w:rsid w:val="00C40BED"/>
    <w:rsid w:val="00C40DB7"/>
    <w:rsid w:val="00C42006"/>
    <w:rsid w:val="00C420BB"/>
    <w:rsid w:val="00C42185"/>
    <w:rsid w:val="00C42196"/>
    <w:rsid w:val="00C42265"/>
    <w:rsid w:val="00C426CD"/>
    <w:rsid w:val="00C43C71"/>
    <w:rsid w:val="00C44235"/>
    <w:rsid w:val="00C44627"/>
    <w:rsid w:val="00C447BE"/>
    <w:rsid w:val="00C45818"/>
    <w:rsid w:val="00C477B4"/>
    <w:rsid w:val="00C50C00"/>
    <w:rsid w:val="00C53A08"/>
    <w:rsid w:val="00C54C5C"/>
    <w:rsid w:val="00C54C5E"/>
    <w:rsid w:val="00C555DF"/>
    <w:rsid w:val="00C55DED"/>
    <w:rsid w:val="00C563B6"/>
    <w:rsid w:val="00C579EA"/>
    <w:rsid w:val="00C57ACD"/>
    <w:rsid w:val="00C57E83"/>
    <w:rsid w:val="00C6021D"/>
    <w:rsid w:val="00C609FC"/>
    <w:rsid w:val="00C60B85"/>
    <w:rsid w:val="00C616F5"/>
    <w:rsid w:val="00C6194F"/>
    <w:rsid w:val="00C61AA6"/>
    <w:rsid w:val="00C62232"/>
    <w:rsid w:val="00C6265C"/>
    <w:rsid w:val="00C62C83"/>
    <w:rsid w:val="00C62D7A"/>
    <w:rsid w:val="00C645C2"/>
    <w:rsid w:val="00C64689"/>
    <w:rsid w:val="00C64770"/>
    <w:rsid w:val="00C65444"/>
    <w:rsid w:val="00C6545C"/>
    <w:rsid w:val="00C65AF2"/>
    <w:rsid w:val="00C66CCC"/>
    <w:rsid w:val="00C66DC1"/>
    <w:rsid w:val="00C6726D"/>
    <w:rsid w:val="00C67C46"/>
    <w:rsid w:val="00C67FB0"/>
    <w:rsid w:val="00C70C4E"/>
    <w:rsid w:val="00C7170B"/>
    <w:rsid w:val="00C722B4"/>
    <w:rsid w:val="00C725FB"/>
    <w:rsid w:val="00C72CDE"/>
    <w:rsid w:val="00C730A1"/>
    <w:rsid w:val="00C730B5"/>
    <w:rsid w:val="00C7407F"/>
    <w:rsid w:val="00C75C44"/>
    <w:rsid w:val="00C763F7"/>
    <w:rsid w:val="00C76491"/>
    <w:rsid w:val="00C7766A"/>
    <w:rsid w:val="00C777C0"/>
    <w:rsid w:val="00C77BC1"/>
    <w:rsid w:val="00C818B6"/>
    <w:rsid w:val="00C8228A"/>
    <w:rsid w:val="00C826B1"/>
    <w:rsid w:val="00C827DA"/>
    <w:rsid w:val="00C835C5"/>
    <w:rsid w:val="00C8440C"/>
    <w:rsid w:val="00C847B1"/>
    <w:rsid w:val="00C84B5D"/>
    <w:rsid w:val="00C851FF"/>
    <w:rsid w:val="00C8542E"/>
    <w:rsid w:val="00C87A94"/>
    <w:rsid w:val="00C90931"/>
    <w:rsid w:val="00C910A0"/>
    <w:rsid w:val="00C9116E"/>
    <w:rsid w:val="00C917BB"/>
    <w:rsid w:val="00C91B4F"/>
    <w:rsid w:val="00C92352"/>
    <w:rsid w:val="00C92FB5"/>
    <w:rsid w:val="00C94700"/>
    <w:rsid w:val="00C96465"/>
    <w:rsid w:val="00C964D1"/>
    <w:rsid w:val="00C96C4E"/>
    <w:rsid w:val="00C96F5F"/>
    <w:rsid w:val="00CA1146"/>
    <w:rsid w:val="00CA1928"/>
    <w:rsid w:val="00CA1B20"/>
    <w:rsid w:val="00CA1B3D"/>
    <w:rsid w:val="00CA283A"/>
    <w:rsid w:val="00CA3C1C"/>
    <w:rsid w:val="00CA42E9"/>
    <w:rsid w:val="00CA50B5"/>
    <w:rsid w:val="00CA538F"/>
    <w:rsid w:val="00CA5A5B"/>
    <w:rsid w:val="00CA5DEC"/>
    <w:rsid w:val="00CA60F4"/>
    <w:rsid w:val="00CA7E8E"/>
    <w:rsid w:val="00CA7F51"/>
    <w:rsid w:val="00CB09EC"/>
    <w:rsid w:val="00CB1189"/>
    <w:rsid w:val="00CB1497"/>
    <w:rsid w:val="00CB1CDB"/>
    <w:rsid w:val="00CB2F1D"/>
    <w:rsid w:val="00CB4666"/>
    <w:rsid w:val="00CB4B54"/>
    <w:rsid w:val="00CB6D94"/>
    <w:rsid w:val="00CB7697"/>
    <w:rsid w:val="00CC0679"/>
    <w:rsid w:val="00CC0ABF"/>
    <w:rsid w:val="00CC115D"/>
    <w:rsid w:val="00CC25C7"/>
    <w:rsid w:val="00CC26DD"/>
    <w:rsid w:val="00CC2D02"/>
    <w:rsid w:val="00CC3380"/>
    <w:rsid w:val="00CC385B"/>
    <w:rsid w:val="00CC44C6"/>
    <w:rsid w:val="00CC4502"/>
    <w:rsid w:val="00CC494F"/>
    <w:rsid w:val="00CC4F23"/>
    <w:rsid w:val="00CC5453"/>
    <w:rsid w:val="00CC551E"/>
    <w:rsid w:val="00CC58AC"/>
    <w:rsid w:val="00CC6653"/>
    <w:rsid w:val="00CC6D1E"/>
    <w:rsid w:val="00CC7293"/>
    <w:rsid w:val="00CC7E81"/>
    <w:rsid w:val="00CD046A"/>
    <w:rsid w:val="00CD08E9"/>
    <w:rsid w:val="00CD18EA"/>
    <w:rsid w:val="00CD19A6"/>
    <w:rsid w:val="00CD1DDC"/>
    <w:rsid w:val="00CD1F7E"/>
    <w:rsid w:val="00CD264A"/>
    <w:rsid w:val="00CD35A6"/>
    <w:rsid w:val="00CD48B9"/>
    <w:rsid w:val="00CD4E52"/>
    <w:rsid w:val="00CD4EF8"/>
    <w:rsid w:val="00CD7ED4"/>
    <w:rsid w:val="00CE02FF"/>
    <w:rsid w:val="00CE0489"/>
    <w:rsid w:val="00CE068C"/>
    <w:rsid w:val="00CE075B"/>
    <w:rsid w:val="00CE0815"/>
    <w:rsid w:val="00CE1837"/>
    <w:rsid w:val="00CE1ACD"/>
    <w:rsid w:val="00CE244F"/>
    <w:rsid w:val="00CE26FD"/>
    <w:rsid w:val="00CE281C"/>
    <w:rsid w:val="00CE36F4"/>
    <w:rsid w:val="00CE3F41"/>
    <w:rsid w:val="00CE4CDA"/>
    <w:rsid w:val="00CE4F40"/>
    <w:rsid w:val="00CE647F"/>
    <w:rsid w:val="00CE6679"/>
    <w:rsid w:val="00CE699E"/>
    <w:rsid w:val="00CE6EEB"/>
    <w:rsid w:val="00CE78B9"/>
    <w:rsid w:val="00CE7D48"/>
    <w:rsid w:val="00CF0AD6"/>
    <w:rsid w:val="00CF0FB5"/>
    <w:rsid w:val="00CF1173"/>
    <w:rsid w:val="00CF11D3"/>
    <w:rsid w:val="00CF19DE"/>
    <w:rsid w:val="00CF1B2C"/>
    <w:rsid w:val="00CF288A"/>
    <w:rsid w:val="00CF2A28"/>
    <w:rsid w:val="00CF2EC5"/>
    <w:rsid w:val="00CF2F20"/>
    <w:rsid w:val="00CF3872"/>
    <w:rsid w:val="00CF3EF0"/>
    <w:rsid w:val="00CF40E7"/>
    <w:rsid w:val="00CF5F19"/>
    <w:rsid w:val="00CF6F73"/>
    <w:rsid w:val="00D00984"/>
    <w:rsid w:val="00D01125"/>
    <w:rsid w:val="00D011CD"/>
    <w:rsid w:val="00D01CB3"/>
    <w:rsid w:val="00D02684"/>
    <w:rsid w:val="00D02D14"/>
    <w:rsid w:val="00D02F71"/>
    <w:rsid w:val="00D03417"/>
    <w:rsid w:val="00D03541"/>
    <w:rsid w:val="00D0373C"/>
    <w:rsid w:val="00D039FE"/>
    <w:rsid w:val="00D03D27"/>
    <w:rsid w:val="00D03D5B"/>
    <w:rsid w:val="00D041DD"/>
    <w:rsid w:val="00D04308"/>
    <w:rsid w:val="00D05AD3"/>
    <w:rsid w:val="00D05E56"/>
    <w:rsid w:val="00D072C4"/>
    <w:rsid w:val="00D10DD3"/>
    <w:rsid w:val="00D118F6"/>
    <w:rsid w:val="00D12107"/>
    <w:rsid w:val="00D12AE6"/>
    <w:rsid w:val="00D13117"/>
    <w:rsid w:val="00D149BF"/>
    <w:rsid w:val="00D162F7"/>
    <w:rsid w:val="00D17BBE"/>
    <w:rsid w:val="00D20A06"/>
    <w:rsid w:val="00D20A1B"/>
    <w:rsid w:val="00D20C1C"/>
    <w:rsid w:val="00D2107A"/>
    <w:rsid w:val="00D2173A"/>
    <w:rsid w:val="00D21CBB"/>
    <w:rsid w:val="00D22016"/>
    <w:rsid w:val="00D220AA"/>
    <w:rsid w:val="00D2213E"/>
    <w:rsid w:val="00D22243"/>
    <w:rsid w:val="00D222C2"/>
    <w:rsid w:val="00D2301A"/>
    <w:rsid w:val="00D23A36"/>
    <w:rsid w:val="00D24150"/>
    <w:rsid w:val="00D242B2"/>
    <w:rsid w:val="00D25C9E"/>
    <w:rsid w:val="00D2688D"/>
    <w:rsid w:val="00D3137B"/>
    <w:rsid w:val="00D31A4E"/>
    <w:rsid w:val="00D31E33"/>
    <w:rsid w:val="00D329EC"/>
    <w:rsid w:val="00D32A68"/>
    <w:rsid w:val="00D32F4A"/>
    <w:rsid w:val="00D3337C"/>
    <w:rsid w:val="00D34A47"/>
    <w:rsid w:val="00D34E65"/>
    <w:rsid w:val="00D357FD"/>
    <w:rsid w:val="00D35EC4"/>
    <w:rsid w:val="00D360A0"/>
    <w:rsid w:val="00D372F9"/>
    <w:rsid w:val="00D376C0"/>
    <w:rsid w:val="00D42A80"/>
    <w:rsid w:val="00D42CC5"/>
    <w:rsid w:val="00D42CC6"/>
    <w:rsid w:val="00D451E3"/>
    <w:rsid w:val="00D45CAD"/>
    <w:rsid w:val="00D4637D"/>
    <w:rsid w:val="00D475A5"/>
    <w:rsid w:val="00D476FA"/>
    <w:rsid w:val="00D47877"/>
    <w:rsid w:val="00D47A38"/>
    <w:rsid w:val="00D50046"/>
    <w:rsid w:val="00D5032C"/>
    <w:rsid w:val="00D51C82"/>
    <w:rsid w:val="00D52B59"/>
    <w:rsid w:val="00D52DDA"/>
    <w:rsid w:val="00D5300B"/>
    <w:rsid w:val="00D5329D"/>
    <w:rsid w:val="00D53EDB"/>
    <w:rsid w:val="00D542AF"/>
    <w:rsid w:val="00D546A6"/>
    <w:rsid w:val="00D551C3"/>
    <w:rsid w:val="00D5632B"/>
    <w:rsid w:val="00D56563"/>
    <w:rsid w:val="00D56A66"/>
    <w:rsid w:val="00D57784"/>
    <w:rsid w:val="00D6030D"/>
    <w:rsid w:val="00D60830"/>
    <w:rsid w:val="00D62212"/>
    <w:rsid w:val="00D62748"/>
    <w:rsid w:val="00D63741"/>
    <w:rsid w:val="00D63B59"/>
    <w:rsid w:val="00D64231"/>
    <w:rsid w:val="00D6473A"/>
    <w:rsid w:val="00D647DA"/>
    <w:rsid w:val="00D64ECB"/>
    <w:rsid w:val="00D652FA"/>
    <w:rsid w:val="00D658BF"/>
    <w:rsid w:val="00D65FCE"/>
    <w:rsid w:val="00D66034"/>
    <w:rsid w:val="00D6610D"/>
    <w:rsid w:val="00D67C13"/>
    <w:rsid w:val="00D7094A"/>
    <w:rsid w:val="00D711BF"/>
    <w:rsid w:val="00D714AA"/>
    <w:rsid w:val="00D7153D"/>
    <w:rsid w:val="00D72934"/>
    <w:rsid w:val="00D72A78"/>
    <w:rsid w:val="00D72CF6"/>
    <w:rsid w:val="00D73079"/>
    <w:rsid w:val="00D73ADE"/>
    <w:rsid w:val="00D73F18"/>
    <w:rsid w:val="00D74C0E"/>
    <w:rsid w:val="00D74F8E"/>
    <w:rsid w:val="00D756C5"/>
    <w:rsid w:val="00D75AB8"/>
    <w:rsid w:val="00D75D52"/>
    <w:rsid w:val="00D76EE4"/>
    <w:rsid w:val="00D7774D"/>
    <w:rsid w:val="00D777F1"/>
    <w:rsid w:val="00D77CD2"/>
    <w:rsid w:val="00D80E99"/>
    <w:rsid w:val="00D81FE3"/>
    <w:rsid w:val="00D8232B"/>
    <w:rsid w:val="00D83804"/>
    <w:rsid w:val="00D84860"/>
    <w:rsid w:val="00D849A5"/>
    <w:rsid w:val="00D84ACC"/>
    <w:rsid w:val="00D84C95"/>
    <w:rsid w:val="00D85D17"/>
    <w:rsid w:val="00D8601F"/>
    <w:rsid w:val="00D86402"/>
    <w:rsid w:val="00D86951"/>
    <w:rsid w:val="00D8757D"/>
    <w:rsid w:val="00D9160D"/>
    <w:rsid w:val="00D91C76"/>
    <w:rsid w:val="00D93CCF"/>
    <w:rsid w:val="00D93DAF"/>
    <w:rsid w:val="00D961CF"/>
    <w:rsid w:val="00D9624F"/>
    <w:rsid w:val="00D9639A"/>
    <w:rsid w:val="00D9666F"/>
    <w:rsid w:val="00DA0173"/>
    <w:rsid w:val="00DA0522"/>
    <w:rsid w:val="00DA0D63"/>
    <w:rsid w:val="00DA0E7E"/>
    <w:rsid w:val="00DA12B6"/>
    <w:rsid w:val="00DA1B40"/>
    <w:rsid w:val="00DA2292"/>
    <w:rsid w:val="00DA2A93"/>
    <w:rsid w:val="00DA34D0"/>
    <w:rsid w:val="00DA3F98"/>
    <w:rsid w:val="00DA4065"/>
    <w:rsid w:val="00DA4D9C"/>
    <w:rsid w:val="00DA5509"/>
    <w:rsid w:val="00DA6B63"/>
    <w:rsid w:val="00DA7891"/>
    <w:rsid w:val="00DB0FC2"/>
    <w:rsid w:val="00DB1C7B"/>
    <w:rsid w:val="00DB21C2"/>
    <w:rsid w:val="00DB29F3"/>
    <w:rsid w:val="00DB2C7E"/>
    <w:rsid w:val="00DB2EF0"/>
    <w:rsid w:val="00DB33AE"/>
    <w:rsid w:val="00DB35F5"/>
    <w:rsid w:val="00DB3727"/>
    <w:rsid w:val="00DB56A4"/>
    <w:rsid w:val="00DB5CD1"/>
    <w:rsid w:val="00DB696C"/>
    <w:rsid w:val="00DB698D"/>
    <w:rsid w:val="00DB7335"/>
    <w:rsid w:val="00DB763F"/>
    <w:rsid w:val="00DB7A8A"/>
    <w:rsid w:val="00DC0451"/>
    <w:rsid w:val="00DC0493"/>
    <w:rsid w:val="00DC05BC"/>
    <w:rsid w:val="00DC11E7"/>
    <w:rsid w:val="00DC1BB7"/>
    <w:rsid w:val="00DC28DA"/>
    <w:rsid w:val="00DC2E18"/>
    <w:rsid w:val="00DC302A"/>
    <w:rsid w:val="00DC3233"/>
    <w:rsid w:val="00DC3A77"/>
    <w:rsid w:val="00DC3D1A"/>
    <w:rsid w:val="00DC43E7"/>
    <w:rsid w:val="00DC4FEB"/>
    <w:rsid w:val="00DC540C"/>
    <w:rsid w:val="00DC57AA"/>
    <w:rsid w:val="00DC58EC"/>
    <w:rsid w:val="00DC5A78"/>
    <w:rsid w:val="00DC6218"/>
    <w:rsid w:val="00DC68CA"/>
    <w:rsid w:val="00DC69E0"/>
    <w:rsid w:val="00DC6B3B"/>
    <w:rsid w:val="00DC6E45"/>
    <w:rsid w:val="00DC71E3"/>
    <w:rsid w:val="00DC73D5"/>
    <w:rsid w:val="00DC753A"/>
    <w:rsid w:val="00DC7B87"/>
    <w:rsid w:val="00DD0007"/>
    <w:rsid w:val="00DD1C2B"/>
    <w:rsid w:val="00DD2C46"/>
    <w:rsid w:val="00DD44DA"/>
    <w:rsid w:val="00DD47DC"/>
    <w:rsid w:val="00DD48DE"/>
    <w:rsid w:val="00DD517E"/>
    <w:rsid w:val="00DD5567"/>
    <w:rsid w:val="00DD5966"/>
    <w:rsid w:val="00DD5EA4"/>
    <w:rsid w:val="00DD625C"/>
    <w:rsid w:val="00DD6478"/>
    <w:rsid w:val="00DD6862"/>
    <w:rsid w:val="00DE1059"/>
    <w:rsid w:val="00DE14AC"/>
    <w:rsid w:val="00DE20F0"/>
    <w:rsid w:val="00DE25F7"/>
    <w:rsid w:val="00DE2656"/>
    <w:rsid w:val="00DE2BBD"/>
    <w:rsid w:val="00DE45F6"/>
    <w:rsid w:val="00DE4BEC"/>
    <w:rsid w:val="00DE4D5C"/>
    <w:rsid w:val="00DE5506"/>
    <w:rsid w:val="00DE6A1F"/>
    <w:rsid w:val="00DE6F13"/>
    <w:rsid w:val="00DE70B9"/>
    <w:rsid w:val="00DE70EF"/>
    <w:rsid w:val="00DE79DC"/>
    <w:rsid w:val="00DF008B"/>
    <w:rsid w:val="00DF034E"/>
    <w:rsid w:val="00DF142E"/>
    <w:rsid w:val="00DF19B6"/>
    <w:rsid w:val="00DF24D8"/>
    <w:rsid w:val="00DF2793"/>
    <w:rsid w:val="00DF38C1"/>
    <w:rsid w:val="00DF43A2"/>
    <w:rsid w:val="00DF5750"/>
    <w:rsid w:val="00E00202"/>
    <w:rsid w:val="00E00583"/>
    <w:rsid w:val="00E00670"/>
    <w:rsid w:val="00E00793"/>
    <w:rsid w:val="00E0085B"/>
    <w:rsid w:val="00E00BE8"/>
    <w:rsid w:val="00E00D1F"/>
    <w:rsid w:val="00E01621"/>
    <w:rsid w:val="00E024C1"/>
    <w:rsid w:val="00E0358C"/>
    <w:rsid w:val="00E03B0C"/>
    <w:rsid w:val="00E03B11"/>
    <w:rsid w:val="00E047CA"/>
    <w:rsid w:val="00E0484E"/>
    <w:rsid w:val="00E0493C"/>
    <w:rsid w:val="00E0526A"/>
    <w:rsid w:val="00E0599F"/>
    <w:rsid w:val="00E06D5E"/>
    <w:rsid w:val="00E10A7B"/>
    <w:rsid w:val="00E10BA8"/>
    <w:rsid w:val="00E11BC6"/>
    <w:rsid w:val="00E1251D"/>
    <w:rsid w:val="00E12C03"/>
    <w:rsid w:val="00E12DF3"/>
    <w:rsid w:val="00E135C1"/>
    <w:rsid w:val="00E136A4"/>
    <w:rsid w:val="00E14848"/>
    <w:rsid w:val="00E15025"/>
    <w:rsid w:val="00E1621B"/>
    <w:rsid w:val="00E16769"/>
    <w:rsid w:val="00E16AF4"/>
    <w:rsid w:val="00E16E2C"/>
    <w:rsid w:val="00E17AD4"/>
    <w:rsid w:val="00E20028"/>
    <w:rsid w:val="00E20788"/>
    <w:rsid w:val="00E21012"/>
    <w:rsid w:val="00E2109D"/>
    <w:rsid w:val="00E21654"/>
    <w:rsid w:val="00E21967"/>
    <w:rsid w:val="00E21990"/>
    <w:rsid w:val="00E21B65"/>
    <w:rsid w:val="00E22A52"/>
    <w:rsid w:val="00E22B11"/>
    <w:rsid w:val="00E22C0F"/>
    <w:rsid w:val="00E22D0A"/>
    <w:rsid w:val="00E2740A"/>
    <w:rsid w:val="00E27BBC"/>
    <w:rsid w:val="00E311AD"/>
    <w:rsid w:val="00E3123F"/>
    <w:rsid w:val="00E315E8"/>
    <w:rsid w:val="00E31C6A"/>
    <w:rsid w:val="00E328C9"/>
    <w:rsid w:val="00E32D3A"/>
    <w:rsid w:val="00E32F81"/>
    <w:rsid w:val="00E33707"/>
    <w:rsid w:val="00E33F7B"/>
    <w:rsid w:val="00E34229"/>
    <w:rsid w:val="00E34B39"/>
    <w:rsid w:val="00E3543C"/>
    <w:rsid w:val="00E35B61"/>
    <w:rsid w:val="00E35DC5"/>
    <w:rsid w:val="00E36712"/>
    <w:rsid w:val="00E36A7D"/>
    <w:rsid w:val="00E375B3"/>
    <w:rsid w:val="00E3793F"/>
    <w:rsid w:val="00E402F8"/>
    <w:rsid w:val="00E406A9"/>
    <w:rsid w:val="00E40CE6"/>
    <w:rsid w:val="00E430B5"/>
    <w:rsid w:val="00E43420"/>
    <w:rsid w:val="00E437DF"/>
    <w:rsid w:val="00E4414D"/>
    <w:rsid w:val="00E44174"/>
    <w:rsid w:val="00E4554F"/>
    <w:rsid w:val="00E45A71"/>
    <w:rsid w:val="00E468D5"/>
    <w:rsid w:val="00E47924"/>
    <w:rsid w:val="00E47ECC"/>
    <w:rsid w:val="00E503BD"/>
    <w:rsid w:val="00E50BAB"/>
    <w:rsid w:val="00E514CA"/>
    <w:rsid w:val="00E51AEC"/>
    <w:rsid w:val="00E51C05"/>
    <w:rsid w:val="00E52BF6"/>
    <w:rsid w:val="00E53017"/>
    <w:rsid w:val="00E533B6"/>
    <w:rsid w:val="00E53555"/>
    <w:rsid w:val="00E55880"/>
    <w:rsid w:val="00E55A81"/>
    <w:rsid w:val="00E55B19"/>
    <w:rsid w:val="00E55E7D"/>
    <w:rsid w:val="00E57239"/>
    <w:rsid w:val="00E57ABD"/>
    <w:rsid w:val="00E6081E"/>
    <w:rsid w:val="00E6125D"/>
    <w:rsid w:val="00E618D2"/>
    <w:rsid w:val="00E61A9D"/>
    <w:rsid w:val="00E629EA"/>
    <w:rsid w:val="00E62ECC"/>
    <w:rsid w:val="00E63003"/>
    <w:rsid w:val="00E64434"/>
    <w:rsid w:val="00E646AB"/>
    <w:rsid w:val="00E66F77"/>
    <w:rsid w:val="00E67318"/>
    <w:rsid w:val="00E6757A"/>
    <w:rsid w:val="00E7193B"/>
    <w:rsid w:val="00E71CA3"/>
    <w:rsid w:val="00E7244D"/>
    <w:rsid w:val="00E725A3"/>
    <w:rsid w:val="00E73648"/>
    <w:rsid w:val="00E748AF"/>
    <w:rsid w:val="00E74C37"/>
    <w:rsid w:val="00E75854"/>
    <w:rsid w:val="00E75D63"/>
    <w:rsid w:val="00E764F2"/>
    <w:rsid w:val="00E77EC3"/>
    <w:rsid w:val="00E77F60"/>
    <w:rsid w:val="00E80A07"/>
    <w:rsid w:val="00E8116A"/>
    <w:rsid w:val="00E816E5"/>
    <w:rsid w:val="00E820FC"/>
    <w:rsid w:val="00E820FD"/>
    <w:rsid w:val="00E8278B"/>
    <w:rsid w:val="00E828C2"/>
    <w:rsid w:val="00E83522"/>
    <w:rsid w:val="00E83AA3"/>
    <w:rsid w:val="00E83F51"/>
    <w:rsid w:val="00E83F5F"/>
    <w:rsid w:val="00E84A0F"/>
    <w:rsid w:val="00E84B63"/>
    <w:rsid w:val="00E86DC9"/>
    <w:rsid w:val="00E9190B"/>
    <w:rsid w:val="00E91CBA"/>
    <w:rsid w:val="00E91E47"/>
    <w:rsid w:val="00E9204B"/>
    <w:rsid w:val="00E924CE"/>
    <w:rsid w:val="00E92E03"/>
    <w:rsid w:val="00E93099"/>
    <w:rsid w:val="00E93319"/>
    <w:rsid w:val="00E94168"/>
    <w:rsid w:val="00E94810"/>
    <w:rsid w:val="00E94EA8"/>
    <w:rsid w:val="00E96187"/>
    <w:rsid w:val="00E97F91"/>
    <w:rsid w:val="00EA0427"/>
    <w:rsid w:val="00EA0973"/>
    <w:rsid w:val="00EA0B50"/>
    <w:rsid w:val="00EA1047"/>
    <w:rsid w:val="00EA3855"/>
    <w:rsid w:val="00EA3B4F"/>
    <w:rsid w:val="00EA4A02"/>
    <w:rsid w:val="00EA5BCC"/>
    <w:rsid w:val="00EA6036"/>
    <w:rsid w:val="00EA64A0"/>
    <w:rsid w:val="00EA7559"/>
    <w:rsid w:val="00EA7908"/>
    <w:rsid w:val="00EB0071"/>
    <w:rsid w:val="00EB043E"/>
    <w:rsid w:val="00EB088B"/>
    <w:rsid w:val="00EB0AA3"/>
    <w:rsid w:val="00EB0B0D"/>
    <w:rsid w:val="00EB1770"/>
    <w:rsid w:val="00EB223C"/>
    <w:rsid w:val="00EB364F"/>
    <w:rsid w:val="00EB3670"/>
    <w:rsid w:val="00EB3C5A"/>
    <w:rsid w:val="00EB3CC4"/>
    <w:rsid w:val="00EB4106"/>
    <w:rsid w:val="00EB4A00"/>
    <w:rsid w:val="00EB4B6C"/>
    <w:rsid w:val="00EB5455"/>
    <w:rsid w:val="00EB6796"/>
    <w:rsid w:val="00EB7177"/>
    <w:rsid w:val="00EB7349"/>
    <w:rsid w:val="00EB7AAD"/>
    <w:rsid w:val="00EC04F8"/>
    <w:rsid w:val="00EC059F"/>
    <w:rsid w:val="00EC075B"/>
    <w:rsid w:val="00EC1CCC"/>
    <w:rsid w:val="00EC2A52"/>
    <w:rsid w:val="00EC2AAA"/>
    <w:rsid w:val="00EC3052"/>
    <w:rsid w:val="00EC377D"/>
    <w:rsid w:val="00EC3FDA"/>
    <w:rsid w:val="00EC4432"/>
    <w:rsid w:val="00EC53E8"/>
    <w:rsid w:val="00EC6A59"/>
    <w:rsid w:val="00EC6CA5"/>
    <w:rsid w:val="00EC6E04"/>
    <w:rsid w:val="00EC6E71"/>
    <w:rsid w:val="00EC6E98"/>
    <w:rsid w:val="00ED236D"/>
    <w:rsid w:val="00ED26AF"/>
    <w:rsid w:val="00ED2877"/>
    <w:rsid w:val="00ED350C"/>
    <w:rsid w:val="00ED3992"/>
    <w:rsid w:val="00ED39F9"/>
    <w:rsid w:val="00ED3DA1"/>
    <w:rsid w:val="00ED4BA6"/>
    <w:rsid w:val="00ED56EA"/>
    <w:rsid w:val="00ED5739"/>
    <w:rsid w:val="00ED615F"/>
    <w:rsid w:val="00ED6617"/>
    <w:rsid w:val="00ED6A64"/>
    <w:rsid w:val="00ED6D88"/>
    <w:rsid w:val="00EE0E6F"/>
    <w:rsid w:val="00EE16CE"/>
    <w:rsid w:val="00EE1C50"/>
    <w:rsid w:val="00EE1FED"/>
    <w:rsid w:val="00EE2B51"/>
    <w:rsid w:val="00EE3822"/>
    <w:rsid w:val="00EE4377"/>
    <w:rsid w:val="00EE487E"/>
    <w:rsid w:val="00EE4FAF"/>
    <w:rsid w:val="00EE5296"/>
    <w:rsid w:val="00EE53EF"/>
    <w:rsid w:val="00EE622B"/>
    <w:rsid w:val="00EF0855"/>
    <w:rsid w:val="00EF0A68"/>
    <w:rsid w:val="00EF0E65"/>
    <w:rsid w:val="00EF1E2B"/>
    <w:rsid w:val="00EF2B90"/>
    <w:rsid w:val="00EF3329"/>
    <w:rsid w:val="00EF3F1C"/>
    <w:rsid w:val="00EF5824"/>
    <w:rsid w:val="00EF5867"/>
    <w:rsid w:val="00EF5B79"/>
    <w:rsid w:val="00EF6094"/>
    <w:rsid w:val="00EF62F0"/>
    <w:rsid w:val="00EF66CB"/>
    <w:rsid w:val="00EF6B39"/>
    <w:rsid w:val="00EF743C"/>
    <w:rsid w:val="00F00513"/>
    <w:rsid w:val="00F00662"/>
    <w:rsid w:val="00F008E1"/>
    <w:rsid w:val="00F01E23"/>
    <w:rsid w:val="00F01F36"/>
    <w:rsid w:val="00F025D5"/>
    <w:rsid w:val="00F03000"/>
    <w:rsid w:val="00F033B6"/>
    <w:rsid w:val="00F034A0"/>
    <w:rsid w:val="00F041C2"/>
    <w:rsid w:val="00F0444E"/>
    <w:rsid w:val="00F05C78"/>
    <w:rsid w:val="00F066EB"/>
    <w:rsid w:val="00F06AAE"/>
    <w:rsid w:val="00F0709E"/>
    <w:rsid w:val="00F07C7A"/>
    <w:rsid w:val="00F100C7"/>
    <w:rsid w:val="00F100F1"/>
    <w:rsid w:val="00F10311"/>
    <w:rsid w:val="00F1087A"/>
    <w:rsid w:val="00F128B3"/>
    <w:rsid w:val="00F12969"/>
    <w:rsid w:val="00F1318A"/>
    <w:rsid w:val="00F140F6"/>
    <w:rsid w:val="00F14F7B"/>
    <w:rsid w:val="00F1599B"/>
    <w:rsid w:val="00F15BE4"/>
    <w:rsid w:val="00F15C72"/>
    <w:rsid w:val="00F16EB9"/>
    <w:rsid w:val="00F17031"/>
    <w:rsid w:val="00F17D54"/>
    <w:rsid w:val="00F20F0B"/>
    <w:rsid w:val="00F211EF"/>
    <w:rsid w:val="00F21662"/>
    <w:rsid w:val="00F24717"/>
    <w:rsid w:val="00F24928"/>
    <w:rsid w:val="00F25129"/>
    <w:rsid w:val="00F2561F"/>
    <w:rsid w:val="00F25D19"/>
    <w:rsid w:val="00F261C5"/>
    <w:rsid w:val="00F26828"/>
    <w:rsid w:val="00F26D89"/>
    <w:rsid w:val="00F30908"/>
    <w:rsid w:val="00F3151D"/>
    <w:rsid w:val="00F31762"/>
    <w:rsid w:val="00F31942"/>
    <w:rsid w:val="00F3272A"/>
    <w:rsid w:val="00F32CF8"/>
    <w:rsid w:val="00F34BE7"/>
    <w:rsid w:val="00F3510B"/>
    <w:rsid w:val="00F3609A"/>
    <w:rsid w:val="00F36726"/>
    <w:rsid w:val="00F37B49"/>
    <w:rsid w:val="00F41541"/>
    <w:rsid w:val="00F41B63"/>
    <w:rsid w:val="00F425C4"/>
    <w:rsid w:val="00F42804"/>
    <w:rsid w:val="00F42BFA"/>
    <w:rsid w:val="00F433C7"/>
    <w:rsid w:val="00F43503"/>
    <w:rsid w:val="00F4375D"/>
    <w:rsid w:val="00F46C8B"/>
    <w:rsid w:val="00F46E5E"/>
    <w:rsid w:val="00F4702C"/>
    <w:rsid w:val="00F471DC"/>
    <w:rsid w:val="00F473E5"/>
    <w:rsid w:val="00F47E49"/>
    <w:rsid w:val="00F50110"/>
    <w:rsid w:val="00F50169"/>
    <w:rsid w:val="00F50B17"/>
    <w:rsid w:val="00F50C5E"/>
    <w:rsid w:val="00F5172B"/>
    <w:rsid w:val="00F51934"/>
    <w:rsid w:val="00F51A0A"/>
    <w:rsid w:val="00F51DAC"/>
    <w:rsid w:val="00F51EC3"/>
    <w:rsid w:val="00F5359F"/>
    <w:rsid w:val="00F545A3"/>
    <w:rsid w:val="00F54D61"/>
    <w:rsid w:val="00F5520E"/>
    <w:rsid w:val="00F5524F"/>
    <w:rsid w:val="00F55491"/>
    <w:rsid w:val="00F55CB2"/>
    <w:rsid w:val="00F566D2"/>
    <w:rsid w:val="00F56964"/>
    <w:rsid w:val="00F571CF"/>
    <w:rsid w:val="00F571E3"/>
    <w:rsid w:val="00F57A59"/>
    <w:rsid w:val="00F57A60"/>
    <w:rsid w:val="00F60614"/>
    <w:rsid w:val="00F60CAE"/>
    <w:rsid w:val="00F619EE"/>
    <w:rsid w:val="00F62118"/>
    <w:rsid w:val="00F635C9"/>
    <w:rsid w:val="00F640CA"/>
    <w:rsid w:val="00F64462"/>
    <w:rsid w:val="00F64C4D"/>
    <w:rsid w:val="00F67103"/>
    <w:rsid w:val="00F70239"/>
    <w:rsid w:val="00F70446"/>
    <w:rsid w:val="00F7093F"/>
    <w:rsid w:val="00F710FD"/>
    <w:rsid w:val="00F7197D"/>
    <w:rsid w:val="00F71A6D"/>
    <w:rsid w:val="00F7257E"/>
    <w:rsid w:val="00F72DA9"/>
    <w:rsid w:val="00F733CB"/>
    <w:rsid w:val="00F736A1"/>
    <w:rsid w:val="00F7445C"/>
    <w:rsid w:val="00F7465E"/>
    <w:rsid w:val="00F7545B"/>
    <w:rsid w:val="00F757D5"/>
    <w:rsid w:val="00F75B45"/>
    <w:rsid w:val="00F75C19"/>
    <w:rsid w:val="00F76F55"/>
    <w:rsid w:val="00F779C7"/>
    <w:rsid w:val="00F8016C"/>
    <w:rsid w:val="00F80858"/>
    <w:rsid w:val="00F80A89"/>
    <w:rsid w:val="00F80E2B"/>
    <w:rsid w:val="00F81097"/>
    <w:rsid w:val="00F81203"/>
    <w:rsid w:val="00F819A0"/>
    <w:rsid w:val="00F823E4"/>
    <w:rsid w:val="00F82482"/>
    <w:rsid w:val="00F830A5"/>
    <w:rsid w:val="00F837A3"/>
    <w:rsid w:val="00F83D60"/>
    <w:rsid w:val="00F857C6"/>
    <w:rsid w:val="00F86086"/>
    <w:rsid w:val="00F861A4"/>
    <w:rsid w:val="00F86246"/>
    <w:rsid w:val="00F8677E"/>
    <w:rsid w:val="00F8729E"/>
    <w:rsid w:val="00F87C05"/>
    <w:rsid w:val="00F90378"/>
    <w:rsid w:val="00F91242"/>
    <w:rsid w:val="00F91835"/>
    <w:rsid w:val="00F91BC2"/>
    <w:rsid w:val="00F92075"/>
    <w:rsid w:val="00F92551"/>
    <w:rsid w:val="00F93010"/>
    <w:rsid w:val="00F94096"/>
    <w:rsid w:val="00F947AC"/>
    <w:rsid w:val="00F94FC1"/>
    <w:rsid w:val="00F95B8F"/>
    <w:rsid w:val="00F96A4C"/>
    <w:rsid w:val="00F96BAE"/>
    <w:rsid w:val="00FA00C6"/>
    <w:rsid w:val="00FA0D44"/>
    <w:rsid w:val="00FA2833"/>
    <w:rsid w:val="00FA3583"/>
    <w:rsid w:val="00FA4B52"/>
    <w:rsid w:val="00FA502A"/>
    <w:rsid w:val="00FA611D"/>
    <w:rsid w:val="00FA6486"/>
    <w:rsid w:val="00FA7A48"/>
    <w:rsid w:val="00FB1FAD"/>
    <w:rsid w:val="00FB246E"/>
    <w:rsid w:val="00FB33E4"/>
    <w:rsid w:val="00FB38C2"/>
    <w:rsid w:val="00FB54AC"/>
    <w:rsid w:val="00FB5644"/>
    <w:rsid w:val="00FB5F73"/>
    <w:rsid w:val="00FB6D2F"/>
    <w:rsid w:val="00FC22AB"/>
    <w:rsid w:val="00FC2941"/>
    <w:rsid w:val="00FC2B89"/>
    <w:rsid w:val="00FC2CB7"/>
    <w:rsid w:val="00FC2CD5"/>
    <w:rsid w:val="00FC3614"/>
    <w:rsid w:val="00FC38E8"/>
    <w:rsid w:val="00FC4D93"/>
    <w:rsid w:val="00FC4E4E"/>
    <w:rsid w:val="00FC54F6"/>
    <w:rsid w:val="00FC5B34"/>
    <w:rsid w:val="00FC5BB6"/>
    <w:rsid w:val="00FC6928"/>
    <w:rsid w:val="00FC76CF"/>
    <w:rsid w:val="00FC7A04"/>
    <w:rsid w:val="00FD12D3"/>
    <w:rsid w:val="00FD19F6"/>
    <w:rsid w:val="00FD1DC3"/>
    <w:rsid w:val="00FD23C4"/>
    <w:rsid w:val="00FD24C9"/>
    <w:rsid w:val="00FD2B64"/>
    <w:rsid w:val="00FD3049"/>
    <w:rsid w:val="00FD52A4"/>
    <w:rsid w:val="00FD562F"/>
    <w:rsid w:val="00FD58A5"/>
    <w:rsid w:val="00FD6E6D"/>
    <w:rsid w:val="00FD6F02"/>
    <w:rsid w:val="00FD7268"/>
    <w:rsid w:val="00FE0871"/>
    <w:rsid w:val="00FE126C"/>
    <w:rsid w:val="00FE2601"/>
    <w:rsid w:val="00FE2CDC"/>
    <w:rsid w:val="00FE3F2B"/>
    <w:rsid w:val="00FE62C7"/>
    <w:rsid w:val="00FE69CA"/>
    <w:rsid w:val="00FE71FA"/>
    <w:rsid w:val="00FE7258"/>
    <w:rsid w:val="00FE78D8"/>
    <w:rsid w:val="00FF0213"/>
    <w:rsid w:val="00FF0DE2"/>
    <w:rsid w:val="00FF1A5A"/>
    <w:rsid w:val="00FF35B2"/>
    <w:rsid w:val="00FF35EE"/>
    <w:rsid w:val="00FF35F9"/>
    <w:rsid w:val="00FF475C"/>
    <w:rsid w:val="00FF4B8C"/>
    <w:rsid w:val="00FF4F0F"/>
    <w:rsid w:val="00FF67CB"/>
    <w:rsid w:val="00FF6DB1"/>
    <w:rsid w:val="00FF769F"/>
    <w:rsid w:val="00FF7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7BBC"/>
    <w:pPr>
      <w:overflowPunct w:val="0"/>
      <w:autoSpaceDE w:val="0"/>
      <w:autoSpaceDN w:val="0"/>
      <w:adjustRightInd w:val="0"/>
      <w:textAlignment w:val="baseline"/>
    </w:pPr>
    <w:rPr>
      <w:rFonts w:ascii="Cir Helv Plain New" w:hAnsi="Cir Helv Plain New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A2A2F"/>
    <w:pPr>
      <w:keepNext/>
      <w:jc w:val="center"/>
      <w:outlineLvl w:val="0"/>
    </w:pPr>
    <w:rPr>
      <w:rFonts w:ascii="Times New Roman" w:hAnsi="Times New Roman"/>
      <w:b/>
      <w:w w:val="150"/>
      <w:sz w:val="36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5A2A2F"/>
    <w:pPr>
      <w:keepNext/>
      <w:jc w:val="center"/>
      <w:outlineLvl w:val="1"/>
    </w:pPr>
    <w:rPr>
      <w:rFonts w:ascii="Times New Roman" w:hAnsi="Times New Roman"/>
      <w:b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A2A2F"/>
    <w:pPr>
      <w:keepNext/>
      <w:jc w:val="center"/>
      <w:outlineLvl w:val="2"/>
    </w:pPr>
    <w:rPr>
      <w:rFonts w:ascii="Times New Roman" w:hAnsi="Times New Roman"/>
      <w:b/>
      <w:sz w:val="28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24812"/>
    <w:pPr>
      <w:keepNext/>
      <w:outlineLvl w:val="3"/>
    </w:pPr>
    <w:rPr>
      <w:rFonts w:ascii="Times New Roman" w:hAnsi="Times New Roman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8095C"/>
    <w:pPr>
      <w:keepNext/>
      <w:jc w:val="center"/>
      <w:outlineLvl w:val="4"/>
    </w:pPr>
    <w:rPr>
      <w:rFonts w:ascii="Times New Roman" w:hAnsi="Times New Roman"/>
      <w:b/>
      <w:bCs/>
      <w:sz w:val="40"/>
      <w:szCs w:val="36"/>
      <w:lang w:val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8095C"/>
    <w:pPr>
      <w:keepNext/>
      <w:jc w:val="center"/>
      <w:outlineLvl w:val="5"/>
    </w:pPr>
    <w:rPr>
      <w:rFonts w:ascii="Times New Roman" w:hAnsi="Times New Roman"/>
      <w:b/>
      <w:bCs/>
      <w:i/>
      <w:iCs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8095C"/>
    <w:pPr>
      <w:keepNext/>
      <w:tabs>
        <w:tab w:val="left" w:pos="7146"/>
        <w:tab w:val="left" w:pos="10667"/>
        <w:tab w:val="left" w:pos="14188"/>
        <w:tab w:val="left" w:pos="14777"/>
        <w:tab w:val="left" w:pos="15366"/>
        <w:tab w:val="left" w:pos="15955"/>
        <w:tab w:val="left" w:pos="16544"/>
        <w:tab w:val="left" w:pos="16796"/>
        <w:tab w:val="left" w:pos="17048"/>
        <w:tab w:val="left" w:pos="17273"/>
        <w:tab w:val="left" w:pos="17380"/>
        <w:tab w:val="left" w:pos="17487"/>
        <w:tab w:val="left" w:pos="17594"/>
        <w:tab w:val="left" w:pos="17645"/>
        <w:tab w:val="left" w:pos="17696"/>
        <w:tab w:val="left" w:pos="17742"/>
        <w:tab w:val="left" w:pos="17788"/>
      </w:tabs>
      <w:jc w:val="center"/>
      <w:outlineLvl w:val="6"/>
    </w:pPr>
    <w:rPr>
      <w:rFonts w:ascii="Times New Roman" w:hAnsi="Times New Roman"/>
      <w:b/>
      <w:bCs/>
      <w:sz w:val="20"/>
      <w:szCs w:val="28"/>
      <w:lang w:val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8095C"/>
    <w:pPr>
      <w:keepNext/>
      <w:outlineLvl w:val="7"/>
    </w:pPr>
    <w:rPr>
      <w:rFonts w:ascii="Times New Roman" w:hAnsi="Times New Roman"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8095C"/>
    <w:pPr>
      <w:keepNext/>
      <w:tabs>
        <w:tab w:val="left" w:pos="10312"/>
      </w:tabs>
      <w:outlineLvl w:val="8"/>
    </w:pPr>
    <w:rPr>
      <w:rFonts w:ascii="Times New Roman" w:hAnsi="Times New Roman"/>
      <w:b/>
      <w:b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A2A2F"/>
    <w:rPr>
      <w:b/>
      <w:w w:val="150"/>
      <w:sz w:val="36"/>
    </w:rPr>
  </w:style>
  <w:style w:type="character" w:customStyle="1" w:styleId="Heading2Char">
    <w:name w:val="Heading 2 Char"/>
    <w:basedOn w:val="DefaultParagraphFont"/>
    <w:uiPriority w:val="99"/>
    <w:rsid w:val="0078095C"/>
    <w:rPr>
      <w:rFonts w:eastAsia="Times New Roman"/>
      <w:b/>
      <w:sz w:val="46"/>
    </w:rPr>
  </w:style>
  <w:style w:type="character" w:customStyle="1" w:styleId="Heading3Char">
    <w:name w:val="Heading 3 Char"/>
    <w:basedOn w:val="DefaultParagraphFont"/>
    <w:link w:val="Heading3"/>
    <w:uiPriority w:val="99"/>
    <w:rsid w:val="005A2A2F"/>
    <w:rPr>
      <w:b/>
      <w:sz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9"/>
    <w:rsid w:val="00824812"/>
    <w:rPr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78095C"/>
    <w:rPr>
      <w:rFonts w:eastAsia="Times New Roman"/>
      <w:b/>
      <w:sz w:val="36"/>
      <w:lang w:val="ru-RU"/>
    </w:rPr>
  </w:style>
  <w:style w:type="character" w:customStyle="1" w:styleId="Heading6Char">
    <w:name w:val="Heading 6 Char"/>
    <w:basedOn w:val="DefaultParagraphFont"/>
    <w:link w:val="Heading6"/>
    <w:uiPriority w:val="99"/>
    <w:rsid w:val="0078095C"/>
    <w:rPr>
      <w:rFonts w:eastAsia="Times New Roman"/>
      <w:b/>
      <w:i/>
    </w:rPr>
  </w:style>
  <w:style w:type="character" w:customStyle="1" w:styleId="Heading7Char">
    <w:name w:val="Heading 7 Char"/>
    <w:basedOn w:val="DefaultParagraphFont"/>
    <w:link w:val="Heading7"/>
    <w:uiPriority w:val="99"/>
    <w:rsid w:val="0078095C"/>
    <w:rPr>
      <w:rFonts w:eastAsia="Times New Roman"/>
      <w:b/>
      <w:sz w:val="28"/>
      <w:lang w:val="ru-RU"/>
    </w:rPr>
  </w:style>
  <w:style w:type="character" w:customStyle="1" w:styleId="Heading8Char">
    <w:name w:val="Heading 8 Char"/>
    <w:basedOn w:val="DefaultParagraphFont"/>
    <w:link w:val="Heading8"/>
    <w:uiPriority w:val="99"/>
    <w:rsid w:val="0078095C"/>
    <w:rPr>
      <w:rFonts w:eastAsia="Times New Roman"/>
      <w:sz w:val="28"/>
    </w:rPr>
  </w:style>
  <w:style w:type="character" w:customStyle="1" w:styleId="Heading9Char">
    <w:name w:val="Heading 9 Char"/>
    <w:basedOn w:val="DefaultParagraphFont"/>
    <w:link w:val="Heading9"/>
    <w:uiPriority w:val="99"/>
    <w:rsid w:val="0078095C"/>
    <w:rPr>
      <w:rFonts w:eastAsia="Times New Roman"/>
      <w:b/>
      <w:sz w:val="40"/>
    </w:rPr>
  </w:style>
  <w:style w:type="paragraph" w:styleId="Title">
    <w:name w:val="Title"/>
    <w:basedOn w:val="Normal"/>
    <w:link w:val="TitleChar"/>
    <w:uiPriority w:val="99"/>
    <w:qFormat/>
    <w:rsid w:val="0078095C"/>
    <w:pPr>
      <w:pBdr>
        <w:bottom w:val="single" w:sz="6" w:space="1" w:color="auto"/>
      </w:pBdr>
      <w:jc w:val="center"/>
    </w:pPr>
    <w:rPr>
      <w:rFonts w:ascii="Times Cirilica" w:hAnsi="Times Cirilica"/>
      <w:b/>
      <w:w w:val="150"/>
      <w:sz w:val="46"/>
    </w:rPr>
  </w:style>
  <w:style w:type="character" w:customStyle="1" w:styleId="TitleChar">
    <w:name w:val="Title Char"/>
    <w:basedOn w:val="DefaultParagraphFont"/>
    <w:link w:val="Title"/>
    <w:uiPriority w:val="99"/>
    <w:rsid w:val="0078095C"/>
    <w:rPr>
      <w:rFonts w:ascii="Times Cirilica" w:hAnsi="Times Cirilica"/>
      <w:b/>
      <w:w w:val="150"/>
      <w:sz w:val="46"/>
    </w:rPr>
  </w:style>
  <w:style w:type="paragraph" w:styleId="BodyTextIndent">
    <w:name w:val="Body Text Indent"/>
    <w:basedOn w:val="Normal"/>
    <w:link w:val="BodyTextIndentChar"/>
    <w:uiPriority w:val="99"/>
    <w:rsid w:val="0078095C"/>
    <w:pPr>
      <w:ind w:firstLine="720"/>
      <w:jc w:val="both"/>
    </w:pPr>
    <w:rPr>
      <w:rFonts w:ascii="Times Cirilica" w:hAnsi="Times Cirilica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8095C"/>
    <w:rPr>
      <w:rFonts w:ascii="Times Cirilica" w:hAnsi="Times Cirilica"/>
      <w:sz w:val="28"/>
    </w:rPr>
  </w:style>
  <w:style w:type="paragraph" w:styleId="Header">
    <w:name w:val="header"/>
    <w:basedOn w:val="Normal"/>
    <w:link w:val="HeaderChar"/>
    <w:uiPriority w:val="99"/>
    <w:rsid w:val="007809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95C"/>
    <w:rPr>
      <w:rFonts w:ascii="Cir Helv Plain New" w:hAnsi="Cir Helv Plain New"/>
      <w:sz w:val="24"/>
    </w:rPr>
  </w:style>
  <w:style w:type="paragraph" w:styleId="Footer">
    <w:name w:val="footer"/>
    <w:basedOn w:val="Normal"/>
    <w:link w:val="FooterChar"/>
    <w:uiPriority w:val="99"/>
    <w:rsid w:val="007809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95C"/>
    <w:rPr>
      <w:rFonts w:ascii="Cir Helv Plain New" w:hAnsi="Cir Helv Plain New"/>
      <w:sz w:val="24"/>
    </w:rPr>
  </w:style>
  <w:style w:type="character" w:styleId="PageNumber">
    <w:name w:val="page number"/>
    <w:basedOn w:val="DefaultParagraphFont"/>
    <w:uiPriority w:val="99"/>
    <w:rsid w:val="0078095C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78095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8095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095C"/>
    <w:rPr>
      <w:rFonts w:ascii="Cir Helv Plain New" w:hAnsi="Cir Helv Plain New"/>
    </w:rPr>
  </w:style>
  <w:style w:type="paragraph" w:styleId="BodyText">
    <w:name w:val="Body Text"/>
    <w:basedOn w:val="Normal"/>
    <w:link w:val="BodyTextChar"/>
    <w:uiPriority w:val="99"/>
    <w:rsid w:val="0078095C"/>
    <w:rPr>
      <w:rFonts w:ascii="Arial Cirilica" w:hAnsi="Arial Cirilica"/>
    </w:rPr>
  </w:style>
  <w:style w:type="character" w:customStyle="1" w:styleId="BodyTextChar">
    <w:name w:val="Body Text Char"/>
    <w:basedOn w:val="DefaultParagraphFont"/>
    <w:link w:val="BodyText"/>
    <w:uiPriority w:val="99"/>
    <w:rsid w:val="0078095C"/>
    <w:rPr>
      <w:rFonts w:ascii="Arial Cirilica" w:hAnsi="Arial Cirilica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78095C"/>
    <w:pPr>
      <w:ind w:firstLine="720"/>
      <w:jc w:val="both"/>
    </w:pPr>
    <w:rPr>
      <w:rFonts w:ascii="Times New Roman" w:hAnsi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8095C"/>
    <w:rPr>
      <w:rFonts w:eastAsia="Times New Roman"/>
      <w:sz w:val="24"/>
    </w:rPr>
  </w:style>
  <w:style w:type="paragraph" w:styleId="BodyTextIndent3">
    <w:name w:val="Body Text Indent 3"/>
    <w:basedOn w:val="Normal"/>
    <w:link w:val="BodyTextIndent3Char"/>
    <w:uiPriority w:val="99"/>
    <w:rsid w:val="0078095C"/>
    <w:pPr>
      <w:ind w:left="993" w:hanging="993"/>
    </w:pPr>
    <w:rPr>
      <w:rFonts w:ascii="Times New Roman" w:hAnsi="Times New Roman"/>
      <w:lang w:val="sr-Cyrl-C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8095C"/>
    <w:rPr>
      <w:rFonts w:eastAsia="Times New Roman"/>
      <w:sz w:val="24"/>
      <w:lang w:val="sr-Cyrl-CS"/>
    </w:rPr>
  </w:style>
  <w:style w:type="paragraph" w:styleId="BodyText2">
    <w:name w:val="Body Text 2"/>
    <w:basedOn w:val="Normal"/>
    <w:link w:val="BodyText2Char"/>
    <w:rsid w:val="0078095C"/>
    <w:pPr>
      <w:jc w:val="center"/>
    </w:pPr>
    <w:rPr>
      <w:rFonts w:ascii="Times New Roman" w:hAnsi="Times New Roman"/>
      <w:b/>
      <w:bCs/>
      <w:iCs/>
      <w:sz w:val="40"/>
      <w:szCs w:val="32"/>
      <w:u w:val="single"/>
      <w:lang w:val="sr-Cyrl-CS"/>
    </w:rPr>
  </w:style>
  <w:style w:type="character" w:customStyle="1" w:styleId="BodyText2Char">
    <w:name w:val="Body Text 2 Char"/>
    <w:basedOn w:val="DefaultParagraphFont"/>
    <w:link w:val="BodyText2"/>
    <w:rsid w:val="0078095C"/>
    <w:rPr>
      <w:rFonts w:eastAsia="Times New Roman"/>
      <w:b/>
      <w:sz w:val="32"/>
      <w:u w:val="single"/>
      <w:lang w:val="sr-Cyrl-CS"/>
    </w:rPr>
  </w:style>
  <w:style w:type="paragraph" w:styleId="BodyText3">
    <w:name w:val="Body Text 3"/>
    <w:basedOn w:val="Normal"/>
    <w:link w:val="BodyText3Char"/>
    <w:uiPriority w:val="99"/>
    <w:rsid w:val="0078095C"/>
    <w:pPr>
      <w:jc w:val="center"/>
    </w:pPr>
    <w:rPr>
      <w:rFonts w:ascii="Times New Roman" w:hAnsi="Times New Roman"/>
      <w:b/>
      <w:bCs/>
      <w:sz w:val="40"/>
      <w:szCs w:val="44"/>
      <w:lang w:val="sr-Cyrl-CS"/>
    </w:rPr>
  </w:style>
  <w:style w:type="character" w:customStyle="1" w:styleId="BodyText3Char">
    <w:name w:val="Body Text 3 Char"/>
    <w:basedOn w:val="DefaultParagraphFont"/>
    <w:link w:val="BodyText3"/>
    <w:uiPriority w:val="99"/>
    <w:rsid w:val="0078095C"/>
    <w:rPr>
      <w:rFonts w:eastAsia="Times New Roman"/>
      <w:b/>
      <w:sz w:val="44"/>
      <w:lang w:val="sr-Cyrl-CS"/>
    </w:rPr>
  </w:style>
  <w:style w:type="paragraph" w:customStyle="1" w:styleId="Naslov">
    <w:name w:val="Naslov"/>
    <w:basedOn w:val="Heading1"/>
    <w:uiPriority w:val="99"/>
    <w:rsid w:val="0078095C"/>
    <w:pPr>
      <w:overflowPunct/>
      <w:autoSpaceDE/>
      <w:autoSpaceDN/>
      <w:adjustRightInd/>
      <w:spacing w:before="240" w:after="60"/>
      <w:textAlignment w:val="auto"/>
    </w:pPr>
    <w:rPr>
      <w:rFonts w:cs="Arial"/>
      <w:bCs/>
      <w:w w:val="100"/>
      <w:kern w:val="32"/>
      <w:szCs w:val="32"/>
    </w:rPr>
  </w:style>
  <w:style w:type="paragraph" w:customStyle="1" w:styleId="xl22">
    <w:name w:val="xl22"/>
    <w:basedOn w:val="Normal"/>
    <w:uiPriority w:val="99"/>
    <w:rsid w:val="0078095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szCs w:val="24"/>
      <w:lang w:val="en-GB"/>
    </w:rPr>
  </w:style>
  <w:style w:type="paragraph" w:customStyle="1" w:styleId="xl23">
    <w:name w:val="xl23"/>
    <w:basedOn w:val="Normal"/>
    <w:uiPriority w:val="99"/>
    <w:rsid w:val="0078095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 w:val="28"/>
      <w:szCs w:val="28"/>
      <w:lang w:val="en-GB"/>
    </w:rPr>
  </w:style>
  <w:style w:type="paragraph" w:customStyle="1" w:styleId="xl24">
    <w:name w:val="xl24"/>
    <w:basedOn w:val="Normal"/>
    <w:uiPriority w:val="99"/>
    <w:rsid w:val="00780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n-GB"/>
    </w:rPr>
  </w:style>
  <w:style w:type="paragraph" w:customStyle="1" w:styleId="xl25">
    <w:name w:val="xl25"/>
    <w:basedOn w:val="Normal"/>
    <w:uiPriority w:val="99"/>
    <w:rsid w:val="00780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n-GB"/>
    </w:rPr>
  </w:style>
  <w:style w:type="paragraph" w:customStyle="1" w:styleId="xl26">
    <w:name w:val="xl26"/>
    <w:basedOn w:val="Normal"/>
    <w:uiPriority w:val="99"/>
    <w:rsid w:val="00780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val="en-GB"/>
    </w:rPr>
  </w:style>
  <w:style w:type="paragraph" w:customStyle="1" w:styleId="xl27">
    <w:name w:val="xl27"/>
    <w:basedOn w:val="Normal"/>
    <w:uiPriority w:val="99"/>
    <w:rsid w:val="00780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Cs w:val="24"/>
      <w:lang w:val="en-GB"/>
    </w:rPr>
  </w:style>
  <w:style w:type="paragraph" w:customStyle="1" w:styleId="xl28">
    <w:name w:val="xl28"/>
    <w:basedOn w:val="Normal"/>
    <w:uiPriority w:val="99"/>
    <w:rsid w:val="00780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val="en-GB"/>
    </w:rPr>
  </w:style>
  <w:style w:type="paragraph" w:customStyle="1" w:styleId="xl29">
    <w:name w:val="xl29"/>
    <w:basedOn w:val="Normal"/>
    <w:uiPriority w:val="99"/>
    <w:rsid w:val="00780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n-GB"/>
    </w:rPr>
  </w:style>
  <w:style w:type="paragraph" w:customStyle="1" w:styleId="xl30">
    <w:name w:val="xl30"/>
    <w:basedOn w:val="Normal"/>
    <w:uiPriority w:val="99"/>
    <w:rsid w:val="00780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szCs w:val="24"/>
      <w:lang w:val="en-GB"/>
    </w:rPr>
  </w:style>
  <w:style w:type="paragraph" w:customStyle="1" w:styleId="xl31">
    <w:name w:val="xl31"/>
    <w:basedOn w:val="Normal"/>
    <w:uiPriority w:val="99"/>
    <w:rsid w:val="0078095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/>
      <w:bCs/>
      <w:sz w:val="30"/>
      <w:szCs w:val="30"/>
      <w:lang w:val="en-GB"/>
    </w:rPr>
  </w:style>
  <w:style w:type="paragraph" w:customStyle="1" w:styleId="xl32">
    <w:name w:val="xl32"/>
    <w:basedOn w:val="Normal"/>
    <w:uiPriority w:val="99"/>
    <w:rsid w:val="0078095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val="en-GB"/>
    </w:rPr>
  </w:style>
  <w:style w:type="paragraph" w:customStyle="1" w:styleId="xl33">
    <w:name w:val="xl33"/>
    <w:basedOn w:val="Normal"/>
    <w:uiPriority w:val="99"/>
    <w:rsid w:val="0078095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val="en-GB"/>
    </w:rPr>
  </w:style>
  <w:style w:type="paragraph" w:customStyle="1" w:styleId="xl34">
    <w:name w:val="xl34"/>
    <w:basedOn w:val="Normal"/>
    <w:uiPriority w:val="99"/>
    <w:rsid w:val="0078095C"/>
    <w:pPr>
      <w:pBdr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35">
    <w:name w:val="xl35"/>
    <w:basedOn w:val="Normal"/>
    <w:uiPriority w:val="99"/>
    <w:rsid w:val="0078095C"/>
    <w:pPr>
      <w:pBdr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irilica" w:hAnsi="Arial Cirilica"/>
      <w:szCs w:val="24"/>
      <w:lang w:val="en-GB"/>
    </w:rPr>
  </w:style>
  <w:style w:type="paragraph" w:customStyle="1" w:styleId="xl36">
    <w:name w:val="xl36"/>
    <w:basedOn w:val="Normal"/>
    <w:uiPriority w:val="99"/>
    <w:rsid w:val="0078095C"/>
    <w:pPr>
      <w:pBdr>
        <w:left w:val="single" w:sz="4" w:space="0" w:color="000000"/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37">
    <w:name w:val="xl37"/>
    <w:basedOn w:val="Normal"/>
    <w:uiPriority w:val="99"/>
    <w:rsid w:val="0078095C"/>
    <w:pPr>
      <w:pBdr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 w:val="20"/>
      <w:lang w:val="en-GB"/>
    </w:rPr>
  </w:style>
  <w:style w:type="paragraph" w:customStyle="1" w:styleId="xl38">
    <w:name w:val="xl38"/>
    <w:basedOn w:val="Normal"/>
    <w:uiPriority w:val="99"/>
    <w:rsid w:val="0078095C"/>
    <w:pPr>
      <w:pBdr>
        <w:top w:val="single" w:sz="4" w:space="0" w:color="000000"/>
        <w:bottom w:val="single" w:sz="4" w:space="0" w:color="000000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irilica" w:hAnsi="Arial Cirilica"/>
      <w:szCs w:val="24"/>
      <w:lang w:val="en-GB"/>
    </w:rPr>
  </w:style>
  <w:style w:type="paragraph" w:customStyle="1" w:styleId="xl39">
    <w:name w:val="xl39"/>
    <w:basedOn w:val="Normal"/>
    <w:uiPriority w:val="99"/>
    <w:rsid w:val="0078095C"/>
    <w:pPr>
      <w:pBdr>
        <w:top w:val="single" w:sz="4" w:space="0" w:color="000000"/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0">
    <w:name w:val="xl40"/>
    <w:basedOn w:val="Normal"/>
    <w:uiPriority w:val="99"/>
    <w:rsid w:val="0078095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1">
    <w:name w:val="xl41"/>
    <w:basedOn w:val="Normal"/>
    <w:uiPriority w:val="99"/>
    <w:rsid w:val="0078095C"/>
    <w:pPr>
      <w:pBdr>
        <w:top w:val="single" w:sz="8" w:space="0" w:color="000000"/>
        <w:left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2">
    <w:name w:val="xl42"/>
    <w:basedOn w:val="Normal"/>
    <w:uiPriority w:val="99"/>
    <w:rsid w:val="0078095C"/>
    <w:pPr>
      <w:pBdr>
        <w:left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3">
    <w:name w:val="xl43"/>
    <w:basedOn w:val="Normal"/>
    <w:uiPriority w:val="99"/>
    <w:rsid w:val="0078095C"/>
    <w:pPr>
      <w:pBdr>
        <w:left w:val="single" w:sz="8" w:space="0" w:color="000000"/>
        <w:bottom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4">
    <w:name w:val="xl44"/>
    <w:basedOn w:val="Normal"/>
    <w:uiPriority w:val="99"/>
    <w:rsid w:val="0078095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5">
    <w:name w:val="xl45"/>
    <w:basedOn w:val="Normal"/>
    <w:uiPriority w:val="99"/>
    <w:rsid w:val="0078095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6">
    <w:name w:val="xl46"/>
    <w:basedOn w:val="Normal"/>
    <w:uiPriority w:val="99"/>
    <w:rsid w:val="0078095C"/>
    <w:pPr>
      <w:pBdr>
        <w:top w:val="single" w:sz="4" w:space="0" w:color="000000"/>
        <w:left w:val="single" w:sz="8" w:space="0" w:color="000000"/>
        <w:bottom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7">
    <w:name w:val="xl47"/>
    <w:basedOn w:val="Normal"/>
    <w:uiPriority w:val="99"/>
    <w:rsid w:val="0078095C"/>
    <w:pPr>
      <w:pBdr>
        <w:lef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8">
    <w:name w:val="xl48"/>
    <w:basedOn w:val="Normal"/>
    <w:uiPriority w:val="99"/>
    <w:rsid w:val="0078095C"/>
    <w:pPr>
      <w:pBdr>
        <w:left w:val="single" w:sz="4" w:space="0" w:color="000000"/>
        <w:bottom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49">
    <w:name w:val="xl49"/>
    <w:basedOn w:val="Normal"/>
    <w:uiPriority w:val="99"/>
    <w:rsid w:val="0078095C"/>
    <w:pPr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50">
    <w:name w:val="xl50"/>
    <w:basedOn w:val="Normal"/>
    <w:uiPriority w:val="99"/>
    <w:rsid w:val="0078095C"/>
    <w:pPr>
      <w:pBdr>
        <w:top w:val="single" w:sz="4" w:space="0" w:color="000000"/>
        <w:left w:val="single" w:sz="4" w:space="0" w:color="000000"/>
        <w:bottom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51">
    <w:name w:val="xl51"/>
    <w:basedOn w:val="Normal"/>
    <w:uiPriority w:val="99"/>
    <w:rsid w:val="0078095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52">
    <w:name w:val="xl52"/>
    <w:basedOn w:val="Normal"/>
    <w:uiPriority w:val="99"/>
    <w:rsid w:val="0078095C"/>
    <w:pPr>
      <w:pBdr>
        <w:top w:val="single" w:sz="4" w:space="0" w:color="000000"/>
        <w:left w:val="single" w:sz="4" w:space="0" w:color="000000"/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53">
    <w:name w:val="xl53"/>
    <w:basedOn w:val="Normal"/>
    <w:uiPriority w:val="99"/>
    <w:rsid w:val="0078095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54">
    <w:name w:val="xl54"/>
    <w:basedOn w:val="Normal"/>
    <w:uiPriority w:val="99"/>
    <w:rsid w:val="0078095C"/>
    <w:pPr>
      <w:pBdr>
        <w:top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55">
    <w:name w:val="xl55"/>
    <w:basedOn w:val="Normal"/>
    <w:uiPriority w:val="99"/>
    <w:rsid w:val="0078095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56">
    <w:name w:val="xl56"/>
    <w:basedOn w:val="Normal"/>
    <w:uiPriority w:val="99"/>
    <w:rsid w:val="0078095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irilica" w:hAnsi="Arial Cirilica"/>
      <w:szCs w:val="24"/>
      <w:lang w:val="en-GB"/>
    </w:rPr>
  </w:style>
  <w:style w:type="paragraph" w:customStyle="1" w:styleId="xl57">
    <w:name w:val="xl57"/>
    <w:basedOn w:val="Normal"/>
    <w:uiPriority w:val="99"/>
    <w:rsid w:val="0078095C"/>
    <w:pPr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58">
    <w:name w:val="xl58"/>
    <w:basedOn w:val="Normal"/>
    <w:uiPriority w:val="99"/>
    <w:rsid w:val="0078095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59">
    <w:name w:val="xl59"/>
    <w:basedOn w:val="Normal"/>
    <w:uiPriority w:val="99"/>
    <w:rsid w:val="0078095C"/>
    <w:pPr>
      <w:pBdr>
        <w:top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60">
    <w:name w:val="xl60"/>
    <w:basedOn w:val="Normal"/>
    <w:uiPriority w:val="99"/>
    <w:rsid w:val="0078095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61">
    <w:name w:val="xl61"/>
    <w:basedOn w:val="Normal"/>
    <w:uiPriority w:val="99"/>
    <w:rsid w:val="0078095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62">
    <w:name w:val="xl62"/>
    <w:basedOn w:val="Normal"/>
    <w:uiPriority w:val="99"/>
    <w:rsid w:val="0078095C"/>
    <w:pPr>
      <w:pBdr>
        <w:top w:val="single" w:sz="8" w:space="0" w:color="000000"/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63">
    <w:name w:val="xl63"/>
    <w:basedOn w:val="Normal"/>
    <w:uiPriority w:val="99"/>
    <w:rsid w:val="0078095C"/>
    <w:pPr>
      <w:pBdr>
        <w:top w:val="single" w:sz="8" w:space="0" w:color="000000"/>
        <w:left w:val="single" w:sz="4" w:space="0" w:color="000000"/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64">
    <w:name w:val="xl64"/>
    <w:basedOn w:val="Normal"/>
    <w:uiPriority w:val="99"/>
    <w:rsid w:val="0078095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65">
    <w:name w:val="xl65"/>
    <w:basedOn w:val="Normal"/>
    <w:uiPriority w:val="99"/>
    <w:rsid w:val="0078095C"/>
    <w:pPr>
      <w:pBdr>
        <w:left w:val="single" w:sz="4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66">
    <w:name w:val="xl66"/>
    <w:basedOn w:val="Normal"/>
    <w:uiPriority w:val="99"/>
    <w:rsid w:val="0078095C"/>
    <w:pPr>
      <w:pBdr>
        <w:left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67">
    <w:name w:val="xl67"/>
    <w:basedOn w:val="Normal"/>
    <w:uiPriority w:val="99"/>
    <w:rsid w:val="0078095C"/>
    <w:pPr>
      <w:pBdr>
        <w:left w:val="single" w:sz="8" w:space="0" w:color="000000"/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68">
    <w:name w:val="xl68"/>
    <w:basedOn w:val="Normal"/>
    <w:uiPriority w:val="99"/>
    <w:rsid w:val="0078095C"/>
    <w:pPr>
      <w:pBdr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irilica" w:hAnsi="Arial Cirilica"/>
      <w:szCs w:val="24"/>
      <w:lang w:val="en-GB"/>
    </w:rPr>
  </w:style>
  <w:style w:type="paragraph" w:customStyle="1" w:styleId="xl69">
    <w:name w:val="xl69"/>
    <w:basedOn w:val="Normal"/>
    <w:uiPriority w:val="99"/>
    <w:rsid w:val="0078095C"/>
    <w:pPr>
      <w:pBdr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70">
    <w:name w:val="xl70"/>
    <w:basedOn w:val="Normal"/>
    <w:uiPriority w:val="99"/>
    <w:rsid w:val="0078095C"/>
    <w:pPr>
      <w:pBdr>
        <w:left w:val="single" w:sz="4" w:space="0" w:color="000000"/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71">
    <w:name w:val="xl71"/>
    <w:basedOn w:val="Normal"/>
    <w:uiPriority w:val="99"/>
    <w:rsid w:val="0078095C"/>
    <w:pPr>
      <w:pBdr>
        <w:top w:val="single" w:sz="8" w:space="0" w:color="000000"/>
        <w:left w:val="single" w:sz="4" w:space="0" w:color="000000"/>
        <w:right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72">
    <w:name w:val="xl72"/>
    <w:basedOn w:val="Normal"/>
    <w:uiPriority w:val="99"/>
    <w:rsid w:val="0078095C"/>
    <w:pPr>
      <w:pBdr>
        <w:left w:val="single" w:sz="4" w:space="0" w:color="000000"/>
        <w:right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73">
    <w:name w:val="xl73"/>
    <w:basedOn w:val="Normal"/>
    <w:uiPriority w:val="99"/>
    <w:rsid w:val="0078095C"/>
    <w:pPr>
      <w:pBdr>
        <w:left w:val="single" w:sz="4" w:space="0" w:color="000000"/>
        <w:bottom w:val="single" w:sz="8" w:space="0" w:color="000000"/>
        <w:right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74">
    <w:name w:val="xl74"/>
    <w:basedOn w:val="Normal"/>
    <w:uiPriority w:val="99"/>
    <w:rsid w:val="0078095C"/>
    <w:pPr>
      <w:pBdr>
        <w:left w:val="single" w:sz="4" w:space="0" w:color="000000"/>
        <w:bottom w:val="single" w:sz="8" w:space="0" w:color="000000"/>
        <w:right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szCs w:val="24"/>
      <w:lang w:val="en-GB"/>
    </w:rPr>
  </w:style>
  <w:style w:type="paragraph" w:customStyle="1" w:styleId="xl75">
    <w:name w:val="xl75"/>
    <w:basedOn w:val="Normal"/>
    <w:uiPriority w:val="99"/>
    <w:rsid w:val="0078095C"/>
    <w:pPr>
      <w:pBdr>
        <w:left w:val="single" w:sz="4" w:space="0" w:color="000000"/>
        <w:bottom w:val="single" w:sz="4" w:space="0" w:color="000000"/>
        <w:right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76">
    <w:name w:val="xl76"/>
    <w:basedOn w:val="Normal"/>
    <w:uiPriority w:val="99"/>
    <w:rsid w:val="0078095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77">
    <w:name w:val="xl77"/>
    <w:basedOn w:val="Normal"/>
    <w:uiPriority w:val="99"/>
    <w:rsid w:val="0078095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customStyle="1" w:styleId="xl78">
    <w:name w:val="xl78"/>
    <w:basedOn w:val="Normal"/>
    <w:uiPriority w:val="99"/>
    <w:rsid w:val="0078095C"/>
    <w:pPr>
      <w:pBdr>
        <w:bottom w:val="single" w:sz="8" w:space="0" w:color="000000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Cirilica" w:hAnsi="Arial Cirilica"/>
      <w:b/>
      <w:bCs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780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95C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78095C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rsid w:val="009338AD"/>
    <w:pPr>
      <w:spacing w:before="120"/>
      <w:ind w:left="240"/>
    </w:pPr>
    <w:rPr>
      <w:rFonts w:ascii="Times New Roman" w:hAnsi="Times New Roman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672187"/>
    <w:pPr>
      <w:tabs>
        <w:tab w:val="right" w:leader="dot" w:pos="9770"/>
      </w:tabs>
      <w:spacing w:before="120"/>
    </w:pPr>
    <w:rPr>
      <w:rFonts w:ascii="Times New Roman" w:eastAsia="Calibri" w:hAnsi="Times New Roman"/>
      <w:b/>
      <w:bCs/>
      <w:iCs/>
      <w:noProof/>
      <w:szCs w:val="24"/>
      <w:lang w:val="sr-Cyrl-RS"/>
    </w:rPr>
  </w:style>
  <w:style w:type="paragraph" w:styleId="TOC3">
    <w:name w:val="toc 3"/>
    <w:basedOn w:val="Normal"/>
    <w:next w:val="Normal"/>
    <w:autoRedefine/>
    <w:uiPriority w:val="39"/>
    <w:rsid w:val="009338AD"/>
    <w:pPr>
      <w:ind w:left="480"/>
    </w:pPr>
    <w:rPr>
      <w:rFonts w:ascii="Times New Roman" w:hAnsi="Times New Roman"/>
      <w:sz w:val="20"/>
    </w:rPr>
  </w:style>
  <w:style w:type="paragraph" w:styleId="TOC4">
    <w:name w:val="toc 4"/>
    <w:basedOn w:val="Normal"/>
    <w:next w:val="Normal"/>
    <w:autoRedefine/>
    <w:uiPriority w:val="39"/>
    <w:rsid w:val="009338AD"/>
    <w:pPr>
      <w:ind w:left="720"/>
    </w:pPr>
    <w:rPr>
      <w:rFonts w:ascii="Times New Roman" w:hAnsi="Times New Roman"/>
      <w:sz w:val="20"/>
    </w:rPr>
  </w:style>
  <w:style w:type="paragraph" w:styleId="TOC5">
    <w:name w:val="toc 5"/>
    <w:basedOn w:val="Normal"/>
    <w:next w:val="Normal"/>
    <w:autoRedefine/>
    <w:uiPriority w:val="39"/>
    <w:rsid w:val="009338AD"/>
    <w:pPr>
      <w:ind w:left="960"/>
    </w:pPr>
    <w:rPr>
      <w:rFonts w:ascii="Times New Roman" w:hAnsi="Times New Roman"/>
      <w:sz w:val="20"/>
    </w:rPr>
  </w:style>
  <w:style w:type="paragraph" w:styleId="TOC6">
    <w:name w:val="toc 6"/>
    <w:basedOn w:val="Normal"/>
    <w:next w:val="Normal"/>
    <w:autoRedefine/>
    <w:uiPriority w:val="39"/>
    <w:rsid w:val="009338AD"/>
    <w:pPr>
      <w:ind w:left="1200"/>
    </w:pPr>
    <w:rPr>
      <w:rFonts w:ascii="Times New Roman" w:hAnsi="Times New Roman"/>
      <w:sz w:val="20"/>
    </w:rPr>
  </w:style>
  <w:style w:type="paragraph" w:styleId="TOC7">
    <w:name w:val="toc 7"/>
    <w:basedOn w:val="Normal"/>
    <w:next w:val="Normal"/>
    <w:autoRedefine/>
    <w:uiPriority w:val="39"/>
    <w:rsid w:val="009338AD"/>
    <w:pPr>
      <w:ind w:left="1440"/>
    </w:pPr>
    <w:rPr>
      <w:rFonts w:ascii="Times New Roman" w:hAnsi="Times New Roman"/>
      <w:sz w:val="20"/>
    </w:rPr>
  </w:style>
  <w:style w:type="paragraph" w:styleId="TOC8">
    <w:name w:val="toc 8"/>
    <w:basedOn w:val="Normal"/>
    <w:next w:val="Normal"/>
    <w:autoRedefine/>
    <w:uiPriority w:val="39"/>
    <w:rsid w:val="009338AD"/>
    <w:pPr>
      <w:ind w:left="1680"/>
    </w:pPr>
    <w:rPr>
      <w:rFonts w:ascii="Times New Roman" w:hAnsi="Times New Roman"/>
      <w:sz w:val="20"/>
    </w:rPr>
  </w:style>
  <w:style w:type="paragraph" w:styleId="TOC9">
    <w:name w:val="toc 9"/>
    <w:basedOn w:val="Normal"/>
    <w:next w:val="Normal"/>
    <w:autoRedefine/>
    <w:uiPriority w:val="39"/>
    <w:rsid w:val="009338AD"/>
    <w:pPr>
      <w:ind w:left="1920"/>
    </w:pPr>
    <w:rPr>
      <w:rFonts w:ascii="Times New Roman" w:hAnsi="Times New Roman"/>
      <w:sz w:val="20"/>
    </w:rPr>
  </w:style>
  <w:style w:type="character" w:styleId="Hyperlink">
    <w:name w:val="Hyperlink"/>
    <w:basedOn w:val="DefaultParagraphFont"/>
    <w:uiPriority w:val="99"/>
    <w:rsid w:val="009338AD"/>
    <w:rPr>
      <w:rFonts w:cs="Times New Roman"/>
      <w:color w:val="0000FF"/>
      <w:u w:val="single"/>
    </w:rPr>
  </w:style>
  <w:style w:type="character" w:customStyle="1" w:styleId="Heading2Char1">
    <w:name w:val="Heading 2 Char1"/>
    <w:link w:val="Heading2"/>
    <w:uiPriority w:val="99"/>
    <w:locked/>
    <w:rsid w:val="005A2A2F"/>
    <w:rPr>
      <w:b/>
      <w:sz w:val="28"/>
    </w:rPr>
  </w:style>
  <w:style w:type="paragraph" w:customStyle="1" w:styleId="skolskiprogramosnova">
    <w:name w:val="skolski program osnova"/>
    <w:basedOn w:val="Normal"/>
    <w:link w:val="skolskiprogramosnovaChar"/>
    <w:uiPriority w:val="99"/>
    <w:qFormat/>
    <w:rsid w:val="004B524C"/>
    <w:pPr>
      <w:overflowPunct/>
      <w:autoSpaceDE/>
      <w:autoSpaceDN/>
      <w:adjustRightInd/>
      <w:spacing w:after="200" w:line="276" w:lineRule="auto"/>
      <w:ind w:firstLine="720"/>
      <w:jc w:val="both"/>
      <w:textAlignment w:val="auto"/>
    </w:pPr>
    <w:rPr>
      <w:rFonts w:ascii="Cambria" w:hAnsi="Cambria"/>
      <w:sz w:val="22"/>
      <w:szCs w:val="22"/>
      <w:lang w:val="sr-Cyrl-CS"/>
    </w:rPr>
  </w:style>
  <w:style w:type="character" w:customStyle="1" w:styleId="skolskiprogramosnovaChar">
    <w:name w:val="skolski program osnova Char"/>
    <w:basedOn w:val="DefaultParagraphFont"/>
    <w:link w:val="skolskiprogramosnova"/>
    <w:uiPriority w:val="99"/>
    <w:locked/>
    <w:rsid w:val="004B524C"/>
    <w:rPr>
      <w:rFonts w:ascii="Cambria" w:eastAsia="Times New Roman" w:hAnsi="Cambria" w:cs="Times New Roman"/>
      <w:sz w:val="22"/>
      <w:szCs w:val="22"/>
      <w:lang w:val="sr-Cyrl-CS" w:eastAsia="en-US" w:bidi="ar-SA"/>
    </w:rPr>
  </w:style>
  <w:style w:type="paragraph" w:styleId="Quote">
    <w:name w:val="Quote"/>
    <w:basedOn w:val="Normal"/>
    <w:next w:val="Normal"/>
    <w:link w:val="QuoteChar"/>
    <w:uiPriority w:val="99"/>
    <w:qFormat/>
    <w:rsid w:val="00EA0427"/>
    <w:pPr>
      <w:overflowPunct/>
      <w:autoSpaceDE/>
      <w:autoSpaceDN/>
      <w:adjustRightInd/>
      <w:jc w:val="both"/>
      <w:textAlignment w:val="auto"/>
    </w:pPr>
    <w:rPr>
      <w:rFonts w:ascii="Times New Roman" w:hAnsi="Times New Roman" w:cs="Cambria"/>
      <w:iCs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99"/>
    <w:locked/>
    <w:rsid w:val="00EA0427"/>
    <w:rPr>
      <w:rFonts w:eastAsia="Times New Roman" w:cs="Cambria"/>
      <w:iCs/>
      <w:sz w:val="22"/>
      <w:szCs w:val="22"/>
      <w:lang w:val="en-US" w:eastAsia="en-US" w:bidi="ar-SA"/>
    </w:rPr>
  </w:style>
  <w:style w:type="paragraph" w:customStyle="1" w:styleId="TableContents">
    <w:name w:val="Table Contents"/>
    <w:basedOn w:val="Normal"/>
    <w:uiPriority w:val="99"/>
    <w:rsid w:val="006F44F7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Times New Roman" w:hAnsi="Times New Roman" w:cs="Mangal"/>
      <w:kern w:val="1"/>
      <w:szCs w:val="24"/>
      <w:lang w:val="sr-Cyrl-CS" w:eastAsia="hi-IN" w:bidi="hi-IN"/>
    </w:rPr>
  </w:style>
  <w:style w:type="paragraph" w:styleId="NormalWeb">
    <w:name w:val="Normal (Web)"/>
    <w:basedOn w:val="Normal"/>
    <w:uiPriority w:val="99"/>
    <w:rsid w:val="00007B4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r-Latn-CS" w:eastAsia="sr-Latn-CS"/>
    </w:rPr>
  </w:style>
  <w:style w:type="character" w:styleId="Emphasis">
    <w:name w:val="Emphasis"/>
    <w:basedOn w:val="DefaultParagraphFont"/>
    <w:uiPriority w:val="99"/>
    <w:qFormat/>
    <w:rsid w:val="00007B4D"/>
    <w:rPr>
      <w:rFonts w:cs="Times New Roman"/>
      <w:i/>
      <w:iCs/>
    </w:rPr>
  </w:style>
  <w:style w:type="table" w:styleId="TableGrid">
    <w:name w:val="Table Grid"/>
    <w:basedOn w:val="TableNormal"/>
    <w:uiPriority w:val="59"/>
    <w:rsid w:val="00007B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53115B"/>
    <w:rPr>
      <w:rFonts w:cs="Times New Roman"/>
    </w:rPr>
  </w:style>
  <w:style w:type="paragraph" w:customStyle="1" w:styleId="StyleHeading3TimesNewRomanItalicCentered">
    <w:name w:val="Style Heading 3 + Times New Roman Italic Centered"/>
    <w:basedOn w:val="Heading3"/>
    <w:uiPriority w:val="99"/>
    <w:rsid w:val="003E66DC"/>
    <w:pPr>
      <w:overflowPunct/>
      <w:autoSpaceDE/>
      <w:autoSpaceDN/>
      <w:adjustRightInd/>
      <w:spacing w:before="120" w:after="60"/>
      <w:textAlignment w:val="auto"/>
    </w:pPr>
    <w:rPr>
      <w:bCs/>
      <w:i/>
      <w:iCs/>
      <w:sz w:val="20"/>
      <w:lang w:val="sr-Latn-CS"/>
    </w:rPr>
  </w:style>
  <w:style w:type="paragraph" w:customStyle="1" w:styleId="StyleHeading1TimesNewRoman10ptCentered">
    <w:name w:val="Style Heading 1 + Times New Roman 10 pt Centered"/>
    <w:basedOn w:val="Heading1"/>
    <w:uiPriority w:val="99"/>
    <w:rsid w:val="003E66DC"/>
    <w:pPr>
      <w:overflowPunct/>
      <w:autoSpaceDE/>
      <w:autoSpaceDN/>
      <w:adjustRightInd/>
      <w:spacing w:before="240" w:after="60"/>
      <w:textAlignment w:val="auto"/>
    </w:pPr>
    <w:rPr>
      <w:bCs/>
      <w:w w:val="100"/>
      <w:kern w:val="32"/>
      <w:sz w:val="20"/>
      <w:lang w:val="sr-Latn-CS"/>
    </w:rPr>
  </w:style>
  <w:style w:type="paragraph" w:customStyle="1" w:styleId="Normal1">
    <w:name w:val="Normal1"/>
    <w:basedOn w:val="Normal"/>
    <w:uiPriority w:val="99"/>
    <w:rsid w:val="006F636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Angsana New"/>
      <w:szCs w:val="24"/>
    </w:rPr>
  </w:style>
  <w:style w:type="paragraph" w:customStyle="1" w:styleId="Default">
    <w:name w:val="Default"/>
    <w:rsid w:val="006F636A"/>
    <w:pPr>
      <w:autoSpaceDE w:val="0"/>
      <w:autoSpaceDN w:val="0"/>
      <w:adjustRightInd w:val="0"/>
    </w:pPr>
    <w:rPr>
      <w:color w:val="000000"/>
      <w:sz w:val="24"/>
      <w:szCs w:val="24"/>
      <w:lang w:val="sr-Latn-CS" w:eastAsia="sr-Latn-CS"/>
    </w:rPr>
  </w:style>
  <w:style w:type="paragraph" w:styleId="DocumentMap">
    <w:name w:val="Document Map"/>
    <w:basedOn w:val="Normal"/>
    <w:link w:val="DocumentMapChar"/>
    <w:uiPriority w:val="99"/>
    <w:rsid w:val="00E91E4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91E47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BF27EB"/>
  </w:style>
  <w:style w:type="table" w:customStyle="1" w:styleId="TableGrid1">
    <w:name w:val="Table Grid1"/>
    <w:basedOn w:val="TableNormal"/>
    <w:next w:val="TableGrid"/>
    <w:rsid w:val="00BF27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171CFA"/>
  </w:style>
  <w:style w:type="table" w:customStyle="1" w:styleId="TableGrid2">
    <w:name w:val="Table Grid2"/>
    <w:basedOn w:val="TableNormal"/>
    <w:next w:val="TableGrid"/>
    <w:uiPriority w:val="59"/>
    <w:rsid w:val="00171C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E69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A4FD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95106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473E5"/>
    <w:rPr>
      <w:rFonts w:ascii="Calibri" w:hAnsi="Calibri"/>
      <w:sz w:val="22"/>
      <w:szCs w:val="22"/>
    </w:rPr>
  </w:style>
  <w:style w:type="table" w:customStyle="1" w:styleId="TableGrid6">
    <w:name w:val="Table Grid6"/>
    <w:basedOn w:val="TableNormal"/>
    <w:next w:val="TableGrid"/>
    <w:uiPriority w:val="59"/>
    <w:rsid w:val="005A27F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F43503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D25C9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locked/>
    <w:rsid w:val="0007451A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1559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w w:val="100"/>
      <w:sz w:val="28"/>
      <w:szCs w:val="28"/>
      <w:lang w:eastAsia="ja-JP"/>
    </w:rPr>
  </w:style>
  <w:style w:type="table" w:customStyle="1" w:styleId="TableGrid9">
    <w:name w:val="Table Grid9"/>
    <w:basedOn w:val="TableNormal"/>
    <w:next w:val="TableGrid"/>
    <w:uiPriority w:val="59"/>
    <w:rsid w:val="003110A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D53ED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0">
    <w:name w:val="Body text (2)_"/>
    <w:link w:val="Bodytext21"/>
    <w:rsid w:val="00FF4B8C"/>
    <w:rPr>
      <w:sz w:val="22"/>
      <w:szCs w:val="22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F4B8C"/>
    <w:pPr>
      <w:widowControl w:val="0"/>
      <w:shd w:val="clear" w:color="auto" w:fill="FFFFFF"/>
      <w:overflowPunct/>
      <w:autoSpaceDE/>
      <w:autoSpaceDN/>
      <w:adjustRightInd/>
      <w:spacing w:before="240" w:line="269" w:lineRule="exact"/>
      <w:textAlignment w:val="auto"/>
    </w:pPr>
    <w:rPr>
      <w:rFonts w:ascii="Times New Roman" w:hAnsi="Times New Roman"/>
      <w:sz w:val="22"/>
      <w:szCs w:val="22"/>
    </w:rPr>
  </w:style>
  <w:style w:type="table" w:customStyle="1" w:styleId="TableGrid11">
    <w:name w:val="Table Grid11"/>
    <w:basedOn w:val="TableNormal"/>
    <w:next w:val="TableGrid"/>
    <w:uiPriority w:val="39"/>
    <w:rsid w:val="00E45A71"/>
    <w:rPr>
      <w:rFonts w:ascii="Calibri" w:eastAsia="Calibri" w:hAnsi="Calibri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E03B11"/>
    <w:rPr>
      <w:rFonts w:ascii="Calibri" w:eastAsia="Calibri" w:hAnsi="Calibr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hyperlink" Target="file:///C:\Users\Documents%20and%20Settings\Korisnik\Local%20Settings\Application%20Data\Ing-Pro\IngProPaket5P\38381.htm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file:///C:\Users\Documents%20and%20Settings\Korisnik\Local%20Settings\Application%20Data\Ing-Pro\IngProPaket5P\38381.htm" TargetMode="External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file:///C:\Users\Documents%20and%20Settings\Korisnik\Local%20Settings\Application%20Data\Ing-Pro\IngProPaket5P\38381.htm" TargetMode="External"/><Relationship Id="rId33" Type="http://schemas.openxmlformats.org/officeDocument/2006/relationships/image" Target="media/image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tehnickaskola035@open.telekom.rs" TargetMode="External"/><Relationship Id="rId20" Type="http://schemas.openxmlformats.org/officeDocument/2006/relationships/hyperlink" Target="file:///C:\Users\Documents%20and%20Settings\Korisnik\Local%20Settings\Application%20Data\Ing-Pro\IngProPaket5P\38381.htm" TargetMode="External"/><Relationship Id="rId29" Type="http://schemas.openxmlformats.org/officeDocument/2006/relationships/hyperlink" Target="file:///C:\Users\Documents%20and%20Settings\Korisnik\Local%20Settings\Application%20Data\Ing-Pro\IngProPaket5P\38381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file:///C:\Users\Documents%20and%20Settings\Korisnik\Local%20Settings\Application%20Data\Ing-Pro\IngProPaket5P\38381.htm" TargetMode="External"/><Relationship Id="rId32" Type="http://schemas.openxmlformats.org/officeDocument/2006/relationships/hyperlink" Target="file:///C:\Users\Documents%20and%20Settings\Korisnik\Local%20Settings\Application%20Data\Ing-Pro\IngProPaket5P\38381.htm" TargetMode="External"/><Relationship Id="rId37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file:///C:\Users\Documents%20and%20Settings\Korisnik\Local%20Settings\Application%20Data\Ing-Pro\IngProPaket5P\38381.htm" TargetMode="External"/><Relationship Id="rId28" Type="http://schemas.openxmlformats.org/officeDocument/2006/relationships/hyperlink" Target="file:///C:\Users\Documents%20and%20Settings\Korisnik\Local%20Settings\Application%20Data\Ing-Pro\IngProPaket5P\38381.htm" TargetMode="External"/><Relationship Id="rId36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yperlink" Target="file:///C:\Users\Documents%20and%20Settings\Korisnik\Local%20Settings\Application%20Data\Ing-Pro\IngProPaket5P\38381.htm" TargetMode="External"/><Relationship Id="rId31" Type="http://schemas.openxmlformats.org/officeDocument/2006/relationships/hyperlink" Target="file:///C:\Users\Documents%20and%20Settings\Korisnik\Local%20Settings\Application%20Data\Ing-Pro\IngProPaket5P\38381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3.xml"/><Relationship Id="rId22" Type="http://schemas.openxmlformats.org/officeDocument/2006/relationships/hyperlink" Target="file:///C:\Users\Documents%20and%20Settings\Korisnik\Local%20Settings\Application%20Data\Ing-Pro\IngProPaket5P\38381.htm" TargetMode="External"/><Relationship Id="rId27" Type="http://schemas.openxmlformats.org/officeDocument/2006/relationships/hyperlink" Target="file:///C:\Users\Documents%20and%20Settings\Korisnik\Local%20Settings\Application%20Data\Ing-Pro\IngProPaket5P\38381.htm" TargetMode="External"/><Relationship Id="rId30" Type="http://schemas.openxmlformats.org/officeDocument/2006/relationships/hyperlink" Target="file:///C:\Users\Documents%20and%20Settings\Korisnik\Local%20Settings\Application%20Data\Ing-Pro\IngProPaket5P\38381.htm" TargetMode="External"/><Relationship Id="rId35" Type="http://schemas.openxmlformats.org/officeDocument/2006/relationships/footer" Target="footer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risnik\Desktop\gprs%20207%202018\gprs%202017%202018%2013%209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01580-5A9D-47B8-B3AD-E94C15251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gprs 2017 2018 13 9 2017</Template>
  <TotalTime>5048</TotalTime>
  <Pages>167</Pages>
  <Words>37829</Words>
  <Characters>215628</Characters>
  <Application>Microsoft Office Word</Application>
  <DocSecurity>0</DocSecurity>
  <Lines>1796</Lines>
  <Paragraphs>505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 E H N I ^ K A    [ K O L A</vt:lpstr>
    </vt:vector>
  </TitlesOfParts>
  <Company>TEHNICKA SKOLA - CUPRIJA</Company>
  <LinksUpToDate>false</LinksUpToDate>
  <CharactersWithSpaces>252952</CharactersWithSpaces>
  <SharedDoc>false</SharedDoc>
  <HLinks>
    <vt:vector size="630" baseType="variant">
      <vt:variant>
        <vt:i4>1048628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_Toc461626312</vt:lpwstr>
      </vt:variant>
      <vt:variant>
        <vt:i4>1048628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_Toc461626311</vt:lpwstr>
      </vt:variant>
      <vt:variant>
        <vt:i4>1048628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_Toc461626310</vt:lpwstr>
      </vt:variant>
      <vt:variant>
        <vt:i4>1114164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_Toc461626309</vt:lpwstr>
      </vt:variant>
      <vt:variant>
        <vt:i4>1114164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_Toc461626308</vt:lpwstr>
      </vt:variant>
      <vt:variant>
        <vt:i4>1114164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_Toc461626307</vt:lpwstr>
      </vt:variant>
      <vt:variant>
        <vt:i4>1114164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_Toc461626306</vt:lpwstr>
      </vt:variant>
      <vt:variant>
        <vt:i4>1114164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_Toc461626305</vt:lpwstr>
      </vt:variant>
      <vt:variant>
        <vt:i4>1114164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_Toc461626304</vt:lpwstr>
      </vt:variant>
      <vt:variant>
        <vt:i4>1114164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_Toc461626303</vt:lpwstr>
      </vt:variant>
      <vt:variant>
        <vt:i4>1114164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_Toc461626302</vt:lpwstr>
      </vt:variant>
      <vt:variant>
        <vt:i4>1114164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_Toc461626301</vt:lpwstr>
      </vt:variant>
      <vt:variant>
        <vt:i4>1114164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_Toc461626300</vt:lpwstr>
      </vt:variant>
      <vt:variant>
        <vt:i4>1572917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_Toc461626299</vt:lpwstr>
      </vt:variant>
      <vt:variant>
        <vt:i4>1572917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_Toc461626298</vt:lpwstr>
      </vt:variant>
      <vt:variant>
        <vt:i4>1572917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_Toc461626297</vt:lpwstr>
      </vt:variant>
      <vt:variant>
        <vt:i4>1572917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_Toc461626296</vt:lpwstr>
      </vt:variant>
      <vt:variant>
        <vt:i4>1572917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_Toc461626295</vt:lpwstr>
      </vt:variant>
      <vt:variant>
        <vt:i4>1572917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_Toc461626294</vt:lpwstr>
      </vt:variant>
      <vt:variant>
        <vt:i4>1572917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_Toc461626293</vt:lpwstr>
      </vt:variant>
      <vt:variant>
        <vt:i4>1572917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_Toc461626292</vt:lpwstr>
      </vt:variant>
      <vt:variant>
        <vt:i4>1572917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_Toc461626291</vt:lpwstr>
      </vt:variant>
      <vt:variant>
        <vt:i4>1572917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_Toc461626290</vt:lpwstr>
      </vt:variant>
      <vt:variant>
        <vt:i4>1638453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_Toc461626289</vt:lpwstr>
      </vt:variant>
      <vt:variant>
        <vt:i4>1638453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_Toc461626288</vt:lpwstr>
      </vt:variant>
      <vt:variant>
        <vt:i4>1638453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_Toc461626287</vt:lpwstr>
      </vt:variant>
      <vt:variant>
        <vt:i4>1638453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_Toc461626286</vt:lpwstr>
      </vt:variant>
      <vt:variant>
        <vt:i4>1638453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_Toc461626285</vt:lpwstr>
      </vt:variant>
      <vt:variant>
        <vt:i4>1638453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_Toc461626284</vt:lpwstr>
      </vt:variant>
      <vt:variant>
        <vt:i4>1638453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_Toc461626283</vt:lpwstr>
      </vt:variant>
      <vt:variant>
        <vt:i4>1638453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_Toc461626282</vt:lpwstr>
      </vt:variant>
      <vt:variant>
        <vt:i4>1638453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_Toc461626281</vt:lpwstr>
      </vt:variant>
      <vt:variant>
        <vt:i4>1638453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_Toc461626280</vt:lpwstr>
      </vt:variant>
      <vt:variant>
        <vt:i4>1441845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_Toc461626279</vt:lpwstr>
      </vt:variant>
      <vt:variant>
        <vt:i4>1441845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_Toc461626278</vt:lpwstr>
      </vt:variant>
      <vt:variant>
        <vt:i4>1441845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_Toc461626277</vt:lpwstr>
      </vt:variant>
      <vt:variant>
        <vt:i4>1441845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_Toc461626276</vt:lpwstr>
      </vt:variant>
      <vt:variant>
        <vt:i4>1441845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_Toc461626275</vt:lpwstr>
      </vt:variant>
      <vt:variant>
        <vt:i4>1441845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_Toc461626274</vt:lpwstr>
      </vt:variant>
      <vt:variant>
        <vt:i4>1441845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_Toc461626273</vt:lpwstr>
      </vt:variant>
      <vt:variant>
        <vt:i4>1441845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_Toc461626272</vt:lpwstr>
      </vt:variant>
      <vt:variant>
        <vt:i4>1441845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_Toc461626271</vt:lpwstr>
      </vt:variant>
      <vt:variant>
        <vt:i4>1441845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_Toc461626270</vt:lpwstr>
      </vt:variant>
      <vt:variant>
        <vt:i4>1507381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_Toc461626269</vt:lpwstr>
      </vt:variant>
      <vt:variant>
        <vt:i4>1507381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_Toc461626268</vt:lpwstr>
      </vt:variant>
      <vt:variant>
        <vt:i4>1507381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_Toc461626267</vt:lpwstr>
      </vt:variant>
      <vt:variant>
        <vt:i4>1507381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_Toc461626266</vt:lpwstr>
      </vt:variant>
      <vt:variant>
        <vt:i4>1507381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_Toc461626265</vt:lpwstr>
      </vt:variant>
      <vt:variant>
        <vt:i4>1507381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_Toc461626264</vt:lpwstr>
      </vt:variant>
      <vt:variant>
        <vt:i4>1507381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_Toc461626263</vt:lpwstr>
      </vt:variant>
      <vt:variant>
        <vt:i4>1507381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_Toc461626262</vt:lpwstr>
      </vt:variant>
      <vt:variant>
        <vt:i4>1507381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_Toc461626261</vt:lpwstr>
      </vt:variant>
      <vt:variant>
        <vt:i4>1507381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_Toc461626260</vt:lpwstr>
      </vt:variant>
      <vt:variant>
        <vt:i4>1310773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_Toc461626259</vt:lpwstr>
      </vt:variant>
      <vt:variant>
        <vt:i4>1310773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_Toc461626258</vt:lpwstr>
      </vt:variant>
      <vt:variant>
        <vt:i4>1310773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_Toc461626257</vt:lpwstr>
      </vt:variant>
      <vt:variant>
        <vt:i4>1310773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_Toc461626256</vt:lpwstr>
      </vt:variant>
      <vt:variant>
        <vt:i4>1310773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_Toc461626255</vt:lpwstr>
      </vt:variant>
      <vt:variant>
        <vt:i4>1310773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_Toc461626254</vt:lpwstr>
      </vt:variant>
      <vt:variant>
        <vt:i4>1310773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_Toc461626253</vt:lpwstr>
      </vt:variant>
      <vt:variant>
        <vt:i4>1310773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_Toc461626252</vt:lpwstr>
      </vt:variant>
      <vt:variant>
        <vt:i4>1310773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_Toc461626251</vt:lpwstr>
      </vt:variant>
      <vt:variant>
        <vt:i4>1310773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_Toc461626250</vt:lpwstr>
      </vt:variant>
      <vt:variant>
        <vt:i4>1376309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_Toc461626249</vt:lpwstr>
      </vt:variant>
      <vt:variant>
        <vt:i4>1376309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_Toc461626248</vt:lpwstr>
      </vt:variant>
      <vt:variant>
        <vt:i4>1376309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_Toc461626247</vt:lpwstr>
      </vt:variant>
      <vt:variant>
        <vt:i4>1376309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_Toc461626246</vt:lpwstr>
      </vt:variant>
      <vt:variant>
        <vt:i4>1376309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_Toc461626245</vt:lpwstr>
      </vt:variant>
      <vt:variant>
        <vt:i4>1376309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_Toc461626244</vt:lpwstr>
      </vt:variant>
      <vt:variant>
        <vt:i4>1376309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_Toc461626243</vt:lpwstr>
      </vt:variant>
      <vt:variant>
        <vt:i4>1376309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_Toc461626242</vt:lpwstr>
      </vt:variant>
      <vt:variant>
        <vt:i4>1376309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_Toc461626241</vt:lpwstr>
      </vt:variant>
      <vt:variant>
        <vt:i4>1376309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_Toc461626240</vt:lpwstr>
      </vt:variant>
      <vt:variant>
        <vt:i4>1179701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_Toc461626239</vt:lpwstr>
      </vt:variant>
      <vt:variant>
        <vt:i4>1179701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_Toc461626238</vt:lpwstr>
      </vt:variant>
      <vt:variant>
        <vt:i4>1179701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_Toc461626237</vt:lpwstr>
      </vt:variant>
      <vt:variant>
        <vt:i4>1179701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_Toc461626236</vt:lpwstr>
      </vt:variant>
      <vt:variant>
        <vt:i4>1179701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_Toc461626235</vt:lpwstr>
      </vt:variant>
      <vt:variant>
        <vt:i4>1179701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_Toc461626234</vt:lpwstr>
      </vt:variant>
      <vt:variant>
        <vt:i4>1179701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_Toc461626233</vt:lpwstr>
      </vt:variant>
      <vt:variant>
        <vt:i4>1179701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_Toc461626232</vt:lpwstr>
      </vt:variant>
      <vt:variant>
        <vt:i4>1179701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_Toc461626231</vt:lpwstr>
      </vt:variant>
      <vt:variant>
        <vt:i4>1179701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_Toc461626230</vt:lpwstr>
      </vt:variant>
      <vt:variant>
        <vt:i4>1245237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_Toc461626229</vt:lpwstr>
      </vt:variant>
      <vt:variant>
        <vt:i4>1245237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_Toc461626228</vt:lpwstr>
      </vt:variant>
      <vt:variant>
        <vt:i4>1245237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_Toc461626227</vt:lpwstr>
      </vt:variant>
      <vt:variant>
        <vt:i4>1245237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_Toc461626226</vt:lpwstr>
      </vt:variant>
      <vt:variant>
        <vt:i4>1245237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_Toc461626225</vt:lpwstr>
      </vt:variant>
      <vt:variant>
        <vt:i4>1245237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_Toc461626224</vt:lpwstr>
      </vt:variant>
      <vt:variant>
        <vt:i4>1245237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_Toc461626223</vt:lpwstr>
      </vt:variant>
      <vt:variant>
        <vt:i4>6946876</vt:i4>
      </vt:variant>
      <vt:variant>
        <vt:i4>42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zk14/13#zk14/13</vt:lpwstr>
      </vt:variant>
      <vt:variant>
        <vt:i4>6946876</vt:i4>
      </vt:variant>
      <vt:variant>
        <vt:i4>39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zk11/13#zk11/13</vt:lpwstr>
      </vt:variant>
      <vt:variant>
        <vt:i4>6946876</vt:i4>
      </vt:variant>
      <vt:variant>
        <vt:i4>36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zk10/13#zk10/13</vt:lpwstr>
      </vt:variant>
      <vt:variant>
        <vt:i4>4587546</vt:i4>
      </vt:variant>
      <vt:variant>
        <vt:i4>33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zk8/09#zk8/09</vt:lpwstr>
      </vt:variant>
      <vt:variant>
        <vt:i4>6946872</vt:i4>
      </vt:variant>
      <vt:variant>
        <vt:i4>30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zk23/07#zk23/07</vt:lpwstr>
      </vt:variant>
      <vt:variant>
        <vt:i4>6946872</vt:i4>
      </vt:variant>
      <vt:variant>
        <vt:i4>27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zk20/07#zk20/07</vt:lpwstr>
      </vt:variant>
      <vt:variant>
        <vt:i4>6946873</vt:i4>
      </vt:variant>
      <vt:variant>
        <vt:i4>24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zk13/06#zk13/06</vt:lpwstr>
      </vt:variant>
      <vt:variant>
        <vt:i4>6946875</vt:i4>
      </vt:variant>
      <vt:variant>
        <vt:i4>21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zk22/04#zk22/04</vt:lpwstr>
      </vt:variant>
      <vt:variant>
        <vt:i4>6946876</vt:i4>
      </vt:variant>
      <vt:variant>
        <vt:i4>18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zk11/03#zk11/03</vt:lpwstr>
      </vt:variant>
      <vt:variant>
        <vt:i4>6946877</vt:i4>
      </vt:variant>
      <vt:variant>
        <vt:i4>15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zk13/02#zk13/02</vt:lpwstr>
      </vt:variant>
      <vt:variant>
        <vt:i4>4587537</vt:i4>
      </vt:variant>
      <vt:variant>
        <vt:i4>12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zk3/02#zk3/02</vt:lpwstr>
      </vt:variant>
      <vt:variant>
        <vt:i4>5111827</vt:i4>
      </vt:variant>
      <vt:variant>
        <vt:i4>9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zk8/98#zk8/98</vt:lpwstr>
      </vt:variant>
      <vt:variant>
        <vt:i4>4390942</vt:i4>
      </vt:variant>
      <vt:variant>
        <vt:i4>6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zk5/98#zk5/98</vt:lpwstr>
      </vt:variant>
      <vt:variant>
        <vt:i4>4915226</vt:i4>
      </vt:variant>
      <vt:variant>
        <vt:i4>3</vt:i4>
      </vt:variant>
      <vt:variant>
        <vt:i4>0</vt:i4>
      </vt:variant>
      <vt:variant>
        <vt:i4>5</vt:i4>
      </vt:variant>
      <vt:variant>
        <vt:lpwstr>C:\Users\Documents and Settings\Korisnik\Local Settings\Application Data\Ing-Pro\IngProPaket5P\38381.htm</vt:lpwstr>
      </vt:variant>
      <vt:variant>
        <vt:lpwstr>zk1/94#zk1/94</vt:lpwstr>
      </vt:variant>
      <vt:variant>
        <vt:i4>36</vt:i4>
      </vt:variant>
      <vt:variant>
        <vt:i4>0</vt:i4>
      </vt:variant>
      <vt:variant>
        <vt:i4>0</vt:i4>
      </vt:variant>
      <vt:variant>
        <vt:i4>5</vt:i4>
      </vt:variant>
      <vt:variant>
        <vt:lpwstr>mailto:tehnickaskola035@open.telekom.rs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E H N I ^ K A    [ K O L A</dc:title>
  <dc:creator>WindowsXP</dc:creator>
  <cp:lastModifiedBy>Tehnička škola</cp:lastModifiedBy>
  <cp:revision>932</cp:revision>
  <cp:lastPrinted>2021-09-15T20:39:00Z</cp:lastPrinted>
  <dcterms:created xsi:type="dcterms:W3CDTF">2018-09-16T22:29:00Z</dcterms:created>
  <dcterms:modified xsi:type="dcterms:W3CDTF">2021-09-15T20:42:00Z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